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4604A4" w:rsidP="00F92799">
      <w:pPr>
        <w:pStyle w:val="Textkrper"/>
        <w:sectPr w:rsidR="00A74C42" w:rsidRPr="00DE4890" w:rsidSect="00E60E5A">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5712" behindDoc="0" locked="0" layoutInCell="1" allowOverlap="1" wp14:anchorId="4EDDBBA5" wp14:editId="2B748CF9">
                <wp:simplePos x="0" y="0"/>
                <wp:positionH relativeFrom="page">
                  <wp:posOffset>865505</wp:posOffset>
                </wp:positionH>
                <wp:positionV relativeFrom="page">
                  <wp:posOffset>7138670</wp:posOffset>
                </wp:positionV>
                <wp:extent cx="4866640" cy="209804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040"/>
                        </a:xfrm>
                        <a:prstGeom prst="rect">
                          <a:avLst/>
                        </a:prstGeom>
                        <a:solidFill>
                          <a:sysClr val="window" lastClr="FFFFFF"/>
                        </a:solidFill>
                        <a:ln w="6350">
                          <a:noFill/>
                        </a:ln>
                        <a:effectLst/>
                      </wps:spPr>
                      <wps:txbx>
                        <w:txbxContent>
                          <w:p w:rsidR="004604A4" w:rsidRDefault="004604A4" w:rsidP="00A74C42">
                            <w:pPr>
                              <w:pStyle w:val="NL-Deckblatt"/>
                            </w:pPr>
                            <w:r>
                              <w:t>zum Einsatz in den Schulversuchen</w:t>
                            </w:r>
                          </w:p>
                          <w:p w:rsidR="00E20F79" w:rsidRDefault="004604A4" w:rsidP="00E20F79">
                            <w:pPr>
                              <w:pStyle w:val="NL-Deckblatt"/>
                            </w:pPr>
                            <w:r>
                              <w:t>Du</w:t>
                            </w:r>
                            <w:r w:rsidR="00F64B23">
                              <w:t>ale Ausbildungsvorbereitung (AV</w:t>
                            </w:r>
                            <w:bookmarkStart w:id="0" w:name="_GoBack"/>
                            <w:bookmarkEnd w:id="0"/>
                            <w:r>
                              <w:t>dual)</w:t>
                            </w:r>
                            <w:r w:rsidR="00E20F79" w:rsidRPr="00E20F79">
                              <w:t xml:space="preserve"> </w:t>
                            </w:r>
                            <w:r w:rsidR="00E20F79">
                              <w:t>und</w:t>
                            </w:r>
                          </w:p>
                          <w:p w:rsidR="004604A4" w:rsidRDefault="00E20F79" w:rsidP="00A74C42">
                            <w:pPr>
                              <w:pStyle w:val="NL-Deckblatt"/>
                            </w:pPr>
                            <w:r>
                              <w:t>Berufsfachschule Pädagogische Erprobung (BFPE)</w:t>
                            </w:r>
                          </w:p>
                          <w:p w:rsidR="004604A4" w:rsidRPr="00F648F8" w:rsidRDefault="004604A4"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15pt;margin-top:562.1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" fillcolor="window" stroked="f" strokeweight=".5pt">
                <v:textbox>
                  <w:txbxContent>
                    <w:p w:rsidR="004604A4" w:rsidRDefault="004604A4" w:rsidP="00A74C42">
                      <w:pPr>
                        <w:pStyle w:val="NL-Deckblatt"/>
                      </w:pPr>
                      <w:r>
                        <w:t>zum Einsatz in den Schulversuchen</w:t>
                      </w:r>
                    </w:p>
                    <w:p w:rsidR="00E20F79" w:rsidRDefault="004604A4" w:rsidP="00E20F79">
                      <w:pPr>
                        <w:pStyle w:val="NL-Deckblatt"/>
                      </w:pPr>
                      <w:r>
                        <w:t>Du</w:t>
                      </w:r>
                      <w:r w:rsidR="00F64B23">
                        <w:t>ale Ausbildungsvorbereitung (AV</w:t>
                      </w:r>
                      <w:bookmarkStart w:id="1" w:name="_GoBack"/>
                      <w:bookmarkEnd w:id="1"/>
                      <w:r>
                        <w:t>dual)</w:t>
                      </w:r>
                      <w:r w:rsidR="00E20F79" w:rsidRPr="00E20F79">
                        <w:t xml:space="preserve"> </w:t>
                      </w:r>
                      <w:r w:rsidR="00E20F79">
                        <w:t>und</w:t>
                      </w:r>
                    </w:p>
                    <w:p w:rsidR="004604A4" w:rsidRDefault="00E20F79" w:rsidP="00A74C42">
                      <w:pPr>
                        <w:pStyle w:val="NL-Deckblatt"/>
                      </w:pPr>
                      <w:r>
                        <w:t>Berufsfachschule Pädagogische Erprobung (BFPE)</w:t>
                      </w:r>
                    </w:p>
                    <w:p w:rsidR="004604A4" w:rsidRPr="00F648F8" w:rsidRDefault="004604A4" w:rsidP="00A74C42">
                      <w:pPr>
                        <w:pStyle w:val="NL-Deckblatt"/>
                      </w:pPr>
                      <w:r>
                        <w:t>sowie den Bildungsgängen VAB, BEJ, 2BFS und 1BFS</w:t>
                      </w:r>
                    </w:p>
                  </w:txbxContent>
                </v:textbox>
                <w10:wrap anchorx="page" anchory="page"/>
              </v:shape>
            </w:pict>
          </mc:Fallback>
        </mc:AlternateContent>
      </w:r>
      <w:r w:rsidR="007B7335" w:rsidRPr="00DE4890">
        <w:rPr>
          <w:noProof/>
        </w:rPr>
        <mc:AlternateContent>
          <mc:Choice Requires="wps">
            <w:drawing>
              <wp:anchor distT="0" distB="0" distL="114300" distR="114300" simplePos="0" relativeHeight="251638784" behindDoc="0" locked="0" layoutInCell="1" allowOverlap="1" wp14:anchorId="48A08484" wp14:editId="510884DC">
                <wp:simplePos x="0" y="0"/>
                <wp:positionH relativeFrom="page">
                  <wp:posOffset>866775</wp:posOffset>
                </wp:positionH>
                <wp:positionV relativeFrom="page">
                  <wp:posOffset>4705350</wp:posOffset>
                </wp:positionV>
                <wp:extent cx="4866640" cy="2466975"/>
                <wp:effectExtent l="0" t="0" r="0" b="9525"/>
                <wp:wrapNone/>
                <wp:docPr id="1191" name="Textfeld 1191"/>
                <wp:cNvGraphicFramePr/>
                <a:graphic xmlns:a="http://schemas.openxmlformats.org/drawingml/2006/main">
                  <a:graphicData uri="http://schemas.microsoft.com/office/word/2010/wordprocessingShape">
                    <wps:wsp>
                      <wps:cNvSpPr txBox="1"/>
                      <wps:spPr>
                        <a:xfrm>
                          <a:off x="0" y="0"/>
                          <a:ext cx="4866640" cy="2466975"/>
                        </a:xfrm>
                        <a:prstGeom prst="rect">
                          <a:avLst/>
                        </a:prstGeom>
                        <a:solidFill>
                          <a:sysClr val="window" lastClr="FFFFFF"/>
                        </a:solidFill>
                        <a:ln w="6350">
                          <a:noFill/>
                        </a:ln>
                        <a:effectLst/>
                      </wps:spPr>
                      <wps:txbx>
                        <w:txbxContent>
                          <w:p w:rsidR="004604A4" w:rsidRDefault="004604A4" w:rsidP="00A74C42">
                            <w:pPr>
                              <w:pStyle w:val="NL-DeckblattFett"/>
                            </w:pPr>
                            <w:r>
                              <w:t>Niveaudifferenziertes Lernen</w:t>
                            </w:r>
                          </w:p>
                          <w:p w:rsidR="004604A4" w:rsidRDefault="004604A4" w:rsidP="00A74C42">
                            <w:pPr>
                              <w:pStyle w:val="NL-DeckblattFett"/>
                            </w:pPr>
                          </w:p>
                          <w:p w:rsidR="004604A4" w:rsidRDefault="004604A4" w:rsidP="00A74C42">
                            <w:pPr>
                              <w:pStyle w:val="NL-DeckblattFett"/>
                            </w:pPr>
                            <w:r>
                              <w:t>Kompetenzraster, Lernwegelisten und exemplarische Lernmaterialien</w:t>
                            </w:r>
                          </w:p>
                          <w:p w:rsidR="004604A4" w:rsidRDefault="004604A4" w:rsidP="00A74C42">
                            <w:pPr>
                              <w:pStyle w:val="NL-DeckblattFett"/>
                            </w:pPr>
                          </w:p>
                          <w:p w:rsidR="004604A4" w:rsidRDefault="004604A4" w:rsidP="00A74C42">
                            <w:pPr>
                              <w:pStyle w:val="NL-DeckblattFett"/>
                            </w:pPr>
                            <w:r>
                              <w:t>Hauswirtschaft</w:t>
                            </w:r>
                            <w:r w:rsidR="00EC23D8">
                              <w:t xml:space="preserve"> – </w:t>
                            </w:r>
                            <w:r>
                              <w:t xml:space="preserve">Lernfeld 3 – </w:t>
                            </w:r>
                          </w:p>
                          <w:p w:rsidR="004604A4" w:rsidRPr="000B321B" w:rsidRDefault="004604A4" w:rsidP="00A74C42">
                            <w:pPr>
                              <w:pStyle w:val="NL-DeckblattFett"/>
                            </w:pPr>
                            <w:r>
                              <w:t>Lernprojekt Gesunde Ernährung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5pt;width:383.2pt;height:194.2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" fillcolor="window" stroked="f" strokeweight=".5pt">
                <v:textbox>
                  <w:txbxContent>
                    <w:p w:rsidR="004604A4" w:rsidRDefault="004604A4" w:rsidP="00A74C42">
                      <w:pPr>
                        <w:pStyle w:val="NL-DeckblattFett"/>
                      </w:pPr>
                      <w:r>
                        <w:t>Niveaudifferenziertes Lernen</w:t>
                      </w:r>
                    </w:p>
                    <w:p w:rsidR="004604A4" w:rsidRDefault="004604A4" w:rsidP="00A74C42">
                      <w:pPr>
                        <w:pStyle w:val="NL-DeckblattFett"/>
                      </w:pPr>
                    </w:p>
                    <w:p w:rsidR="004604A4" w:rsidRDefault="004604A4" w:rsidP="00A74C42">
                      <w:pPr>
                        <w:pStyle w:val="NL-DeckblattFett"/>
                      </w:pPr>
                      <w:r>
                        <w:t>Kompetenzraster, Lernwegelisten und exemplarische Lernmaterialien</w:t>
                      </w:r>
                    </w:p>
                    <w:p w:rsidR="004604A4" w:rsidRDefault="004604A4" w:rsidP="00A74C42">
                      <w:pPr>
                        <w:pStyle w:val="NL-DeckblattFett"/>
                      </w:pPr>
                    </w:p>
                    <w:p w:rsidR="004604A4" w:rsidRDefault="004604A4" w:rsidP="00A74C42">
                      <w:pPr>
                        <w:pStyle w:val="NL-DeckblattFett"/>
                      </w:pPr>
                      <w:r>
                        <w:t>Hauswirtschaft</w:t>
                      </w:r>
                      <w:r w:rsidR="00EC23D8">
                        <w:t xml:space="preserve"> – </w:t>
                      </w:r>
                      <w:r>
                        <w:t xml:space="preserve">Lernfeld 3 – </w:t>
                      </w:r>
                    </w:p>
                    <w:p w:rsidR="004604A4" w:rsidRPr="000B321B" w:rsidRDefault="004604A4" w:rsidP="00A74C42">
                      <w:pPr>
                        <w:pStyle w:val="NL-DeckblattFett"/>
                      </w:pPr>
                      <w:r>
                        <w:t>Lernprojekt Gesunde E</w:t>
                      </w:r>
                      <w:r>
                        <w:t>r</w:t>
                      </w:r>
                      <w:r>
                        <w:t>nährung</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0F9C453" wp14:editId="18ED93F3">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4604A4" w:rsidRPr="00F648F8" w:rsidRDefault="004604A4" w:rsidP="007B7335">
                            <w:pPr>
                              <w:pStyle w:val="NL-DeckblattFett"/>
                            </w:pPr>
                            <w:r>
                              <w:t>Stuttgart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4604A4" w:rsidRPr="00F648F8" w:rsidRDefault="004604A4" w:rsidP="007B7335">
                      <w:pPr>
                        <w:pStyle w:val="NL-DeckblattFett"/>
                      </w:pPr>
                      <w:r>
                        <w:t>Stuttgart 2015</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6D51850D" wp14:editId="6B6A314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4604A4" w:rsidRPr="00F648F8" w:rsidRDefault="004604A4"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4604A4" w:rsidRPr="00F648F8" w:rsidRDefault="004604A4"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63F0ED1F" wp14:editId="2CC59C00">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4604A4" w:rsidRPr="00F648F8" w:rsidRDefault="004604A4"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4604A4" w:rsidRPr="00F648F8" w:rsidRDefault="004604A4" w:rsidP="00A74C42">
                      <w:pPr>
                        <w:pStyle w:val="NL-Deckblatt"/>
                      </w:pPr>
                      <w:r w:rsidRPr="00A74C42">
                        <w:t>Berufsfachschule</w:t>
                      </w:r>
                    </w:p>
                  </w:txbxContent>
                </v:textbox>
                <w10:wrap anchorx="page" anchory="page"/>
              </v:shape>
            </w:pict>
          </mc:Fallback>
        </mc:AlternateContent>
      </w:r>
    </w:p>
    <w:p w:rsidR="000977FD" w:rsidRPr="00581AF7" w:rsidRDefault="00A5009A" w:rsidP="00581AF7">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977FD" w:rsidRPr="00DE4890" w:rsidTr="000977FD">
        <w:tc>
          <w:tcPr>
            <w:tcW w:w="2065" w:type="dxa"/>
          </w:tcPr>
          <w:p w:rsidR="000977FD" w:rsidRPr="00DE4890" w:rsidRDefault="000977FD" w:rsidP="00233EB7">
            <w:pPr>
              <w:pStyle w:val="ImpressumNamen"/>
              <w:framePr w:hSpace="0" w:wrap="auto" w:vAnchor="margin" w:yAlign="inline"/>
            </w:pPr>
            <w:r w:rsidRPr="00DE4890">
              <w:t>Redaktion</w:t>
            </w:r>
          </w:p>
        </w:tc>
        <w:tc>
          <w:tcPr>
            <w:tcW w:w="7291" w:type="dxa"/>
          </w:tcPr>
          <w:p w:rsidR="0014796A" w:rsidRDefault="0014796A" w:rsidP="0014796A">
            <w:pPr>
              <w:pStyle w:val="ImpressumNamen"/>
              <w:framePr w:hSpace="0" w:wrap="auto" w:vAnchor="margin" w:yAlign="inline"/>
            </w:pPr>
            <w:r>
              <w:t>Tanja Rieger, Ministerium für Kultus, Jugend und Sport</w:t>
            </w:r>
          </w:p>
          <w:p w:rsidR="000977FD" w:rsidRPr="00DE4890" w:rsidRDefault="0014796A" w:rsidP="0014796A">
            <w:pPr>
              <w:pStyle w:val="ImpressumNamen"/>
              <w:framePr w:hSpace="0" w:wrap="auto" w:vAnchor="margin" w:yAlign="inline"/>
            </w:pPr>
            <w:r>
              <w:t>Sören Finkbeiner, Landesinstitut für Schulentwicklung, Stuttgart</w:t>
            </w: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Autor/in</w:t>
            </w:r>
          </w:p>
        </w:tc>
        <w:tc>
          <w:tcPr>
            <w:tcW w:w="7291" w:type="dxa"/>
            <w:shd w:val="clear" w:color="auto" w:fill="auto"/>
          </w:tcPr>
          <w:p w:rsidR="00344D30" w:rsidRDefault="00344D30" w:rsidP="00344D30">
            <w:pPr>
              <w:pStyle w:val="ImpressumNamen"/>
              <w:framePr w:hSpace="0" w:wrap="auto" w:vAnchor="margin" w:yAlign="inline"/>
            </w:pPr>
            <w:r>
              <w:t xml:space="preserve">Inge </w:t>
            </w:r>
            <w:r w:rsidRPr="00344D30">
              <w:t>Komke-Hurst</w:t>
            </w:r>
            <w:r>
              <w:t>,</w:t>
            </w:r>
            <w:r w:rsidRPr="00344D30">
              <w:t xml:space="preserve"> Berufliche Schulen Bretten</w:t>
            </w:r>
          </w:p>
          <w:p w:rsidR="00344D30" w:rsidRDefault="00344D30" w:rsidP="00344D30">
            <w:pPr>
              <w:pStyle w:val="ImpressumNamen"/>
              <w:framePr w:hSpace="0" w:wrap="auto" w:vAnchor="margin" w:yAlign="inline"/>
            </w:pPr>
            <w:r>
              <w:t>Renate Oehler, Luise-Büchner-Schule, Freudenstadt</w:t>
            </w:r>
          </w:p>
          <w:p w:rsidR="00344D30" w:rsidRDefault="00344D30" w:rsidP="00344D30">
            <w:pPr>
              <w:pStyle w:val="ImpressumNamen"/>
              <w:framePr w:hSpace="0" w:wrap="auto" w:vAnchor="margin" w:yAlign="inline"/>
            </w:pPr>
            <w:r>
              <w:t>Annegret Schmidt, BSZ, Leonberg</w:t>
            </w:r>
            <w:r>
              <w:tab/>
            </w:r>
          </w:p>
          <w:p w:rsidR="000977FD" w:rsidRPr="00DE4890" w:rsidRDefault="00344D30" w:rsidP="00344D30">
            <w:pPr>
              <w:pStyle w:val="ImpressumNamen"/>
              <w:framePr w:hSpace="0" w:wrap="auto" w:vAnchor="margin" w:yAlign="inline"/>
            </w:pPr>
            <w:r>
              <w:t>Christine Uthe, Mat</w:t>
            </w:r>
            <w:r w:rsidR="00254F77">
              <w:t>hilde-Weber-</w:t>
            </w:r>
            <w:r>
              <w:t>Schule, Tübingen</w:t>
            </w: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Stand</w:t>
            </w:r>
          </w:p>
        </w:tc>
        <w:tc>
          <w:tcPr>
            <w:tcW w:w="7291" w:type="dxa"/>
          </w:tcPr>
          <w:p w:rsidR="000977FD" w:rsidRPr="00DE4890" w:rsidRDefault="00641556" w:rsidP="00233EB7">
            <w:pPr>
              <w:pStyle w:val="ImpressumNamen"/>
              <w:framePr w:hSpace="0" w:wrap="auto" w:vAnchor="margin" w:yAlign="inline"/>
            </w:pPr>
            <w:r>
              <w:t>August</w:t>
            </w:r>
            <w:r w:rsidR="0014796A">
              <w:t xml:space="preserve"> 2015</w:t>
            </w:r>
            <w:r w:rsidR="004604A4">
              <w:t>, Februar 2016</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14796A" w:rsidRPr="00DE4890" w:rsidTr="0014796A">
        <w:tc>
          <w:tcPr>
            <w:tcW w:w="9322" w:type="dxa"/>
            <w:gridSpan w:val="2"/>
            <w:shd w:val="clear" w:color="auto" w:fill="auto"/>
          </w:tcPr>
          <w:p w:rsidR="0014796A" w:rsidRPr="00DE4890" w:rsidRDefault="0014796A" w:rsidP="0014796A">
            <w:pPr>
              <w:pStyle w:val="berschrift1"/>
            </w:pPr>
            <w:r w:rsidRPr="00DE4890">
              <w:t>Impressum</w:t>
            </w:r>
          </w:p>
        </w:tc>
      </w:tr>
      <w:tr w:rsidR="0014796A" w:rsidRPr="00DE4890" w:rsidTr="0014796A">
        <w:tc>
          <w:tcPr>
            <w:tcW w:w="1815" w:type="dxa"/>
            <w:shd w:val="clear" w:color="auto" w:fill="auto"/>
          </w:tcPr>
          <w:p w:rsidR="0014796A" w:rsidRPr="00DE4890" w:rsidRDefault="0014796A" w:rsidP="0014796A">
            <w:pPr>
              <w:pStyle w:val="ImpressumNamen"/>
              <w:framePr w:hSpace="0" w:wrap="auto" w:vAnchor="margin" w:yAlign="inline"/>
            </w:pPr>
            <w:r w:rsidRPr="00DE4890">
              <w:t>Herausgeber</w:t>
            </w:r>
          </w:p>
        </w:tc>
        <w:tc>
          <w:tcPr>
            <w:tcW w:w="7507" w:type="dxa"/>
            <w:shd w:val="clear" w:color="auto" w:fill="auto"/>
          </w:tcPr>
          <w:p w:rsidR="0014796A" w:rsidRPr="00DE4890" w:rsidRDefault="0014796A" w:rsidP="0014796A">
            <w:pPr>
              <w:pStyle w:val="Impressum"/>
            </w:pPr>
            <w:r w:rsidRPr="00DE4890">
              <w:t>Landesinstitut für Schulentwicklung (LS)</w:t>
            </w:r>
          </w:p>
          <w:p w:rsidR="0014796A" w:rsidRDefault="0014796A" w:rsidP="0014796A">
            <w:pPr>
              <w:pStyle w:val="Impressum"/>
            </w:pPr>
            <w:r w:rsidRPr="00DE4890">
              <w:t xml:space="preserve">Heilbronner Straße 172, 70191 Stuttgart </w:t>
            </w:r>
          </w:p>
          <w:p w:rsidR="0014796A" w:rsidRDefault="0014796A" w:rsidP="0014796A">
            <w:pPr>
              <w:pStyle w:val="Impressum"/>
            </w:pPr>
            <w:r>
              <w:t>Telefon: 0711 6642-0</w:t>
            </w:r>
          </w:p>
          <w:p w:rsidR="0014796A" w:rsidRPr="00DE4890" w:rsidRDefault="0014796A" w:rsidP="0014796A">
            <w:pPr>
              <w:pStyle w:val="Impressum"/>
            </w:pPr>
            <w:r>
              <w:t>Telefax: 0711 6642-1099</w:t>
            </w:r>
          </w:p>
          <w:p w:rsidR="0014796A" w:rsidRDefault="0014796A" w:rsidP="0014796A">
            <w:pPr>
              <w:pStyle w:val="Impressum"/>
            </w:pPr>
            <w:r>
              <w:t xml:space="preserve">E-Mail: </w:t>
            </w:r>
            <w:r w:rsidRPr="00DE4890">
              <w:t>poststelle</w:t>
            </w:r>
            <w:hyperlink r:id="rId12" w:history="1">
              <w:r w:rsidRPr="00DE4890">
                <w:t>@ls.kv.bwl.de</w:t>
              </w:r>
            </w:hyperlink>
          </w:p>
          <w:p w:rsidR="0014796A" w:rsidRPr="00DE4890" w:rsidRDefault="0014796A" w:rsidP="0014796A">
            <w:pPr>
              <w:pStyle w:val="Impressum"/>
            </w:pPr>
            <w:r>
              <w:t>www.ls-bw.de</w:t>
            </w:r>
          </w:p>
          <w:p w:rsidR="0014796A" w:rsidRPr="00DE4890" w:rsidRDefault="0014796A" w:rsidP="0014796A">
            <w:pPr>
              <w:pStyle w:val="Impressum"/>
            </w:pPr>
          </w:p>
        </w:tc>
      </w:tr>
      <w:tr w:rsidR="0014796A" w:rsidRPr="00DE4890" w:rsidTr="0014796A">
        <w:tc>
          <w:tcPr>
            <w:tcW w:w="1815" w:type="dxa"/>
            <w:shd w:val="clear" w:color="auto" w:fill="auto"/>
          </w:tcPr>
          <w:p w:rsidR="0014796A" w:rsidRPr="00DE4890" w:rsidRDefault="0014796A" w:rsidP="0014796A">
            <w:pPr>
              <w:pStyle w:val="ImpressumNamen"/>
              <w:framePr w:hSpace="0" w:wrap="auto" w:vAnchor="margin" w:yAlign="inline"/>
            </w:pPr>
            <w:r w:rsidRPr="00DE4890">
              <w:t>Druck und Vertrieb</w:t>
            </w:r>
          </w:p>
        </w:tc>
        <w:tc>
          <w:tcPr>
            <w:tcW w:w="7507" w:type="dxa"/>
            <w:shd w:val="clear" w:color="auto" w:fill="auto"/>
          </w:tcPr>
          <w:p w:rsidR="0014796A" w:rsidRPr="00DE4890" w:rsidRDefault="0014796A" w:rsidP="0014796A">
            <w:pPr>
              <w:pStyle w:val="Impressum"/>
            </w:pPr>
            <w:r w:rsidRPr="00DE4890">
              <w:t>Landesinstitut für Schulentwicklung (LS)</w:t>
            </w:r>
          </w:p>
          <w:p w:rsidR="0014796A" w:rsidRDefault="0014796A" w:rsidP="0014796A">
            <w:pPr>
              <w:pStyle w:val="Impressum"/>
            </w:pPr>
            <w:r w:rsidRPr="00DE4890">
              <w:t>Heilbronner Straße 172, 70191 Stuttgart</w:t>
            </w:r>
          </w:p>
          <w:p w:rsidR="0014796A" w:rsidRPr="00DE4890" w:rsidRDefault="009F7CE7" w:rsidP="0014796A">
            <w:pPr>
              <w:pStyle w:val="Impressum"/>
            </w:pPr>
            <w:r>
              <w:t>Telefon: 0711 6642-120</w:t>
            </w:r>
            <w:r w:rsidR="0014796A">
              <w:t>4</w:t>
            </w:r>
          </w:p>
          <w:p w:rsidR="0014796A" w:rsidRPr="00DE4890" w:rsidRDefault="00F64B23" w:rsidP="0014796A">
            <w:pPr>
              <w:pStyle w:val="Impressum"/>
            </w:pPr>
            <w:hyperlink r:id="rId13" w:history="1">
              <w:r w:rsidR="0014796A" w:rsidRPr="00DE4890">
                <w:t>www.ls-webshop.de</w:t>
              </w:r>
            </w:hyperlink>
          </w:p>
          <w:p w:rsidR="0014796A" w:rsidRPr="00DE4890" w:rsidRDefault="0014796A" w:rsidP="0014796A">
            <w:pPr>
              <w:pStyle w:val="Impressum"/>
            </w:pPr>
          </w:p>
        </w:tc>
      </w:tr>
      <w:tr w:rsidR="0014796A" w:rsidRPr="00DE4890" w:rsidTr="0014796A">
        <w:tc>
          <w:tcPr>
            <w:tcW w:w="1815" w:type="dxa"/>
            <w:shd w:val="clear" w:color="auto" w:fill="auto"/>
          </w:tcPr>
          <w:p w:rsidR="0014796A" w:rsidRPr="00DE4890" w:rsidRDefault="0014796A" w:rsidP="0014796A">
            <w:pPr>
              <w:pStyle w:val="ImpressumNamen"/>
              <w:framePr w:hSpace="0" w:wrap="auto" w:vAnchor="margin" w:yAlign="inline"/>
            </w:pPr>
            <w:r w:rsidRPr="00DE4890">
              <w:t>Urheberrecht</w:t>
            </w:r>
          </w:p>
        </w:tc>
        <w:tc>
          <w:tcPr>
            <w:tcW w:w="7507" w:type="dxa"/>
            <w:shd w:val="clear" w:color="auto" w:fill="auto"/>
            <w:tcMar>
              <w:bottom w:w="170" w:type="dxa"/>
            </w:tcMar>
          </w:tcPr>
          <w:p w:rsidR="0014796A" w:rsidRPr="00DE4890" w:rsidRDefault="0014796A" w:rsidP="0014796A">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14796A" w:rsidRPr="00DE4890" w:rsidRDefault="0014796A" w:rsidP="0014796A">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14796A" w:rsidRPr="00DE4890" w:rsidRDefault="0014796A" w:rsidP="0014796A">
            <w:pPr>
              <w:pStyle w:val="Impressum"/>
            </w:pPr>
          </w:p>
          <w:p w:rsidR="0014796A" w:rsidRPr="00DE4890" w:rsidRDefault="0014796A" w:rsidP="0014796A">
            <w:pPr>
              <w:pStyle w:val="Impressum"/>
            </w:pPr>
            <w:r w:rsidRPr="00DE4890">
              <w:t xml:space="preserve">© Landesinstitut für </w:t>
            </w:r>
            <w:r>
              <w:t>Schulentwicklung, Stuttgart 2015</w:t>
            </w:r>
          </w:p>
        </w:tc>
      </w:tr>
    </w:tbl>
    <w:p w:rsidR="00770F61" w:rsidRPr="00DE4890" w:rsidRDefault="00770F61" w:rsidP="00581AF7">
      <w:pPr>
        <w:pStyle w:val="Textkrper"/>
      </w:pPr>
      <w:r w:rsidRPr="00DE4890">
        <w:br w:type="page"/>
      </w:r>
    </w:p>
    <w:p w:rsidR="00A74C42" w:rsidRPr="00DE4890" w:rsidRDefault="00A74C42" w:rsidP="0072380A">
      <w:pPr>
        <w:pStyle w:val="berschrift1"/>
      </w:pPr>
      <w:r w:rsidRPr="00DE4890">
        <w:lastRenderedPageBreak/>
        <w:t>Inhaltsverzeichnis</w:t>
      </w:r>
    </w:p>
    <w:p w:rsidR="00A74C42" w:rsidRPr="00DE4890" w:rsidRDefault="00A74C42" w:rsidP="00A74C42">
      <w:pPr>
        <w:pStyle w:val="Textkrper"/>
      </w:pPr>
      <w:r w:rsidRPr="00DE4890">
        <w:t>Die Seiten sind als Kopiervorlagen angelegt und enthalten deshalb keine durchgängige Seitennummerierung.</w:t>
      </w:r>
    </w:p>
    <w:p w:rsidR="00A74C42" w:rsidRPr="00DE4890" w:rsidRDefault="00A74C42" w:rsidP="00624F16">
      <w:pPr>
        <w:pStyle w:val="Inhaltsverzeichnisnr"/>
      </w:pPr>
      <w:r w:rsidRPr="00DE4890">
        <w:t>Kompetenz</w:t>
      </w:r>
      <w:r w:rsidR="002B0355">
        <w:t>raster</w:t>
      </w:r>
    </w:p>
    <w:p w:rsidR="00A74C42" w:rsidRDefault="004C41CC" w:rsidP="00A74C42">
      <w:pPr>
        <w:pStyle w:val="Inhaltsverzeichnisnr"/>
      </w:pPr>
      <w:r>
        <w:t>Lernwegeliste</w:t>
      </w:r>
      <w:r w:rsidR="0014796A">
        <w:t xml:space="preserve"> H03</w:t>
      </w:r>
      <w:r w:rsidR="00A74C42" w:rsidRPr="00DE4890">
        <w:t>.0</w:t>
      </w:r>
      <w:r w:rsidR="00492D47">
        <w:t>1</w:t>
      </w:r>
      <w:r w:rsidR="000F6928">
        <w:t xml:space="preserve"> </w:t>
      </w:r>
      <w:r w:rsidR="00A9014E">
        <w:t xml:space="preserve">– </w:t>
      </w:r>
      <w:r w:rsidR="000F6928">
        <w:t>Gesunde Ernährung</w:t>
      </w:r>
    </w:p>
    <w:p w:rsidR="00A9014E" w:rsidRDefault="00A9014E" w:rsidP="00A74C42">
      <w:pPr>
        <w:pStyle w:val="Inhaltsverzeichnisnr"/>
      </w:pPr>
      <w:r>
        <w:t>Hinweis für Lehrkräfte, Advance Organizer</w:t>
      </w:r>
    </w:p>
    <w:p w:rsidR="00A115D6" w:rsidRPr="00DE4890" w:rsidRDefault="00A115D6" w:rsidP="00A74C42">
      <w:pPr>
        <w:pStyle w:val="Inhaltsverzeichnisnr"/>
      </w:pPr>
      <w:r>
        <w:t>Lernmaterialien</w:t>
      </w:r>
    </w:p>
    <w:tbl>
      <w:tblPr>
        <w:tblW w:w="9889" w:type="dxa"/>
        <w:tblLook w:val="04A0" w:firstRow="1" w:lastRow="0" w:firstColumn="1" w:lastColumn="0" w:noHBand="0" w:noVBand="1"/>
      </w:tblPr>
      <w:tblGrid>
        <w:gridCol w:w="1932"/>
        <w:gridCol w:w="1692"/>
        <w:gridCol w:w="6265"/>
      </w:tblGrid>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Default="002841E6" w:rsidP="00A410C8">
            <w:pPr>
              <w:pStyle w:val="Textkrper"/>
              <w:rPr>
                <w:rStyle w:val="Fett"/>
              </w:rPr>
            </w:pPr>
            <w:r>
              <w:rPr>
                <w:rStyle w:val="Fett"/>
              </w:rPr>
              <w:t>Lernthema</w:t>
            </w:r>
          </w:p>
        </w:tc>
        <w:tc>
          <w:tcPr>
            <w:tcW w:w="6265" w:type="dxa"/>
            <w:shd w:val="clear" w:color="auto" w:fill="auto"/>
          </w:tcPr>
          <w:p w:rsidR="002841E6" w:rsidRPr="00DE4890" w:rsidRDefault="002841E6" w:rsidP="00A410C8">
            <w:pPr>
              <w:pStyle w:val="Textkrper"/>
              <w:rPr>
                <w:rStyle w:val="Fett"/>
              </w:rPr>
            </w:pP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2841E6" w:rsidRDefault="002841E6" w:rsidP="00A410C8">
            <w:pPr>
              <w:pStyle w:val="Textkrper"/>
              <w:rPr>
                <w:rStyle w:val="Fett"/>
                <w:b w:val="0"/>
              </w:rPr>
            </w:pPr>
            <w:r w:rsidRPr="002841E6">
              <w:rPr>
                <w:rStyle w:val="Fett"/>
                <w:b w:val="0"/>
              </w:rPr>
              <w:t>H03.01.01</w:t>
            </w:r>
          </w:p>
        </w:tc>
        <w:tc>
          <w:tcPr>
            <w:tcW w:w="6265" w:type="dxa"/>
            <w:shd w:val="clear" w:color="auto" w:fill="auto"/>
          </w:tcPr>
          <w:p w:rsidR="002841E6" w:rsidRPr="00DE4890" w:rsidRDefault="002841E6" w:rsidP="00A410C8">
            <w:pPr>
              <w:pStyle w:val="Textkrper"/>
              <w:rPr>
                <w:rStyle w:val="Fett"/>
              </w:rPr>
            </w:pPr>
            <w:r>
              <w:rPr>
                <w:rStyle w:val="Fett"/>
              </w:rPr>
              <w:t>Ernährungspyramide</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Default="002841E6" w:rsidP="00A410C8">
            <w:pPr>
              <w:pStyle w:val="Textkrper"/>
              <w:rPr>
                <w:rStyle w:val="Fett"/>
              </w:rPr>
            </w:pPr>
            <w:r>
              <w:rPr>
                <w:rStyle w:val="Fett"/>
              </w:rPr>
              <w:t>Lernschritte</w:t>
            </w:r>
          </w:p>
        </w:tc>
        <w:tc>
          <w:tcPr>
            <w:tcW w:w="6265" w:type="dxa"/>
            <w:shd w:val="clear" w:color="auto" w:fill="auto"/>
          </w:tcPr>
          <w:p w:rsidR="002841E6" w:rsidRPr="00DE4890" w:rsidRDefault="002841E6" w:rsidP="00A410C8">
            <w:pPr>
              <w:pStyle w:val="Textkrper"/>
              <w:rPr>
                <w:rStyle w:val="Fett"/>
              </w:rPr>
            </w:pP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2841E6" w:rsidRDefault="002841E6" w:rsidP="00A410C8">
            <w:pPr>
              <w:pStyle w:val="Textkrper"/>
              <w:rPr>
                <w:rStyle w:val="Fett"/>
                <w:b w:val="0"/>
              </w:rPr>
            </w:pPr>
            <w:r>
              <w:rPr>
                <w:rStyle w:val="Fett"/>
                <w:b w:val="0"/>
              </w:rPr>
              <w:t>H03.01.01.01</w:t>
            </w:r>
          </w:p>
        </w:tc>
        <w:tc>
          <w:tcPr>
            <w:tcW w:w="6265" w:type="dxa"/>
            <w:shd w:val="clear" w:color="auto" w:fill="auto"/>
          </w:tcPr>
          <w:p w:rsidR="002841E6" w:rsidRPr="002841E6" w:rsidRDefault="002841E6" w:rsidP="00A410C8">
            <w:pPr>
              <w:pStyle w:val="Textkrper"/>
              <w:rPr>
                <w:rStyle w:val="Fett"/>
                <w:b w:val="0"/>
              </w:rPr>
            </w:pPr>
            <w:r>
              <w:rPr>
                <w:rStyle w:val="Fett"/>
                <w:b w:val="0"/>
              </w:rPr>
              <w:t>Vorlagekärtchen für Lernplakat „Ernährungspyramide“</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2841E6" w:rsidRDefault="002841E6" w:rsidP="00A410C8">
            <w:pPr>
              <w:pStyle w:val="Textkrper"/>
              <w:rPr>
                <w:rStyle w:val="Fett"/>
                <w:b w:val="0"/>
              </w:rPr>
            </w:pPr>
            <w:r>
              <w:rPr>
                <w:rStyle w:val="Fett"/>
                <w:b w:val="0"/>
              </w:rPr>
              <w:t>H03.01.01.02</w:t>
            </w:r>
          </w:p>
        </w:tc>
        <w:tc>
          <w:tcPr>
            <w:tcW w:w="6265" w:type="dxa"/>
            <w:shd w:val="clear" w:color="auto" w:fill="auto"/>
          </w:tcPr>
          <w:p w:rsidR="002841E6" w:rsidRPr="00876ABD" w:rsidRDefault="00876ABD" w:rsidP="00A410C8">
            <w:pPr>
              <w:pStyle w:val="Textkrper"/>
              <w:rPr>
                <w:rStyle w:val="Fett"/>
                <w:b w:val="0"/>
              </w:rPr>
            </w:pPr>
            <w:r>
              <w:rPr>
                <w:rStyle w:val="Fett"/>
                <w:b w:val="0"/>
              </w:rPr>
              <w:t>Ernährungspyramide A – C</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876ABD" w:rsidRDefault="00876ABD" w:rsidP="00A410C8">
            <w:pPr>
              <w:pStyle w:val="Textkrper"/>
              <w:rPr>
                <w:rStyle w:val="Fett"/>
                <w:b w:val="0"/>
              </w:rPr>
            </w:pPr>
            <w:r>
              <w:rPr>
                <w:rStyle w:val="Fett"/>
                <w:b w:val="0"/>
              </w:rPr>
              <w:t>H03.01.01.03</w:t>
            </w:r>
          </w:p>
        </w:tc>
        <w:tc>
          <w:tcPr>
            <w:tcW w:w="6265" w:type="dxa"/>
            <w:shd w:val="clear" w:color="auto" w:fill="auto"/>
          </w:tcPr>
          <w:p w:rsidR="002841E6" w:rsidRPr="00876ABD" w:rsidRDefault="00876ABD" w:rsidP="00876ABD">
            <w:pPr>
              <w:pStyle w:val="Textkrper"/>
              <w:rPr>
                <w:rStyle w:val="Fett"/>
                <w:b w:val="0"/>
              </w:rPr>
            </w:pPr>
            <w:r>
              <w:rPr>
                <w:rStyle w:val="Fett"/>
                <w:b w:val="0"/>
              </w:rPr>
              <w:t>Ernährungspyramide – Was gehört zu…? A – C</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876ABD" w:rsidRDefault="002841E6" w:rsidP="00A410C8">
            <w:pPr>
              <w:pStyle w:val="Textkrper"/>
              <w:rPr>
                <w:rStyle w:val="Fett"/>
                <w:b w:val="0"/>
              </w:rPr>
            </w:pPr>
          </w:p>
        </w:tc>
        <w:tc>
          <w:tcPr>
            <w:tcW w:w="6265" w:type="dxa"/>
            <w:shd w:val="clear" w:color="auto" w:fill="auto"/>
          </w:tcPr>
          <w:p w:rsidR="002841E6" w:rsidRPr="00DE4890" w:rsidRDefault="00876ABD" w:rsidP="00A410C8">
            <w:pPr>
              <w:pStyle w:val="Textkrper"/>
              <w:rPr>
                <w:rStyle w:val="Fett"/>
              </w:rPr>
            </w:pPr>
            <w:r>
              <w:rPr>
                <w:rStyle w:val="Fett"/>
                <w:b w:val="0"/>
              </w:rPr>
              <w:t>Ernährungspyramide – Was gehört zu…? – Lösung A – 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F96F93" w:rsidP="00A410C8">
            <w:pPr>
              <w:pStyle w:val="Textkrper"/>
              <w:rPr>
                <w:rStyle w:val="Fett"/>
                <w:b w:val="0"/>
              </w:rPr>
            </w:pPr>
            <w:r>
              <w:rPr>
                <w:rStyle w:val="Fett"/>
                <w:b w:val="0"/>
              </w:rPr>
              <w:t>H03.01.01.04</w:t>
            </w:r>
          </w:p>
        </w:tc>
        <w:tc>
          <w:tcPr>
            <w:tcW w:w="6265" w:type="dxa"/>
            <w:shd w:val="clear" w:color="auto" w:fill="auto"/>
          </w:tcPr>
          <w:p w:rsidR="00876ABD" w:rsidRDefault="00876ABD" w:rsidP="00A410C8">
            <w:pPr>
              <w:pStyle w:val="Textkrper"/>
              <w:rPr>
                <w:rStyle w:val="Fett"/>
                <w:b w:val="0"/>
              </w:rPr>
            </w:pPr>
            <w:r>
              <w:rPr>
                <w:rStyle w:val="Fett"/>
                <w:b w:val="0"/>
              </w:rPr>
              <w:t xml:space="preserve">Übungen zum Thema Ernährungspyramide A – C </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876ABD" w:rsidP="00A410C8">
            <w:pPr>
              <w:pStyle w:val="Textkrper"/>
              <w:rPr>
                <w:rStyle w:val="Fett"/>
                <w:b w:val="0"/>
              </w:rPr>
            </w:pPr>
          </w:p>
        </w:tc>
        <w:tc>
          <w:tcPr>
            <w:tcW w:w="6265" w:type="dxa"/>
            <w:shd w:val="clear" w:color="auto" w:fill="auto"/>
          </w:tcPr>
          <w:p w:rsidR="00876ABD" w:rsidRDefault="00876ABD" w:rsidP="00A410C8">
            <w:pPr>
              <w:pStyle w:val="Textkrper"/>
              <w:rPr>
                <w:rStyle w:val="Fett"/>
                <w:b w:val="0"/>
              </w:rPr>
            </w:pPr>
            <w:r>
              <w:rPr>
                <w:rStyle w:val="Fett"/>
                <w:b w:val="0"/>
              </w:rPr>
              <w:t>Übungen zum Thema Ernährungspyramide – Lösung A – 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F96F93" w:rsidP="00A410C8">
            <w:pPr>
              <w:pStyle w:val="Textkrper"/>
              <w:rPr>
                <w:rStyle w:val="Fett"/>
                <w:b w:val="0"/>
              </w:rPr>
            </w:pPr>
            <w:r>
              <w:rPr>
                <w:rStyle w:val="Fett"/>
                <w:b w:val="0"/>
              </w:rPr>
              <w:t>H03.01.01.05</w:t>
            </w:r>
          </w:p>
        </w:tc>
        <w:tc>
          <w:tcPr>
            <w:tcW w:w="6265" w:type="dxa"/>
            <w:shd w:val="clear" w:color="auto" w:fill="auto"/>
          </w:tcPr>
          <w:p w:rsidR="00876ABD" w:rsidRDefault="00876ABD" w:rsidP="00A410C8">
            <w:pPr>
              <w:pStyle w:val="Textkrper"/>
              <w:rPr>
                <w:rStyle w:val="Fett"/>
                <w:b w:val="0"/>
              </w:rPr>
            </w:pPr>
            <w:r>
              <w:rPr>
                <w:rStyle w:val="Fett"/>
                <w:b w:val="0"/>
              </w:rPr>
              <w:t>Übungen zur Ernährungspyramide A,</w:t>
            </w:r>
            <w:r w:rsidR="00FA537E">
              <w:rPr>
                <w:rStyle w:val="Fett"/>
                <w:b w:val="0"/>
              </w:rPr>
              <w:t xml:space="preserve"> </w:t>
            </w:r>
            <w:r>
              <w:rPr>
                <w:rStyle w:val="Fett"/>
                <w:b w:val="0"/>
              </w:rPr>
              <w:t>B</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876ABD" w:rsidP="00A410C8">
            <w:pPr>
              <w:pStyle w:val="Textkrper"/>
              <w:rPr>
                <w:rStyle w:val="Fett"/>
                <w:b w:val="0"/>
              </w:rPr>
            </w:pPr>
          </w:p>
        </w:tc>
        <w:tc>
          <w:tcPr>
            <w:tcW w:w="6265" w:type="dxa"/>
            <w:shd w:val="clear" w:color="auto" w:fill="auto"/>
          </w:tcPr>
          <w:p w:rsidR="00876ABD" w:rsidRDefault="00876ABD" w:rsidP="00876ABD">
            <w:pPr>
              <w:pStyle w:val="Textkrper"/>
              <w:rPr>
                <w:rStyle w:val="Fett"/>
                <w:b w:val="0"/>
              </w:rPr>
            </w:pPr>
            <w:r>
              <w:rPr>
                <w:rStyle w:val="Fett"/>
                <w:b w:val="0"/>
              </w:rPr>
              <w:t>Übungen zur Ernährungspyramide – Lösung A,</w:t>
            </w:r>
            <w:r w:rsidR="00FA537E">
              <w:rPr>
                <w:rStyle w:val="Fett"/>
                <w:b w:val="0"/>
              </w:rPr>
              <w:t xml:space="preserve"> </w:t>
            </w:r>
            <w:r>
              <w:rPr>
                <w:rStyle w:val="Fett"/>
                <w:b w:val="0"/>
              </w:rPr>
              <w:t>B</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CD3842" w:rsidP="00A410C8">
            <w:pPr>
              <w:pStyle w:val="Textkrper"/>
              <w:rPr>
                <w:rStyle w:val="Fett"/>
                <w:b w:val="0"/>
              </w:rPr>
            </w:pPr>
            <w:r>
              <w:rPr>
                <w:rStyle w:val="Fett"/>
                <w:b w:val="0"/>
              </w:rPr>
              <w:t>H03.01.01.06</w:t>
            </w:r>
          </w:p>
        </w:tc>
        <w:tc>
          <w:tcPr>
            <w:tcW w:w="6265" w:type="dxa"/>
            <w:shd w:val="clear" w:color="auto" w:fill="auto"/>
          </w:tcPr>
          <w:p w:rsidR="00876ABD" w:rsidRDefault="00876ABD" w:rsidP="00876ABD">
            <w:pPr>
              <w:pStyle w:val="Textkrper"/>
              <w:rPr>
                <w:rStyle w:val="Fett"/>
                <w:b w:val="0"/>
              </w:rPr>
            </w:pPr>
            <w:r>
              <w:rPr>
                <w:rStyle w:val="Fett"/>
                <w:b w:val="0"/>
              </w:rPr>
              <w:t>Übungen zur Ernährungspyramide 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876ABD" w:rsidP="00A410C8">
            <w:pPr>
              <w:pStyle w:val="Textkrper"/>
              <w:rPr>
                <w:rStyle w:val="Fett"/>
                <w:b w:val="0"/>
              </w:rPr>
            </w:pPr>
          </w:p>
        </w:tc>
        <w:tc>
          <w:tcPr>
            <w:tcW w:w="6265" w:type="dxa"/>
            <w:shd w:val="clear" w:color="auto" w:fill="auto"/>
          </w:tcPr>
          <w:p w:rsidR="00876ABD" w:rsidRDefault="00876ABD" w:rsidP="00876ABD">
            <w:pPr>
              <w:pStyle w:val="Textkrper"/>
              <w:rPr>
                <w:rStyle w:val="Fett"/>
                <w:b w:val="0"/>
              </w:rPr>
            </w:pPr>
            <w:r>
              <w:rPr>
                <w:rStyle w:val="Fett"/>
                <w:b w:val="0"/>
              </w:rPr>
              <w:t xml:space="preserve">Übungen zur Ernährungspyramide </w:t>
            </w:r>
            <w:r w:rsidR="00BA1FB3">
              <w:rPr>
                <w:rStyle w:val="Fett"/>
                <w:b w:val="0"/>
              </w:rPr>
              <w:t xml:space="preserve">– Lösung </w:t>
            </w:r>
            <w:r>
              <w:rPr>
                <w:rStyle w:val="Fett"/>
                <w:b w:val="0"/>
              </w:rPr>
              <w:t>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F96F93" w:rsidP="00CD3842">
            <w:pPr>
              <w:pStyle w:val="Textkrper"/>
              <w:rPr>
                <w:rStyle w:val="Fett"/>
                <w:b w:val="0"/>
              </w:rPr>
            </w:pPr>
            <w:r>
              <w:rPr>
                <w:rStyle w:val="Fett"/>
                <w:b w:val="0"/>
              </w:rPr>
              <w:t>H03.01.01.0</w:t>
            </w:r>
            <w:r w:rsidR="00CD3842">
              <w:rPr>
                <w:rStyle w:val="Fett"/>
                <w:b w:val="0"/>
              </w:rPr>
              <w:t>7</w:t>
            </w:r>
          </w:p>
        </w:tc>
        <w:tc>
          <w:tcPr>
            <w:tcW w:w="6265" w:type="dxa"/>
            <w:shd w:val="clear" w:color="auto" w:fill="auto"/>
          </w:tcPr>
          <w:p w:rsidR="00876ABD" w:rsidRDefault="00BA1FB3" w:rsidP="00876ABD">
            <w:pPr>
              <w:pStyle w:val="Textkrper"/>
              <w:rPr>
                <w:rStyle w:val="Fett"/>
                <w:b w:val="0"/>
              </w:rPr>
            </w:pPr>
            <w:r>
              <w:rPr>
                <w:rStyle w:val="Fett"/>
                <w:b w:val="0"/>
              </w:rPr>
              <w:t>Domino zur Ernährungspyramide A – C</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BA1FB3" w:rsidRDefault="00F96F93" w:rsidP="00A410C8">
            <w:pPr>
              <w:pStyle w:val="Textkrper"/>
              <w:rPr>
                <w:rStyle w:val="Fett"/>
                <w:b w:val="0"/>
              </w:rPr>
            </w:pPr>
            <w:r>
              <w:rPr>
                <w:rStyle w:val="Fett"/>
                <w:b w:val="0"/>
              </w:rPr>
              <w:t>H03.01.01.07</w:t>
            </w:r>
            <w:r w:rsidR="00CD3842">
              <w:rPr>
                <w:rStyle w:val="Fett"/>
                <w:b w:val="0"/>
              </w:rPr>
              <w:t>.01</w:t>
            </w:r>
          </w:p>
        </w:tc>
        <w:tc>
          <w:tcPr>
            <w:tcW w:w="6265" w:type="dxa"/>
            <w:shd w:val="clear" w:color="auto" w:fill="auto"/>
          </w:tcPr>
          <w:p w:rsidR="002841E6" w:rsidRPr="00BA1FB3" w:rsidRDefault="00BA1FB3" w:rsidP="00A410C8">
            <w:pPr>
              <w:pStyle w:val="Textkrper"/>
              <w:rPr>
                <w:rStyle w:val="Fett"/>
                <w:b w:val="0"/>
              </w:rPr>
            </w:pPr>
            <w:r>
              <w:rPr>
                <w:rStyle w:val="Fett"/>
                <w:b w:val="0"/>
              </w:rPr>
              <w:t>Bildkarten für Domino</w:t>
            </w:r>
          </w:p>
        </w:tc>
      </w:tr>
      <w:tr w:rsidR="00BA1FB3" w:rsidRPr="00DE4890" w:rsidTr="000F6928">
        <w:tc>
          <w:tcPr>
            <w:tcW w:w="1932" w:type="dxa"/>
            <w:shd w:val="clear" w:color="auto" w:fill="auto"/>
          </w:tcPr>
          <w:p w:rsidR="00BA1FB3" w:rsidRPr="00DE4890" w:rsidRDefault="00BA1FB3" w:rsidP="00EC2400">
            <w:pPr>
              <w:rPr>
                <w:rStyle w:val="Fett"/>
              </w:rPr>
            </w:pPr>
          </w:p>
        </w:tc>
        <w:tc>
          <w:tcPr>
            <w:tcW w:w="1692" w:type="dxa"/>
            <w:shd w:val="clear" w:color="auto" w:fill="auto"/>
          </w:tcPr>
          <w:p w:rsidR="00BA1FB3" w:rsidRDefault="00BA1FB3" w:rsidP="00A410C8">
            <w:pPr>
              <w:pStyle w:val="Textkrper"/>
              <w:rPr>
                <w:rStyle w:val="Fett"/>
                <w:b w:val="0"/>
              </w:rPr>
            </w:pPr>
          </w:p>
        </w:tc>
        <w:tc>
          <w:tcPr>
            <w:tcW w:w="6265" w:type="dxa"/>
            <w:shd w:val="clear" w:color="auto" w:fill="auto"/>
          </w:tcPr>
          <w:p w:rsidR="00BA1FB3" w:rsidRDefault="00BA1FB3" w:rsidP="00A410C8">
            <w:pPr>
              <w:pStyle w:val="Textkrper"/>
              <w:rPr>
                <w:rStyle w:val="Fett"/>
                <w:b w:val="0"/>
              </w:rPr>
            </w:pPr>
          </w:p>
        </w:tc>
      </w:tr>
      <w:tr w:rsidR="0014796A" w:rsidRPr="00DE4890" w:rsidTr="000F6928">
        <w:tc>
          <w:tcPr>
            <w:tcW w:w="1932" w:type="dxa"/>
            <w:shd w:val="clear" w:color="auto" w:fill="auto"/>
          </w:tcPr>
          <w:p w:rsidR="0014796A" w:rsidRPr="00DE4890" w:rsidRDefault="0014796A" w:rsidP="00EC2400">
            <w:pPr>
              <w:rPr>
                <w:rStyle w:val="Fett"/>
              </w:rPr>
            </w:pPr>
          </w:p>
        </w:tc>
        <w:tc>
          <w:tcPr>
            <w:tcW w:w="1692" w:type="dxa"/>
            <w:shd w:val="clear" w:color="auto" w:fill="auto"/>
          </w:tcPr>
          <w:p w:rsidR="0014796A" w:rsidRPr="00DE4890" w:rsidRDefault="000F6928" w:rsidP="00A410C8">
            <w:pPr>
              <w:pStyle w:val="Textkrper"/>
              <w:rPr>
                <w:rStyle w:val="Fett"/>
              </w:rPr>
            </w:pPr>
            <w:r>
              <w:rPr>
                <w:rStyle w:val="Fett"/>
              </w:rPr>
              <w:t>Lernthema</w:t>
            </w:r>
          </w:p>
        </w:tc>
        <w:tc>
          <w:tcPr>
            <w:tcW w:w="6265" w:type="dxa"/>
            <w:shd w:val="clear" w:color="auto" w:fill="auto"/>
          </w:tcPr>
          <w:p w:rsidR="0014796A" w:rsidRPr="00DE4890" w:rsidRDefault="0014796A" w:rsidP="00A410C8">
            <w:pPr>
              <w:pStyle w:val="Textkrper"/>
              <w:rPr>
                <w:rStyle w:val="Fett"/>
              </w:rPr>
            </w:pPr>
          </w:p>
        </w:tc>
      </w:tr>
      <w:tr w:rsidR="008D06E2" w:rsidRPr="00DE4890" w:rsidTr="000F6928">
        <w:tc>
          <w:tcPr>
            <w:tcW w:w="1932" w:type="dxa"/>
            <w:shd w:val="clear" w:color="auto" w:fill="auto"/>
          </w:tcPr>
          <w:p w:rsidR="008D06E2" w:rsidRPr="00DE4890" w:rsidRDefault="008D06E2" w:rsidP="00EC2400">
            <w:pPr>
              <w:rPr>
                <w:rStyle w:val="Fett"/>
              </w:rPr>
            </w:pPr>
          </w:p>
        </w:tc>
        <w:tc>
          <w:tcPr>
            <w:tcW w:w="1692" w:type="dxa"/>
            <w:shd w:val="clear" w:color="auto" w:fill="auto"/>
          </w:tcPr>
          <w:p w:rsidR="008D06E2" w:rsidRPr="00981104" w:rsidRDefault="008D06E2" w:rsidP="00A410C8">
            <w:pPr>
              <w:pStyle w:val="Textkrper"/>
              <w:rPr>
                <w:rStyle w:val="Fett"/>
                <w:b w:val="0"/>
              </w:rPr>
            </w:pPr>
            <w:r w:rsidRPr="00981104">
              <w:rPr>
                <w:rStyle w:val="Fett"/>
                <w:b w:val="0"/>
              </w:rPr>
              <w:t>H03.01.02</w:t>
            </w:r>
          </w:p>
        </w:tc>
        <w:tc>
          <w:tcPr>
            <w:tcW w:w="6265" w:type="dxa"/>
            <w:shd w:val="clear" w:color="auto" w:fill="auto"/>
          </w:tcPr>
          <w:p w:rsidR="008D06E2" w:rsidRPr="00981104" w:rsidRDefault="005D5372" w:rsidP="00A410C8">
            <w:pPr>
              <w:pStyle w:val="Textkrper"/>
              <w:rPr>
                <w:rStyle w:val="Fett"/>
              </w:rPr>
            </w:pPr>
            <w:r>
              <w:rPr>
                <w:rStyle w:val="Fett"/>
              </w:rPr>
              <w:t>Obstsalat zubereiten</w:t>
            </w:r>
          </w:p>
        </w:tc>
      </w:tr>
      <w:tr w:rsidR="008D06E2" w:rsidRPr="00DE4890" w:rsidTr="000F6928">
        <w:tc>
          <w:tcPr>
            <w:tcW w:w="1932" w:type="dxa"/>
            <w:shd w:val="clear" w:color="auto" w:fill="auto"/>
          </w:tcPr>
          <w:p w:rsidR="008D06E2" w:rsidRPr="00DE4890" w:rsidRDefault="008D06E2" w:rsidP="00EC2400">
            <w:pPr>
              <w:rPr>
                <w:rStyle w:val="Fett"/>
              </w:rPr>
            </w:pPr>
          </w:p>
        </w:tc>
        <w:tc>
          <w:tcPr>
            <w:tcW w:w="1692" w:type="dxa"/>
            <w:shd w:val="clear" w:color="auto" w:fill="auto"/>
          </w:tcPr>
          <w:p w:rsidR="008D06E2" w:rsidRDefault="008D06E2" w:rsidP="00A410C8">
            <w:pPr>
              <w:pStyle w:val="Textkrper"/>
              <w:rPr>
                <w:rStyle w:val="Fett"/>
              </w:rPr>
            </w:pPr>
            <w:r>
              <w:rPr>
                <w:rStyle w:val="Fett"/>
              </w:rPr>
              <w:t>Lernschritte</w:t>
            </w:r>
          </w:p>
        </w:tc>
        <w:tc>
          <w:tcPr>
            <w:tcW w:w="6265" w:type="dxa"/>
            <w:shd w:val="clear" w:color="auto" w:fill="auto"/>
          </w:tcPr>
          <w:p w:rsidR="008D06E2" w:rsidRDefault="008D06E2" w:rsidP="00A410C8">
            <w:pPr>
              <w:pStyle w:val="Textkrper"/>
              <w:rPr>
                <w:rStyle w:val="Fett"/>
              </w:rPr>
            </w:pPr>
          </w:p>
        </w:tc>
      </w:tr>
      <w:tr w:rsidR="0014796A" w:rsidRPr="00DE4890" w:rsidTr="000F6928">
        <w:tc>
          <w:tcPr>
            <w:tcW w:w="1932" w:type="dxa"/>
            <w:shd w:val="clear" w:color="auto" w:fill="auto"/>
          </w:tcPr>
          <w:p w:rsidR="0014796A" w:rsidRPr="00DE4890" w:rsidRDefault="0014796A" w:rsidP="00EC2400"/>
        </w:tc>
        <w:tc>
          <w:tcPr>
            <w:tcW w:w="1692" w:type="dxa"/>
            <w:shd w:val="clear" w:color="auto" w:fill="auto"/>
          </w:tcPr>
          <w:p w:rsidR="0014796A" w:rsidRPr="00DE4890" w:rsidRDefault="000310EC" w:rsidP="00A410C8">
            <w:pPr>
              <w:pStyle w:val="Textkrper"/>
            </w:pPr>
            <w:r>
              <w:t>H03.01.02.01</w:t>
            </w:r>
          </w:p>
        </w:tc>
        <w:tc>
          <w:tcPr>
            <w:tcW w:w="6265" w:type="dxa"/>
            <w:shd w:val="clear" w:color="auto" w:fill="auto"/>
          </w:tcPr>
          <w:p w:rsidR="0014796A" w:rsidRPr="00DE4890" w:rsidRDefault="00C27649" w:rsidP="00A410C8">
            <w:pPr>
              <w:pStyle w:val="Textkrper"/>
            </w:pPr>
            <w:r>
              <w:t xml:space="preserve">Obstsalat zubereiten </w:t>
            </w:r>
            <w:r w:rsidR="004245AE">
              <w:t>A</w:t>
            </w:r>
          </w:p>
        </w:tc>
      </w:tr>
      <w:tr w:rsidR="0014796A" w:rsidRPr="00DE4890" w:rsidTr="000F6928">
        <w:tc>
          <w:tcPr>
            <w:tcW w:w="1932" w:type="dxa"/>
            <w:shd w:val="clear" w:color="auto" w:fill="auto"/>
          </w:tcPr>
          <w:p w:rsidR="0014796A" w:rsidRPr="00DE4890" w:rsidRDefault="0014796A" w:rsidP="00EC2400"/>
        </w:tc>
        <w:tc>
          <w:tcPr>
            <w:tcW w:w="1692" w:type="dxa"/>
            <w:shd w:val="clear" w:color="auto" w:fill="auto"/>
          </w:tcPr>
          <w:p w:rsidR="0014796A" w:rsidRPr="00DE4890" w:rsidRDefault="000310EC" w:rsidP="00A410C8">
            <w:pPr>
              <w:pStyle w:val="Textkrper"/>
            </w:pPr>
            <w:r>
              <w:t>H03.01.02.02</w:t>
            </w:r>
          </w:p>
        </w:tc>
        <w:tc>
          <w:tcPr>
            <w:tcW w:w="6265" w:type="dxa"/>
            <w:shd w:val="clear" w:color="auto" w:fill="auto"/>
          </w:tcPr>
          <w:p w:rsidR="0014796A" w:rsidRPr="00DE4890" w:rsidRDefault="004245AE" w:rsidP="004245AE">
            <w:pPr>
              <w:pStyle w:val="Textkrper"/>
            </w:pPr>
            <w:r>
              <w:t>Obstsalat zubereiten – Arbeitskärtchen A</w:t>
            </w:r>
          </w:p>
        </w:tc>
      </w:tr>
      <w:tr w:rsidR="0014796A" w:rsidRPr="00DE4890" w:rsidTr="000F6928">
        <w:tc>
          <w:tcPr>
            <w:tcW w:w="1932" w:type="dxa"/>
            <w:shd w:val="clear" w:color="auto" w:fill="auto"/>
          </w:tcPr>
          <w:p w:rsidR="0014796A" w:rsidRPr="00DE4890" w:rsidRDefault="0014796A" w:rsidP="00EC2400"/>
        </w:tc>
        <w:tc>
          <w:tcPr>
            <w:tcW w:w="1692" w:type="dxa"/>
            <w:shd w:val="clear" w:color="auto" w:fill="auto"/>
          </w:tcPr>
          <w:p w:rsidR="0014796A" w:rsidRPr="00DE4890" w:rsidRDefault="003A7E22" w:rsidP="00A410C8">
            <w:pPr>
              <w:pStyle w:val="Textkrper"/>
            </w:pPr>
            <w:r>
              <w:t>H03.01.02.03</w:t>
            </w:r>
          </w:p>
        </w:tc>
        <w:tc>
          <w:tcPr>
            <w:tcW w:w="6265" w:type="dxa"/>
            <w:shd w:val="clear" w:color="auto" w:fill="auto"/>
          </w:tcPr>
          <w:p w:rsidR="0014796A" w:rsidRPr="00DE4890" w:rsidRDefault="00C27649" w:rsidP="004245AE">
            <w:pPr>
              <w:pStyle w:val="Textkrper"/>
            </w:pPr>
            <w:r>
              <w:t xml:space="preserve">Obstsalat zubereiten – </w:t>
            </w:r>
            <w:r w:rsidR="004245AE">
              <w:t>Auswahlkriterien Obst A</w:t>
            </w:r>
          </w:p>
        </w:tc>
      </w:tr>
      <w:tr w:rsidR="00C27649" w:rsidRPr="00DE4890" w:rsidTr="000F6928">
        <w:tc>
          <w:tcPr>
            <w:tcW w:w="1932" w:type="dxa"/>
            <w:shd w:val="clear" w:color="auto" w:fill="auto"/>
          </w:tcPr>
          <w:p w:rsidR="00C27649" w:rsidRPr="00DE4890" w:rsidRDefault="00C27649" w:rsidP="00EC2400"/>
        </w:tc>
        <w:tc>
          <w:tcPr>
            <w:tcW w:w="1692" w:type="dxa"/>
            <w:shd w:val="clear" w:color="auto" w:fill="auto"/>
          </w:tcPr>
          <w:p w:rsidR="00C27649" w:rsidRDefault="00E0311A" w:rsidP="00A410C8">
            <w:pPr>
              <w:pStyle w:val="Textkrper"/>
            </w:pPr>
            <w:r>
              <w:t>H03.01.02.04</w:t>
            </w:r>
          </w:p>
        </w:tc>
        <w:tc>
          <w:tcPr>
            <w:tcW w:w="6265" w:type="dxa"/>
            <w:shd w:val="clear" w:color="auto" w:fill="auto"/>
          </w:tcPr>
          <w:p w:rsidR="00C27649" w:rsidRDefault="00C27649" w:rsidP="004245AE">
            <w:pPr>
              <w:pStyle w:val="Textkrper"/>
            </w:pPr>
            <w:r>
              <w:t xml:space="preserve">Obstsalat zubereiten – </w:t>
            </w:r>
            <w:r w:rsidR="004245AE">
              <w:t>Lösungskärtchen – Auswahlkriterium Obst A</w:t>
            </w:r>
          </w:p>
        </w:tc>
      </w:tr>
      <w:tr w:rsidR="00C27649" w:rsidRPr="00DE4890" w:rsidTr="000F6928">
        <w:tc>
          <w:tcPr>
            <w:tcW w:w="1932" w:type="dxa"/>
            <w:shd w:val="clear" w:color="auto" w:fill="auto"/>
          </w:tcPr>
          <w:p w:rsidR="00C27649" w:rsidRPr="00DE4890" w:rsidRDefault="00C27649" w:rsidP="00EC2400"/>
        </w:tc>
        <w:tc>
          <w:tcPr>
            <w:tcW w:w="1692" w:type="dxa"/>
            <w:shd w:val="clear" w:color="auto" w:fill="auto"/>
          </w:tcPr>
          <w:p w:rsidR="00C27649" w:rsidRDefault="004245AE" w:rsidP="00A410C8">
            <w:pPr>
              <w:pStyle w:val="Textkrper"/>
            </w:pPr>
            <w:r>
              <w:t>H03.01.02.05</w:t>
            </w:r>
          </w:p>
        </w:tc>
        <w:tc>
          <w:tcPr>
            <w:tcW w:w="6265" w:type="dxa"/>
            <w:shd w:val="clear" w:color="auto" w:fill="auto"/>
          </w:tcPr>
          <w:p w:rsidR="00C27649" w:rsidRDefault="004245AE" w:rsidP="00A410C8">
            <w:pPr>
              <w:pStyle w:val="Textkrper"/>
            </w:pPr>
            <w:r>
              <w:t>Obstsalat zubereiten – Rezeptblatt</w:t>
            </w:r>
            <w:r w:rsidR="00FA537E">
              <w:t xml:space="preserve"> – </w:t>
            </w:r>
            <w:r>
              <w:t>Obstsalat</w:t>
            </w:r>
            <w:r w:rsidR="00FA537E">
              <w:t xml:space="preserve"> </w:t>
            </w:r>
          </w:p>
        </w:tc>
      </w:tr>
      <w:tr w:rsidR="004245AE" w:rsidRPr="00DE4890" w:rsidTr="000F6928">
        <w:tc>
          <w:tcPr>
            <w:tcW w:w="1932" w:type="dxa"/>
            <w:shd w:val="clear" w:color="auto" w:fill="auto"/>
          </w:tcPr>
          <w:p w:rsidR="004245AE" w:rsidRPr="00DE4890" w:rsidRDefault="004245AE" w:rsidP="00EC2400"/>
        </w:tc>
        <w:tc>
          <w:tcPr>
            <w:tcW w:w="1692" w:type="dxa"/>
            <w:shd w:val="clear" w:color="auto" w:fill="auto"/>
          </w:tcPr>
          <w:p w:rsidR="004245AE" w:rsidRDefault="004245AE" w:rsidP="00A410C8">
            <w:pPr>
              <w:pStyle w:val="Textkrper"/>
            </w:pPr>
            <w:r>
              <w:t>H03.01.02.06</w:t>
            </w:r>
          </w:p>
        </w:tc>
        <w:tc>
          <w:tcPr>
            <w:tcW w:w="6265" w:type="dxa"/>
            <w:shd w:val="clear" w:color="auto" w:fill="auto"/>
          </w:tcPr>
          <w:p w:rsidR="004245AE" w:rsidRDefault="00D41A3B" w:rsidP="00A410C8">
            <w:pPr>
              <w:pStyle w:val="Textkrper"/>
            </w:pPr>
            <w:r>
              <w:t>Obstsalat zubereiten</w:t>
            </w:r>
            <w:r w:rsidR="00FA537E">
              <w:t xml:space="preserve"> B – </w:t>
            </w:r>
            <w:r w:rsidR="004245AE">
              <w:t>C</w:t>
            </w:r>
            <w:r w:rsidR="00FA537E">
              <w:t xml:space="preserve"> </w:t>
            </w:r>
          </w:p>
        </w:tc>
      </w:tr>
      <w:tr w:rsidR="004245AE" w:rsidRPr="00DE4890" w:rsidTr="000F6928">
        <w:tc>
          <w:tcPr>
            <w:tcW w:w="1932" w:type="dxa"/>
            <w:shd w:val="clear" w:color="auto" w:fill="auto"/>
          </w:tcPr>
          <w:p w:rsidR="004245AE" w:rsidRPr="00DE4890" w:rsidRDefault="004245AE" w:rsidP="00EC2400"/>
        </w:tc>
        <w:tc>
          <w:tcPr>
            <w:tcW w:w="1692" w:type="dxa"/>
            <w:shd w:val="clear" w:color="auto" w:fill="auto"/>
          </w:tcPr>
          <w:p w:rsidR="004245AE" w:rsidRDefault="004245AE" w:rsidP="00A410C8">
            <w:pPr>
              <w:pStyle w:val="Textkrper"/>
            </w:pPr>
            <w:r>
              <w:t>H03.01.02.07</w:t>
            </w:r>
          </w:p>
        </w:tc>
        <w:tc>
          <w:tcPr>
            <w:tcW w:w="6265" w:type="dxa"/>
            <w:shd w:val="clear" w:color="auto" w:fill="auto"/>
          </w:tcPr>
          <w:p w:rsidR="004245AE" w:rsidRDefault="004245AE" w:rsidP="00A410C8">
            <w:pPr>
              <w:pStyle w:val="Textkrper"/>
            </w:pPr>
            <w:r>
              <w:t>Obstsalat zubereiten – Auswahlkriterium Obst B</w:t>
            </w:r>
            <w:r w:rsidR="00FA537E">
              <w:t xml:space="preserve"> – </w:t>
            </w:r>
            <w:r>
              <w:t>C</w:t>
            </w:r>
            <w:r w:rsidR="00FA537E">
              <w:t xml:space="preserve"> </w:t>
            </w:r>
          </w:p>
        </w:tc>
      </w:tr>
      <w:tr w:rsidR="004245AE" w:rsidRPr="00DE4890" w:rsidTr="000F6928">
        <w:tc>
          <w:tcPr>
            <w:tcW w:w="1932" w:type="dxa"/>
            <w:shd w:val="clear" w:color="auto" w:fill="auto"/>
          </w:tcPr>
          <w:p w:rsidR="004245AE" w:rsidRPr="00DE4890" w:rsidRDefault="004245AE" w:rsidP="00EC2400"/>
        </w:tc>
        <w:tc>
          <w:tcPr>
            <w:tcW w:w="1692" w:type="dxa"/>
            <w:shd w:val="clear" w:color="auto" w:fill="auto"/>
          </w:tcPr>
          <w:p w:rsidR="004245AE" w:rsidRDefault="004245AE" w:rsidP="00A410C8">
            <w:pPr>
              <w:pStyle w:val="Textkrper"/>
            </w:pPr>
            <w:r>
              <w:t>H03.01.02.08</w:t>
            </w:r>
          </w:p>
        </w:tc>
        <w:tc>
          <w:tcPr>
            <w:tcW w:w="6265" w:type="dxa"/>
            <w:shd w:val="clear" w:color="auto" w:fill="auto"/>
          </w:tcPr>
          <w:p w:rsidR="004245AE" w:rsidRDefault="004245AE" w:rsidP="00A410C8">
            <w:pPr>
              <w:pStyle w:val="Textkrper"/>
            </w:pPr>
            <w:r>
              <w:t>Obstsalat zubereiten – Auswahlkriterium Obst – Lösung A</w:t>
            </w:r>
            <w:r w:rsidR="00FA537E">
              <w:t xml:space="preserve"> – </w:t>
            </w:r>
            <w:r>
              <w:t>C</w:t>
            </w:r>
            <w:r w:rsidR="00FA537E">
              <w:t xml:space="preserve"> </w:t>
            </w:r>
          </w:p>
        </w:tc>
      </w:tr>
      <w:tr w:rsidR="00C27649" w:rsidRPr="00DE4890" w:rsidTr="000F6928">
        <w:tc>
          <w:tcPr>
            <w:tcW w:w="1932" w:type="dxa"/>
            <w:shd w:val="clear" w:color="auto" w:fill="auto"/>
          </w:tcPr>
          <w:p w:rsidR="00C27649" w:rsidRPr="00DE4890" w:rsidRDefault="00C27649" w:rsidP="00EC2400"/>
        </w:tc>
        <w:tc>
          <w:tcPr>
            <w:tcW w:w="1692" w:type="dxa"/>
            <w:shd w:val="clear" w:color="auto" w:fill="auto"/>
          </w:tcPr>
          <w:p w:rsidR="00C27649" w:rsidRDefault="00C27649" w:rsidP="00A410C8">
            <w:pPr>
              <w:pStyle w:val="Textkrper"/>
            </w:pPr>
          </w:p>
        </w:tc>
        <w:tc>
          <w:tcPr>
            <w:tcW w:w="6265" w:type="dxa"/>
            <w:shd w:val="clear" w:color="auto" w:fill="auto"/>
          </w:tcPr>
          <w:p w:rsidR="00C27649" w:rsidRDefault="00C27649" w:rsidP="00A410C8">
            <w:pPr>
              <w:pStyle w:val="Textkrper"/>
            </w:pP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Pr="00BA1FB3" w:rsidRDefault="00BA1FB3" w:rsidP="00A410C8">
            <w:pPr>
              <w:pStyle w:val="Textkrper"/>
              <w:rPr>
                <w:b/>
              </w:rPr>
            </w:pPr>
            <w:r>
              <w:rPr>
                <w:b/>
              </w:rPr>
              <w:t>Lernthema</w:t>
            </w:r>
          </w:p>
        </w:tc>
        <w:tc>
          <w:tcPr>
            <w:tcW w:w="6265" w:type="dxa"/>
            <w:shd w:val="clear" w:color="auto" w:fill="auto"/>
          </w:tcPr>
          <w:p w:rsidR="00BA1FB3" w:rsidRDefault="00BA1FB3" w:rsidP="00A410C8">
            <w:pPr>
              <w:pStyle w:val="Textkrper"/>
            </w:pP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BA1FB3" w:rsidP="00A410C8">
            <w:pPr>
              <w:pStyle w:val="Textkrper"/>
            </w:pPr>
            <w:r>
              <w:t>H03.01.03</w:t>
            </w:r>
          </w:p>
        </w:tc>
        <w:tc>
          <w:tcPr>
            <w:tcW w:w="6265" w:type="dxa"/>
            <w:shd w:val="clear" w:color="auto" w:fill="auto"/>
          </w:tcPr>
          <w:p w:rsidR="00BA1FB3" w:rsidRPr="00BA1FB3" w:rsidRDefault="00BA1FB3" w:rsidP="00A410C8">
            <w:pPr>
              <w:pStyle w:val="Textkrper"/>
              <w:rPr>
                <w:b/>
              </w:rPr>
            </w:pPr>
            <w:r>
              <w:rPr>
                <w:b/>
              </w:rPr>
              <w:t>Mahlzeiten – Speisepläne</w:t>
            </w: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Pr="00BA1FB3" w:rsidRDefault="00BA1FB3" w:rsidP="00A410C8">
            <w:pPr>
              <w:pStyle w:val="Textkrper"/>
              <w:rPr>
                <w:b/>
              </w:rPr>
            </w:pPr>
            <w:r>
              <w:rPr>
                <w:b/>
              </w:rPr>
              <w:t>Lernschritte</w:t>
            </w:r>
          </w:p>
        </w:tc>
        <w:tc>
          <w:tcPr>
            <w:tcW w:w="6265" w:type="dxa"/>
            <w:shd w:val="clear" w:color="auto" w:fill="auto"/>
          </w:tcPr>
          <w:p w:rsidR="00BA1FB3" w:rsidRDefault="00BA1FB3" w:rsidP="00A410C8">
            <w:pPr>
              <w:pStyle w:val="Textkrper"/>
            </w:pP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84795D" w:rsidP="00A410C8">
            <w:pPr>
              <w:pStyle w:val="Textkrper"/>
            </w:pPr>
            <w:r>
              <w:t>H03.01.03.01</w:t>
            </w:r>
          </w:p>
        </w:tc>
        <w:tc>
          <w:tcPr>
            <w:tcW w:w="6265" w:type="dxa"/>
            <w:shd w:val="clear" w:color="auto" w:fill="auto"/>
          </w:tcPr>
          <w:p w:rsidR="00BA1FB3" w:rsidRDefault="0084795D" w:rsidP="00A410C8">
            <w:pPr>
              <w:pStyle w:val="Textkrper"/>
            </w:pPr>
            <w:r w:rsidRPr="0084795D">
              <w:t>Kärtchen für Gruppenarbeit: „</w:t>
            </w:r>
            <w:r w:rsidR="00F727A2">
              <w:t xml:space="preserve">Mahlzeiten / Speisepläne </w:t>
            </w:r>
            <w:r w:rsidRPr="0084795D">
              <w:t>bewerten, e</w:t>
            </w:r>
            <w:r w:rsidRPr="0084795D">
              <w:t>r</w:t>
            </w:r>
            <w:r w:rsidRPr="0084795D">
              <w:t>gänzen, verbessern, erstellen“</w:t>
            </w:r>
            <w:r w:rsidR="00D41A3B">
              <w:t xml:space="preserve"> </w:t>
            </w:r>
            <w:r>
              <w:t>A</w:t>
            </w:r>
            <w:r w:rsidR="00F727A2">
              <w:t xml:space="preserve"> </w:t>
            </w:r>
            <w:r>
              <w:t>–</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84795D" w:rsidP="00A410C8">
            <w:pPr>
              <w:pStyle w:val="Textkrper"/>
            </w:pPr>
            <w:r>
              <w:t>H03.01.03.02</w:t>
            </w:r>
          </w:p>
        </w:tc>
        <w:tc>
          <w:tcPr>
            <w:tcW w:w="6265" w:type="dxa"/>
            <w:shd w:val="clear" w:color="auto" w:fill="auto"/>
          </w:tcPr>
          <w:p w:rsidR="0084795D" w:rsidRPr="0084795D" w:rsidRDefault="0084795D" w:rsidP="0084795D">
            <w:pPr>
              <w:pStyle w:val="Textkrper"/>
            </w:pPr>
            <w:r>
              <w:t>Gruppenarbeit: „Mahlzeiten / Speisepläne bewerten, ergänzen, verbe</w:t>
            </w:r>
            <w:r>
              <w:t>s</w:t>
            </w:r>
            <w:r>
              <w:t>sern, erstellen“ Gruppe 1 A,</w:t>
            </w:r>
            <w:r w:rsidR="00F727A2">
              <w:t xml:space="preserve"> </w:t>
            </w:r>
            <w:r>
              <w:t>B</w:t>
            </w: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84795D" w:rsidP="00A410C8">
            <w:pPr>
              <w:pStyle w:val="Textkrper"/>
            </w:pPr>
            <w:r>
              <w:t>H03.01.03.03</w:t>
            </w:r>
          </w:p>
        </w:tc>
        <w:tc>
          <w:tcPr>
            <w:tcW w:w="6265" w:type="dxa"/>
            <w:shd w:val="clear" w:color="auto" w:fill="auto"/>
          </w:tcPr>
          <w:p w:rsidR="00BA1FB3" w:rsidRDefault="0084795D" w:rsidP="0084795D">
            <w:pPr>
              <w:pStyle w:val="Textkrper"/>
            </w:pPr>
            <w:r>
              <w:t>Gruppenarbeit: „Mahlzeiten / Speisepläne bewerten, ergänzen, verbe</w:t>
            </w:r>
            <w:r>
              <w:t>s</w:t>
            </w:r>
            <w:r>
              <w:t>sern, erstellen“ Gruppe 2 B,</w:t>
            </w:r>
            <w:r w:rsidR="00F727A2">
              <w:t xml:space="preserve"> </w:t>
            </w:r>
            <w:r>
              <w:t>C</w:t>
            </w: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84795D" w:rsidP="00A410C8">
            <w:pPr>
              <w:pStyle w:val="Textkrper"/>
            </w:pPr>
            <w:r>
              <w:t>H03.01.03.04</w:t>
            </w:r>
          </w:p>
        </w:tc>
        <w:tc>
          <w:tcPr>
            <w:tcW w:w="6265" w:type="dxa"/>
            <w:shd w:val="clear" w:color="auto" w:fill="auto"/>
          </w:tcPr>
          <w:p w:rsidR="00BA1FB3" w:rsidRDefault="0084795D" w:rsidP="00A410C8">
            <w:pPr>
              <w:pStyle w:val="Textkrper"/>
            </w:pPr>
            <w:r>
              <w:t>Gruppenarbeit: „Mahlzeiten / Speisepläne bewerten, ergänzen, verbe</w:t>
            </w:r>
            <w:r>
              <w:t>s</w:t>
            </w:r>
            <w:r>
              <w:t>sern, erstellen“ Gruppe 3 B,</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84795D" w:rsidP="00A410C8">
            <w:pPr>
              <w:pStyle w:val="Textkrper"/>
            </w:pPr>
            <w:r>
              <w:t>H03.01.03.05</w:t>
            </w:r>
          </w:p>
        </w:tc>
        <w:tc>
          <w:tcPr>
            <w:tcW w:w="6265" w:type="dxa"/>
            <w:shd w:val="clear" w:color="auto" w:fill="auto"/>
          </w:tcPr>
          <w:p w:rsidR="0084795D" w:rsidRDefault="0084795D" w:rsidP="0084795D">
            <w:pPr>
              <w:pStyle w:val="Textkrper"/>
            </w:pPr>
            <w:r>
              <w:t>Gruppe 1 Arbeitsauftrag A,</w:t>
            </w:r>
            <w:r w:rsidR="00F727A2">
              <w:t xml:space="preserve"> </w:t>
            </w:r>
            <w:r>
              <w:t>B</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84795D" w:rsidP="00A410C8">
            <w:pPr>
              <w:pStyle w:val="Textkrper"/>
            </w:pPr>
            <w:r>
              <w:t>H03.01.03.06</w:t>
            </w:r>
          </w:p>
        </w:tc>
        <w:tc>
          <w:tcPr>
            <w:tcW w:w="6265" w:type="dxa"/>
            <w:shd w:val="clear" w:color="auto" w:fill="auto"/>
          </w:tcPr>
          <w:p w:rsidR="0084795D" w:rsidRDefault="0084795D" w:rsidP="0084795D">
            <w:pPr>
              <w:pStyle w:val="Textkrper"/>
            </w:pPr>
            <w:r>
              <w:t>Gruppe 2 Arbeitsauftrag B,</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380CB6" w:rsidP="00A410C8">
            <w:pPr>
              <w:pStyle w:val="Textkrper"/>
            </w:pPr>
            <w:r>
              <w:t>H03.01.03.07</w:t>
            </w:r>
          </w:p>
        </w:tc>
        <w:tc>
          <w:tcPr>
            <w:tcW w:w="6265" w:type="dxa"/>
            <w:shd w:val="clear" w:color="auto" w:fill="auto"/>
          </w:tcPr>
          <w:p w:rsidR="0084795D" w:rsidRDefault="00380CB6" w:rsidP="00A410C8">
            <w:pPr>
              <w:pStyle w:val="Textkrper"/>
            </w:pPr>
            <w:r>
              <w:t>Gruppe 3 Arbeitsauftrag B,</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380CB6" w:rsidP="00A410C8">
            <w:pPr>
              <w:pStyle w:val="Textkrper"/>
            </w:pPr>
            <w:r>
              <w:t>H03.01.03.08</w:t>
            </w:r>
          </w:p>
        </w:tc>
        <w:tc>
          <w:tcPr>
            <w:tcW w:w="6265" w:type="dxa"/>
            <w:shd w:val="clear" w:color="auto" w:fill="auto"/>
          </w:tcPr>
          <w:p w:rsidR="00380CB6" w:rsidRDefault="00380CB6" w:rsidP="00380CB6">
            <w:pPr>
              <w:pStyle w:val="Textkrper"/>
            </w:pPr>
            <w:r>
              <w:t>Mahlzeiten und Speisepläne bewerten, ergänzen, verbessern – Speis</w:t>
            </w:r>
            <w:r>
              <w:t>e</w:t>
            </w:r>
            <w:r>
              <w:t>pläne erstellen</w:t>
            </w:r>
          </w:p>
          <w:p w:rsidR="00380CB6" w:rsidRDefault="00380CB6" w:rsidP="00380CB6">
            <w:pPr>
              <w:pStyle w:val="Textkrper"/>
            </w:pPr>
            <w:r>
              <w:t>Thementeil</w:t>
            </w:r>
            <w:r w:rsidR="00D15603">
              <w:t>i</w:t>
            </w:r>
            <w:r>
              <w:t>ge Gruppenarbeit – Gruppe 1, 2, 3 – Lösung</w:t>
            </w:r>
          </w:p>
          <w:p w:rsidR="00380CB6" w:rsidRDefault="00380CB6" w:rsidP="00380CB6">
            <w:pPr>
              <w:pStyle w:val="Textkrper"/>
            </w:pPr>
          </w:p>
        </w:tc>
      </w:tr>
      <w:tr w:rsidR="005D5372" w:rsidRPr="00DE4890" w:rsidTr="000F6928">
        <w:tc>
          <w:tcPr>
            <w:tcW w:w="1932" w:type="dxa"/>
            <w:shd w:val="clear" w:color="auto" w:fill="auto"/>
          </w:tcPr>
          <w:p w:rsidR="005D5372" w:rsidRPr="00DE4890" w:rsidRDefault="005D5372" w:rsidP="00EC2400"/>
        </w:tc>
        <w:tc>
          <w:tcPr>
            <w:tcW w:w="1692" w:type="dxa"/>
            <w:shd w:val="clear" w:color="auto" w:fill="auto"/>
          </w:tcPr>
          <w:p w:rsidR="005D5372" w:rsidRPr="005D5372" w:rsidRDefault="005D5372" w:rsidP="00A410C8">
            <w:pPr>
              <w:pStyle w:val="Textkrper"/>
              <w:rPr>
                <w:b/>
              </w:rPr>
            </w:pPr>
            <w:r>
              <w:rPr>
                <w:b/>
              </w:rPr>
              <w:t>Lernthema</w:t>
            </w:r>
          </w:p>
        </w:tc>
        <w:tc>
          <w:tcPr>
            <w:tcW w:w="6265" w:type="dxa"/>
            <w:shd w:val="clear" w:color="auto" w:fill="auto"/>
          </w:tcPr>
          <w:p w:rsidR="005D5372" w:rsidRDefault="005D5372" w:rsidP="00A410C8">
            <w:pPr>
              <w:pStyle w:val="Textkrper"/>
            </w:pPr>
          </w:p>
        </w:tc>
      </w:tr>
      <w:tr w:rsidR="005D5372" w:rsidRPr="00DE4890" w:rsidTr="000F6928">
        <w:tc>
          <w:tcPr>
            <w:tcW w:w="1932" w:type="dxa"/>
            <w:shd w:val="clear" w:color="auto" w:fill="auto"/>
          </w:tcPr>
          <w:p w:rsidR="005D5372" w:rsidRPr="00DE4890" w:rsidRDefault="005D5372" w:rsidP="00EC2400"/>
        </w:tc>
        <w:tc>
          <w:tcPr>
            <w:tcW w:w="1692" w:type="dxa"/>
            <w:shd w:val="clear" w:color="auto" w:fill="auto"/>
          </w:tcPr>
          <w:p w:rsidR="005D5372" w:rsidRPr="005D5372" w:rsidRDefault="005D5372" w:rsidP="00A410C8">
            <w:pPr>
              <w:pStyle w:val="Textkrper"/>
            </w:pPr>
            <w:r>
              <w:t>H03.01.04</w:t>
            </w:r>
          </w:p>
        </w:tc>
        <w:tc>
          <w:tcPr>
            <w:tcW w:w="6265" w:type="dxa"/>
            <w:shd w:val="clear" w:color="auto" w:fill="auto"/>
          </w:tcPr>
          <w:p w:rsidR="005D5372" w:rsidRPr="005D5372" w:rsidRDefault="005D5372" w:rsidP="00A410C8">
            <w:pPr>
              <w:pStyle w:val="Textkrper"/>
              <w:rPr>
                <w:b/>
              </w:rPr>
            </w:pPr>
            <w:r>
              <w:rPr>
                <w:b/>
              </w:rPr>
              <w:t>Gemüsesuppe zubereiten</w:t>
            </w:r>
          </w:p>
        </w:tc>
      </w:tr>
      <w:tr w:rsidR="005D5372" w:rsidRPr="00DE4890" w:rsidTr="000F6928">
        <w:tc>
          <w:tcPr>
            <w:tcW w:w="1932" w:type="dxa"/>
            <w:shd w:val="clear" w:color="auto" w:fill="auto"/>
          </w:tcPr>
          <w:p w:rsidR="005D5372" w:rsidRPr="00DE4890" w:rsidRDefault="005D5372" w:rsidP="00EC2400"/>
        </w:tc>
        <w:tc>
          <w:tcPr>
            <w:tcW w:w="1692" w:type="dxa"/>
            <w:shd w:val="clear" w:color="auto" w:fill="auto"/>
          </w:tcPr>
          <w:p w:rsidR="005D5372" w:rsidRPr="005D5372" w:rsidRDefault="005D5372" w:rsidP="00A410C8">
            <w:pPr>
              <w:pStyle w:val="Textkrper"/>
              <w:rPr>
                <w:b/>
              </w:rPr>
            </w:pPr>
            <w:r>
              <w:rPr>
                <w:b/>
              </w:rPr>
              <w:t>Lernschritte</w:t>
            </w:r>
          </w:p>
        </w:tc>
        <w:tc>
          <w:tcPr>
            <w:tcW w:w="6265" w:type="dxa"/>
            <w:shd w:val="clear" w:color="auto" w:fill="auto"/>
          </w:tcPr>
          <w:p w:rsidR="005D5372" w:rsidRDefault="005D5372" w:rsidP="00A410C8">
            <w:pPr>
              <w:pStyle w:val="Textkrper"/>
              <w:rPr>
                <w:b/>
              </w:rPr>
            </w:pP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H03.01.04.01</w:t>
            </w:r>
          </w:p>
        </w:tc>
        <w:tc>
          <w:tcPr>
            <w:tcW w:w="6265" w:type="dxa"/>
            <w:shd w:val="clear" w:color="auto" w:fill="auto"/>
          </w:tcPr>
          <w:p w:rsidR="008767DE" w:rsidRDefault="003E49AA" w:rsidP="00A410C8">
            <w:pPr>
              <w:pStyle w:val="Textkrper"/>
            </w:pPr>
            <w:r>
              <w:t xml:space="preserve">Gemüsesuppe zubereiten </w:t>
            </w:r>
            <w:r w:rsidR="00F727A2">
              <w:t>–</w:t>
            </w:r>
            <w:r>
              <w:t xml:space="preserve"> A</w:t>
            </w:r>
            <w:r w:rsidR="00F727A2">
              <w:t xml:space="preserve"> </w:t>
            </w: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H03.01.04.02</w:t>
            </w:r>
          </w:p>
        </w:tc>
        <w:tc>
          <w:tcPr>
            <w:tcW w:w="6265" w:type="dxa"/>
            <w:shd w:val="clear" w:color="auto" w:fill="auto"/>
          </w:tcPr>
          <w:p w:rsidR="008767DE" w:rsidRDefault="003E49AA" w:rsidP="00A410C8">
            <w:pPr>
              <w:pStyle w:val="Textkrper"/>
            </w:pPr>
            <w:r>
              <w:t>Gemüsesuppe zubereiten – Gemüsekärtchen A</w:t>
            </w:r>
            <w:r w:rsidR="00F727A2">
              <w:t xml:space="preserve"> </w:t>
            </w:r>
            <w:r>
              <w:t>–</w:t>
            </w:r>
            <w:r w:rsidR="00F727A2">
              <w:t xml:space="preserve"> </w:t>
            </w:r>
            <w:r>
              <w:t>C</w:t>
            </w: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H03.01.04.03</w:t>
            </w:r>
          </w:p>
        </w:tc>
        <w:tc>
          <w:tcPr>
            <w:tcW w:w="6265" w:type="dxa"/>
            <w:shd w:val="clear" w:color="auto" w:fill="auto"/>
          </w:tcPr>
          <w:p w:rsidR="008767DE" w:rsidRDefault="003E49AA" w:rsidP="00A410C8">
            <w:pPr>
              <w:pStyle w:val="Textkrper"/>
            </w:pPr>
            <w:r>
              <w:t>Gemüsesuppe herstellen „ABC-Liste“ A</w:t>
            </w:r>
            <w:r w:rsidR="00F727A2">
              <w:t xml:space="preserve"> </w:t>
            </w:r>
            <w:r>
              <w:t>–</w:t>
            </w:r>
            <w:r w:rsidR="00F727A2">
              <w:t xml:space="preserve"> </w:t>
            </w:r>
            <w:r>
              <w:t>C</w:t>
            </w: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H03.01.04.04</w:t>
            </w:r>
          </w:p>
        </w:tc>
        <w:tc>
          <w:tcPr>
            <w:tcW w:w="6265" w:type="dxa"/>
            <w:shd w:val="clear" w:color="auto" w:fill="auto"/>
          </w:tcPr>
          <w:p w:rsidR="008767DE" w:rsidRDefault="003E49AA" w:rsidP="00A410C8">
            <w:pPr>
              <w:pStyle w:val="Textkrper"/>
            </w:pPr>
            <w:r>
              <w:t>Gemüsesuppe zubereiten – Rezeptblatt A</w:t>
            </w:r>
            <w:r w:rsidR="00F727A2">
              <w:t xml:space="preserve"> </w:t>
            </w:r>
            <w:r>
              <w:t>–</w:t>
            </w:r>
            <w:r w:rsidR="00F727A2">
              <w:t xml:space="preserve"> </w:t>
            </w:r>
            <w:r>
              <w:t>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485588" w:rsidP="00A410C8">
            <w:pPr>
              <w:pStyle w:val="Textkrper"/>
            </w:pPr>
            <w:r>
              <w:t>H03.01.04.05</w:t>
            </w:r>
          </w:p>
        </w:tc>
        <w:tc>
          <w:tcPr>
            <w:tcW w:w="6265" w:type="dxa"/>
            <w:shd w:val="clear" w:color="auto" w:fill="auto"/>
          </w:tcPr>
          <w:p w:rsidR="00A3208D" w:rsidRDefault="00D8742A" w:rsidP="00A410C8">
            <w:pPr>
              <w:pStyle w:val="Textkrper"/>
            </w:pPr>
            <w:r>
              <w:t>Gemüsesuppe zubereiten – Vorbereitungstechniken A</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D8742A" w:rsidP="00A410C8">
            <w:pPr>
              <w:pStyle w:val="Textkrper"/>
            </w:pPr>
            <w:r>
              <w:t>H03.01.04.06</w:t>
            </w:r>
          </w:p>
        </w:tc>
        <w:tc>
          <w:tcPr>
            <w:tcW w:w="6265" w:type="dxa"/>
            <w:shd w:val="clear" w:color="auto" w:fill="auto"/>
          </w:tcPr>
          <w:p w:rsidR="00A3208D" w:rsidRDefault="00D8742A" w:rsidP="00A410C8">
            <w:pPr>
              <w:pStyle w:val="Textkrper"/>
            </w:pPr>
            <w:r>
              <w:t>Gemüsesuppe zubereiten – B</w:t>
            </w:r>
            <w:r w:rsidR="00F727A2">
              <w:t xml:space="preserve"> – </w:t>
            </w:r>
            <w:r>
              <w:t>C</w:t>
            </w:r>
            <w:r w:rsidR="00F727A2">
              <w:t xml:space="preserve"> </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r>
              <w:t>H03.01.04.07</w:t>
            </w:r>
          </w:p>
        </w:tc>
        <w:tc>
          <w:tcPr>
            <w:tcW w:w="6265" w:type="dxa"/>
            <w:shd w:val="clear" w:color="auto" w:fill="auto"/>
          </w:tcPr>
          <w:p w:rsidR="00D8742A" w:rsidRDefault="00D8742A" w:rsidP="00A410C8">
            <w:pPr>
              <w:pStyle w:val="Textkrper"/>
            </w:pPr>
            <w:r>
              <w:t>Gemüsesuppe zubereiten – Vorbereitungstechniken B,</w:t>
            </w:r>
            <w:r w:rsidR="00F727A2">
              <w:t xml:space="preserve"> </w:t>
            </w:r>
            <w:r>
              <w:t>C</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r>
              <w:t>H03.01.04.08</w:t>
            </w:r>
          </w:p>
        </w:tc>
        <w:tc>
          <w:tcPr>
            <w:tcW w:w="6265" w:type="dxa"/>
            <w:shd w:val="clear" w:color="auto" w:fill="auto"/>
          </w:tcPr>
          <w:p w:rsidR="00D8742A" w:rsidRDefault="00D8742A" w:rsidP="00A410C8">
            <w:pPr>
              <w:pStyle w:val="Textkrper"/>
            </w:pPr>
            <w:r>
              <w:t>Gemüsesuppe zubereiten – Vorbereitungstechniken – Lösung A</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r>
              <w:t>H03.01.04.09</w:t>
            </w:r>
          </w:p>
        </w:tc>
        <w:tc>
          <w:tcPr>
            <w:tcW w:w="6265" w:type="dxa"/>
            <w:shd w:val="clear" w:color="auto" w:fill="auto"/>
          </w:tcPr>
          <w:p w:rsidR="00D8742A" w:rsidRDefault="00D8742A" w:rsidP="00A410C8">
            <w:pPr>
              <w:pStyle w:val="Textkrper"/>
            </w:pPr>
            <w:r>
              <w:t>Gemüsesuppe zubereiten – Vorbereitungstechniken – Lösung B</w:t>
            </w:r>
            <w:r w:rsidR="00F727A2">
              <w:t xml:space="preserve"> </w:t>
            </w:r>
            <w:r>
              <w:t>–</w:t>
            </w:r>
            <w:r w:rsidR="00F727A2">
              <w:t xml:space="preserve"> </w:t>
            </w:r>
            <w:r>
              <w:t>C</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p>
        </w:tc>
        <w:tc>
          <w:tcPr>
            <w:tcW w:w="6265" w:type="dxa"/>
            <w:shd w:val="clear" w:color="auto" w:fill="auto"/>
          </w:tcPr>
          <w:p w:rsidR="00D8742A" w:rsidRDefault="00D8742A" w:rsidP="00A410C8">
            <w:pPr>
              <w:pStyle w:val="Textkrper"/>
            </w:pPr>
          </w:p>
        </w:tc>
      </w:tr>
      <w:tr w:rsidR="000F6928" w:rsidRPr="00DE4890" w:rsidTr="000F6928">
        <w:tc>
          <w:tcPr>
            <w:tcW w:w="1932" w:type="dxa"/>
            <w:shd w:val="clear" w:color="auto" w:fill="auto"/>
          </w:tcPr>
          <w:p w:rsidR="000F6928" w:rsidRPr="00DE4890" w:rsidRDefault="000F6928" w:rsidP="00EC2400"/>
        </w:tc>
        <w:tc>
          <w:tcPr>
            <w:tcW w:w="1692" w:type="dxa"/>
            <w:shd w:val="clear" w:color="auto" w:fill="auto"/>
          </w:tcPr>
          <w:p w:rsidR="000F6928" w:rsidRPr="000F6928" w:rsidRDefault="000F6928" w:rsidP="00A410C8">
            <w:pPr>
              <w:pStyle w:val="Textkrper"/>
              <w:rPr>
                <w:b/>
              </w:rPr>
            </w:pPr>
            <w:r w:rsidRPr="000F6928">
              <w:rPr>
                <w:b/>
              </w:rPr>
              <w:t>Lernthema</w:t>
            </w:r>
          </w:p>
        </w:tc>
        <w:tc>
          <w:tcPr>
            <w:tcW w:w="6265" w:type="dxa"/>
            <w:shd w:val="clear" w:color="auto" w:fill="auto"/>
          </w:tcPr>
          <w:p w:rsidR="000F6928" w:rsidRPr="000F6928" w:rsidRDefault="000F6928" w:rsidP="00A410C8">
            <w:pPr>
              <w:pStyle w:val="Textkrper"/>
              <w:rPr>
                <w:b/>
              </w:rPr>
            </w:pP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pPr>
            <w:r>
              <w:t>H03.01.05</w:t>
            </w:r>
          </w:p>
        </w:tc>
        <w:tc>
          <w:tcPr>
            <w:tcW w:w="6265" w:type="dxa"/>
            <w:shd w:val="clear" w:color="auto" w:fill="auto"/>
          </w:tcPr>
          <w:p w:rsidR="005D1A08" w:rsidRPr="000F6928" w:rsidRDefault="005D1A08" w:rsidP="00A410C8">
            <w:pPr>
              <w:pStyle w:val="Textkrper"/>
              <w:rPr>
                <w:b/>
              </w:rPr>
            </w:pPr>
            <w:r w:rsidRPr="000F6928">
              <w:rPr>
                <w:b/>
              </w:rPr>
              <w:t>DGE Empfehlungen</w:t>
            </w: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rPr>
                <w:b/>
              </w:rPr>
            </w:pPr>
            <w:r>
              <w:rPr>
                <w:b/>
              </w:rPr>
              <w:t>Lernschritte</w:t>
            </w:r>
          </w:p>
        </w:tc>
        <w:tc>
          <w:tcPr>
            <w:tcW w:w="6265" w:type="dxa"/>
            <w:shd w:val="clear" w:color="auto" w:fill="auto"/>
          </w:tcPr>
          <w:p w:rsidR="005D1A08" w:rsidRPr="000F6928" w:rsidRDefault="005D1A08" w:rsidP="00A410C8">
            <w:pPr>
              <w:pStyle w:val="Textkrper"/>
              <w:rPr>
                <w:b/>
              </w:rPr>
            </w:pP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r>
              <w:t>H03.01.05.01</w:t>
            </w:r>
          </w:p>
        </w:tc>
        <w:tc>
          <w:tcPr>
            <w:tcW w:w="6265" w:type="dxa"/>
            <w:shd w:val="clear" w:color="auto" w:fill="auto"/>
          </w:tcPr>
          <w:p w:rsidR="00A3208D" w:rsidRDefault="00A3208D" w:rsidP="00A410C8">
            <w:pPr>
              <w:pStyle w:val="Textkrper"/>
            </w:pPr>
            <w:r>
              <w:t>DGE-Regeln der Pyramide zuordnen A</w:t>
            </w:r>
            <w:r w:rsidR="00F727A2">
              <w:t xml:space="preserve"> </w:t>
            </w:r>
            <w:r>
              <w:t>–</w:t>
            </w:r>
            <w:r w:rsidR="00F727A2">
              <w:t xml:space="preserve"> </w:t>
            </w:r>
            <w:r>
              <w:t>B</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p>
        </w:tc>
        <w:tc>
          <w:tcPr>
            <w:tcW w:w="6265" w:type="dxa"/>
            <w:shd w:val="clear" w:color="auto" w:fill="auto"/>
          </w:tcPr>
          <w:p w:rsidR="00A3208D" w:rsidRDefault="00A3208D" w:rsidP="00A410C8">
            <w:pPr>
              <w:pStyle w:val="Textkrper"/>
            </w:pPr>
            <w:r>
              <w:t>DGE-Regeln der Pyramide zuordnen 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p>
        </w:tc>
        <w:tc>
          <w:tcPr>
            <w:tcW w:w="6265" w:type="dxa"/>
            <w:shd w:val="clear" w:color="auto" w:fill="auto"/>
          </w:tcPr>
          <w:p w:rsidR="00A3208D" w:rsidRDefault="00A3208D" w:rsidP="00A410C8">
            <w:pPr>
              <w:pStyle w:val="Textkrper"/>
            </w:pPr>
            <w:r>
              <w:t>DGE-Regeln der Pyramide zuordnen – Lösung A</w:t>
            </w:r>
            <w:r w:rsidR="00F727A2">
              <w:t xml:space="preserve"> </w:t>
            </w:r>
            <w:r>
              <w:t>–</w:t>
            </w:r>
            <w:r w:rsidR="00F727A2">
              <w:t xml:space="preserve"> </w:t>
            </w:r>
            <w:r>
              <w:t>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r>
              <w:t>H03.01.05</w:t>
            </w:r>
            <w:r w:rsidR="00A46C8C">
              <w:t>.02</w:t>
            </w:r>
          </w:p>
        </w:tc>
        <w:tc>
          <w:tcPr>
            <w:tcW w:w="6265" w:type="dxa"/>
            <w:shd w:val="clear" w:color="auto" w:fill="auto"/>
          </w:tcPr>
          <w:p w:rsidR="00A3208D" w:rsidRDefault="00A3208D" w:rsidP="00A410C8">
            <w:pPr>
              <w:pStyle w:val="Textkrper"/>
            </w:pPr>
            <w:r>
              <w:t>DGE Empfehlungen: Pyramide für Fitness und Gesundheit A</w:t>
            </w:r>
            <w:r w:rsidR="00F727A2">
              <w:t xml:space="preserve"> </w:t>
            </w:r>
            <w:r>
              <w:t>–</w:t>
            </w:r>
            <w:r w:rsidR="00F727A2">
              <w:t xml:space="preserve"> </w:t>
            </w:r>
            <w:r>
              <w:t>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p>
        </w:tc>
        <w:tc>
          <w:tcPr>
            <w:tcW w:w="6265" w:type="dxa"/>
            <w:shd w:val="clear" w:color="auto" w:fill="auto"/>
          </w:tcPr>
          <w:p w:rsidR="00A3208D" w:rsidRDefault="00A3208D" w:rsidP="00A410C8">
            <w:pPr>
              <w:pStyle w:val="Textkrper"/>
            </w:pPr>
            <w:r>
              <w:t xml:space="preserve">DGE Empfehlungen: Pyramide für Fitness und Gesundheit </w:t>
            </w:r>
            <w:r w:rsidR="00015E52">
              <w:t>Lösung A</w:t>
            </w:r>
            <w:r w:rsidR="00F727A2">
              <w:t xml:space="preserve"> </w:t>
            </w:r>
            <w:r w:rsidR="00015E52">
              <w:t>–</w:t>
            </w:r>
            <w:r w:rsidR="00F727A2">
              <w:t xml:space="preserve"> </w:t>
            </w:r>
            <w:r w:rsidR="00015E52">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H03.01.05.03</w:t>
            </w:r>
          </w:p>
        </w:tc>
        <w:tc>
          <w:tcPr>
            <w:tcW w:w="6265" w:type="dxa"/>
            <w:shd w:val="clear" w:color="auto" w:fill="auto"/>
          </w:tcPr>
          <w:p w:rsidR="00015E52" w:rsidRDefault="00015E52" w:rsidP="00A410C8">
            <w:pPr>
              <w:pStyle w:val="Textkrper"/>
            </w:pPr>
            <w:r>
              <w:t>Quiz: DGE-Regeln: richtig oder falsch? A</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FC75EE" w:rsidP="00A410C8">
            <w:pPr>
              <w:pStyle w:val="Textkrper"/>
            </w:pPr>
            <w:r>
              <w:t xml:space="preserve">Quiz. DGE-Regeln: richtig oder falsch? Lösung </w:t>
            </w:r>
          </w:p>
        </w:tc>
      </w:tr>
      <w:tr w:rsidR="00F53543" w:rsidRPr="00DE4890" w:rsidTr="000F6928">
        <w:tc>
          <w:tcPr>
            <w:tcW w:w="1932" w:type="dxa"/>
            <w:shd w:val="clear" w:color="auto" w:fill="auto"/>
          </w:tcPr>
          <w:p w:rsidR="00F53543" w:rsidRPr="00DE4890" w:rsidRDefault="00F53543" w:rsidP="00EC2400"/>
        </w:tc>
        <w:tc>
          <w:tcPr>
            <w:tcW w:w="1692" w:type="dxa"/>
            <w:shd w:val="clear" w:color="auto" w:fill="auto"/>
          </w:tcPr>
          <w:p w:rsidR="00F53543" w:rsidRDefault="00F53543" w:rsidP="00A410C8">
            <w:pPr>
              <w:pStyle w:val="Textkrper"/>
            </w:pPr>
          </w:p>
        </w:tc>
        <w:tc>
          <w:tcPr>
            <w:tcW w:w="6265" w:type="dxa"/>
            <w:shd w:val="clear" w:color="auto" w:fill="auto"/>
          </w:tcPr>
          <w:p w:rsidR="00F53543" w:rsidRDefault="00F53543" w:rsidP="00A410C8">
            <w:pPr>
              <w:pStyle w:val="Textkrper"/>
            </w:pPr>
          </w:p>
        </w:tc>
      </w:tr>
      <w:tr w:rsidR="00DA7BDD" w:rsidRPr="00DE4890" w:rsidTr="000F6928">
        <w:tc>
          <w:tcPr>
            <w:tcW w:w="1932" w:type="dxa"/>
            <w:shd w:val="clear" w:color="auto" w:fill="auto"/>
          </w:tcPr>
          <w:p w:rsidR="00DA7BDD" w:rsidRPr="00DE4890" w:rsidRDefault="00DA7BDD" w:rsidP="00EC2400"/>
        </w:tc>
        <w:tc>
          <w:tcPr>
            <w:tcW w:w="1692" w:type="dxa"/>
            <w:shd w:val="clear" w:color="auto" w:fill="auto"/>
          </w:tcPr>
          <w:p w:rsidR="00DA7BDD" w:rsidRPr="00DA7BDD" w:rsidRDefault="00DA7BDD" w:rsidP="00A410C8">
            <w:pPr>
              <w:pStyle w:val="Textkrper"/>
              <w:rPr>
                <w:b/>
              </w:rPr>
            </w:pPr>
            <w:r>
              <w:rPr>
                <w:b/>
              </w:rPr>
              <w:t>Lernthema</w:t>
            </w:r>
          </w:p>
        </w:tc>
        <w:tc>
          <w:tcPr>
            <w:tcW w:w="6265" w:type="dxa"/>
            <w:shd w:val="clear" w:color="auto" w:fill="auto"/>
          </w:tcPr>
          <w:p w:rsidR="00DA7BDD" w:rsidRPr="00DA7BDD" w:rsidRDefault="00DA7BDD" w:rsidP="006F3630">
            <w:pPr>
              <w:pStyle w:val="Textkrper"/>
              <w:rPr>
                <w:b/>
              </w:rPr>
            </w:pP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pPr>
            <w:r>
              <w:t>H03.01.06</w:t>
            </w:r>
          </w:p>
        </w:tc>
        <w:tc>
          <w:tcPr>
            <w:tcW w:w="6265" w:type="dxa"/>
            <w:shd w:val="clear" w:color="auto" w:fill="auto"/>
          </w:tcPr>
          <w:p w:rsidR="005D1A08" w:rsidRPr="00DA7BDD" w:rsidRDefault="005D1A08" w:rsidP="006F3630">
            <w:pPr>
              <w:pStyle w:val="Textkrper"/>
              <w:rPr>
                <w:b/>
              </w:rPr>
            </w:pPr>
            <w:r w:rsidRPr="00DA7BDD">
              <w:rPr>
                <w:b/>
              </w:rPr>
              <w:t>Ernährungsverhalten</w:t>
            </w: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rPr>
                <w:b/>
              </w:rPr>
            </w:pPr>
            <w:r>
              <w:rPr>
                <w:b/>
              </w:rPr>
              <w:t>Lernschritte</w:t>
            </w:r>
          </w:p>
        </w:tc>
        <w:tc>
          <w:tcPr>
            <w:tcW w:w="6265" w:type="dxa"/>
            <w:shd w:val="clear" w:color="auto" w:fill="auto"/>
          </w:tcPr>
          <w:p w:rsidR="005D1A08" w:rsidRPr="00DA7BDD" w:rsidRDefault="005D1A08" w:rsidP="006F3630">
            <w:pPr>
              <w:pStyle w:val="Textkrper"/>
              <w:rPr>
                <w:b/>
              </w:rPr>
            </w:pP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H03.01.06.01</w:t>
            </w:r>
          </w:p>
        </w:tc>
        <w:tc>
          <w:tcPr>
            <w:tcW w:w="6265" w:type="dxa"/>
            <w:shd w:val="clear" w:color="auto" w:fill="auto"/>
          </w:tcPr>
          <w:p w:rsidR="00015E52" w:rsidRDefault="00015E52" w:rsidP="00A410C8">
            <w:pPr>
              <w:pStyle w:val="Textkrper"/>
            </w:pPr>
            <w:r>
              <w:t>Ernährungsverhalten A</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H03.01.06.02</w:t>
            </w:r>
          </w:p>
        </w:tc>
        <w:tc>
          <w:tcPr>
            <w:tcW w:w="6265" w:type="dxa"/>
            <w:shd w:val="clear" w:color="auto" w:fill="auto"/>
          </w:tcPr>
          <w:p w:rsidR="00015E52" w:rsidRDefault="00015E52" w:rsidP="00A410C8">
            <w:pPr>
              <w:pStyle w:val="Textkrper"/>
            </w:pPr>
            <w:r>
              <w:t>Das Ernährungsprotokoll A</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015E52" w:rsidP="00A410C8">
            <w:pPr>
              <w:pStyle w:val="Textkrper"/>
            </w:pPr>
            <w:r>
              <w:t>Das Ernährungsprotokoll – Lösung A</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H03.01.06.03</w:t>
            </w:r>
          </w:p>
        </w:tc>
        <w:tc>
          <w:tcPr>
            <w:tcW w:w="6265" w:type="dxa"/>
            <w:shd w:val="clear" w:color="auto" w:fill="auto"/>
          </w:tcPr>
          <w:p w:rsidR="00015E52" w:rsidRDefault="00015E52" w:rsidP="00A410C8">
            <w:pPr>
              <w:pStyle w:val="Textkrper"/>
            </w:pPr>
            <w:r>
              <w:t>Ernährungsverhalten B</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H03.01.06.04</w:t>
            </w:r>
          </w:p>
        </w:tc>
        <w:tc>
          <w:tcPr>
            <w:tcW w:w="6265" w:type="dxa"/>
            <w:shd w:val="clear" w:color="auto" w:fill="auto"/>
          </w:tcPr>
          <w:p w:rsidR="00015E52" w:rsidRDefault="00015E52" w:rsidP="00A410C8">
            <w:pPr>
              <w:pStyle w:val="Textkrper"/>
            </w:pPr>
            <w:r>
              <w:t>Das Ernährungsprotokoll B</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015E52" w:rsidP="00A410C8">
            <w:pPr>
              <w:pStyle w:val="Textkrper"/>
            </w:pPr>
            <w:r>
              <w:t>Das Ernährungsprotokoll – Lösung B</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015E52" w:rsidP="00A410C8">
            <w:pPr>
              <w:pStyle w:val="Textkrper"/>
            </w:pP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w:t>
            </w:r>
          </w:p>
        </w:tc>
        <w:tc>
          <w:tcPr>
            <w:tcW w:w="6265" w:type="dxa"/>
            <w:shd w:val="clear" w:color="auto" w:fill="auto"/>
          </w:tcPr>
          <w:p w:rsidR="00015E52" w:rsidRDefault="00015E52" w:rsidP="00A410C8">
            <w:pPr>
              <w:pStyle w:val="Textkrper"/>
            </w:pPr>
            <w:r>
              <w:t>Klassenarbeit A</w:t>
            </w:r>
            <w:r w:rsidR="00F727A2">
              <w:t xml:space="preserve"> </w:t>
            </w:r>
            <w:r>
              <w:t>–</w:t>
            </w:r>
            <w:r w:rsidR="00F727A2">
              <w:t xml:space="preserve"> </w:t>
            </w:r>
            <w:r>
              <w:t>C</w:t>
            </w:r>
          </w:p>
        </w:tc>
      </w:tr>
    </w:tbl>
    <w:p w:rsidR="00A74C42" w:rsidRPr="00DE4890" w:rsidRDefault="00A74C42" w:rsidP="003552C0">
      <w:pPr>
        <w:pStyle w:val="Textkrper"/>
      </w:pPr>
      <w:r w:rsidRPr="00DE4890">
        <w:br w:type="page"/>
      </w:r>
    </w:p>
    <w:p w:rsidR="00770F61" w:rsidRDefault="00A74C42" w:rsidP="0072380A">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Beschreibung</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36EA68F0" wp14:editId="59C8A204">
                  <wp:extent cx="342000" cy="313200"/>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00FC63B3" wp14:editId="6D89813F">
                  <wp:extent cx="342000" cy="313200"/>
                  <wp:effectExtent l="0" t="0" r="127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4F304912" wp14:editId="0A700E3C">
                  <wp:extent cx="314325" cy="314325"/>
                  <wp:effectExtent l="0" t="0" r="9525"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rsidRPr="00AA18D1">
              <w:t>Tipp/Hinweis, der zum Bearbeiten hilfreich ist</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60E3E41A" wp14:editId="21B2947C">
                  <wp:extent cx="342000" cy="313200"/>
                  <wp:effectExtent l="0" t="0" r="127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5AF7271F" wp14:editId="56A4B471">
                  <wp:extent cx="342000" cy="313200"/>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07AB2746" wp14:editId="4C0E6233">
                  <wp:extent cx="314325" cy="314325"/>
                  <wp:effectExtent l="0" t="0" r="9525"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t>Vorsicht/</w:t>
            </w:r>
            <w:r w:rsidRPr="00AA18D1">
              <w:t>Achtung: wichtige Inform</w:t>
            </w:r>
            <w:r w:rsidRPr="00AA18D1">
              <w:t>a</w:t>
            </w:r>
            <w:r>
              <w:t>tion/</w:t>
            </w:r>
            <w:r w:rsidRPr="00AA18D1">
              <w:t>Hinweis. Genau lesen!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463D8EE0" wp14:editId="429F0D0E">
                  <wp:extent cx="342000" cy="313200"/>
                  <wp:effectExtent l="0" t="0" r="127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6AC49837" wp14:editId="131076C9">
                  <wp:extent cx="342000" cy="313200"/>
                  <wp:effectExtent l="0" t="0" r="127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79A9B9C8" wp14:editId="7F4939C5">
                  <wp:extent cx="314325" cy="314325"/>
                  <wp:effectExtent l="0" t="0" r="9525"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Zeitvorgabe beachten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3BD7F879" wp14:editId="6763FE71">
                  <wp:extent cx="295275" cy="314325"/>
                  <wp:effectExtent l="0" t="0" r="9525" b="952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02251B1B" wp14:editId="648D9D6B">
                  <wp:extent cx="371475" cy="3143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t xml:space="preserve">Blätter/Materialien </w:t>
            </w:r>
            <w:r w:rsidRPr="00AA18D1">
              <w:t>ablegen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2A7022EF" wp14:editId="2AF8EF03">
                  <wp:extent cx="647700" cy="314325"/>
                  <wp:effectExtent l="0" t="0" r="0" b="952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Pr>
                <w:noProof/>
              </w:rPr>
              <w:drawing>
                <wp:inline distT="0" distB="0" distL="0" distR="0" wp14:anchorId="2AF604CE" wp14:editId="3B232DF3">
                  <wp:extent cx="370800" cy="326657"/>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t>Blätter/Materialien holen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4D0B7C4" wp14:editId="1626B64B">
                  <wp:extent cx="533400" cy="314325"/>
                  <wp:effectExtent l="0" t="0" r="0" b="9525"/>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662C17C9" wp14:editId="4499713B">
                  <wp:extent cx="314325" cy="314325"/>
                  <wp:effectExtent l="0" t="0" r="9525" b="952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467B1C">
            <w:pPr>
              <w:pStyle w:val="Textkrper"/>
            </w:pPr>
            <w:r w:rsidRPr="00AA18D1">
              <w:t>Lesen/Hilfsmittel/Quellenangabe</w:t>
            </w:r>
            <w:r>
              <w:t xml:space="preserve">: </w:t>
            </w:r>
            <w:r w:rsidRPr="00AA18D1">
              <w:t>Buch oder eigene Aufschriebe</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53AC3D34" wp14:editId="11B4CB09">
                  <wp:extent cx="314325" cy="314325"/>
                  <wp:effectExtent l="0" t="0" r="9525" b="952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5FDDD542" wp14:editId="5C4B3FA2">
                  <wp:extent cx="314325" cy="314325"/>
                  <wp:effectExtent l="0" t="0" r="9525" b="952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Default="00843602" w:rsidP="00A4789A">
            <w:pPr>
              <w:pStyle w:val="Textkrper"/>
            </w:pPr>
            <w:r>
              <w:t>Schreiben/Zeichnen/Malen/</w:t>
            </w:r>
          </w:p>
          <w:p w:rsidR="00843602" w:rsidRPr="00AA18D1" w:rsidRDefault="00843602" w:rsidP="00A4789A">
            <w:pPr>
              <w:pStyle w:val="Textkrper"/>
            </w:pPr>
            <w:r>
              <w:t>Skizzieren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75F0C4E" wp14:editId="0467D791">
                  <wp:extent cx="257175" cy="314325"/>
                  <wp:effectExtent l="0" t="0" r="9525" b="9525"/>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467B1C" w:rsidP="00467B1C">
            <w:pPr>
              <w:pStyle w:val="Textkrper"/>
            </w:pPr>
            <w:r>
              <w:t>Lehrer fragen</w:t>
            </w:r>
            <w:r w:rsidR="00843602"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EC5973E" wp14:editId="1D47D687">
                  <wp:extent cx="314325" cy="314325"/>
                  <wp:effectExtent l="0" t="0" r="9525" b="9525"/>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Default="00843602" w:rsidP="00A4789A">
            <w:pPr>
              <w:pStyle w:val="Textkrper"/>
            </w:pPr>
            <w:r>
              <w:t>Rechnen/</w:t>
            </w:r>
          </w:p>
          <w:p w:rsidR="00843602" w:rsidRPr="00AA18D1" w:rsidRDefault="00843602" w:rsidP="00A4789A">
            <w:pPr>
              <w:pStyle w:val="Textkrper"/>
            </w:pPr>
            <w:r w:rsidRPr="00AA18D1">
              <w:t>Taschenrechner erlaubt</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C5383BA" wp14:editId="4AF13E80">
                  <wp:extent cx="209550" cy="314325"/>
                  <wp:effectExtent l="0" t="0" r="0" b="9525"/>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3F79CBA" wp14:editId="6D445872">
                  <wp:extent cx="314325" cy="314325"/>
                  <wp:effectExtent l="0" t="0" r="9525" b="9525"/>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Default="00467B1C" w:rsidP="00A4789A">
            <w:pPr>
              <w:pStyle w:val="Textkrper"/>
            </w:pPr>
            <w:r>
              <w:t>Zeichnen</w:t>
            </w:r>
            <w:r w:rsidR="00843602">
              <w:t>/</w:t>
            </w:r>
          </w:p>
          <w:p w:rsidR="00843602" w:rsidRPr="00AA18D1" w:rsidRDefault="00843602" w:rsidP="00A4789A">
            <w:pPr>
              <w:pStyle w:val="Textkrper"/>
            </w:pPr>
            <w:r w:rsidRPr="00AA18D1">
              <w:t>Zeichenmaterial erforderlich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25A8C5A" wp14:editId="06C7249A">
                  <wp:extent cx="238125" cy="314325"/>
                  <wp:effectExtent l="0" t="0" r="9525" b="9525"/>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0D3DB80" wp14:editId="7A986FC6">
                  <wp:extent cx="314325" cy="314325"/>
                  <wp:effectExtent l="0" t="0" r="9525" b="952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Versuch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2E89095" wp14:editId="4EFF5941">
                  <wp:extent cx="333375" cy="314325"/>
                  <wp:effectExtent l="0" t="0" r="9525" b="952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Pr>
                <w:noProof/>
              </w:rPr>
              <w:drawing>
                <wp:inline distT="0" distB="0" distL="0" distR="0" wp14:anchorId="350FE423" wp14:editId="3DAFDE2B">
                  <wp:extent cx="313200" cy="313200"/>
                  <wp:effectExtent l="0" t="0" r="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t>Werkstatt</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606A649B" wp14:editId="6CA2758F">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2F84D454" wp14:editId="15D26B37">
                  <wp:extent cx="313200" cy="3132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467E882" wp14:editId="614FA0A9">
                  <wp:extent cx="314325" cy="3143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467B1C">
            <w:pPr>
              <w:pStyle w:val="Textkrper"/>
            </w:pPr>
            <w:r w:rsidRPr="00AA18D1">
              <w:t>Beispiel/Vokabelhilfen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5F03653" wp14:editId="3B60BB1C">
                  <wp:extent cx="31432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8F6FA6A" wp14:editId="05F174CD">
                  <wp:extent cx="313200" cy="3132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B1A8A1B" wp14:editId="6430F909">
                  <wp:extent cx="314325" cy="314325"/>
                  <wp:effectExtent l="0" t="0" r="9525"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Hören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B434969" wp14:editId="6F642FE3">
                  <wp:extent cx="314325" cy="314325"/>
                  <wp:effectExtent l="0" t="0" r="9525" b="952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718E0322" wp14:editId="701B304D">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Deutsch =&gt; Englisch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FBAA8EF" wp14:editId="26EFAA59">
                  <wp:extent cx="314325" cy="314325"/>
                  <wp:effectExtent l="0" t="0" r="9525" b="952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5366E3C9" wp14:editId="2D3D6C7D">
                  <wp:extent cx="314325" cy="314325"/>
                  <wp:effectExtent l="0" t="0" r="9525"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Englisch =&gt; Deutsch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C5BEDC7" wp14:editId="7DBDD8E9">
                  <wp:extent cx="342900" cy="314325"/>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73758E1" wp14:editId="2159A1DB">
                  <wp:extent cx="342900" cy="31432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06A31A9D" wp14:editId="3A40BA86">
                  <wp:extent cx="342900" cy="314325"/>
                  <wp:effectExtent l="0" t="0" r="0" b="9525"/>
                  <wp:docPr id="52" name="Grafik 52"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0407713" wp14:editId="24251049">
                  <wp:extent cx="342900" cy="314325"/>
                  <wp:effectExtent l="0" t="0" r="0"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Gruppennummer,</w:t>
            </w:r>
            <w:r w:rsidRPr="00AA18D1">
              <w:br/>
              <w:t>Teilthemen 3, 4 …</w:t>
            </w:r>
          </w:p>
        </w:tc>
      </w:tr>
    </w:tbl>
    <w:p w:rsidR="00423CE5" w:rsidRPr="00DE4890" w:rsidRDefault="00423CE5" w:rsidP="002E2050">
      <w:pPr>
        <w:pStyle w:val="Textkrper"/>
        <w:rPr>
          <w:rStyle w:val="Hervorhebung"/>
          <w:i w:val="0"/>
          <w:iCs w:val="0"/>
        </w:rPr>
        <w:sectPr w:rsidR="00423CE5" w:rsidRPr="00DE4890" w:rsidSect="00E60E5A">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2E2050" w:rsidRPr="006E0CBA" w:rsidRDefault="004524BD" w:rsidP="0072380A">
      <w:pPr>
        <w:pStyle w:val="berschrift1"/>
        <w:rPr>
          <w:rStyle w:val="Hervorhebung"/>
          <w:rFonts w:ascii="Source Sans Pro" w:hAnsi="Source Sans Pro"/>
          <w:b/>
          <w:i w:val="0"/>
          <w:iCs w:val="0"/>
          <w:szCs w:val="30"/>
        </w:rPr>
      </w:pPr>
      <w:r w:rsidRPr="006E0CBA">
        <w:rPr>
          <w:rStyle w:val="Hervorhebung"/>
          <w:rFonts w:ascii="Source Sans Pro" w:hAnsi="Source Sans Pro"/>
          <w:b/>
          <w:i w:val="0"/>
          <w:iCs w:val="0"/>
          <w:szCs w:val="30"/>
        </w:rPr>
        <w:lastRenderedPageBreak/>
        <w:t xml:space="preserve">Kompetenzraster </w:t>
      </w:r>
      <w:r w:rsidR="00451D2F" w:rsidRPr="006E0CBA">
        <w:rPr>
          <w:rStyle w:val="Hervorhebung"/>
          <w:rFonts w:ascii="Source Sans Pro" w:hAnsi="Source Sans Pro"/>
          <w:b/>
          <w:i w:val="0"/>
          <w:iCs w:val="0"/>
          <w:szCs w:val="30"/>
        </w:rPr>
        <w:t>Hauswirtschaft Lernfelder 1-4</w:t>
      </w:r>
    </w:p>
    <w:tbl>
      <w:tblPr>
        <w:tblW w:w="1425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410"/>
        <w:gridCol w:w="2942"/>
        <w:gridCol w:w="2943"/>
        <w:gridCol w:w="2942"/>
        <w:gridCol w:w="3013"/>
      </w:tblGrid>
      <w:tr w:rsidR="00451D2F" w:rsidRPr="00AA5D93" w:rsidTr="00CE1E9F">
        <w:trPr>
          <w:trHeight w:val="246"/>
        </w:trPr>
        <w:tc>
          <w:tcPr>
            <w:tcW w:w="2410" w:type="dxa"/>
            <w:shd w:val="clear" w:color="auto" w:fill="D9D9D9" w:themeFill="background1" w:themeFillShade="D9"/>
          </w:tcPr>
          <w:p w:rsidR="00451D2F" w:rsidRPr="00A9014E" w:rsidRDefault="00451D2F" w:rsidP="00CE1E9F">
            <w:pPr>
              <w:pStyle w:val="TabellenkopfLS"/>
              <w:spacing w:line="240" w:lineRule="auto"/>
              <w:rPr>
                <w:szCs w:val="18"/>
              </w:rPr>
            </w:pPr>
          </w:p>
        </w:tc>
        <w:tc>
          <w:tcPr>
            <w:tcW w:w="2942" w:type="dxa"/>
            <w:shd w:val="clear" w:color="auto" w:fill="D9D9D9" w:themeFill="background1" w:themeFillShade="D9"/>
          </w:tcPr>
          <w:p w:rsidR="00451D2F" w:rsidRPr="00A9014E" w:rsidRDefault="00451D2F" w:rsidP="00CE1E9F">
            <w:pPr>
              <w:pStyle w:val="TabellenkopfLS"/>
              <w:spacing w:line="240" w:lineRule="auto"/>
            </w:pPr>
            <w:r w:rsidRPr="00A9014E">
              <w:t>LF1</w:t>
            </w:r>
          </w:p>
          <w:p w:rsidR="00451D2F" w:rsidRPr="00A9014E" w:rsidRDefault="00451D2F" w:rsidP="00CE1E9F">
            <w:pPr>
              <w:pStyle w:val="TabellenkopfLS"/>
              <w:spacing w:line="240" w:lineRule="auto"/>
            </w:pPr>
            <w:r w:rsidRPr="00A9014E">
              <w:t>Sich im Arbeitsbereich Hau</w:t>
            </w:r>
            <w:r w:rsidRPr="00A9014E">
              <w:t>s</w:t>
            </w:r>
            <w:r w:rsidRPr="00A9014E">
              <w:t>wirtschaft und Ernährung orie</w:t>
            </w:r>
            <w:r w:rsidRPr="00A9014E">
              <w:t>n</w:t>
            </w:r>
            <w:r w:rsidRPr="00A9014E">
              <w:t>tieren</w:t>
            </w:r>
          </w:p>
        </w:tc>
        <w:tc>
          <w:tcPr>
            <w:tcW w:w="2943" w:type="dxa"/>
            <w:shd w:val="clear" w:color="auto" w:fill="D9D9D9" w:themeFill="background1" w:themeFillShade="D9"/>
          </w:tcPr>
          <w:p w:rsidR="00451D2F" w:rsidRPr="00A9014E" w:rsidRDefault="00451D2F" w:rsidP="00CE1E9F">
            <w:pPr>
              <w:pStyle w:val="TabellenkopfLS"/>
              <w:spacing w:line="240" w:lineRule="auto"/>
            </w:pPr>
            <w:r w:rsidRPr="00A9014E">
              <w:t>LF2</w:t>
            </w:r>
          </w:p>
          <w:p w:rsidR="00451D2F" w:rsidRPr="00A9014E" w:rsidRDefault="00451D2F" w:rsidP="00CE1E9F">
            <w:pPr>
              <w:pStyle w:val="TabellenkopfLS"/>
              <w:spacing w:line="240" w:lineRule="auto"/>
            </w:pPr>
            <w:r w:rsidRPr="00A9014E">
              <w:t xml:space="preserve">Persönlichkeitsbewusstsein </w:t>
            </w:r>
            <w:r w:rsidRPr="00A9014E">
              <w:br/>
              <w:t>entwickeln</w:t>
            </w:r>
          </w:p>
        </w:tc>
        <w:tc>
          <w:tcPr>
            <w:tcW w:w="2942" w:type="dxa"/>
            <w:shd w:val="clear" w:color="auto" w:fill="D9D9D9" w:themeFill="background1" w:themeFillShade="D9"/>
          </w:tcPr>
          <w:p w:rsidR="00451D2F" w:rsidRPr="00A9014E" w:rsidRDefault="00451D2F" w:rsidP="00CE1E9F">
            <w:pPr>
              <w:pStyle w:val="TabellenkopfLS"/>
              <w:spacing w:line="240" w:lineRule="auto"/>
            </w:pPr>
            <w:r w:rsidRPr="00A9014E">
              <w:t>LF3</w:t>
            </w:r>
          </w:p>
          <w:p w:rsidR="00451D2F" w:rsidRPr="00A9014E" w:rsidRDefault="00451D2F" w:rsidP="00CE1E9F">
            <w:pPr>
              <w:pStyle w:val="TabellenkopfLS"/>
              <w:spacing w:line="240" w:lineRule="auto"/>
            </w:pPr>
            <w:r w:rsidRPr="00A9014E">
              <w:t>Einfache Speisen herstellen</w:t>
            </w:r>
          </w:p>
        </w:tc>
        <w:tc>
          <w:tcPr>
            <w:tcW w:w="3013" w:type="dxa"/>
            <w:shd w:val="clear" w:color="auto" w:fill="D9D9D9" w:themeFill="background1" w:themeFillShade="D9"/>
          </w:tcPr>
          <w:p w:rsidR="00451D2F" w:rsidRPr="00A9014E" w:rsidRDefault="00451D2F" w:rsidP="00CE1E9F">
            <w:pPr>
              <w:pStyle w:val="TabellenkopfLS"/>
              <w:spacing w:line="240" w:lineRule="auto"/>
            </w:pPr>
            <w:r w:rsidRPr="00A9014E">
              <w:t>LF4</w:t>
            </w:r>
          </w:p>
          <w:p w:rsidR="00451D2F" w:rsidRPr="00A9014E" w:rsidRDefault="00451D2F" w:rsidP="00CE1E9F">
            <w:pPr>
              <w:pStyle w:val="TabellenkopfLS"/>
              <w:spacing w:line="240" w:lineRule="auto"/>
            </w:pPr>
            <w:r w:rsidRPr="00A9014E">
              <w:t>Ernährungsbewusstsein entw</w:t>
            </w:r>
            <w:r w:rsidRPr="00A9014E">
              <w:t>i</w:t>
            </w:r>
            <w:r w:rsidRPr="00A9014E">
              <w:t>ckeln und bei der Nahrungszub</w:t>
            </w:r>
            <w:r w:rsidRPr="00A9014E">
              <w:t>e</w:t>
            </w:r>
            <w:r w:rsidRPr="00A9014E">
              <w:t>reitung berücksichtigen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Rechts- und Sicherheitsvo</w:t>
            </w:r>
            <w:r w:rsidRPr="00A9014E">
              <w:rPr>
                <w:b/>
                <w:sz w:val="16"/>
                <w:szCs w:val="18"/>
              </w:rPr>
              <w:t>r</w:t>
            </w:r>
            <w:r w:rsidRPr="00A9014E">
              <w:rPr>
                <w:b/>
                <w:sz w:val="16"/>
                <w:szCs w:val="18"/>
              </w:rPr>
              <w:t>schriften beachten</w:t>
            </w:r>
          </w:p>
        </w:tc>
        <w:tc>
          <w:tcPr>
            <w:tcW w:w="2942" w:type="dxa"/>
            <w:shd w:val="clear" w:color="auto" w:fill="auto"/>
          </w:tcPr>
          <w:p w:rsidR="00451D2F" w:rsidRPr="00AA5D93" w:rsidRDefault="00451D2F" w:rsidP="00CE1E9F">
            <w:pPr>
              <w:pStyle w:val="TabelleLinks8PT"/>
            </w:pPr>
            <w:r w:rsidRPr="00AA5D93">
              <w:t>Ich kann Vorschriften zu Hygiene, Siche</w:t>
            </w:r>
            <w:r w:rsidRPr="00AA5D93">
              <w:t>r</w:t>
            </w:r>
            <w:r w:rsidRPr="00AA5D93">
              <w:t>heit und Entsorgung beachten.</w:t>
            </w:r>
          </w:p>
        </w:tc>
        <w:tc>
          <w:tcPr>
            <w:tcW w:w="2943" w:type="dxa"/>
            <w:shd w:val="clear" w:color="auto" w:fill="auto"/>
          </w:tcPr>
          <w:p w:rsidR="00451D2F" w:rsidRPr="00AA5D93" w:rsidRDefault="00451D2F" w:rsidP="00CE1E9F">
            <w:pPr>
              <w:pStyle w:val="TabelleLinks8PT"/>
            </w:pPr>
          </w:p>
        </w:tc>
        <w:tc>
          <w:tcPr>
            <w:tcW w:w="2942" w:type="dxa"/>
            <w:shd w:val="clear" w:color="auto" w:fill="auto"/>
          </w:tcPr>
          <w:p w:rsidR="00451D2F" w:rsidRPr="00AA5D93" w:rsidRDefault="00451D2F" w:rsidP="00CE1E9F">
            <w:pPr>
              <w:pStyle w:val="TabelleLinks8PT"/>
            </w:pPr>
            <w:r w:rsidRPr="00AA5D93">
              <w:t>Ich kann Rechtsvorschriften (LM-Gesetz) berücksichtigen.</w:t>
            </w:r>
          </w:p>
        </w:tc>
        <w:tc>
          <w:tcPr>
            <w:tcW w:w="3013" w:type="dxa"/>
            <w:shd w:val="clear" w:color="auto" w:fill="auto"/>
          </w:tcPr>
          <w:p w:rsidR="00451D2F" w:rsidRPr="00AA5D93" w:rsidRDefault="00451D2F" w:rsidP="00CE1E9F">
            <w:pPr>
              <w:pStyle w:val="TabelleLinks8PT"/>
            </w:pP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Ernährungs- und gesun</w:t>
            </w:r>
            <w:r w:rsidRPr="00A9014E">
              <w:rPr>
                <w:b/>
                <w:sz w:val="16"/>
                <w:szCs w:val="18"/>
              </w:rPr>
              <w:t>d</w:t>
            </w:r>
            <w:r w:rsidRPr="00A9014E">
              <w:rPr>
                <w:b/>
                <w:sz w:val="16"/>
                <w:szCs w:val="18"/>
              </w:rPr>
              <w:t>heitsbewusst denken und handeln</w:t>
            </w:r>
          </w:p>
        </w:tc>
        <w:tc>
          <w:tcPr>
            <w:tcW w:w="2942" w:type="dxa"/>
            <w:shd w:val="clear" w:color="auto" w:fill="auto"/>
          </w:tcPr>
          <w:p w:rsidR="00451D2F" w:rsidRPr="00AA5D93" w:rsidRDefault="00451D2F" w:rsidP="00CE1E9F">
            <w:pPr>
              <w:pStyle w:val="TabelleLinks8PT"/>
            </w:pPr>
            <w:r w:rsidRPr="00AA5D93">
              <w:t>Ich kann die räumliche Anordnung von Geräten im Fachraum auf ergonomische Kriterien zurückführen.</w:t>
            </w:r>
          </w:p>
        </w:tc>
        <w:tc>
          <w:tcPr>
            <w:tcW w:w="2943" w:type="dxa"/>
            <w:shd w:val="clear" w:color="auto" w:fill="auto"/>
          </w:tcPr>
          <w:p w:rsidR="00451D2F" w:rsidRPr="00AA5D93" w:rsidRDefault="00451D2F" w:rsidP="00CE1E9F">
            <w:pPr>
              <w:pStyle w:val="TabelleLinks8PT"/>
            </w:pPr>
            <w:r w:rsidRPr="00AA5D93">
              <w:t>Ich kann textile Materialien nach gesun</w:t>
            </w:r>
            <w:r w:rsidRPr="00AA5D93">
              <w:t>d</w:t>
            </w:r>
            <w:r w:rsidRPr="00AA5D93">
              <w:t>heitlichen Kriterien beurteilen.</w:t>
            </w:r>
          </w:p>
        </w:tc>
        <w:tc>
          <w:tcPr>
            <w:tcW w:w="2942" w:type="dxa"/>
            <w:shd w:val="clear" w:color="auto" w:fill="auto"/>
          </w:tcPr>
          <w:p w:rsidR="00451D2F" w:rsidRPr="00AA5D93" w:rsidRDefault="00451D2F" w:rsidP="00CE1E9F">
            <w:pPr>
              <w:pStyle w:val="TabelleLinks8PT"/>
            </w:pPr>
            <w:r w:rsidRPr="00AA5D93">
              <w:t>Ich kann Lebensmittel nach anerkannten Ernährungsempfehlungen beurteilen.</w:t>
            </w:r>
          </w:p>
          <w:p w:rsidR="00451D2F" w:rsidRPr="00AA5D93" w:rsidRDefault="00451D2F" w:rsidP="00CE1E9F">
            <w:pPr>
              <w:pStyle w:val="TabelleLinks8PT"/>
            </w:pPr>
            <w:r w:rsidRPr="00AA5D93">
              <w:t>Ich kann Speisen bedarfsgerecht zusa</w:t>
            </w:r>
            <w:r w:rsidRPr="00AA5D93">
              <w:t>m</w:t>
            </w:r>
            <w:r w:rsidRPr="00AA5D93">
              <w:t>menstellen.</w:t>
            </w:r>
          </w:p>
        </w:tc>
        <w:tc>
          <w:tcPr>
            <w:tcW w:w="3013" w:type="dxa"/>
            <w:shd w:val="clear" w:color="auto" w:fill="auto"/>
          </w:tcPr>
          <w:p w:rsidR="00451D2F" w:rsidRPr="00AA5D93" w:rsidRDefault="00451D2F" w:rsidP="00CE1E9F">
            <w:pPr>
              <w:pStyle w:val="TabelleLinks8PT"/>
            </w:pPr>
            <w:r w:rsidRPr="00AA5D93">
              <w:t>Ich kenne die Produktion und Zusamme</w:t>
            </w:r>
            <w:r w:rsidRPr="00AA5D93">
              <w:t>n</w:t>
            </w:r>
            <w:r w:rsidRPr="00AA5D93">
              <w:t>setzung von Lebensmitteln.</w:t>
            </w:r>
          </w:p>
          <w:p w:rsidR="00451D2F" w:rsidRPr="00AA5D93" w:rsidRDefault="00451D2F" w:rsidP="00CE1E9F">
            <w:pPr>
              <w:pStyle w:val="TabelleLinks8PT"/>
            </w:pPr>
            <w:r w:rsidRPr="00AA5D93">
              <w:t>Ich kann Lebensmittel im Hinblick auf die Gesunderhaltung ernährungsphysiologisch beurteilen.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Berufsfeldtypische Produkte herstellen</w:t>
            </w:r>
          </w:p>
        </w:tc>
        <w:tc>
          <w:tcPr>
            <w:tcW w:w="2942" w:type="dxa"/>
            <w:shd w:val="clear" w:color="auto" w:fill="auto"/>
          </w:tcPr>
          <w:p w:rsidR="00451D2F" w:rsidRPr="00FB1681" w:rsidRDefault="00451D2F" w:rsidP="00CE1E9F">
            <w:pPr>
              <w:pStyle w:val="TabelleLinks8PT"/>
              <w:rPr>
                <w:spacing w:val="-2"/>
              </w:rPr>
            </w:pPr>
            <w:r w:rsidRPr="00FB1681">
              <w:rPr>
                <w:spacing w:val="-2"/>
              </w:rPr>
              <w:t>Ich kann den Fachraum sachgerecht nutzen.</w:t>
            </w:r>
          </w:p>
          <w:p w:rsidR="00451D2F" w:rsidRPr="00AA5D93" w:rsidRDefault="00451D2F" w:rsidP="00CE1E9F">
            <w:pPr>
              <w:pStyle w:val="TabelleLinks8PT"/>
            </w:pPr>
            <w:r w:rsidRPr="00AA5D93">
              <w:t>Ich kann einfache berufsfeldtypische Produkte herstellen.</w:t>
            </w:r>
          </w:p>
        </w:tc>
        <w:tc>
          <w:tcPr>
            <w:tcW w:w="2943" w:type="dxa"/>
            <w:shd w:val="clear" w:color="auto" w:fill="auto"/>
          </w:tcPr>
          <w:p w:rsidR="00451D2F" w:rsidRPr="00AA5D93" w:rsidRDefault="00451D2F" w:rsidP="00CE1E9F">
            <w:pPr>
              <w:pStyle w:val="TabelleLinks8PT"/>
            </w:pPr>
            <w:r w:rsidRPr="00AA5D93">
              <w:t>Ich kann eigene und vorgegebene Arbeit</w:t>
            </w:r>
            <w:r w:rsidRPr="00AA5D93">
              <w:t>s</w:t>
            </w:r>
            <w:r w:rsidRPr="00AA5D93">
              <w:t>strukturen erproben.</w:t>
            </w:r>
          </w:p>
          <w:p w:rsidR="00451D2F" w:rsidRPr="00AA5D93" w:rsidRDefault="00451D2F" w:rsidP="00CE1E9F">
            <w:pPr>
              <w:pStyle w:val="TabelleLinks8PT"/>
            </w:pPr>
            <w:r w:rsidRPr="00AA5D93">
              <w:t>Ich kann Grundtechniken der Textilarbeit fachgerecht anwenden und beurteilen.</w:t>
            </w:r>
          </w:p>
        </w:tc>
        <w:tc>
          <w:tcPr>
            <w:tcW w:w="2942" w:type="dxa"/>
            <w:shd w:val="clear" w:color="auto" w:fill="auto"/>
          </w:tcPr>
          <w:p w:rsidR="00451D2F" w:rsidRPr="00AA5D93" w:rsidRDefault="00451D2F" w:rsidP="00CE1E9F">
            <w:pPr>
              <w:pStyle w:val="TabelleLinks8PT"/>
            </w:pPr>
            <w:r w:rsidRPr="00AA5D93">
              <w:t>Ich kann einfache Grundtechniken der Nahrungszubereitung fachgerecht anwe</w:t>
            </w:r>
            <w:r w:rsidRPr="00AA5D93">
              <w:t>n</w:t>
            </w:r>
            <w:r w:rsidRPr="00AA5D93">
              <w:t>den.</w:t>
            </w:r>
          </w:p>
        </w:tc>
        <w:tc>
          <w:tcPr>
            <w:tcW w:w="3013" w:type="dxa"/>
            <w:shd w:val="clear" w:color="auto" w:fill="auto"/>
          </w:tcPr>
          <w:p w:rsidR="00451D2F" w:rsidRPr="00AA5D93" w:rsidRDefault="00451D2F" w:rsidP="00CE1E9F">
            <w:pPr>
              <w:pStyle w:val="TabelleLinks8PT"/>
            </w:pPr>
            <w:r w:rsidRPr="00AA5D93">
              <w:t>Ich kann Speisen themenbezogen herste</w:t>
            </w:r>
            <w:r w:rsidRPr="00AA5D93">
              <w:t>l</w:t>
            </w:r>
            <w:r w:rsidRPr="00AA5D93">
              <w:t>len.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Im Berufsfeld gestalten</w:t>
            </w:r>
          </w:p>
        </w:tc>
        <w:tc>
          <w:tcPr>
            <w:tcW w:w="2942" w:type="dxa"/>
            <w:shd w:val="clear" w:color="auto" w:fill="auto"/>
          </w:tcPr>
          <w:p w:rsidR="00451D2F" w:rsidRPr="00AA5D93" w:rsidRDefault="00451D2F" w:rsidP="00CE1E9F">
            <w:pPr>
              <w:pStyle w:val="TabelleLinks8PT"/>
            </w:pPr>
          </w:p>
        </w:tc>
        <w:tc>
          <w:tcPr>
            <w:tcW w:w="2943" w:type="dxa"/>
            <w:shd w:val="clear" w:color="auto" w:fill="auto"/>
          </w:tcPr>
          <w:p w:rsidR="00451D2F" w:rsidRPr="00AA5D93" w:rsidRDefault="00451D2F" w:rsidP="00CE1E9F">
            <w:pPr>
              <w:pStyle w:val="TabelleLinks8PT"/>
            </w:pPr>
            <w:r w:rsidRPr="00AA5D93">
              <w:t>Ich kann textile Materialien gestalten.</w:t>
            </w:r>
          </w:p>
        </w:tc>
        <w:tc>
          <w:tcPr>
            <w:tcW w:w="2942" w:type="dxa"/>
            <w:shd w:val="clear" w:color="auto" w:fill="auto"/>
          </w:tcPr>
          <w:p w:rsidR="00451D2F" w:rsidRPr="00AA5D93" w:rsidRDefault="00451D2F" w:rsidP="00CE1E9F">
            <w:pPr>
              <w:pStyle w:val="TabelleLinks8PT"/>
            </w:pPr>
            <w:r w:rsidRPr="00AA5D93">
              <w:t>Ich kann den Wert einer angemessenen Tischkultur erkennen und Tische für den Alltag gestalten.</w:t>
            </w:r>
          </w:p>
        </w:tc>
        <w:tc>
          <w:tcPr>
            <w:tcW w:w="3013" w:type="dxa"/>
            <w:shd w:val="clear" w:color="auto" w:fill="auto"/>
          </w:tcPr>
          <w:p w:rsidR="00451D2F" w:rsidRPr="00AA5D93" w:rsidRDefault="00451D2F" w:rsidP="00CE1E9F">
            <w:pPr>
              <w:pStyle w:val="TabelleLinks8PT"/>
            </w:pPr>
            <w:r w:rsidRPr="00AA5D93">
              <w:t>Ich kann Speisen und Tische dem Anlass entsprechend gestalten.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Ökonomisch und ökologisch handeln</w:t>
            </w:r>
          </w:p>
        </w:tc>
        <w:tc>
          <w:tcPr>
            <w:tcW w:w="2942" w:type="dxa"/>
            <w:shd w:val="clear" w:color="auto" w:fill="auto"/>
          </w:tcPr>
          <w:p w:rsidR="00451D2F" w:rsidRPr="00AA5D93" w:rsidRDefault="00451D2F" w:rsidP="00CE1E9F">
            <w:pPr>
              <w:pStyle w:val="TabelleLinks8PT"/>
            </w:pPr>
          </w:p>
        </w:tc>
        <w:tc>
          <w:tcPr>
            <w:tcW w:w="2943" w:type="dxa"/>
            <w:shd w:val="clear" w:color="auto" w:fill="auto"/>
          </w:tcPr>
          <w:p w:rsidR="00451D2F" w:rsidRPr="00AA5D93" w:rsidRDefault="00451D2F" w:rsidP="00CE1E9F">
            <w:pPr>
              <w:pStyle w:val="TabelleLinks8PT"/>
            </w:pPr>
            <w:r w:rsidRPr="00AA5D93">
              <w:t>Ich kann textile Materialien nach ökolog</w:t>
            </w:r>
            <w:r w:rsidRPr="00AA5D93">
              <w:t>i</w:t>
            </w:r>
            <w:r w:rsidRPr="00AA5D93">
              <w:t>schen und ökonomischen Kriterien beu</w:t>
            </w:r>
            <w:r w:rsidRPr="00AA5D93">
              <w:t>r</w:t>
            </w:r>
            <w:r w:rsidRPr="00AA5D93">
              <w:t>teilen.</w:t>
            </w:r>
          </w:p>
        </w:tc>
        <w:tc>
          <w:tcPr>
            <w:tcW w:w="2942" w:type="dxa"/>
            <w:shd w:val="clear" w:color="auto" w:fill="auto"/>
          </w:tcPr>
          <w:p w:rsidR="00451D2F" w:rsidRPr="00AA5D93" w:rsidRDefault="00451D2F" w:rsidP="00CE1E9F">
            <w:pPr>
              <w:pStyle w:val="TabelleLinks8PT"/>
            </w:pPr>
            <w:r w:rsidRPr="00AA5D93">
              <w:t>Ich kann Haushaltsgeräte rationell einse</w:t>
            </w:r>
            <w:r w:rsidRPr="00AA5D93">
              <w:t>t</w:t>
            </w:r>
            <w:r w:rsidRPr="00AA5D93">
              <w:t>zen.</w:t>
            </w:r>
          </w:p>
        </w:tc>
        <w:tc>
          <w:tcPr>
            <w:tcW w:w="3013" w:type="dxa"/>
            <w:shd w:val="clear" w:color="auto" w:fill="auto"/>
          </w:tcPr>
          <w:p w:rsidR="00451D2F" w:rsidRPr="00AA5D93" w:rsidRDefault="00451D2F" w:rsidP="00CE1E9F">
            <w:pPr>
              <w:pStyle w:val="TabelleLinks8PT"/>
            </w:pP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Sich mit Beziehungen und Entwicklungsprozessen au</w:t>
            </w:r>
            <w:r w:rsidRPr="00A9014E">
              <w:rPr>
                <w:b/>
                <w:sz w:val="16"/>
                <w:szCs w:val="18"/>
              </w:rPr>
              <w:t>s</w:t>
            </w:r>
            <w:r w:rsidRPr="00A9014E">
              <w:rPr>
                <w:b/>
                <w:sz w:val="16"/>
                <w:szCs w:val="18"/>
              </w:rPr>
              <w:t>einandersetzen</w:t>
            </w:r>
          </w:p>
        </w:tc>
        <w:tc>
          <w:tcPr>
            <w:tcW w:w="2942" w:type="dxa"/>
            <w:shd w:val="clear" w:color="auto" w:fill="auto"/>
          </w:tcPr>
          <w:p w:rsidR="00451D2F" w:rsidRPr="00AA5D93" w:rsidRDefault="00451D2F" w:rsidP="00CE1E9F">
            <w:pPr>
              <w:pStyle w:val="TabelleLinks8PT"/>
            </w:pPr>
            <w:r w:rsidRPr="00AA5D93">
              <w:t>Ich kann die Anforderungen im Berufsfeld Ernährung und Hauswirtschaft in Bezi</w:t>
            </w:r>
            <w:r w:rsidRPr="00AA5D93">
              <w:t>e</w:t>
            </w:r>
            <w:r w:rsidRPr="00AA5D93">
              <w:t>hung zu meinen Interessen setzen.</w:t>
            </w:r>
          </w:p>
        </w:tc>
        <w:tc>
          <w:tcPr>
            <w:tcW w:w="2943" w:type="dxa"/>
            <w:shd w:val="clear" w:color="auto" w:fill="auto"/>
          </w:tcPr>
          <w:p w:rsidR="00451D2F" w:rsidRPr="00AA5D93" w:rsidRDefault="00451D2F" w:rsidP="00CE1E9F">
            <w:pPr>
              <w:pStyle w:val="TabelleLinks8PT"/>
            </w:pPr>
            <w:r w:rsidRPr="00AA5D93">
              <w:t>Ich kann mich mit meiner Lebenssituation und meinen Bedürfnissen unter Berüc</w:t>
            </w:r>
            <w:r w:rsidRPr="00AA5D93">
              <w:t>k</w:t>
            </w:r>
            <w:r w:rsidRPr="00AA5D93">
              <w:t>sichtigung von Möglichkeiten und Grenzen von Erziehung auseinandersetzen.</w:t>
            </w:r>
          </w:p>
        </w:tc>
        <w:tc>
          <w:tcPr>
            <w:tcW w:w="2942" w:type="dxa"/>
            <w:shd w:val="clear" w:color="auto" w:fill="auto"/>
          </w:tcPr>
          <w:p w:rsidR="00451D2F" w:rsidRPr="00AA5D93" w:rsidRDefault="00451D2F" w:rsidP="00CE1E9F">
            <w:pPr>
              <w:pStyle w:val="TabelleLinks8PT"/>
            </w:pPr>
          </w:p>
        </w:tc>
        <w:tc>
          <w:tcPr>
            <w:tcW w:w="3013" w:type="dxa"/>
            <w:shd w:val="clear" w:color="auto" w:fill="auto"/>
          </w:tcPr>
          <w:p w:rsidR="00451D2F" w:rsidRPr="00AA5D93" w:rsidRDefault="00451D2F" w:rsidP="00CE1E9F">
            <w:pPr>
              <w:pStyle w:val="TabelleLinks8PT"/>
            </w:pP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Sozial-kommunikative und</w:t>
            </w:r>
            <w:r w:rsidRPr="00A9014E">
              <w:rPr>
                <w:b/>
                <w:sz w:val="16"/>
                <w:szCs w:val="18"/>
              </w:rPr>
              <w:br/>
            </w:r>
          </w:p>
          <w:p w:rsidR="00451D2F" w:rsidRPr="00A9014E" w:rsidRDefault="00451D2F" w:rsidP="00A9014E">
            <w:pPr>
              <w:pStyle w:val="TabelleLinks"/>
              <w:ind w:left="294" w:hanging="180"/>
              <w:rPr>
                <w:b/>
                <w:sz w:val="16"/>
                <w:szCs w:val="18"/>
              </w:rPr>
            </w:pPr>
          </w:p>
          <w:p w:rsidR="00451D2F" w:rsidRPr="00A9014E" w:rsidRDefault="00451D2F" w:rsidP="00A9014E">
            <w:pPr>
              <w:pStyle w:val="TabelleLinks"/>
              <w:ind w:left="294" w:hanging="180"/>
              <w:rPr>
                <w:b/>
                <w:sz w:val="16"/>
                <w:szCs w:val="18"/>
              </w:rPr>
            </w:pPr>
          </w:p>
          <w:p w:rsidR="00451D2F" w:rsidRPr="00A9014E" w:rsidRDefault="00641556" w:rsidP="00A9014E">
            <w:pPr>
              <w:pStyle w:val="TabelleLinks"/>
              <w:ind w:left="294"/>
              <w:rPr>
                <w:b/>
                <w:sz w:val="16"/>
                <w:szCs w:val="18"/>
              </w:rPr>
            </w:pPr>
            <w:r w:rsidRPr="00A9014E">
              <w:rPr>
                <w:b/>
                <w:sz w:val="16"/>
                <w:szCs w:val="18"/>
              </w:rPr>
              <w:t>m</w:t>
            </w:r>
            <w:r w:rsidR="00451D2F" w:rsidRPr="00A9014E">
              <w:rPr>
                <w:b/>
                <w:sz w:val="16"/>
                <w:szCs w:val="18"/>
              </w:rPr>
              <w:t>ethodisch-strategische Kompetenzen</w:t>
            </w:r>
          </w:p>
        </w:tc>
        <w:tc>
          <w:tcPr>
            <w:tcW w:w="2942" w:type="dxa"/>
            <w:shd w:val="clear" w:color="auto" w:fill="auto"/>
          </w:tcPr>
          <w:p w:rsidR="00451D2F" w:rsidRPr="00AA5D93" w:rsidRDefault="00451D2F" w:rsidP="00CE1E9F">
            <w:pPr>
              <w:pStyle w:val="TabelleLinks8PT"/>
            </w:pPr>
            <w:r w:rsidRPr="00AA5D93">
              <w:t>Ich kann situationsgerecht kommunizieren und kooperieren.</w:t>
            </w:r>
          </w:p>
          <w:p w:rsidR="00451D2F" w:rsidRPr="00AA5D93" w:rsidRDefault="00451D2F" w:rsidP="00CE1E9F">
            <w:pPr>
              <w:pStyle w:val="TabelleLinks8PT"/>
            </w:pPr>
            <w:r w:rsidRPr="00AA5D93">
              <w:t>Ich kann Verantwortung übernehmen.</w:t>
            </w:r>
          </w:p>
          <w:p w:rsidR="00451D2F" w:rsidRPr="00AA5D93" w:rsidRDefault="00451D2F" w:rsidP="00CE1E9F">
            <w:pPr>
              <w:pStyle w:val="TabelleLinks8PT"/>
            </w:pPr>
          </w:p>
          <w:p w:rsidR="00451D2F" w:rsidRPr="00AA5D93" w:rsidRDefault="00451D2F" w:rsidP="00CE1E9F">
            <w:pPr>
              <w:pStyle w:val="TabelleLinks8PT"/>
            </w:pPr>
            <w:r w:rsidRPr="00AA5D93">
              <w:t>Ich kann Arbeitsergebnisse präsentieren.</w:t>
            </w:r>
          </w:p>
          <w:p w:rsidR="00451D2F" w:rsidRPr="00AA5D93" w:rsidRDefault="00451D2F" w:rsidP="00CE1E9F">
            <w:pPr>
              <w:pStyle w:val="TabelleLinks8PT"/>
            </w:pPr>
            <w:r w:rsidRPr="00AA5D93">
              <w:t>Ich nutze Techn</w:t>
            </w:r>
            <w:r w:rsidR="00641556">
              <w:t>iken und Strategien für selbst</w:t>
            </w:r>
            <w:r w:rsidRPr="00AA5D93">
              <w:t>ändiges, problemorientiertes Lernen.</w:t>
            </w:r>
          </w:p>
        </w:tc>
        <w:tc>
          <w:tcPr>
            <w:tcW w:w="2943" w:type="dxa"/>
            <w:shd w:val="clear" w:color="auto" w:fill="auto"/>
          </w:tcPr>
          <w:p w:rsidR="00451D2F" w:rsidRPr="00AA5D93" w:rsidRDefault="00451D2F" w:rsidP="00CE1E9F">
            <w:pPr>
              <w:pStyle w:val="TabelleLinks8PT"/>
            </w:pPr>
            <w:r w:rsidRPr="00AA5D93">
              <w:t>Ich kann mich als Teil der Gruppe wah</w:t>
            </w:r>
            <w:r w:rsidRPr="00AA5D93">
              <w:t>r</w:t>
            </w:r>
            <w:r w:rsidRPr="00AA5D93">
              <w:t>nehmen und meine Erfahrungen zu Ko</w:t>
            </w:r>
            <w:r w:rsidRPr="00AA5D93">
              <w:t>m</w:t>
            </w:r>
            <w:r w:rsidRPr="00AA5D93">
              <w:t>munikation und Kooperation auswerten.</w:t>
            </w:r>
          </w:p>
        </w:tc>
        <w:tc>
          <w:tcPr>
            <w:tcW w:w="2942" w:type="dxa"/>
            <w:shd w:val="clear" w:color="auto" w:fill="auto"/>
          </w:tcPr>
          <w:p w:rsidR="00451D2F" w:rsidRPr="00AA5D93" w:rsidRDefault="00451D2F" w:rsidP="00CE1E9F">
            <w:pPr>
              <w:pStyle w:val="TabelleLinks8PT"/>
            </w:pPr>
            <w:r w:rsidRPr="00AA5D93">
              <w:t>Ich kann Informations- und Kommunikat</w:t>
            </w:r>
            <w:r w:rsidRPr="00AA5D93">
              <w:t>i</w:t>
            </w:r>
            <w:r w:rsidRPr="00AA5D93">
              <w:t>onssysteme nutzen.</w:t>
            </w:r>
          </w:p>
        </w:tc>
        <w:tc>
          <w:tcPr>
            <w:tcW w:w="3013" w:type="dxa"/>
            <w:shd w:val="clear" w:color="auto" w:fill="auto"/>
          </w:tcPr>
          <w:p w:rsidR="00451D2F" w:rsidRPr="00AA5D93" w:rsidRDefault="00451D2F" w:rsidP="00CE1E9F">
            <w:pPr>
              <w:pStyle w:val="TabelleLinks8PT"/>
            </w:pPr>
            <w:r w:rsidRPr="00AA5D93">
              <w:t>Ich kann das Modell der vollständigen Handlung anwenden.</w:t>
            </w:r>
          </w:p>
        </w:tc>
      </w:tr>
    </w:tbl>
    <w:p w:rsidR="00DF60B9" w:rsidRDefault="00DF60B9" w:rsidP="00005EAC">
      <w:pPr>
        <w:pStyle w:val="Textkrper-Erstzeileneinzug"/>
        <w:ind w:firstLine="0"/>
      </w:pPr>
    </w:p>
    <w:p w:rsidR="00451D2F" w:rsidRDefault="00451D2F" w:rsidP="00005EAC">
      <w:pPr>
        <w:pStyle w:val="Textkrper-Erstzeileneinzug"/>
        <w:ind w:firstLine="0"/>
      </w:pPr>
      <w:r>
        <w:br w:type="page"/>
      </w:r>
    </w:p>
    <w:tbl>
      <w:tblPr>
        <w:tblpPr w:leftFromText="141" w:rightFromText="141" w:horzAnchor="margin" w:tblpY="435"/>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303"/>
        <w:gridCol w:w="2435"/>
        <w:gridCol w:w="2236"/>
        <w:gridCol w:w="2124"/>
        <w:gridCol w:w="2130"/>
        <w:gridCol w:w="2408"/>
      </w:tblGrid>
      <w:tr w:rsidR="00451D2F" w:rsidRPr="00AA5D93" w:rsidTr="006E0CBA">
        <w:trPr>
          <w:trHeight w:val="246"/>
        </w:trPr>
        <w:tc>
          <w:tcPr>
            <w:tcW w:w="844" w:type="pct"/>
            <w:shd w:val="clear" w:color="auto" w:fill="D9D9D9" w:themeFill="background1" w:themeFillShade="D9"/>
          </w:tcPr>
          <w:p w:rsidR="00451D2F" w:rsidRDefault="00451D2F" w:rsidP="006E0CBA">
            <w:pPr>
              <w:pStyle w:val="TabellenkopfLS"/>
              <w:spacing w:line="240" w:lineRule="auto"/>
            </w:pPr>
          </w:p>
          <w:p w:rsidR="00451D2F" w:rsidRPr="00AA5D93" w:rsidRDefault="00451D2F" w:rsidP="006E0CBA">
            <w:pPr>
              <w:pStyle w:val="TabellenkopfLS"/>
              <w:spacing w:line="240" w:lineRule="auto"/>
              <w:jc w:val="left"/>
            </w:pPr>
          </w:p>
        </w:tc>
        <w:tc>
          <w:tcPr>
            <w:tcW w:w="893"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LF5</w:t>
            </w:r>
          </w:p>
          <w:p w:rsidR="00451D2F" w:rsidRPr="00A9014E" w:rsidRDefault="00451D2F" w:rsidP="006E0CBA">
            <w:pPr>
              <w:pStyle w:val="TabellenkopfLS"/>
              <w:spacing w:line="240" w:lineRule="auto"/>
              <w:rPr>
                <w:szCs w:val="18"/>
              </w:rPr>
            </w:pPr>
            <w:r w:rsidRPr="00A9014E">
              <w:rPr>
                <w:szCs w:val="18"/>
              </w:rPr>
              <w:t>Verbraucherbewusstsein entwickeln und Veran</w:t>
            </w:r>
            <w:r w:rsidRPr="00A9014E">
              <w:rPr>
                <w:szCs w:val="18"/>
              </w:rPr>
              <w:t>t</w:t>
            </w:r>
            <w:r w:rsidRPr="00A9014E">
              <w:rPr>
                <w:szCs w:val="18"/>
              </w:rPr>
              <w:t>wortung übernehmen</w:t>
            </w:r>
          </w:p>
        </w:tc>
        <w:tc>
          <w:tcPr>
            <w:tcW w:w="820"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LF6</w:t>
            </w:r>
          </w:p>
          <w:p w:rsidR="00451D2F" w:rsidRPr="00A9014E" w:rsidRDefault="00451D2F" w:rsidP="006E0CBA">
            <w:pPr>
              <w:pStyle w:val="TabellenkopfLS"/>
              <w:spacing w:line="240" w:lineRule="auto"/>
              <w:rPr>
                <w:szCs w:val="18"/>
              </w:rPr>
            </w:pPr>
            <w:r w:rsidRPr="00A9014E">
              <w:rPr>
                <w:szCs w:val="18"/>
              </w:rPr>
              <w:t>Entwicklungsprozesse begleiten und Bezi</w:t>
            </w:r>
            <w:r w:rsidRPr="00A9014E">
              <w:rPr>
                <w:szCs w:val="18"/>
              </w:rPr>
              <w:t>e</w:t>
            </w:r>
            <w:r w:rsidRPr="00A9014E">
              <w:rPr>
                <w:szCs w:val="18"/>
              </w:rPr>
              <w:t>hungen gestalten</w:t>
            </w:r>
          </w:p>
        </w:tc>
        <w:tc>
          <w:tcPr>
            <w:tcW w:w="779"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LF7</w:t>
            </w:r>
          </w:p>
          <w:p w:rsidR="00451D2F" w:rsidRPr="00A9014E" w:rsidRDefault="00451D2F" w:rsidP="006E0CBA">
            <w:pPr>
              <w:pStyle w:val="TabellenkopfLS"/>
              <w:spacing w:line="240" w:lineRule="auto"/>
              <w:rPr>
                <w:szCs w:val="18"/>
              </w:rPr>
            </w:pPr>
            <w:r w:rsidRPr="00A9014E">
              <w:rPr>
                <w:szCs w:val="18"/>
              </w:rPr>
              <w:t>Wohnräume gestalten und erhalten</w:t>
            </w:r>
          </w:p>
        </w:tc>
        <w:tc>
          <w:tcPr>
            <w:tcW w:w="781"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LF8</w:t>
            </w:r>
          </w:p>
          <w:p w:rsidR="00451D2F" w:rsidRPr="00A9014E" w:rsidRDefault="00451D2F" w:rsidP="006E0CBA">
            <w:pPr>
              <w:pStyle w:val="TabellenkopfLS"/>
              <w:spacing w:line="240" w:lineRule="auto"/>
              <w:rPr>
                <w:szCs w:val="18"/>
              </w:rPr>
            </w:pPr>
            <w:r w:rsidRPr="00A9014E">
              <w:rPr>
                <w:szCs w:val="18"/>
              </w:rPr>
              <w:t>Personengruppen b</w:t>
            </w:r>
            <w:r w:rsidRPr="00A9014E">
              <w:rPr>
                <w:szCs w:val="18"/>
              </w:rPr>
              <w:t>e</w:t>
            </w:r>
            <w:r w:rsidRPr="00A9014E">
              <w:rPr>
                <w:szCs w:val="18"/>
              </w:rPr>
              <w:t>darfsgerecht verpfl</w:t>
            </w:r>
            <w:r w:rsidRPr="00A9014E">
              <w:rPr>
                <w:szCs w:val="18"/>
              </w:rPr>
              <w:t>e</w:t>
            </w:r>
            <w:r w:rsidRPr="00A9014E">
              <w:rPr>
                <w:szCs w:val="18"/>
              </w:rPr>
              <w:t>gen</w:t>
            </w:r>
          </w:p>
        </w:tc>
        <w:tc>
          <w:tcPr>
            <w:tcW w:w="883"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LF9</w:t>
            </w:r>
          </w:p>
          <w:p w:rsidR="00451D2F" w:rsidRPr="00A9014E" w:rsidRDefault="00451D2F" w:rsidP="006E0CBA">
            <w:pPr>
              <w:pStyle w:val="TabellenkopfLS"/>
              <w:spacing w:line="240" w:lineRule="auto"/>
              <w:rPr>
                <w:szCs w:val="18"/>
              </w:rPr>
            </w:pPr>
            <w:r w:rsidRPr="00A9014E">
              <w:rPr>
                <w:szCs w:val="18"/>
              </w:rPr>
              <w:t xml:space="preserve">Hauswirtschaftliche </w:t>
            </w:r>
          </w:p>
          <w:p w:rsidR="00451D2F" w:rsidRPr="00A9014E" w:rsidRDefault="00451D2F" w:rsidP="006E0CBA">
            <w:pPr>
              <w:pStyle w:val="TabellenkopfLS"/>
              <w:spacing w:line="240" w:lineRule="auto"/>
              <w:rPr>
                <w:szCs w:val="18"/>
              </w:rPr>
            </w:pPr>
            <w:r w:rsidRPr="00A9014E">
              <w:rPr>
                <w:szCs w:val="18"/>
              </w:rPr>
              <w:t>Produkte und Dienstlei</w:t>
            </w:r>
            <w:r w:rsidRPr="00A9014E">
              <w:rPr>
                <w:szCs w:val="18"/>
              </w:rPr>
              <w:t>s</w:t>
            </w:r>
            <w:r w:rsidRPr="00A9014E">
              <w:rPr>
                <w:szCs w:val="18"/>
              </w:rPr>
              <w:t>tungen anbieten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Rechts- und Sicherheit</w:t>
            </w:r>
            <w:r w:rsidRPr="00A9014E">
              <w:rPr>
                <w:b/>
                <w:sz w:val="16"/>
                <w:szCs w:val="18"/>
              </w:rPr>
              <w:t>s</w:t>
            </w:r>
            <w:r w:rsidRPr="00A9014E">
              <w:rPr>
                <w:b/>
                <w:sz w:val="16"/>
                <w:szCs w:val="18"/>
              </w:rPr>
              <w:t>vorschriften beachten</w:t>
            </w:r>
          </w:p>
        </w:tc>
        <w:tc>
          <w:tcPr>
            <w:tcW w:w="893" w:type="pct"/>
            <w:shd w:val="clear" w:color="auto" w:fill="auto"/>
          </w:tcPr>
          <w:p w:rsidR="00451D2F" w:rsidRPr="00D00235" w:rsidRDefault="00451D2F" w:rsidP="006E0CBA">
            <w:pPr>
              <w:pStyle w:val="TabelleLinks8PT"/>
              <w:rPr>
                <w:szCs w:val="16"/>
              </w:rPr>
            </w:pPr>
            <w:r w:rsidRPr="00D00235">
              <w:rPr>
                <w:szCs w:val="16"/>
              </w:rPr>
              <w:t>Ich kann rechtliche Rahmenbedi</w:t>
            </w:r>
            <w:r w:rsidRPr="00D00235">
              <w:rPr>
                <w:szCs w:val="16"/>
              </w:rPr>
              <w:t>n</w:t>
            </w:r>
            <w:r w:rsidRPr="00D00235">
              <w:rPr>
                <w:szCs w:val="16"/>
              </w:rPr>
              <w:t>gungen verstehen und umsetzen.</w:t>
            </w:r>
          </w:p>
        </w:tc>
        <w:tc>
          <w:tcPr>
            <w:tcW w:w="820" w:type="pct"/>
            <w:shd w:val="clear" w:color="auto" w:fill="auto"/>
          </w:tcPr>
          <w:p w:rsidR="00451D2F" w:rsidRPr="00D00235" w:rsidRDefault="00451D2F" w:rsidP="006E0CBA">
            <w:pPr>
              <w:pStyle w:val="TabelleLinks8PT"/>
              <w:rPr>
                <w:szCs w:val="16"/>
              </w:rPr>
            </w:pPr>
          </w:p>
        </w:tc>
        <w:tc>
          <w:tcPr>
            <w:tcW w:w="779" w:type="pct"/>
            <w:shd w:val="clear" w:color="auto" w:fill="auto"/>
          </w:tcPr>
          <w:p w:rsidR="00451D2F" w:rsidRPr="00D00235" w:rsidRDefault="00451D2F" w:rsidP="006E0CBA">
            <w:pPr>
              <w:pStyle w:val="TabelleLinks8PT"/>
              <w:rPr>
                <w:szCs w:val="16"/>
              </w:rPr>
            </w:pPr>
            <w:r w:rsidRPr="00D00235">
              <w:rPr>
                <w:szCs w:val="16"/>
              </w:rPr>
              <w:t>Ich kann meine Rechte wah</w:t>
            </w:r>
            <w:r w:rsidRPr="00D00235">
              <w:rPr>
                <w:szCs w:val="16"/>
              </w:rPr>
              <w:t>r</w:t>
            </w:r>
            <w:r w:rsidRPr="00D00235">
              <w:rPr>
                <w:szCs w:val="16"/>
              </w:rPr>
              <w:t>nehmen.</w:t>
            </w:r>
          </w:p>
        </w:tc>
        <w:tc>
          <w:tcPr>
            <w:tcW w:w="781" w:type="pct"/>
            <w:shd w:val="clear" w:color="auto" w:fill="auto"/>
          </w:tcPr>
          <w:p w:rsidR="00451D2F" w:rsidRPr="00D00235" w:rsidRDefault="00451D2F" w:rsidP="006E0CBA">
            <w:pPr>
              <w:pStyle w:val="TabelleLinks8PT"/>
              <w:rPr>
                <w:szCs w:val="16"/>
              </w:rPr>
            </w:pPr>
          </w:p>
        </w:tc>
        <w:tc>
          <w:tcPr>
            <w:tcW w:w="883" w:type="pct"/>
            <w:shd w:val="clear" w:color="auto" w:fill="auto"/>
          </w:tcPr>
          <w:p w:rsidR="00451D2F" w:rsidRPr="00D00235" w:rsidRDefault="00451D2F" w:rsidP="006E0CBA">
            <w:pPr>
              <w:pStyle w:val="TabelleLinks8PT"/>
              <w:rPr>
                <w:szCs w:val="16"/>
              </w:rPr>
            </w:pPr>
            <w:r w:rsidRPr="00D00235">
              <w:rPr>
                <w:szCs w:val="16"/>
              </w:rPr>
              <w:t>Ich kann meine Rechte nutzen.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Ernährungs- und gesun</w:t>
            </w:r>
            <w:r w:rsidRPr="00A9014E">
              <w:rPr>
                <w:b/>
                <w:sz w:val="16"/>
                <w:szCs w:val="18"/>
              </w:rPr>
              <w:t>d</w:t>
            </w:r>
            <w:r w:rsidRPr="00A9014E">
              <w:rPr>
                <w:b/>
                <w:sz w:val="16"/>
                <w:szCs w:val="18"/>
              </w:rPr>
              <w:t>heitsbewusst denken und handeln</w:t>
            </w:r>
          </w:p>
        </w:tc>
        <w:tc>
          <w:tcPr>
            <w:tcW w:w="893" w:type="pct"/>
            <w:shd w:val="clear" w:color="auto" w:fill="auto"/>
          </w:tcPr>
          <w:p w:rsidR="00451D2F" w:rsidRPr="00D00235" w:rsidRDefault="00451D2F" w:rsidP="006E0CBA">
            <w:pPr>
              <w:pStyle w:val="TabelleLinks8PT"/>
              <w:rPr>
                <w:szCs w:val="16"/>
              </w:rPr>
            </w:pPr>
          </w:p>
        </w:tc>
        <w:tc>
          <w:tcPr>
            <w:tcW w:w="820" w:type="pct"/>
            <w:shd w:val="clear" w:color="auto" w:fill="auto"/>
          </w:tcPr>
          <w:p w:rsidR="00451D2F" w:rsidRPr="00D00235" w:rsidRDefault="00451D2F" w:rsidP="006E0CBA">
            <w:pPr>
              <w:pStyle w:val="TabelleLinks8PT"/>
              <w:rPr>
                <w:szCs w:val="16"/>
              </w:rPr>
            </w:pP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r w:rsidRPr="00D00235">
              <w:rPr>
                <w:szCs w:val="16"/>
              </w:rPr>
              <w:t>Ich kann ernährungsbedingte Erkrankungen verstehen und Bewertungskriterien ableiten.</w:t>
            </w:r>
          </w:p>
        </w:tc>
        <w:tc>
          <w:tcPr>
            <w:tcW w:w="883" w:type="pct"/>
            <w:shd w:val="clear" w:color="auto" w:fill="auto"/>
          </w:tcPr>
          <w:p w:rsidR="00451D2F" w:rsidRPr="00D00235" w:rsidRDefault="00451D2F" w:rsidP="006E0CBA">
            <w:pPr>
              <w:pStyle w:val="TabelleLinks8PT"/>
              <w:rPr>
                <w:szCs w:val="16"/>
              </w:rPr>
            </w:pP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 xml:space="preserve">Berufsfeldtypische </w:t>
            </w:r>
          </w:p>
          <w:p w:rsidR="00451D2F" w:rsidRPr="00A9014E" w:rsidRDefault="00451D2F" w:rsidP="00A9014E">
            <w:pPr>
              <w:pStyle w:val="TabelleLinks"/>
              <w:ind w:left="294"/>
              <w:rPr>
                <w:b/>
                <w:sz w:val="16"/>
                <w:szCs w:val="18"/>
              </w:rPr>
            </w:pPr>
            <w:r w:rsidRPr="00A9014E">
              <w:rPr>
                <w:b/>
                <w:sz w:val="16"/>
                <w:szCs w:val="18"/>
              </w:rPr>
              <w:t>Produkte herstellen</w:t>
            </w:r>
          </w:p>
        </w:tc>
        <w:tc>
          <w:tcPr>
            <w:tcW w:w="893" w:type="pct"/>
            <w:shd w:val="clear" w:color="auto" w:fill="auto"/>
          </w:tcPr>
          <w:p w:rsidR="00451D2F" w:rsidRPr="00D00235" w:rsidRDefault="00451D2F" w:rsidP="006E0CBA">
            <w:pPr>
              <w:pStyle w:val="TabelleLinks8PT"/>
              <w:rPr>
                <w:szCs w:val="16"/>
              </w:rPr>
            </w:pPr>
            <w:r w:rsidRPr="00D00235">
              <w:rPr>
                <w:szCs w:val="16"/>
              </w:rPr>
              <w:t>Ich kann Gebäck herstellen.</w:t>
            </w:r>
          </w:p>
        </w:tc>
        <w:tc>
          <w:tcPr>
            <w:tcW w:w="820" w:type="pct"/>
            <w:shd w:val="clear" w:color="auto" w:fill="auto"/>
          </w:tcPr>
          <w:p w:rsidR="00451D2F" w:rsidRPr="00D00235" w:rsidRDefault="00451D2F" w:rsidP="006E0CBA">
            <w:pPr>
              <w:pStyle w:val="TabelleLinks8PT"/>
              <w:rPr>
                <w:szCs w:val="16"/>
              </w:rPr>
            </w:pP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r w:rsidRPr="00D00235">
              <w:rPr>
                <w:szCs w:val="16"/>
              </w:rPr>
              <w:t>Ich kann qualitativ hochwert</w:t>
            </w:r>
            <w:r w:rsidRPr="00D00235">
              <w:rPr>
                <w:szCs w:val="16"/>
              </w:rPr>
              <w:t>i</w:t>
            </w:r>
            <w:r w:rsidRPr="00D00235">
              <w:rPr>
                <w:szCs w:val="16"/>
              </w:rPr>
              <w:t>ge Speisen und Getränke anlass- bzw. personenbezogen fachgerecht herstellen.</w:t>
            </w:r>
          </w:p>
        </w:tc>
        <w:tc>
          <w:tcPr>
            <w:tcW w:w="883" w:type="pct"/>
            <w:shd w:val="clear" w:color="auto" w:fill="auto"/>
          </w:tcPr>
          <w:p w:rsidR="00451D2F" w:rsidRPr="00D00235" w:rsidRDefault="00451D2F" w:rsidP="006E0CBA">
            <w:pPr>
              <w:pStyle w:val="TabelleLinks8PT"/>
              <w:rPr>
                <w:szCs w:val="16"/>
              </w:rPr>
            </w:pPr>
            <w:r w:rsidRPr="00D00235">
              <w:rPr>
                <w:szCs w:val="16"/>
              </w:rPr>
              <w:t>Ich kann ein hauswirtschaftliches Produkt oder eine Dienstleistung realisieren.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Im Berufsfeld gestalten</w:t>
            </w:r>
          </w:p>
        </w:tc>
        <w:tc>
          <w:tcPr>
            <w:tcW w:w="893" w:type="pct"/>
            <w:shd w:val="clear" w:color="auto" w:fill="auto"/>
          </w:tcPr>
          <w:p w:rsidR="00451D2F" w:rsidRPr="00D00235" w:rsidRDefault="00451D2F" w:rsidP="006E0CBA">
            <w:pPr>
              <w:pStyle w:val="TabelleLinks8PT"/>
              <w:rPr>
                <w:szCs w:val="16"/>
              </w:rPr>
            </w:pPr>
            <w:r w:rsidRPr="00D00235">
              <w:rPr>
                <w:szCs w:val="16"/>
              </w:rPr>
              <w:t>Ich kann Plakate, Karten, Verp</w:t>
            </w:r>
            <w:r w:rsidRPr="00D00235">
              <w:rPr>
                <w:szCs w:val="16"/>
              </w:rPr>
              <w:t>a</w:t>
            </w:r>
            <w:r w:rsidRPr="00D00235">
              <w:rPr>
                <w:szCs w:val="16"/>
              </w:rPr>
              <w:t>ckungen entsprechend der Farben- und Formenlehre gestalten.</w:t>
            </w:r>
          </w:p>
        </w:tc>
        <w:tc>
          <w:tcPr>
            <w:tcW w:w="820" w:type="pct"/>
            <w:shd w:val="clear" w:color="auto" w:fill="auto"/>
          </w:tcPr>
          <w:p w:rsidR="00451D2F" w:rsidRPr="00D00235" w:rsidRDefault="00451D2F" w:rsidP="006E0CBA">
            <w:pPr>
              <w:pStyle w:val="TabelleLinks8PT"/>
              <w:rPr>
                <w:szCs w:val="16"/>
              </w:rPr>
            </w:pPr>
            <w:r w:rsidRPr="00D00235">
              <w:rPr>
                <w:szCs w:val="16"/>
              </w:rPr>
              <w:t>Ich kann zwei- und dreidimens</w:t>
            </w:r>
            <w:r w:rsidRPr="00D00235">
              <w:rPr>
                <w:szCs w:val="16"/>
              </w:rPr>
              <w:t>i</w:t>
            </w:r>
            <w:r w:rsidRPr="00D00235">
              <w:rPr>
                <w:szCs w:val="16"/>
              </w:rPr>
              <w:t>onal gestalten.</w:t>
            </w:r>
          </w:p>
        </w:tc>
        <w:tc>
          <w:tcPr>
            <w:tcW w:w="779" w:type="pct"/>
            <w:shd w:val="clear" w:color="auto" w:fill="auto"/>
          </w:tcPr>
          <w:p w:rsidR="00451D2F" w:rsidRPr="00D00235" w:rsidRDefault="00451D2F" w:rsidP="006E0CBA">
            <w:pPr>
              <w:pStyle w:val="TabelleLinks8PT"/>
              <w:rPr>
                <w:szCs w:val="16"/>
              </w:rPr>
            </w:pPr>
            <w:r w:rsidRPr="00D00235">
              <w:rPr>
                <w:szCs w:val="16"/>
              </w:rPr>
              <w:t>Ich kann mein Wohnumfeld gestalten.</w:t>
            </w:r>
          </w:p>
        </w:tc>
        <w:tc>
          <w:tcPr>
            <w:tcW w:w="781" w:type="pct"/>
            <w:shd w:val="clear" w:color="auto" w:fill="auto"/>
          </w:tcPr>
          <w:p w:rsidR="00451D2F" w:rsidRPr="00D00235" w:rsidRDefault="00451D2F" w:rsidP="006E0CBA">
            <w:pPr>
              <w:pStyle w:val="TabelleLinks8PT"/>
              <w:rPr>
                <w:szCs w:val="16"/>
              </w:rPr>
            </w:pPr>
            <w:r w:rsidRPr="00D00235">
              <w:rPr>
                <w:szCs w:val="16"/>
              </w:rPr>
              <w:t>Ich kann anlass- bzw. pers</w:t>
            </w:r>
            <w:r w:rsidRPr="00D00235">
              <w:rPr>
                <w:szCs w:val="16"/>
              </w:rPr>
              <w:t>o</w:t>
            </w:r>
            <w:r w:rsidRPr="00D00235">
              <w:rPr>
                <w:szCs w:val="16"/>
              </w:rPr>
              <w:t>nenbezogen Tische und Rä</w:t>
            </w:r>
            <w:r w:rsidRPr="00D00235">
              <w:rPr>
                <w:szCs w:val="16"/>
              </w:rPr>
              <w:t>u</w:t>
            </w:r>
            <w:r w:rsidRPr="00D00235">
              <w:rPr>
                <w:szCs w:val="16"/>
              </w:rPr>
              <w:t>me gestalten.</w:t>
            </w:r>
          </w:p>
        </w:tc>
        <w:tc>
          <w:tcPr>
            <w:tcW w:w="883" w:type="pct"/>
            <w:shd w:val="clear" w:color="auto" w:fill="auto"/>
          </w:tcPr>
          <w:p w:rsidR="00451D2F" w:rsidRPr="00D00235" w:rsidRDefault="00451D2F" w:rsidP="006E0CBA">
            <w:pPr>
              <w:pStyle w:val="TabelleLinks8PT"/>
              <w:rPr>
                <w:szCs w:val="16"/>
              </w:rPr>
            </w:pP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Ökonomisch und ökol</w:t>
            </w:r>
            <w:r w:rsidRPr="00A9014E">
              <w:rPr>
                <w:b/>
                <w:sz w:val="16"/>
                <w:szCs w:val="18"/>
              </w:rPr>
              <w:t>o</w:t>
            </w:r>
            <w:r w:rsidRPr="00A9014E">
              <w:rPr>
                <w:b/>
                <w:sz w:val="16"/>
                <w:szCs w:val="18"/>
              </w:rPr>
              <w:t>gisch handeln</w:t>
            </w:r>
          </w:p>
        </w:tc>
        <w:tc>
          <w:tcPr>
            <w:tcW w:w="893" w:type="pct"/>
            <w:shd w:val="clear" w:color="auto" w:fill="auto"/>
          </w:tcPr>
          <w:p w:rsidR="00451D2F" w:rsidRPr="00D00235" w:rsidRDefault="00451D2F" w:rsidP="006E0CBA">
            <w:pPr>
              <w:pStyle w:val="TabelleLinks8PT"/>
              <w:rPr>
                <w:szCs w:val="16"/>
              </w:rPr>
            </w:pPr>
            <w:r w:rsidRPr="00D00235">
              <w:rPr>
                <w:szCs w:val="16"/>
              </w:rPr>
              <w:t>Ich kann Überschuldung und Zahlungsverkehr analysieren.</w:t>
            </w:r>
          </w:p>
          <w:p w:rsidR="00451D2F" w:rsidRPr="00D00235" w:rsidRDefault="00451D2F" w:rsidP="006E0CBA">
            <w:pPr>
              <w:pStyle w:val="TabelleLinks8PT"/>
              <w:rPr>
                <w:szCs w:val="16"/>
              </w:rPr>
            </w:pPr>
            <w:r w:rsidRPr="00D00235">
              <w:rPr>
                <w:szCs w:val="16"/>
              </w:rPr>
              <w:t>Ich kann entscheiden, welche Versicherungen für meine Leben</w:t>
            </w:r>
            <w:r w:rsidRPr="00D00235">
              <w:rPr>
                <w:szCs w:val="16"/>
              </w:rPr>
              <w:t>s</w:t>
            </w:r>
            <w:r w:rsidRPr="00D00235">
              <w:rPr>
                <w:szCs w:val="16"/>
              </w:rPr>
              <w:t>situation notwendig sind.</w:t>
            </w:r>
          </w:p>
        </w:tc>
        <w:tc>
          <w:tcPr>
            <w:tcW w:w="820" w:type="pct"/>
            <w:shd w:val="clear" w:color="auto" w:fill="auto"/>
          </w:tcPr>
          <w:p w:rsidR="00451D2F" w:rsidRPr="00D00235" w:rsidRDefault="00451D2F" w:rsidP="006E0CBA">
            <w:pPr>
              <w:pStyle w:val="TabelleLinks8PT"/>
              <w:rPr>
                <w:szCs w:val="16"/>
              </w:rPr>
            </w:pPr>
            <w:r w:rsidRPr="00D00235">
              <w:rPr>
                <w:szCs w:val="16"/>
              </w:rPr>
              <w:t>Ich kann textile Werkstücke instand halten.</w:t>
            </w:r>
          </w:p>
        </w:tc>
        <w:tc>
          <w:tcPr>
            <w:tcW w:w="779" w:type="pct"/>
            <w:shd w:val="clear" w:color="auto" w:fill="auto"/>
          </w:tcPr>
          <w:p w:rsidR="00451D2F" w:rsidRPr="00D00235" w:rsidRDefault="00451D2F" w:rsidP="006E0CBA">
            <w:pPr>
              <w:pStyle w:val="TabelleLinks8PT"/>
              <w:rPr>
                <w:szCs w:val="16"/>
              </w:rPr>
            </w:pPr>
            <w:r w:rsidRPr="00D00235">
              <w:rPr>
                <w:szCs w:val="16"/>
              </w:rPr>
              <w:t>Ich kann Reinigungsmittel beurteilen.</w:t>
            </w:r>
          </w:p>
          <w:p w:rsidR="00451D2F" w:rsidRPr="00D00235" w:rsidRDefault="00451D2F" w:rsidP="006E0CBA">
            <w:pPr>
              <w:pStyle w:val="TabelleLinks8PT"/>
              <w:rPr>
                <w:szCs w:val="16"/>
              </w:rPr>
            </w:pPr>
            <w:r w:rsidRPr="00D00235">
              <w:rPr>
                <w:szCs w:val="16"/>
              </w:rPr>
              <w:t>Ich kann Verhaltensmaßna</w:t>
            </w:r>
            <w:r w:rsidRPr="00D00235">
              <w:rPr>
                <w:szCs w:val="16"/>
              </w:rPr>
              <w:t>h</w:t>
            </w:r>
            <w:r w:rsidRPr="00D00235">
              <w:rPr>
                <w:szCs w:val="16"/>
              </w:rPr>
              <w:t>men für den sparsamen U</w:t>
            </w:r>
            <w:r w:rsidRPr="00D00235">
              <w:rPr>
                <w:szCs w:val="16"/>
              </w:rPr>
              <w:t>m</w:t>
            </w:r>
            <w:r w:rsidRPr="00D00235">
              <w:rPr>
                <w:szCs w:val="16"/>
              </w:rPr>
              <w:t>gang mit Energie begründen.</w:t>
            </w:r>
          </w:p>
          <w:p w:rsidR="00451D2F" w:rsidRPr="00D00235" w:rsidRDefault="00451D2F" w:rsidP="006E0CBA">
            <w:pPr>
              <w:pStyle w:val="TabelleLinks8PT"/>
              <w:rPr>
                <w:szCs w:val="16"/>
              </w:rPr>
            </w:pPr>
            <w:r w:rsidRPr="00D00235">
              <w:rPr>
                <w:szCs w:val="16"/>
              </w:rPr>
              <w:t>Ich kann Wohnbedürfnisse erkennen und Wohnräume beurteilen.</w:t>
            </w:r>
          </w:p>
        </w:tc>
        <w:tc>
          <w:tcPr>
            <w:tcW w:w="781" w:type="pct"/>
            <w:shd w:val="clear" w:color="auto" w:fill="auto"/>
          </w:tcPr>
          <w:p w:rsidR="00451D2F" w:rsidRPr="00D00235" w:rsidRDefault="00451D2F" w:rsidP="006E0CBA">
            <w:pPr>
              <w:pStyle w:val="TabelleLinks8PT"/>
              <w:rPr>
                <w:szCs w:val="16"/>
              </w:rPr>
            </w:pPr>
          </w:p>
        </w:tc>
        <w:tc>
          <w:tcPr>
            <w:tcW w:w="883" w:type="pct"/>
            <w:shd w:val="clear" w:color="auto" w:fill="auto"/>
          </w:tcPr>
          <w:p w:rsidR="00451D2F" w:rsidRPr="00D00235" w:rsidRDefault="00451D2F" w:rsidP="006E0CBA">
            <w:pPr>
              <w:pStyle w:val="TabelleLinks8PT"/>
              <w:rPr>
                <w:szCs w:val="16"/>
              </w:rPr>
            </w:pPr>
            <w:r w:rsidRPr="00D00235">
              <w:rPr>
                <w:szCs w:val="16"/>
              </w:rPr>
              <w:t>Ich kann Ideen für ein hauswir</w:t>
            </w:r>
            <w:r w:rsidRPr="00D00235">
              <w:rPr>
                <w:szCs w:val="16"/>
              </w:rPr>
              <w:t>t</w:t>
            </w:r>
            <w:r w:rsidRPr="00D00235">
              <w:rPr>
                <w:szCs w:val="16"/>
              </w:rPr>
              <w:t>schaftliches Produkt oder eine Dienstleistung entwickeln und entsprechende Angebote ei</w:t>
            </w:r>
            <w:r w:rsidRPr="00D00235">
              <w:rPr>
                <w:szCs w:val="16"/>
              </w:rPr>
              <w:t>n</w:t>
            </w:r>
            <w:r w:rsidRPr="00D00235">
              <w:rPr>
                <w:szCs w:val="16"/>
              </w:rPr>
              <w:t>schätzen.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Sich mit Beziehungen und Entwicklungsprozessen auseinandersetzen</w:t>
            </w:r>
          </w:p>
        </w:tc>
        <w:tc>
          <w:tcPr>
            <w:tcW w:w="893" w:type="pct"/>
            <w:shd w:val="clear" w:color="auto" w:fill="auto"/>
          </w:tcPr>
          <w:p w:rsidR="00451D2F" w:rsidRPr="00D00235" w:rsidRDefault="00451D2F" w:rsidP="006E0CBA">
            <w:pPr>
              <w:pStyle w:val="TabelleLinks8PT"/>
              <w:rPr>
                <w:szCs w:val="16"/>
              </w:rPr>
            </w:pPr>
          </w:p>
        </w:tc>
        <w:tc>
          <w:tcPr>
            <w:tcW w:w="820" w:type="pct"/>
            <w:shd w:val="clear" w:color="auto" w:fill="auto"/>
          </w:tcPr>
          <w:p w:rsidR="00451D2F" w:rsidRPr="00D00235" w:rsidRDefault="00451D2F" w:rsidP="006E0CBA">
            <w:pPr>
              <w:pStyle w:val="TabelleLinks8PT"/>
              <w:rPr>
                <w:szCs w:val="16"/>
              </w:rPr>
            </w:pPr>
            <w:r w:rsidRPr="00D00235">
              <w:rPr>
                <w:szCs w:val="16"/>
              </w:rPr>
              <w:t>Ich kann aus Entwicklungsb</w:t>
            </w:r>
            <w:r w:rsidRPr="00D00235">
              <w:rPr>
                <w:szCs w:val="16"/>
              </w:rPr>
              <w:t>e</w:t>
            </w:r>
            <w:r w:rsidRPr="00D00235">
              <w:rPr>
                <w:szCs w:val="16"/>
              </w:rPr>
              <w:t>dingungen erzieherisches Ve</w:t>
            </w:r>
            <w:r w:rsidRPr="00D00235">
              <w:rPr>
                <w:szCs w:val="16"/>
              </w:rPr>
              <w:t>r</w:t>
            </w:r>
            <w:r w:rsidRPr="00D00235">
              <w:rPr>
                <w:szCs w:val="16"/>
              </w:rPr>
              <w:t>halten ableiten und Zusa</w:t>
            </w:r>
            <w:r w:rsidRPr="00D00235">
              <w:rPr>
                <w:szCs w:val="16"/>
              </w:rPr>
              <w:t>m</w:t>
            </w:r>
            <w:r w:rsidRPr="00D00235">
              <w:rPr>
                <w:szCs w:val="16"/>
              </w:rPr>
              <w:t>menhänge zwischen phys</w:t>
            </w:r>
            <w:r w:rsidRPr="00D00235">
              <w:rPr>
                <w:szCs w:val="16"/>
              </w:rPr>
              <w:t>i</w:t>
            </w:r>
            <w:r w:rsidRPr="00D00235">
              <w:rPr>
                <w:szCs w:val="16"/>
              </w:rPr>
              <w:t>schem und psychischem Woh</w:t>
            </w:r>
            <w:r w:rsidRPr="00D00235">
              <w:rPr>
                <w:szCs w:val="16"/>
              </w:rPr>
              <w:t>l</w:t>
            </w:r>
            <w:r w:rsidRPr="00D00235">
              <w:rPr>
                <w:szCs w:val="16"/>
              </w:rPr>
              <w:t>befinden aufzeigen.</w:t>
            </w: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p>
        </w:tc>
        <w:tc>
          <w:tcPr>
            <w:tcW w:w="883" w:type="pct"/>
            <w:shd w:val="clear" w:color="auto" w:fill="auto"/>
          </w:tcPr>
          <w:p w:rsidR="00451D2F" w:rsidRPr="00D00235" w:rsidRDefault="00451D2F" w:rsidP="006E0CBA">
            <w:pPr>
              <w:pStyle w:val="TabelleLinks8PT"/>
              <w:rPr>
                <w:szCs w:val="16"/>
              </w:rPr>
            </w:pPr>
            <w:r w:rsidRPr="00D00235">
              <w:rPr>
                <w:szCs w:val="16"/>
              </w:rPr>
              <w:t>Ich kann den Perspektivwechsel vom Verbraucher zum Anbieter vollziehen.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Sozial-kommunikative und</w:t>
            </w:r>
            <w:r w:rsidRPr="00A9014E">
              <w:rPr>
                <w:b/>
                <w:sz w:val="16"/>
                <w:szCs w:val="18"/>
              </w:rPr>
              <w:br/>
            </w:r>
          </w:p>
          <w:p w:rsidR="00451D2F" w:rsidRPr="00A9014E" w:rsidRDefault="00451D2F" w:rsidP="00A9014E">
            <w:pPr>
              <w:pStyle w:val="TabelleLinks"/>
              <w:ind w:left="294"/>
              <w:rPr>
                <w:b/>
                <w:sz w:val="16"/>
                <w:szCs w:val="18"/>
              </w:rPr>
            </w:pPr>
          </w:p>
          <w:p w:rsidR="00451D2F" w:rsidRPr="00A9014E" w:rsidRDefault="00451D2F" w:rsidP="00A9014E">
            <w:pPr>
              <w:pStyle w:val="TabelleLinks"/>
              <w:ind w:left="294"/>
              <w:rPr>
                <w:b/>
                <w:sz w:val="16"/>
                <w:szCs w:val="18"/>
              </w:rPr>
            </w:pPr>
          </w:p>
          <w:p w:rsidR="00451D2F" w:rsidRPr="00A9014E" w:rsidRDefault="00451D2F" w:rsidP="00A9014E">
            <w:pPr>
              <w:pStyle w:val="TabelleLinks"/>
              <w:ind w:left="294"/>
              <w:rPr>
                <w:b/>
                <w:sz w:val="16"/>
                <w:szCs w:val="18"/>
              </w:rPr>
            </w:pPr>
          </w:p>
          <w:p w:rsidR="00451D2F" w:rsidRPr="00A9014E" w:rsidRDefault="00451D2F" w:rsidP="00A9014E">
            <w:pPr>
              <w:pStyle w:val="TabelleLinks"/>
              <w:ind w:left="294"/>
              <w:rPr>
                <w:b/>
                <w:sz w:val="16"/>
                <w:szCs w:val="18"/>
              </w:rPr>
            </w:pPr>
          </w:p>
          <w:p w:rsidR="00451D2F" w:rsidRPr="00A9014E" w:rsidRDefault="00641556" w:rsidP="00A9014E">
            <w:pPr>
              <w:pStyle w:val="TabelleLinks"/>
              <w:ind w:left="294"/>
              <w:rPr>
                <w:b/>
                <w:sz w:val="16"/>
                <w:szCs w:val="18"/>
              </w:rPr>
            </w:pPr>
            <w:r w:rsidRPr="00A9014E">
              <w:rPr>
                <w:b/>
                <w:sz w:val="16"/>
                <w:szCs w:val="18"/>
              </w:rPr>
              <w:t>m</w:t>
            </w:r>
            <w:r w:rsidR="00451D2F" w:rsidRPr="00A9014E">
              <w:rPr>
                <w:b/>
                <w:sz w:val="16"/>
                <w:szCs w:val="18"/>
              </w:rPr>
              <w:t>ethodisch-strategische Kompetenzen</w:t>
            </w:r>
          </w:p>
        </w:tc>
        <w:tc>
          <w:tcPr>
            <w:tcW w:w="893" w:type="pct"/>
            <w:shd w:val="clear" w:color="auto" w:fill="auto"/>
          </w:tcPr>
          <w:p w:rsidR="00451D2F" w:rsidRPr="00D00235" w:rsidRDefault="00451D2F" w:rsidP="006E0CBA">
            <w:pPr>
              <w:pStyle w:val="TabelleLinks8PT"/>
              <w:rPr>
                <w:szCs w:val="16"/>
              </w:rPr>
            </w:pPr>
            <w:r w:rsidRPr="00D00235">
              <w:rPr>
                <w:szCs w:val="16"/>
              </w:rPr>
              <w:t>Ich kann Informations- und Ko</w:t>
            </w:r>
            <w:r w:rsidRPr="00D00235">
              <w:rPr>
                <w:szCs w:val="16"/>
              </w:rPr>
              <w:t>m</w:t>
            </w:r>
            <w:r w:rsidRPr="00D00235">
              <w:rPr>
                <w:szCs w:val="16"/>
              </w:rPr>
              <w:t>munikationssysteme nutzen.</w:t>
            </w: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meine Ergebnisse gesta</w:t>
            </w:r>
            <w:r w:rsidRPr="00D00235">
              <w:rPr>
                <w:szCs w:val="16"/>
              </w:rPr>
              <w:t>l</w:t>
            </w:r>
            <w:r w:rsidRPr="00D00235">
              <w:rPr>
                <w:szCs w:val="16"/>
              </w:rPr>
              <w:t>ten und präsentieren.</w:t>
            </w:r>
          </w:p>
        </w:tc>
        <w:tc>
          <w:tcPr>
            <w:tcW w:w="820" w:type="pct"/>
            <w:shd w:val="clear" w:color="auto" w:fill="auto"/>
          </w:tcPr>
          <w:p w:rsidR="00451D2F" w:rsidRPr="00D00235" w:rsidRDefault="00451D2F" w:rsidP="006E0CBA">
            <w:pPr>
              <w:pStyle w:val="TabelleLinks8PT"/>
              <w:rPr>
                <w:szCs w:val="16"/>
              </w:rPr>
            </w:pPr>
            <w:r w:rsidRPr="00D00235">
              <w:rPr>
                <w:szCs w:val="16"/>
              </w:rPr>
              <w:t>Ich kann als Teil der Gruppe meine Erfahrungen auswerten.</w:t>
            </w:r>
          </w:p>
          <w:p w:rsidR="00451D2F" w:rsidRPr="00D00235" w:rsidRDefault="00451D2F" w:rsidP="006E0CBA">
            <w:pPr>
              <w:pStyle w:val="TabelleLinks8PT"/>
              <w:rPr>
                <w:szCs w:val="16"/>
              </w:rPr>
            </w:pPr>
            <w:r w:rsidRPr="00D00235">
              <w:rPr>
                <w:szCs w:val="16"/>
              </w:rPr>
              <w:t>Ich kann in Bewerbungsgespr</w:t>
            </w:r>
            <w:r w:rsidRPr="00D00235">
              <w:rPr>
                <w:szCs w:val="16"/>
              </w:rPr>
              <w:t>ä</w:t>
            </w:r>
            <w:r w:rsidRPr="00D00235">
              <w:rPr>
                <w:szCs w:val="16"/>
              </w:rPr>
              <w:t>chen kommunizieren.</w:t>
            </w:r>
          </w:p>
          <w:p w:rsidR="00451D2F" w:rsidRPr="00D00235" w:rsidRDefault="00451D2F" w:rsidP="006E0CBA">
            <w:pPr>
              <w:pStyle w:val="TabelleLinks8PT"/>
              <w:rPr>
                <w:szCs w:val="16"/>
              </w:rPr>
            </w:pPr>
            <w:r w:rsidRPr="00D00235">
              <w:rPr>
                <w:szCs w:val="16"/>
              </w:rPr>
              <w:t>Ich kann Feedback geben und nehmen.</w:t>
            </w: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Bewerbungsunterlagen präsentieren.</w:t>
            </w: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meine</w:t>
            </w:r>
            <w:r>
              <w:rPr>
                <w:szCs w:val="16"/>
              </w:rPr>
              <w:t>n</w:t>
            </w:r>
            <w:r w:rsidRPr="00D00235">
              <w:rPr>
                <w:szCs w:val="16"/>
              </w:rPr>
              <w:t xml:space="preserve"> Arbeitspr</w:t>
            </w:r>
            <w:r w:rsidRPr="00D00235">
              <w:rPr>
                <w:szCs w:val="16"/>
              </w:rPr>
              <w:t>o</w:t>
            </w:r>
            <w:r w:rsidRPr="00D00235">
              <w:rPr>
                <w:szCs w:val="16"/>
              </w:rPr>
              <w:t>zess und meine Arbeitserge</w:t>
            </w:r>
            <w:r w:rsidRPr="00D00235">
              <w:rPr>
                <w:szCs w:val="16"/>
              </w:rPr>
              <w:t>b</w:t>
            </w:r>
            <w:r w:rsidRPr="00D00235">
              <w:rPr>
                <w:szCs w:val="16"/>
              </w:rPr>
              <w:t>nisse bewerten.</w:t>
            </w:r>
          </w:p>
        </w:tc>
        <w:tc>
          <w:tcPr>
            <w:tcW w:w="883" w:type="pct"/>
            <w:shd w:val="clear" w:color="auto" w:fill="auto"/>
          </w:tcPr>
          <w:p w:rsidR="00451D2F" w:rsidRPr="00D00235" w:rsidRDefault="00451D2F" w:rsidP="006E0CBA">
            <w:pPr>
              <w:pStyle w:val="TabelleLinks8PT"/>
              <w:rPr>
                <w:szCs w:val="16"/>
              </w:rPr>
            </w:pPr>
            <w:r w:rsidRPr="00D00235">
              <w:rPr>
                <w:szCs w:val="16"/>
              </w:rPr>
              <w:t>Ich kann Kommunikationstechn</w:t>
            </w:r>
            <w:r w:rsidRPr="00D00235">
              <w:rPr>
                <w:szCs w:val="16"/>
              </w:rPr>
              <w:t>o</w:t>
            </w:r>
            <w:r w:rsidRPr="00D00235">
              <w:rPr>
                <w:szCs w:val="16"/>
              </w:rPr>
              <w:t>logien nutzen.</w:t>
            </w:r>
          </w:p>
          <w:p w:rsidR="00451D2F" w:rsidRPr="00D00235" w:rsidRDefault="00451D2F" w:rsidP="006E0CBA">
            <w:pPr>
              <w:pStyle w:val="TabelleLinks8PT"/>
              <w:rPr>
                <w:szCs w:val="16"/>
              </w:rPr>
            </w:pPr>
            <w:r w:rsidRPr="00D00235">
              <w:rPr>
                <w:szCs w:val="16"/>
              </w:rPr>
              <w:t>Ich kann adressaten- und situat</w:t>
            </w:r>
            <w:r w:rsidRPr="00D00235">
              <w:rPr>
                <w:szCs w:val="16"/>
              </w:rPr>
              <w:t>i</w:t>
            </w:r>
            <w:r w:rsidRPr="00D00235">
              <w:rPr>
                <w:szCs w:val="16"/>
              </w:rPr>
              <w:t>onsgerecht kommunizieren.</w:t>
            </w: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meinen Arbeitsprozess und meine Arbeitsergebnisse bewerten.</w:t>
            </w:r>
          </w:p>
        </w:tc>
      </w:tr>
    </w:tbl>
    <w:p w:rsidR="002979DC" w:rsidRPr="006E0CBA" w:rsidRDefault="006E0CBA" w:rsidP="006E0CBA">
      <w:pPr>
        <w:pStyle w:val="Textkrper-Erstzeileneinzug"/>
        <w:ind w:firstLine="0"/>
        <w:jc w:val="left"/>
        <w:rPr>
          <w:b/>
          <w:sz w:val="30"/>
          <w:szCs w:val="30"/>
        </w:rPr>
      </w:pPr>
      <w:r w:rsidRPr="006E0CBA">
        <w:rPr>
          <w:b/>
          <w:sz w:val="30"/>
          <w:szCs w:val="30"/>
        </w:rPr>
        <w:t>Kompetenzraster Hauswirtschaft Lernfelder 5-9</w:t>
      </w:r>
    </w:p>
    <w:p w:rsidR="00451D2F" w:rsidRDefault="00451D2F" w:rsidP="00005EAC">
      <w:pPr>
        <w:pStyle w:val="Textkrper-Erstzeileneinzug"/>
        <w:ind w:firstLine="0"/>
      </w:pPr>
    </w:p>
    <w:p w:rsidR="00E567B4" w:rsidRDefault="00E567B4" w:rsidP="00005EAC">
      <w:pPr>
        <w:pStyle w:val="Textkrper-Erstzeileneinzug"/>
        <w:ind w:firstLine="0"/>
        <w:sectPr w:rsidR="00E567B4" w:rsidSect="00E60E5A">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352"/>
        <w:gridCol w:w="4996"/>
        <w:gridCol w:w="188"/>
        <w:gridCol w:w="2103"/>
      </w:tblGrid>
      <w:tr w:rsidR="00BF7272" w:rsidRPr="00B51DE9" w:rsidTr="00A1042A">
        <w:trPr>
          <w:trHeight w:val="523"/>
        </w:trPr>
        <w:tc>
          <w:tcPr>
            <w:tcW w:w="2352"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lastRenderedPageBreak/>
              <w:t>Lernfeld</w:t>
            </w:r>
          </w:p>
          <w:p w:rsidR="00BF7272" w:rsidRDefault="006E0CBA" w:rsidP="009911FA">
            <w:pPr>
              <w:pStyle w:val="TabelleKopflinks"/>
            </w:pPr>
            <w:r>
              <w:t>LF 3</w:t>
            </w:r>
          </w:p>
        </w:tc>
        <w:tc>
          <w:tcPr>
            <w:tcW w:w="4996"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t>Titel</w:t>
            </w:r>
          </w:p>
          <w:p w:rsidR="00BF7272" w:rsidRDefault="006E0CBA" w:rsidP="009911FA">
            <w:pPr>
              <w:pStyle w:val="TabelleKopflinks"/>
            </w:pPr>
            <w:r>
              <w:t>01 Gesunde Ernährung</w:t>
            </w:r>
          </w:p>
        </w:tc>
        <w:tc>
          <w:tcPr>
            <w:tcW w:w="188" w:type="dxa"/>
            <w:vMerge w:val="restart"/>
            <w:tcBorders>
              <w:top w:val="nil"/>
              <w:left w:val="single" w:sz="4" w:space="0" w:color="auto"/>
              <w:bottom w:val="nil"/>
              <w:right w:val="single" w:sz="4" w:space="0" w:color="auto"/>
            </w:tcBorders>
            <w:shd w:val="clear" w:color="auto" w:fill="FFFFFF"/>
          </w:tcPr>
          <w:p w:rsidR="00BF7272" w:rsidRPr="004B658C" w:rsidRDefault="00BF7272" w:rsidP="005122A9"/>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BF7272" w:rsidRDefault="006E0CBA" w:rsidP="006E0CBA">
            <w:pPr>
              <w:pStyle w:val="TabelleKopfmitte"/>
            </w:pPr>
            <w:r>
              <w:t>Hauswirtschaft</w:t>
            </w:r>
          </w:p>
          <w:p w:rsidR="00A9014E" w:rsidRPr="00B51DE9" w:rsidRDefault="00A9014E" w:rsidP="006E0CBA">
            <w:pPr>
              <w:pStyle w:val="TabelleKopfmitte"/>
              <w:rPr>
                <w:rFonts w:eastAsia="Calibri"/>
              </w:rPr>
            </w:pPr>
            <w:r>
              <w:t>H03.01</w:t>
            </w:r>
          </w:p>
        </w:tc>
      </w:tr>
      <w:tr w:rsidR="00BF7272" w:rsidRPr="00B51DE9" w:rsidTr="00A1042A">
        <w:trPr>
          <w:trHeight w:val="1371"/>
        </w:trPr>
        <w:tc>
          <w:tcPr>
            <w:tcW w:w="7348" w:type="dxa"/>
            <w:gridSpan w:val="2"/>
            <w:tcBorders>
              <w:left w:val="single" w:sz="4" w:space="0" w:color="auto"/>
              <w:right w:val="single" w:sz="4" w:space="0" w:color="auto"/>
            </w:tcBorders>
            <w:hideMark/>
          </w:tcPr>
          <w:p w:rsidR="00BF7272" w:rsidRDefault="00BF7272" w:rsidP="00A1042A">
            <w:pPr>
              <w:pStyle w:val="Tabelle6pt"/>
            </w:pPr>
            <w:r w:rsidRPr="00B6762A">
              <w:t>Kompetenz</w:t>
            </w:r>
            <w:r>
              <w:t>en:</w:t>
            </w:r>
          </w:p>
          <w:p w:rsidR="006E0CBA" w:rsidRPr="00D64FD5" w:rsidRDefault="006E0CBA" w:rsidP="006E0CBA">
            <w:pPr>
              <w:pStyle w:val="Kopf8ptafz"/>
              <w:rPr>
                <w:i/>
                <w:iCs/>
              </w:rPr>
            </w:pPr>
            <w:r w:rsidRPr="00F05F1B">
              <w:t>Ich kann Lebensmittel nach anerkannten Ernährungsempfehlungen beurteilen.</w:t>
            </w:r>
          </w:p>
          <w:p w:rsidR="006E0CBA" w:rsidRPr="00D64FD5" w:rsidRDefault="006E0CBA" w:rsidP="006E0CBA">
            <w:pPr>
              <w:pStyle w:val="Kopf8ptafz"/>
              <w:rPr>
                <w:i/>
                <w:iCs/>
              </w:rPr>
            </w:pPr>
            <w:r w:rsidRPr="00F05F1B">
              <w:t>Ich kann Speisen bedarfsgerecht zusammenstellen.</w:t>
            </w:r>
          </w:p>
          <w:p w:rsidR="006E0CBA" w:rsidRPr="00D64FD5" w:rsidRDefault="006E0CBA" w:rsidP="006E0CBA">
            <w:pPr>
              <w:pStyle w:val="Kopf8ptafz"/>
              <w:rPr>
                <w:i/>
                <w:iCs/>
              </w:rPr>
            </w:pPr>
            <w:r w:rsidRPr="00F05F1B">
              <w:t>Ich kann einfache Grundtechniken der Nahrungszubereitung fachgerecht anwenden.</w:t>
            </w:r>
          </w:p>
          <w:p w:rsidR="006E0CBA" w:rsidRPr="00D64FD5" w:rsidRDefault="006E0CBA" w:rsidP="006E0CBA">
            <w:pPr>
              <w:pStyle w:val="Kopf8ptafz"/>
              <w:rPr>
                <w:i/>
                <w:iCs/>
              </w:rPr>
            </w:pPr>
            <w:r w:rsidRPr="00F05F1B">
              <w:t>Ich kann Haushaltsgeräte rationell einsetzen.</w:t>
            </w:r>
          </w:p>
          <w:p w:rsidR="006E0CBA" w:rsidRPr="00D64FD5" w:rsidRDefault="006E0CBA" w:rsidP="006E0CBA">
            <w:pPr>
              <w:pStyle w:val="Kopf8ptafz"/>
              <w:rPr>
                <w:i/>
                <w:iCs/>
              </w:rPr>
            </w:pPr>
            <w:r w:rsidRPr="002A6DD9">
              <w:t>Ich kann Informations- und Kommunikationssysteme nutzen.</w:t>
            </w:r>
          </w:p>
          <w:p w:rsidR="006E0CBA" w:rsidRPr="00945215" w:rsidRDefault="006E0CBA" w:rsidP="006E0CBA">
            <w:pPr>
              <w:pStyle w:val="Kopf8ptafz"/>
              <w:rPr>
                <w:rStyle w:val="Hervorhebung"/>
                <w:i w:val="0"/>
                <w:iCs w:val="0"/>
              </w:rPr>
            </w:pPr>
            <w:r w:rsidRPr="00006158">
              <w:rPr>
                <w:rStyle w:val="Hervorhebung"/>
              </w:rPr>
              <w:t>Ich kann meine Gedanken und fachliche Inhalte erklären.</w:t>
            </w:r>
          </w:p>
          <w:p w:rsidR="006E0CBA" w:rsidRPr="00006158" w:rsidRDefault="006E0CBA" w:rsidP="006E0CBA">
            <w:pPr>
              <w:pStyle w:val="Kopf8ptafz"/>
              <w:rPr>
                <w:rStyle w:val="Hervorhebung"/>
                <w:i w:val="0"/>
                <w:iCs w:val="0"/>
              </w:rPr>
            </w:pPr>
            <w:r>
              <w:rPr>
                <w:rStyle w:val="Hervorhebung"/>
              </w:rPr>
              <w:t>Ich kann mich ausdrücken und Gespräche führen.</w:t>
            </w:r>
          </w:p>
          <w:p w:rsidR="006E0CBA" w:rsidRDefault="006E0CBA" w:rsidP="006E0CBA">
            <w:pPr>
              <w:pStyle w:val="Kopf8ptafz"/>
              <w:rPr>
                <w:i/>
              </w:rPr>
            </w:pPr>
            <w:r w:rsidRPr="00006158">
              <w:rPr>
                <w:i/>
              </w:rPr>
              <w:t>Ich kann Fachbegriffe sinnvoll verwenden</w:t>
            </w:r>
            <w:r w:rsidR="001E0679">
              <w:rPr>
                <w:i/>
              </w:rPr>
              <w:t>.</w:t>
            </w:r>
          </w:p>
          <w:p w:rsidR="006E0CBA" w:rsidRDefault="003D57D2" w:rsidP="006E0CBA">
            <w:pPr>
              <w:pStyle w:val="Kopf8ptafz"/>
              <w:rPr>
                <w:i/>
              </w:rPr>
            </w:pPr>
            <w:r>
              <w:rPr>
                <w:i/>
              </w:rPr>
              <w:t>Ich kann auf a</w:t>
            </w:r>
            <w:r w:rsidR="006E0CBA" w:rsidRPr="00006158">
              <w:rPr>
                <w:i/>
              </w:rPr>
              <w:t>ndere zugehen um Wissen auszutauschen.</w:t>
            </w:r>
          </w:p>
          <w:p w:rsidR="006E0CBA" w:rsidRDefault="006E0CBA" w:rsidP="006E0CBA">
            <w:pPr>
              <w:pStyle w:val="Kopf8ptafz"/>
              <w:rPr>
                <w:i/>
              </w:rPr>
            </w:pPr>
            <w:r>
              <w:rPr>
                <w:i/>
              </w:rPr>
              <w:t>Ich kann andere respektiere</w:t>
            </w:r>
            <w:r w:rsidR="003D57D2">
              <w:rPr>
                <w:i/>
              </w:rPr>
              <w:t>n</w:t>
            </w:r>
            <w:r>
              <w:rPr>
                <w:i/>
              </w:rPr>
              <w:t xml:space="preserve"> und mit ihnen zusammen arbeiten.</w:t>
            </w:r>
          </w:p>
          <w:p w:rsidR="006E0CBA" w:rsidRDefault="006E0CBA" w:rsidP="006E0CBA">
            <w:pPr>
              <w:pStyle w:val="Kopf8ptafz"/>
              <w:rPr>
                <w:i/>
              </w:rPr>
            </w:pPr>
            <w:r w:rsidRPr="00006158">
              <w:rPr>
                <w:i/>
              </w:rPr>
              <w:t>Ich kann Aufgaben bearbeiten und eingeübte Arbeitstechniken anwenden.</w:t>
            </w:r>
          </w:p>
          <w:p w:rsidR="00BF7272" w:rsidRPr="00A1042A" w:rsidRDefault="006E0CBA" w:rsidP="006E0CBA">
            <w:pPr>
              <w:pStyle w:val="Kopf8ptafz"/>
            </w:pPr>
            <w:r>
              <w:rPr>
                <w:i/>
              </w:rPr>
              <w:t>Ich kann systematisch arbeiten.</w:t>
            </w:r>
          </w:p>
        </w:tc>
        <w:tc>
          <w:tcPr>
            <w:tcW w:w="188" w:type="dxa"/>
            <w:vMerge/>
            <w:tcBorders>
              <w:left w:val="single" w:sz="4" w:space="0" w:color="auto"/>
              <w:bottom w:val="nil"/>
              <w:right w:val="nil"/>
            </w:tcBorders>
            <w:vAlign w:val="center"/>
            <w:hideMark/>
          </w:tcPr>
          <w:p w:rsidR="00BF7272" w:rsidRDefault="00BF7272" w:rsidP="005122A9">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BF7272" w:rsidRPr="00B51DE9" w:rsidRDefault="00BF7272" w:rsidP="005122A9"/>
        </w:tc>
      </w:tr>
    </w:tbl>
    <w:p w:rsidR="00E567B4" w:rsidRPr="00DE4890" w:rsidRDefault="00E567B4" w:rsidP="00E567B4">
      <w:pPr>
        <w:pStyle w:val="berschrift1"/>
        <w:rPr>
          <w:rStyle w:val="Hervorhebung"/>
          <w:i w:val="0"/>
          <w:iCs w:val="0"/>
        </w:rPr>
      </w:pPr>
      <w:r w:rsidRPr="00DE4890">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567"/>
        <w:gridCol w:w="1565"/>
      </w:tblGrid>
      <w:tr w:rsidR="00E567B4" w:rsidRPr="00DE4890" w:rsidTr="00556DDA">
        <w:tc>
          <w:tcPr>
            <w:tcW w:w="4242" w:type="dxa"/>
            <w:gridSpan w:val="3"/>
            <w:shd w:val="clear" w:color="auto" w:fill="D9D9D9" w:themeFill="background1" w:themeFillShade="D9"/>
          </w:tcPr>
          <w:p w:rsidR="00E567B4" w:rsidRPr="00DE4890" w:rsidRDefault="00E567B4" w:rsidP="00B82770">
            <w:pPr>
              <w:pStyle w:val="TabelleKopfmitte"/>
            </w:pPr>
            <w:r w:rsidRPr="00DE4890">
              <w:t>Was Sie hier lernen können</w:t>
            </w:r>
          </w:p>
        </w:tc>
        <w:tc>
          <w:tcPr>
            <w:tcW w:w="3838" w:type="dxa"/>
            <w:gridSpan w:val="2"/>
            <w:shd w:val="clear" w:color="auto" w:fill="D9D9D9" w:themeFill="background1" w:themeFillShade="D9"/>
          </w:tcPr>
          <w:p w:rsidR="00E567B4" w:rsidRPr="00DE4890" w:rsidRDefault="00E567B4" w:rsidP="00B82770">
            <w:pPr>
              <w:pStyle w:val="TabelleKopfmitte"/>
            </w:pPr>
            <w:r w:rsidRPr="00DE4890">
              <w:t>Lernmaterialien</w:t>
            </w:r>
          </w:p>
          <w:p w:rsidR="00E567B4" w:rsidRPr="00DE4890" w:rsidRDefault="00E567B4" w:rsidP="00B82770">
            <w:pPr>
              <w:pStyle w:val="Tabelle6ptmitte"/>
            </w:pPr>
            <w:r w:rsidRPr="00DE4890">
              <w:t>LernSCHRITTE, LernTHEMEN und LernPROJEKTE</w:t>
            </w:r>
          </w:p>
        </w:tc>
        <w:tc>
          <w:tcPr>
            <w:tcW w:w="1565" w:type="dxa"/>
            <w:shd w:val="clear" w:color="auto" w:fill="D9D9D9" w:themeFill="background1" w:themeFillShade="D9"/>
          </w:tcPr>
          <w:p w:rsidR="00E567B4" w:rsidRPr="00DE4890" w:rsidRDefault="00E567B4" w:rsidP="00B82770">
            <w:pPr>
              <w:pStyle w:val="TabelleKopfmitte"/>
            </w:pPr>
            <w:r w:rsidRPr="00DE4890">
              <w:t>Ergänzungen</w:t>
            </w:r>
          </w:p>
        </w:tc>
      </w:tr>
      <w:tr w:rsidR="00E567B4" w:rsidRPr="00DE4890" w:rsidTr="00556DDA">
        <w:tc>
          <w:tcPr>
            <w:tcW w:w="426" w:type="dxa"/>
            <w:vMerge w:val="restart"/>
            <w:shd w:val="clear" w:color="auto" w:fill="auto"/>
            <w:textDirection w:val="btLr"/>
          </w:tcPr>
          <w:p w:rsidR="00E567B4" w:rsidRPr="00DE4890" w:rsidRDefault="00E567B4" w:rsidP="003D57D2">
            <w:pPr>
              <w:pStyle w:val="TabelleKopflinks"/>
              <w:jc w:val="center"/>
            </w:pPr>
            <w:r>
              <w:t>Informieren</w:t>
            </w:r>
          </w:p>
        </w:tc>
        <w:tc>
          <w:tcPr>
            <w:tcW w:w="3402" w:type="dxa"/>
            <w:shd w:val="clear" w:color="auto" w:fill="auto"/>
          </w:tcPr>
          <w:p w:rsidR="00E567B4" w:rsidRPr="00DE4890" w:rsidRDefault="00E567B4" w:rsidP="00B82770">
            <w:pPr>
              <w:pStyle w:val="Textkrperlinks"/>
            </w:pPr>
            <w:r>
              <w:t>Ich kann Lebensmittel benennen.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H03.01.04.02: Gemüsekärtchen</w:t>
            </w:r>
          </w:p>
          <w:p w:rsidR="00E567B4" w:rsidRDefault="00E567B4" w:rsidP="00B82770">
            <w:pPr>
              <w:pStyle w:val="Textkrper"/>
            </w:pPr>
            <w:r>
              <w:t>H03.01.04.03: ABC-Liste</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B</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B</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DE4890" w:rsidRDefault="00E567B4" w:rsidP="00B82770">
            <w:pPr>
              <w:pStyle w:val="Textkrpermitte"/>
            </w:pPr>
            <w:r>
              <w:t>B</w:t>
            </w:r>
            <w:r w:rsidR="00556DDA">
              <w:t xml:space="preserve"> – </w:t>
            </w:r>
            <w:r>
              <w:t>C</w:t>
            </w:r>
            <w:r w:rsidR="00556DDA">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die Verzehrsempfehlungen für die einzelnen Lebensmittelgruppen angeben.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B</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DE4890" w:rsidRDefault="00E567B4" w:rsidP="00B82770">
            <w:pPr>
              <w:pStyle w:val="Textkrpermitte"/>
            </w:pPr>
            <w:r>
              <w:t>A</w:t>
            </w:r>
            <w:r w:rsidR="00556DDA">
              <w:t xml:space="preserve"> – </w:t>
            </w:r>
            <w:r>
              <w:t>C</w:t>
            </w:r>
            <w:r w:rsidR="00556DDA">
              <w:t xml:space="preserve"> </w:t>
            </w:r>
          </w:p>
        </w:tc>
        <w:tc>
          <w:tcPr>
            <w:tcW w:w="1565" w:type="dxa"/>
            <w:shd w:val="clear" w:color="auto" w:fill="auto"/>
          </w:tcPr>
          <w:p w:rsidR="00E567B4" w:rsidRPr="00DE4890" w:rsidRDefault="00E567B4" w:rsidP="00B82770">
            <w:pPr>
              <w:pStyle w:val="Textkrper"/>
            </w:pPr>
          </w:p>
        </w:tc>
      </w:tr>
      <w:tr w:rsidR="00E567B4" w:rsidRPr="00E20F79"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Lebensmittel den entspr</w:t>
            </w:r>
            <w:r>
              <w:t>e</w:t>
            </w:r>
            <w:r>
              <w:t>chenden Lebensmittelgruppen zuor</w:t>
            </w:r>
            <w:r>
              <w:t>d</w:t>
            </w:r>
            <w:r>
              <w:t>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Default="00E567B4" w:rsidP="00B82770">
            <w:pPr>
              <w:pStyle w:val="Textkrper"/>
            </w:pPr>
            <w:r>
              <w:t>H03.01.01.07: Domino zur Ernä</w:t>
            </w:r>
            <w:r>
              <w:t>h</w:t>
            </w:r>
            <w:r>
              <w:t>rungspyramide</w:t>
            </w:r>
          </w:p>
          <w:p w:rsidR="004D7C1F" w:rsidRPr="00DE4890" w:rsidRDefault="004D7C1F" w:rsidP="00B82770">
            <w:pPr>
              <w:pStyle w:val="Textkrper"/>
            </w:pP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B</w:t>
            </w:r>
            <w:r w:rsidR="009954B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1E0679">
            <w:pPr>
              <w:pStyle w:val="Textkrperlinks"/>
            </w:pPr>
            <w:r>
              <w:t>Ich kann Lebensmittel am Geschmack und</w:t>
            </w:r>
            <w:r w:rsidR="001E0679">
              <w:t>/</w:t>
            </w:r>
            <w:r>
              <w:t>oder Geruch erkennen.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H03.01.02.06: Obstsalat zubereiten</w:t>
            </w:r>
          </w:p>
        </w:tc>
        <w:tc>
          <w:tcPr>
            <w:tcW w:w="567" w:type="dxa"/>
            <w:shd w:val="clear" w:color="auto" w:fill="auto"/>
          </w:tcPr>
          <w:p w:rsidR="00E567B4" w:rsidRPr="00DE4890" w:rsidRDefault="00E567B4" w:rsidP="00B82770">
            <w:pPr>
              <w:pStyle w:val="Textkrpermitte"/>
            </w:pPr>
            <w:r>
              <w:t>B</w:t>
            </w:r>
            <w:r w:rsidR="009954BD">
              <w:t xml:space="preserve"> – </w:t>
            </w:r>
            <w:r>
              <w:t>C</w:t>
            </w:r>
            <w:r w:rsidR="009954BD">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9954BD">
            <w:pPr>
              <w:pStyle w:val="Textkrperlinks"/>
            </w:pPr>
            <w:r>
              <w:t xml:space="preserve">Ich kann Regeln zum sachgerechten Umgang </w:t>
            </w:r>
            <w:r w:rsidR="009954BD">
              <w:t>mit</w:t>
            </w:r>
            <w:r>
              <w:t xml:space="preserve"> Lebensmitteln 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254F77">
              <w:t xml:space="preserve"> – </w:t>
            </w:r>
            <w:r>
              <w:t>C</w:t>
            </w:r>
            <w:r w:rsidR="00254F77">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254F77">
              <w:t xml:space="preserve"> – </w:t>
            </w:r>
            <w:r>
              <w:t>C</w:t>
            </w:r>
            <w:r w:rsidR="00254F77">
              <w:t xml:space="preserve"> </w:t>
            </w:r>
          </w:p>
          <w:p w:rsidR="00E567B4" w:rsidRDefault="00E567B4" w:rsidP="00B82770">
            <w:pPr>
              <w:pStyle w:val="Textkrpermitte"/>
            </w:pPr>
          </w:p>
          <w:p w:rsidR="00E567B4" w:rsidRPr="00DE4890" w:rsidRDefault="00E567B4" w:rsidP="00B82770">
            <w:pPr>
              <w:pStyle w:val="Textkrpermitte"/>
            </w:pPr>
            <w:r>
              <w:t>B</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E20F79"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verschiedene Vorbereitung</w:t>
            </w:r>
            <w:r>
              <w:t>s</w:t>
            </w:r>
            <w:r>
              <w:t>techniken für Obst und Gemüse ne</w:t>
            </w:r>
            <w:r>
              <w:t>n</w:t>
            </w:r>
            <w:r>
              <w:t>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H03.01.02.02: Auswahlkriterien Obst</w:t>
            </w:r>
          </w:p>
          <w:p w:rsidR="00E567B4" w:rsidRDefault="00E567B4" w:rsidP="00B82770">
            <w:pPr>
              <w:pStyle w:val="Textkrper"/>
            </w:pPr>
            <w:r>
              <w:t>H03.01.02.05: Rezept Obstsalat</w:t>
            </w:r>
          </w:p>
          <w:p w:rsidR="00E567B4" w:rsidRDefault="00E567B4" w:rsidP="00B82770">
            <w:pPr>
              <w:pStyle w:val="Textkrper"/>
            </w:pPr>
            <w:r>
              <w:t>H03.01.02.06: Obstsalat zubereiten</w:t>
            </w:r>
          </w:p>
          <w:p w:rsidR="00E567B4" w:rsidRDefault="00E567B4" w:rsidP="00B82770">
            <w:pPr>
              <w:pStyle w:val="Textkrper"/>
            </w:pPr>
            <w:r>
              <w:t>H03.01.02.07: Auswahlkriterien Obst</w:t>
            </w:r>
          </w:p>
          <w:p w:rsidR="00E567B4" w:rsidRPr="00DE4890" w:rsidRDefault="00E567B4" w:rsidP="00B82770">
            <w:pPr>
              <w:pStyle w:val="Textkrper"/>
            </w:pPr>
            <w:r>
              <w:t>H03.01.04.04: Rezept Gemüsesuppe</w:t>
            </w:r>
          </w:p>
        </w:tc>
        <w:tc>
          <w:tcPr>
            <w:tcW w:w="567" w:type="dxa"/>
            <w:shd w:val="clear" w:color="auto" w:fill="auto"/>
          </w:tcPr>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B</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B</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B82770">
            <w:pPr>
              <w:pStyle w:val="Textkrperlinks"/>
            </w:pPr>
            <w:r>
              <w:t>Ich kann die Begriffe „Portion“ und „Handmaß“ definieren.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B</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DE4890" w:rsidRDefault="00E567B4" w:rsidP="00B82770">
            <w:pPr>
              <w:pStyle w:val="Textkrpermitte"/>
            </w:pPr>
            <w:r>
              <w:t>A</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E20F79"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den Aufbau der Ernährungsp</w:t>
            </w:r>
            <w:r>
              <w:t>y</w:t>
            </w:r>
            <w:r>
              <w:t>ramide beschreiben.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B</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Pr="00DE4890" w:rsidRDefault="00E567B4" w:rsidP="00B82770">
            <w:pPr>
              <w:pStyle w:val="Textkrperlinks"/>
            </w:pPr>
            <w:r>
              <w:t>Ich kann Lebensmittel der Ernährung</w:t>
            </w:r>
            <w:r>
              <w:t>s</w:t>
            </w:r>
            <w:r>
              <w:t>pyramide benennen.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254F77">
              <w:t xml:space="preserve"> – </w:t>
            </w:r>
            <w:r>
              <w:t>B</w:t>
            </w:r>
            <w:r w:rsidR="00254F77">
              <w:t xml:space="preserve"> </w:t>
            </w:r>
          </w:p>
          <w:p w:rsidR="00E567B4" w:rsidRDefault="00E567B4" w:rsidP="00B82770">
            <w:pPr>
              <w:pStyle w:val="Textkrpermitte"/>
            </w:pPr>
          </w:p>
          <w:p w:rsidR="00E567B4" w:rsidRDefault="00E567B4" w:rsidP="00B82770">
            <w:pPr>
              <w:pStyle w:val="Textkrpermitte"/>
            </w:pPr>
            <w:r>
              <w:t>C</w:t>
            </w:r>
          </w:p>
          <w:p w:rsidR="00E567B4" w:rsidRDefault="00E567B4" w:rsidP="00B82770">
            <w:pPr>
              <w:pStyle w:val="Textkrpermitte"/>
            </w:pPr>
          </w:p>
          <w:p w:rsidR="00E567B4" w:rsidRPr="00DE4890" w:rsidRDefault="00E567B4" w:rsidP="00B82770">
            <w:pPr>
              <w:pStyle w:val="Textkrpermitte"/>
            </w:pPr>
            <w:r>
              <w:t>A</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die Lebensmittelgruppen der Ernährungspyramide 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4D7C1F" w:rsidRPr="00DE4890" w:rsidRDefault="004D7C1F" w:rsidP="00B82770">
            <w:pPr>
              <w:pStyle w:val="Textkrper"/>
            </w:pP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254F77">
              <w:t xml:space="preserve"> – </w:t>
            </w:r>
            <w:r>
              <w:t>C</w:t>
            </w:r>
            <w:r w:rsidR="00254F77">
              <w:t xml:space="preserve"> </w:t>
            </w:r>
          </w:p>
          <w:p w:rsidR="00E567B4" w:rsidRDefault="00E567B4" w:rsidP="00B82770">
            <w:pPr>
              <w:pStyle w:val="Textkrpermitte"/>
            </w:pPr>
            <w:r>
              <w:t>A</w:t>
            </w:r>
            <w:r w:rsidR="00254F77">
              <w:t xml:space="preserve"> – </w:t>
            </w:r>
            <w:r>
              <w:t>C</w:t>
            </w:r>
            <w:r w:rsidR="00254F77">
              <w:t xml:space="preserve"> </w:t>
            </w:r>
          </w:p>
          <w:p w:rsidR="00E567B4" w:rsidRDefault="00E567B4" w:rsidP="00B82770">
            <w:pPr>
              <w:pStyle w:val="Textkrpermitte"/>
            </w:pPr>
          </w:p>
          <w:p w:rsidR="00E567B4" w:rsidRPr="00DE4890" w:rsidRDefault="00E567B4" w:rsidP="00B82770">
            <w:pPr>
              <w:pStyle w:val="Textkrpermitte"/>
            </w:pPr>
            <w:r>
              <w:t>A</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mich über die Empfehlungen der DGE informieren.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H03.01.05.01: DGE-Regeln der Ernä</w:t>
            </w:r>
            <w:r>
              <w:t>h</w:t>
            </w:r>
            <w:r>
              <w:t>rungspyramide zuordnen</w:t>
            </w:r>
          </w:p>
          <w:p w:rsidR="00E567B4" w:rsidRPr="00DE4890" w:rsidRDefault="00E567B4" w:rsidP="00B82770">
            <w:pPr>
              <w:pStyle w:val="Textkrper"/>
            </w:pPr>
            <w:r>
              <w:t>H03.01.05.02: DGE-Regeln der Ernä</w:t>
            </w:r>
            <w:r>
              <w:t>h</w:t>
            </w:r>
            <w:r>
              <w:t>rungspyramide zuordnen</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254F77">
              <w:t xml:space="preserve"> – </w:t>
            </w:r>
            <w:r>
              <w:t>B</w:t>
            </w:r>
            <w:r w:rsidR="00254F77">
              <w:t xml:space="preserve"> </w:t>
            </w:r>
          </w:p>
          <w:p w:rsidR="00E567B4" w:rsidRDefault="00E567B4" w:rsidP="00B82770">
            <w:pPr>
              <w:pStyle w:val="Textkrpermitte"/>
            </w:pPr>
          </w:p>
          <w:p w:rsidR="00E567B4" w:rsidRPr="00DE4890" w:rsidRDefault="00E567B4" w:rsidP="00B82770">
            <w:pPr>
              <w:pStyle w:val="Textkrpermitte"/>
            </w:pPr>
            <w:r>
              <w:t>C</w:t>
            </w:r>
          </w:p>
        </w:tc>
        <w:tc>
          <w:tcPr>
            <w:tcW w:w="1565" w:type="dxa"/>
            <w:shd w:val="clear" w:color="auto" w:fill="auto"/>
          </w:tcPr>
          <w:p w:rsidR="00E567B4" w:rsidRPr="00DE4890" w:rsidRDefault="00E567B4" w:rsidP="00B82770">
            <w:pPr>
              <w:pStyle w:val="Textkrper"/>
            </w:pPr>
          </w:p>
        </w:tc>
      </w:tr>
      <w:tr w:rsidR="00E567B4" w:rsidRPr="00DE4890" w:rsidTr="00556DDA">
        <w:trPr>
          <w:trHeight w:val="128"/>
        </w:trPr>
        <w:tc>
          <w:tcPr>
            <w:tcW w:w="426" w:type="dxa"/>
            <w:vMerge w:val="restart"/>
            <w:shd w:val="clear" w:color="auto" w:fill="auto"/>
            <w:textDirection w:val="btLr"/>
          </w:tcPr>
          <w:p w:rsidR="00E567B4" w:rsidRPr="00DE4890" w:rsidRDefault="00E567B4" w:rsidP="003D57D2">
            <w:pPr>
              <w:pStyle w:val="TabelleKopflinks"/>
              <w:ind w:left="113" w:right="113"/>
              <w:jc w:val="center"/>
            </w:pPr>
            <w:r w:rsidRPr="001E24C0">
              <w:t>Planen und Entscheiden</w:t>
            </w:r>
          </w:p>
        </w:tc>
        <w:tc>
          <w:tcPr>
            <w:tcW w:w="3402" w:type="dxa"/>
            <w:shd w:val="clear" w:color="auto" w:fill="auto"/>
          </w:tcPr>
          <w:p w:rsidR="00E567B4" w:rsidRPr="00DE4890" w:rsidRDefault="00E567B4" w:rsidP="00B82770">
            <w:pPr>
              <w:pStyle w:val="Textkrperlinks"/>
            </w:pPr>
            <w:r>
              <w:t>Ich kann entscheiden welche Vorbere</w:t>
            </w:r>
            <w:r>
              <w:t>i</w:t>
            </w:r>
            <w:r>
              <w:t>tungstechniken geeignet sind.</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A80554">
            <w:pPr>
              <w:pStyle w:val="Textkrpermitte"/>
              <w:jc w:val="left"/>
            </w:pPr>
            <w:r>
              <w:t>B</w:t>
            </w:r>
            <w:r w:rsidR="00254F77">
              <w:t xml:space="preserve"> </w:t>
            </w:r>
            <w:r w:rsidR="00A80554">
              <w:t>–</w:t>
            </w:r>
            <w:r w:rsidR="00254F77">
              <w:t xml:space="preserve"> </w:t>
            </w:r>
            <w:r>
              <w:t>C</w:t>
            </w:r>
            <w:r w:rsidR="00A80554">
              <w:t xml:space="preserve"> </w:t>
            </w:r>
          </w:p>
          <w:p w:rsidR="00E567B4" w:rsidRDefault="00E567B4" w:rsidP="00A80554">
            <w:pPr>
              <w:pStyle w:val="Textkrpermitte"/>
            </w:pPr>
            <w:r>
              <w:t>A</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trHeight w:val="127"/>
        </w:trPr>
        <w:tc>
          <w:tcPr>
            <w:tcW w:w="426" w:type="dxa"/>
            <w:vMerge/>
            <w:shd w:val="clear" w:color="auto" w:fill="auto"/>
            <w:textDirection w:val="btLr"/>
          </w:tcPr>
          <w:p w:rsidR="00E567B4" w:rsidRPr="001E24C0" w:rsidRDefault="00E567B4" w:rsidP="00B82770">
            <w:pPr>
              <w:pStyle w:val="TabelleKopflinks"/>
              <w:ind w:left="113" w:right="113"/>
            </w:pPr>
          </w:p>
        </w:tc>
        <w:tc>
          <w:tcPr>
            <w:tcW w:w="3402" w:type="dxa"/>
            <w:shd w:val="clear" w:color="auto" w:fill="auto"/>
          </w:tcPr>
          <w:p w:rsidR="00E567B4" w:rsidRPr="00DE4890" w:rsidRDefault="00E567B4" w:rsidP="00B82770">
            <w:pPr>
              <w:pStyle w:val="Textkrperlinks"/>
            </w:pPr>
            <w:r>
              <w:t>Ich kann entscheiden welche Zerklein</w:t>
            </w:r>
            <w:r>
              <w:t>e</w:t>
            </w:r>
            <w:r>
              <w:t>rungstechniken gewählt werden mü</w:t>
            </w:r>
            <w:r>
              <w:t>s</w:t>
            </w:r>
            <w:r>
              <w:t>sen.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E20F79"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den Aufbau der Ernährungsp</w:t>
            </w:r>
            <w:r>
              <w:t>y</w:t>
            </w:r>
            <w:r>
              <w:t>ramide erklären.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B</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cPr>
          <w:p w:rsidR="00E567B4" w:rsidRPr="00E567B4" w:rsidRDefault="00E567B4" w:rsidP="00B82770">
            <w:pPr>
              <w:pStyle w:val="Textkrper"/>
              <w:rPr>
                <w:lang w:val="en-US"/>
              </w:rPr>
            </w:pPr>
          </w:p>
        </w:tc>
        <w:tc>
          <w:tcPr>
            <w:tcW w:w="3402" w:type="dxa"/>
            <w:shd w:val="clear" w:color="auto" w:fill="auto"/>
          </w:tcPr>
          <w:p w:rsidR="00E567B4" w:rsidRPr="00DE4890" w:rsidRDefault="00E567B4" w:rsidP="00B82770">
            <w:pPr>
              <w:pStyle w:val="Textkrperlinks"/>
            </w:pPr>
            <w:r>
              <w:t>Ich kan</w:t>
            </w:r>
            <w:r w:rsidR="00E81E0E">
              <w:t>n Bestandteile eines Geric</w:t>
            </w:r>
            <w:r w:rsidR="00E81E0E">
              <w:t>h</w:t>
            </w:r>
            <w:r w:rsidR="00E81E0E">
              <w:t>tes/</w:t>
            </w:r>
            <w:r>
              <w:t>eines Tageskostplanes in der Ernä</w:t>
            </w:r>
            <w:r>
              <w:t>h</w:t>
            </w:r>
            <w:r>
              <w:t>rungspyramide einordnen.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Default="00E567B4" w:rsidP="00B82770">
            <w:pPr>
              <w:pStyle w:val="Textkrper"/>
            </w:pPr>
            <w:r>
              <w:t>H03.01.03.01: Mahlzeiten und Speis</w:t>
            </w:r>
            <w:r>
              <w:t>e</w:t>
            </w:r>
            <w:r>
              <w:t>pläne</w:t>
            </w:r>
          </w:p>
          <w:p w:rsidR="00E567B4" w:rsidRDefault="00E567B4" w:rsidP="00B82770">
            <w:pPr>
              <w:pStyle w:val="Textkrper"/>
            </w:pPr>
            <w:r>
              <w:t>H03.01.03.02: Mahlzeiten und Speis</w:t>
            </w:r>
            <w:r>
              <w:t>e</w:t>
            </w:r>
            <w:r>
              <w:t>pläne</w:t>
            </w:r>
          </w:p>
          <w:p w:rsidR="00E567B4" w:rsidRPr="00DE4890" w:rsidRDefault="00E567B4" w:rsidP="00B82770">
            <w:pPr>
              <w:pStyle w:val="Textkrper"/>
            </w:pPr>
            <w:r>
              <w:t>H03.01.03.05: Mahlzeiten bewerten</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A80554">
              <w:t xml:space="preserve"> – </w:t>
            </w:r>
            <w:r>
              <w:t>C</w:t>
            </w:r>
            <w:r w:rsidR="00A80554">
              <w:t xml:space="preserve"> </w:t>
            </w:r>
          </w:p>
          <w:p w:rsidR="00E567B4" w:rsidRDefault="00E567B4" w:rsidP="00B82770">
            <w:pPr>
              <w:pStyle w:val="Textkrpermitte"/>
            </w:pPr>
          </w:p>
          <w:p w:rsidR="00E567B4" w:rsidRDefault="00E567B4" w:rsidP="00B82770">
            <w:pPr>
              <w:pStyle w:val="Textkrpermitte"/>
            </w:pPr>
            <w:r>
              <w:t>A</w:t>
            </w:r>
            <w:r w:rsidR="00A80554">
              <w:t xml:space="preserve"> – </w:t>
            </w:r>
            <w:r>
              <w:t>C</w:t>
            </w:r>
            <w:r w:rsidR="00A80554">
              <w:t xml:space="preserve"> </w:t>
            </w:r>
          </w:p>
          <w:p w:rsidR="00E567B4" w:rsidRDefault="00E567B4" w:rsidP="00B82770">
            <w:pPr>
              <w:pStyle w:val="Textkrpermitte"/>
            </w:pPr>
          </w:p>
          <w:p w:rsidR="00E567B4" w:rsidRDefault="00E567B4" w:rsidP="00B82770">
            <w:pPr>
              <w:pStyle w:val="Textkrpermitte"/>
            </w:pPr>
            <w:r>
              <w:t>A</w:t>
            </w:r>
            <w:r w:rsidR="00A80554">
              <w:t xml:space="preserve"> – </w:t>
            </w:r>
            <w:r>
              <w:t>B</w:t>
            </w:r>
            <w:r w:rsidR="00A80554">
              <w:t xml:space="preserve"> </w:t>
            </w:r>
          </w:p>
          <w:p w:rsidR="00E567B4" w:rsidRPr="00DE4890" w:rsidRDefault="00E567B4" w:rsidP="00A80554">
            <w:pPr>
              <w:pStyle w:val="Textkrpermitte"/>
            </w:pPr>
            <w:r>
              <w:t>A</w:t>
            </w:r>
            <w:r w:rsidR="00A80554">
              <w:t xml:space="preserve"> – </w:t>
            </w:r>
            <w:r>
              <w:t>B</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einen Tageskostplan in die Ernährungspyramide einordnen.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H03.01.03.03: Mahlzeiten und Speis</w:t>
            </w:r>
            <w:r>
              <w:t>e</w:t>
            </w:r>
            <w:r>
              <w:t>pläne</w:t>
            </w:r>
          </w:p>
          <w:p w:rsidR="00E567B4" w:rsidRPr="00DE4890" w:rsidRDefault="00E567B4" w:rsidP="00B82770">
            <w:pPr>
              <w:pStyle w:val="Textkrper"/>
            </w:pPr>
            <w:r>
              <w:t>H03.01.03.06: Mahlzeiten und Speis</w:t>
            </w:r>
            <w:r>
              <w:t>e</w:t>
            </w:r>
            <w:r>
              <w:t>pläne</w:t>
            </w:r>
          </w:p>
        </w:tc>
        <w:tc>
          <w:tcPr>
            <w:tcW w:w="567" w:type="dxa"/>
            <w:shd w:val="clear" w:color="auto" w:fill="auto"/>
          </w:tcPr>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Mahlzeiten wenn nötig mit dem grünen Bereich der Ernährungsp</w:t>
            </w:r>
            <w:r>
              <w:t>y</w:t>
            </w:r>
            <w:r>
              <w:t>ramide ergänzen.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Pr="00DE4890" w:rsidRDefault="00E567B4" w:rsidP="00B82770">
            <w:pPr>
              <w:pStyle w:val="Textkrper"/>
            </w:pPr>
            <w:r>
              <w:t>H03.01.03.05: Mahlzeiten bewerten</w:t>
            </w:r>
          </w:p>
        </w:tc>
        <w:tc>
          <w:tcPr>
            <w:tcW w:w="567" w:type="dxa"/>
            <w:shd w:val="clear" w:color="auto" w:fill="auto"/>
          </w:tcPr>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Pr="00DE4890" w:rsidRDefault="00E567B4" w:rsidP="00B82770">
            <w:pPr>
              <w:pStyle w:val="Textkrpermitte"/>
            </w:pPr>
            <w:r>
              <w:t>A</w:t>
            </w:r>
            <w:r w:rsidR="00A80554">
              <w:t xml:space="preserve"> – </w:t>
            </w:r>
            <w:r>
              <w:t>B</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945215" w:rsidRDefault="00E567B4" w:rsidP="00B82770">
            <w:pPr>
              <w:pStyle w:val="Textkrperlinks"/>
            </w:pPr>
            <w:r w:rsidRPr="00945215">
              <w:rPr>
                <w:i/>
              </w:rPr>
              <w:t>Ich kann verschiedene Informationssy</w:t>
            </w:r>
            <w:r w:rsidRPr="00945215">
              <w:rPr>
                <w:i/>
              </w:rPr>
              <w:t>s</w:t>
            </w:r>
            <w:r w:rsidRPr="00945215">
              <w:rPr>
                <w:i/>
              </w:rPr>
              <w:t>teme (Broschüre, Internet) nutzen und gezielt Informationen herausfiltern.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Pr="00DE4890" w:rsidRDefault="00E567B4" w:rsidP="00B82770">
            <w:pPr>
              <w:pStyle w:val="Textkrper"/>
            </w:pPr>
            <w:r>
              <w:t>H03.01.01.02: Lernschritt Ernährung</w:t>
            </w:r>
            <w:r>
              <w:t>s</w:t>
            </w:r>
            <w:r>
              <w:t>pyramide</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A</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E20F79" w:rsidTr="00556DDA">
        <w:trPr>
          <w:cantSplit/>
          <w:trHeight w:val="190"/>
        </w:trPr>
        <w:tc>
          <w:tcPr>
            <w:tcW w:w="426" w:type="dxa"/>
            <w:vMerge w:val="restart"/>
            <w:shd w:val="clear" w:color="auto" w:fill="auto"/>
            <w:textDirection w:val="btLr"/>
          </w:tcPr>
          <w:p w:rsidR="00E567B4" w:rsidRPr="00DE4890" w:rsidRDefault="003D57D2" w:rsidP="003D57D2">
            <w:pPr>
              <w:pStyle w:val="TabelleKopflinks"/>
              <w:jc w:val="center"/>
            </w:pPr>
            <w:r>
              <w:lastRenderedPageBreak/>
              <w:t xml:space="preserve"> </w:t>
            </w:r>
            <w:r w:rsidR="00E567B4">
              <w:t>Durchführen</w:t>
            </w:r>
          </w:p>
        </w:tc>
        <w:tc>
          <w:tcPr>
            <w:tcW w:w="3402" w:type="dxa"/>
            <w:shd w:val="clear" w:color="auto" w:fill="auto"/>
          </w:tcPr>
          <w:p w:rsidR="00E567B4" w:rsidRPr="00DE4890" w:rsidRDefault="00E567B4" w:rsidP="00B82770">
            <w:pPr>
              <w:pStyle w:val="Textkrperlinks"/>
            </w:pPr>
            <w:r>
              <w:t>Ich kann Lebensmittel sachgerecht vorbereiten.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H03.01.02.02: Auswahlkriterien Obst</w:t>
            </w:r>
          </w:p>
          <w:p w:rsidR="00E567B4" w:rsidRDefault="00E567B4" w:rsidP="00B82770">
            <w:pPr>
              <w:pStyle w:val="Textkrper"/>
            </w:pPr>
            <w:r>
              <w:t>H03.01.02.05: Rezept Obstsalat</w:t>
            </w:r>
          </w:p>
          <w:p w:rsidR="00E567B4" w:rsidRDefault="00E567B4" w:rsidP="00B82770">
            <w:pPr>
              <w:pStyle w:val="Textkrper"/>
            </w:pPr>
            <w:r>
              <w:t>H03.01.02.06: Obstsalat zubereiten</w:t>
            </w:r>
          </w:p>
          <w:p w:rsidR="00E567B4" w:rsidRDefault="00E567B4" w:rsidP="00B82770">
            <w:pPr>
              <w:pStyle w:val="Textkrper"/>
            </w:pPr>
            <w:r>
              <w:t>H03.01.02.07: Auswahlkriterien Obst</w:t>
            </w:r>
          </w:p>
          <w:p w:rsidR="00E567B4" w:rsidRDefault="00E567B4" w:rsidP="00B82770">
            <w:pPr>
              <w:pStyle w:val="Textkrper"/>
            </w:pPr>
            <w:r>
              <w:t>H03.01.04.01: Gemüsesuppe zubere</w:t>
            </w:r>
            <w:r>
              <w:t>i</w:t>
            </w:r>
            <w:r>
              <w:t>ten</w:t>
            </w:r>
          </w:p>
          <w:p w:rsidR="00E567B4" w:rsidRPr="00DE4890" w:rsidRDefault="00E567B4" w:rsidP="00B82770">
            <w:pPr>
              <w:pStyle w:val="Textkrper"/>
            </w:pPr>
            <w:r>
              <w:t>H03.01.04.04: Gemüsesuppe zubere</w:t>
            </w:r>
            <w:r>
              <w:t>i</w:t>
            </w:r>
            <w:r>
              <w:t>ten</w:t>
            </w:r>
          </w:p>
        </w:tc>
        <w:tc>
          <w:tcPr>
            <w:tcW w:w="567" w:type="dxa"/>
            <w:shd w:val="clear" w:color="auto" w:fill="auto"/>
          </w:tcPr>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r w:rsidRPr="00E567B4">
              <w:rPr>
                <w:lang w:val="en-US"/>
              </w:rPr>
              <w:t>B</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r w:rsidRPr="00E567B4">
              <w:rPr>
                <w:lang w:val="en-US"/>
              </w:rPr>
              <w:t>B</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B</w:t>
            </w:r>
            <w:r w:rsidR="00A80554">
              <w:rPr>
                <w:lang w:val="en-US"/>
              </w:rPr>
              <w:t xml:space="preserve"> – </w:t>
            </w:r>
            <w:r w:rsidRPr="00E567B4">
              <w:rPr>
                <w:lang w:val="en-US"/>
              </w:rPr>
              <w:t>C</w:t>
            </w:r>
            <w:r w:rsidR="00A80554">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rPr>
          <w:cantSplit/>
          <w:trHeight w:val="190"/>
        </w:trPr>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B82770">
            <w:pPr>
              <w:pStyle w:val="Textkrperlinks"/>
            </w:pPr>
            <w:r>
              <w:t>Ich kann ernährungsphysiologisch au</w:t>
            </w:r>
            <w:r>
              <w:t>s</w:t>
            </w:r>
            <w:r>
              <w:t>gewogene Tageskostpläne mit Hilfe der Ernährungspyramide erstellen.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Default="00E567B4" w:rsidP="00B82770">
            <w:pPr>
              <w:pStyle w:val="Textkrper"/>
            </w:pPr>
            <w:r>
              <w:t>H03.01.03.01: Mahlzeiten und Speis</w:t>
            </w:r>
            <w:r>
              <w:t>e</w:t>
            </w:r>
            <w:r>
              <w:t>pläne</w:t>
            </w:r>
          </w:p>
          <w:p w:rsidR="00E567B4" w:rsidRDefault="00E567B4" w:rsidP="00B82770">
            <w:pPr>
              <w:pStyle w:val="Textkrper"/>
            </w:pPr>
            <w:r>
              <w:t>H03.01.03.04: Mahlzeiten und Speis</w:t>
            </w:r>
            <w:r>
              <w:t>e</w:t>
            </w:r>
            <w:r>
              <w:t>pläne</w:t>
            </w:r>
          </w:p>
          <w:p w:rsidR="00E567B4" w:rsidRPr="00DE4890" w:rsidRDefault="00E567B4" w:rsidP="00B82770">
            <w:pPr>
              <w:pStyle w:val="Textkrper"/>
            </w:pPr>
            <w:r>
              <w:t>H03.01.03.07: Mahlzeiten und Speis</w:t>
            </w:r>
            <w:r>
              <w:t>e</w:t>
            </w:r>
            <w:r>
              <w:t>pläne</w:t>
            </w:r>
          </w:p>
        </w:tc>
        <w:tc>
          <w:tcPr>
            <w:tcW w:w="567" w:type="dxa"/>
            <w:shd w:val="clear" w:color="auto" w:fill="auto"/>
          </w:tcPr>
          <w:p w:rsidR="00E567B4" w:rsidRDefault="00E567B4" w:rsidP="00A80554">
            <w:pPr>
              <w:pStyle w:val="Textkrpermitte"/>
            </w:pPr>
            <w:r>
              <w:t>A</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die Empfehlungen der DGE der Ernährungspyramide zuordnen.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H03.01.05.02: Ernährungspyramide für Fitness und Gesundheit</w:t>
            </w:r>
          </w:p>
        </w:tc>
        <w:tc>
          <w:tcPr>
            <w:tcW w:w="567" w:type="dxa"/>
            <w:shd w:val="clear" w:color="auto" w:fill="auto"/>
          </w:tcPr>
          <w:p w:rsidR="00E567B4" w:rsidRPr="00DE4890" w:rsidRDefault="00E567B4" w:rsidP="00A80554">
            <w:pPr>
              <w:pStyle w:val="Textkrpermitte"/>
            </w:pP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Aussagen zu den Regeln der DGE und zur Ernährungspyramide e</w:t>
            </w:r>
            <w:r>
              <w:t>r</w:t>
            </w:r>
            <w:r>
              <w:t>finden.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H03.01.05.03: Quiz</w:t>
            </w:r>
          </w:p>
        </w:tc>
        <w:tc>
          <w:tcPr>
            <w:tcW w:w="567" w:type="dxa"/>
            <w:shd w:val="clear" w:color="auto" w:fill="auto"/>
          </w:tcPr>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die Regeln der DGE erklären.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H03.01.05.02: Ernährungspyramide für Fitness und Gesundheit</w:t>
            </w:r>
          </w:p>
        </w:tc>
        <w:tc>
          <w:tcPr>
            <w:tcW w:w="567" w:type="dxa"/>
            <w:shd w:val="clear" w:color="auto" w:fill="auto"/>
          </w:tcPr>
          <w:p w:rsidR="00E567B4" w:rsidRPr="00DE4890" w:rsidRDefault="00E567B4" w:rsidP="00A80554">
            <w:pPr>
              <w:pStyle w:val="Textkrpermitte"/>
            </w:pP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meine Gewohnheiten mit a</w:t>
            </w:r>
            <w:r>
              <w:t>n</w:t>
            </w:r>
            <w:r>
              <w:t>deren vergleichen.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H02.01.05: DGE-Regeln</w:t>
            </w:r>
          </w:p>
        </w:tc>
        <w:tc>
          <w:tcPr>
            <w:tcW w:w="567" w:type="dxa"/>
            <w:shd w:val="clear" w:color="auto" w:fill="auto"/>
          </w:tcPr>
          <w:p w:rsidR="00E567B4" w:rsidRPr="00DE4890" w:rsidRDefault="00E567B4" w:rsidP="00B82770">
            <w:pPr>
              <w:pStyle w:val="Textkrpermitte"/>
            </w:pPr>
            <w:r>
              <w:t>A</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ein Ernährungsprotokoll e</w:t>
            </w:r>
            <w:r>
              <w:t>r</w:t>
            </w:r>
            <w:r>
              <w:t>stellen.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Pr="00DE4890" w:rsidRDefault="00E567B4" w:rsidP="00B82770">
            <w:pPr>
              <w:pStyle w:val="Textkrper"/>
            </w:pPr>
            <w:r>
              <w:t>H03.01.06: Ernährungsverhalten</w:t>
            </w:r>
          </w:p>
        </w:tc>
        <w:tc>
          <w:tcPr>
            <w:tcW w:w="567" w:type="dxa"/>
            <w:shd w:val="clear" w:color="auto" w:fill="FFFFFF" w:themeFill="background1"/>
          </w:tcPr>
          <w:p w:rsidR="00E567B4" w:rsidRDefault="00E567B4" w:rsidP="00B82770">
            <w:pPr>
              <w:pStyle w:val="Textkrpermitte"/>
            </w:pPr>
          </w:p>
          <w:p w:rsidR="00E567B4" w:rsidRPr="00DE4890" w:rsidRDefault="00E567B4" w:rsidP="00B82770">
            <w:pPr>
              <w:pStyle w:val="Textkrpermitte"/>
            </w:pPr>
            <w:r>
              <w:t>B</w:t>
            </w:r>
            <w:r w:rsidR="009B61CB">
              <w:t xml:space="preserve"> – </w:t>
            </w:r>
            <w:r>
              <w:t>C</w:t>
            </w:r>
            <w:r w:rsidR="009B61CB">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53321" w:rsidRDefault="00E567B4" w:rsidP="00B82770">
            <w:pPr>
              <w:pStyle w:val="Textkrperlinks"/>
              <w:rPr>
                <w:i/>
              </w:rPr>
            </w:pPr>
            <w:r w:rsidRPr="00D53321">
              <w:rPr>
                <w:i/>
              </w:rPr>
              <w:t>Ich kann verschiedene Informationssy</w:t>
            </w:r>
            <w:r w:rsidRPr="00D53321">
              <w:rPr>
                <w:i/>
              </w:rPr>
              <w:t>s</w:t>
            </w:r>
            <w:r w:rsidRPr="00D53321">
              <w:rPr>
                <w:i/>
              </w:rPr>
              <w:t>teme nutzen.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H02.01.05: DGE-Regeln</w:t>
            </w:r>
          </w:p>
        </w:tc>
        <w:tc>
          <w:tcPr>
            <w:tcW w:w="567" w:type="dxa"/>
            <w:shd w:val="clear" w:color="auto" w:fill="auto"/>
          </w:tcPr>
          <w:p w:rsidR="00E567B4" w:rsidRPr="00DE4890" w:rsidRDefault="00E567B4" w:rsidP="00B82770">
            <w:pPr>
              <w:pStyle w:val="Textkrpermitte"/>
            </w:pPr>
            <w:r>
              <w:t>A</w:t>
            </w:r>
            <w:r w:rsidR="009B61CB">
              <w:t xml:space="preserve"> – </w:t>
            </w:r>
            <w:r>
              <w:t>C</w:t>
            </w:r>
            <w:r w:rsidR="009B61CB">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945215" w:rsidRDefault="00E567B4" w:rsidP="00B82770">
            <w:pPr>
              <w:pStyle w:val="Textkrperlinks"/>
              <w:rPr>
                <w:i/>
              </w:rPr>
            </w:pPr>
            <w:r w:rsidRPr="00945215">
              <w:rPr>
                <w:i/>
              </w:rPr>
              <w:t>Ich kann im Team ein Lernplakat gesta</w:t>
            </w:r>
            <w:r w:rsidRPr="00945215">
              <w:rPr>
                <w:i/>
              </w:rPr>
              <w:t>l</w:t>
            </w:r>
            <w:r w:rsidRPr="00945215">
              <w:rPr>
                <w:i/>
              </w:rPr>
              <w:t>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Pr="00DE4890" w:rsidRDefault="00E567B4" w:rsidP="00B82770">
            <w:pPr>
              <w:pStyle w:val="Textkrper"/>
            </w:pPr>
          </w:p>
        </w:tc>
        <w:tc>
          <w:tcPr>
            <w:tcW w:w="567" w:type="dxa"/>
            <w:shd w:val="clear" w:color="auto" w:fill="auto"/>
          </w:tcPr>
          <w:p w:rsidR="00E567B4" w:rsidRPr="00DE4890" w:rsidRDefault="00E567B4" w:rsidP="009B61CB">
            <w:pPr>
              <w:pStyle w:val="Textkrpermitte"/>
            </w:pPr>
            <w:r>
              <w:t>A</w:t>
            </w:r>
            <w:r w:rsidR="009B61CB">
              <w:t xml:space="preserve"> – </w:t>
            </w: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945215" w:rsidRDefault="00E567B4" w:rsidP="00B82770">
            <w:pPr>
              <w:pStyle w:val="Textkrperlinks"/>
              <w:rPr>
                <w:i/>
              </w:rPr>
            </w:pPr>
            <w:r>
              <w:rPr>
                <w:i/>
              </w:rPr>
              <w:t>Ich kann Regeln zur Erstellung eines Lernplakates formulieren.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tc>
        <w:tc>
          <w:tcPr>
            <w:tcW w:w="567" w:type="dxa"/>
            <w:shd w:val="clear" w:color="auto" w:fill="auto"/>
          </w:tcPr>
          <w:p w:rsidR="00E567B4" w:rsidRDefault="00E567B4" w:rsidP="009B61CB">
            <w:pPr>
              <w:pStyle w:val="Textkrpermitte"/>
            </w:pPr>
            <w:r>
              <w:t>A</w:t>
            </w:r>
            <w:r w:rsidR="009B61CB">
              <w:t xml:space="preserve"> – </w:t>
            </w:r>
            <w:r>
              <w:t>C</w:t>
            </w:r>
            <w:r w:rsidR="009B61CB">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945215" w:rsidRDefault="00E567B4" w:rsidP="00B82770">
            <w:pPr>
              <w:pStyle w:val="Textkrperlinks"/>
              <w:rPr>
                <w:i/>
              </w:rPr>
            </w:pPr>
            <w:r>
              <w:rPr>
                <w:i/>
              </w:rPr>
              <w:t>Ich kann mich an einen Plan halten.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H03.01.02.05: Rezept Obstsalat</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Pr="00DE4890" w:rsidRDefault="00E567B4" w:rsidP="00B82770">
            <w:pPr>
              <w:pStyle w:val="Textkrper"/>
            </w:pPr>
            <w:r>
              <w:t>H03.01.04.04: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A</w:t>
            </w:r>
            <w:r w:rsidR="009B61CB">
              <w:t xml:space="preserve"> – </w:t>
            </w:r>
            <w:r>
              <w:t>C</w:t>
            </w:r>
            <w:r w:rsidR="009B61CB">
              <w:t xml:space="preserve"> </w:t>
            </w:r>
          </w:p>
          <w:p w:rsidR="00E567B4" w:rsidRDefault="00E567B4" w:rsidP="00B82770">
            <w:pPr>
              <w:pStyle w:val="Textkrpermitte"/>
            </w:pPr>
            <w:r>
              <w:t>B</w:t>
            </w:r>
            <w:r w:rsidR="009B61CB">
              <w:t xml:space="preserve"> – </w:t>
            </w:r>
            <w:r>
              <w:t>C</w:t>
            </w:r>
            <w:r w:rsidR="009B61CB">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9B61CB">
              <w:t xml:space="preserve"> – </w:t>
            </w: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13A62" w:rsidRDefault="00E567B4" w:rsidP="00B82770">
            <w:pPr>
              <w:pStyle w:val="Textkrperlinks"/>
              <w:rPr>
                <w:i/>
              </w:rPr>
            </w:pPr>
            <w:r w:rsidRPr="00D13A62">
              <w:rPr>
                <w:i/>
              </w:rPr>
              <w:t>Ich kann Arbeitstechniken anwenden.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4D7C1F" w:rsidRPr="00DE4890" w:rsidRDefault="00E567B4" w:rsidP="00B82770">
            <w:pPr>
              <w:pStyle w:val="Textkrper"/>
            </w:pPr>
            <w:r>
              <w:t>H03.01.04.04: Gemüsesuppe zubere</w:t>
            </w:r>
            <w:r>
              <w:t>i</w:t>
            </w:r>
            <w:r w:rsidR="009B61CB">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9B61CB">
              <w:t xml:space="preserve"> – </w:t>
            </w:r>
            <w:r>
              <w:t>C</w:t>
            </w:r>
            <w:r w:rsidR="009B61CB">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9B61CB">
              <w:t xml:space="preserve"> – </w:t>
            </w:r>
            <w:r>
              <w:t>C</w:t>
            </w:r>
            <w:r w:rsidR="009B61CB">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13A62" w:rsidRDefault="00E567B4" w:rsidP="00B82770">
            <w:pPr>
              <w:pStyle w:val="Textkrperlinks"/>
              <w:rPr>
                <w:i/>
              </w:rPr>
            </w:pPr>
            <w:r w:rsidRPr="00D13A62">
              <w:rPr>
                <w:i/>
              </w:rPr>
              <w:t xml:space="preserve">Ich kann </w:t>
            </w:r>
            <w:r>
              <w:rPr>
                <w:i/>
              </w:rPr>
              <w:t>Arbeitsabläufe planen</w:t>
            </w:r>
            <w:r w:rsidRPr="00D13A62">
              <w:rPr>
                <w:i/>
              </w:rPr>
              <w:t>.</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H03.01.02.06: Obstsalat zubereiten</w:t>
            </w:r>
          </w:p>
        </w:tc>
        <w:tc>
          <w:tcPr>
            <w:tcW w:w="567" w:type="dxa"/>
            <w:shd w:val="clear" w:color="auto" w:fill="auto"/>
          </w:tcPr>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val="restart"/>
            <w:shd w:val="clear" w:color="auto" w:fill="auto"/>
            <w:textDirection w:val="btLr"/>
          </w:tcPr>
          <w:p w:rsidR="00E567B4" w:rsidRPr="00DE4890" w:rsidRDefault="00E567B4" w:rsidP="003D57D2">
            <w:pPr>
              <w:pStyle w:val="TabelleKopflinks"/>
              <w:jc w:val="center"/>
            </w:pPr>
            <w:r>
              <w:lastRenderedPageBreak/>
              <w:t>Kontrollieren</w:t>
            </w:r>
          </w:p>
        </w:tc>
        <w:tc>
          <w:tcPr>
            <w:tcW w:w="3402" w:type="dxa"/>
            <w:shd w:val="clear" w:color="auto" w:fill="auto"/>
          </w:tcPr>
          <w:p w:rsidR="00E567B4" w:rsidRPr="00DE4890" w:rsidRDefault="00E567B4" w:rsidP="00B82770">
            <w:pPr>
              <w:pStyle w:val="Textkrperlinks"/>
            </w:pPr>
            <w:r>
              <w:t>Ich kann Aussehen und Geschmack des Gerichtes überprüfen.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H03.01.04.04: Gemüsesuppe zubere</w:t>
            </w:r>
            <w:r>
              <w:t>i</w:t>
            </w:r>
            <w:r>
              <w:t>ten</w:t>
            </w:r>
          </w:p>
          <w:p w:rsidR="00E567B4" w:rsidRDefault="00E567B4" w:rsidP="00B82770">
            <w:pPr>
              <w:pStyle w:val="Textkrper"/>
            </w:pPr>
            <w:r>
              <w:t>H03.01.04.05: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E4890" w:rsidRDefault="00E567B4" w:rsidP="00B82770">
            <w:pPr>
              <w:pStyle w:val="Textkrperlinks"/>
            </w:pPr>
            <w:r>
              <w:t>Ich kann kontrollieren, ob die Aussagen zu Ernährung und Verhalten den Regeln der DGE entsprechen.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H03.01.05.03: Quiz</w:t>
            </w:r>
          </w:p>
        </w:tc>
        <w:tc>
          <w:tcPr>
            <w:tcW w:w="567" w:type="dxa"/>
            <w:shd w:val="clear" w:color="auto" w:fill="auto"/>
          </w:tcPr>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836A8B" w:rsidRDefault="00E567B4" w:rsidP="00B82770">
            <w:pPr>
              <w:pStyle w:val="Textkrperlinks"/>
              <w:rPr>
                <w:i/>
              </w:rPr>
            </w:pPr>
            <w:r w:rsidRPr="00836A8B">
              <w:rPr>
                <w:i/>
              </w:rPr>
              <w:t>Ich kann Wissen mit anderen austa</w:t>
            </w:r>
            <w:r w:rsidRPr="00836A8B">
              <w:rPr>
                <w:i/>
              </w:rPr>
              <w:t>u</w:t>
            </w:r>
            <w:r w:rsidRPr="00836A8B">
              <w:rPr>
                <w:i/>
              </w:rPr>
              <w:t>schen.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Pr="00DE4890" w:rsidRDefault="00E567B4" w:rsidP="00B82770">
            <w:pPr>
              <w:pStyle w:val="Textkrper"/>
            </w:pPr>
            <w:r>
              <w:t>H03.01.04.04: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val="restart"/>
            <w:shd w:val="clear" w:color="auto" w:fill="auto"/>
            <w:textDirection w:val="btLr"/>
          </w:tcPr>
          <w:p w:rsidR="00E567B4" w:rsidRPr="00DE4890" w:rsidRDefault="00E567B4" w:rsidP="003D57D2">
            <w:pPr>
              <w:pStyle w:val="TabelleKopflinks"/>
              <w:jc w:val="center"/>
            </w:pPr>
            <w:r w:rsidRPr="001E24C0">
              <w:t>Reflektieren/</w:t>
            </w:r>
            <w:r w:rsidR="006D186D">
              <w:t>B</w:t>
            </w:r>
            <w:r w:rsidRPr="001E24C0">
              <w:t>ewerten</w:t>
            </w:r>
          </w:p>
        </w:tc>
        <w:tc>
          <w:tcPr>
            <w:tcW w:w="3402" w:type="dxa"/>
            <w:shd w:val="clear" w:color="auto" w:fill="auto"/>
          </w:tcPr>
          <w:p w:rsidR="00E567B4" w:rsidRPr="00DE4890" w:rsidRDefault="00E567B4" w:rsidP="00B82770">
            <w:pPr>
              <w:pStyle w:val="Textkrperlinks"/>
            </w:pPr>
            <w:r>
              <w:t>Ich kann zubereitete Speisen nach Au</w:t>
            </w:r>
            <w:r>
              <w:t>s</w:t>
            </w:r>
            <w:r>
              <w:t>sehen und Geschmack beurteilen.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B-C</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B-C</w:t>
            </w:r>
          </w:p>
          <w:p w:rsidR="00E567B4" w:rsidRDefault="00E567B4" w:rsidP="00B82770">
            <w:pPr>
              <w:pStyle w:val="Textkrpermitte"/>
            </w:pPr>
          </w:p>
          <w:p w:rsidR="00E567B4" w:rsidRPr="00DE4890" w:rsidRDefault="00E567B4" w:rsidP="00B82770">
            <w:pPr>
              <w:pStyle w:val="Textkrpermitte"/>
            </w:pPr>
            <w:r>
              <w:t>B-C</w:t>
            </w:r>
          </w:p>
        </w:tc>
        <w:tc>
          <w:tcPr>
            <w:tcW w:w="1565" w:type="dxa"/>
            <w:shd w:val="clear" w:color="auto" w:fill="auto"/>
          </w:tcPr>
          <w:p w:rsidR="00E567B4" w:rsidRPr="00DE4890" w:rsidRDefault="00E567B4" w:rsidP="00B82770">
            <w:pPr>
              <w:pStyle w:val="Textkrper"/>
            </w:pPr>
          </w:p>
        </w:tc>
      </w:tr>
      <w:tr w:rsidR="00E567B4" w:rsidRPr="00E20F79"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Default="00E567B4" w:rsidP="00B82770">
            <w:pPr>
              <w:pStyle w:val="Textkrperlinks"/>
            </w:pPr>
            <w:r>
              <w:t>Ich kann die einzelnen Lebensmitte</w:t>
            </w:r>
            <w:r>
              <w:t>l</w:t>
            </w:r>
            <w:r>
              <w:t>gruppen mit Hilfe der Ampelfarben bewerten.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B</w:t>
            </w:r>
            <w:r w:rsidR="00B6373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rPr>
          <w:cantSplit/>
          <w:trHeight w:val="190"/>
        </w:trPr>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B82770">
            <w:pPr>
              <w:pStyle w:val="Textkrperlinks"/>
            </w:pPr>
            <w:r>
              <w:t>Ich kann Mahlzeiten und Speisepläne mit Hilfe der Ernährungspyramide beu</w:t>
            </w:r>
            <w:r>
              <w:t>r</w:t>
            </w:r>
            <w:r>
              <w:t>teilen, wenn nötig verbessern und o</w:t>
            </w:r>
            <w:r>
              <w:t>p</w:t>
            </w:r>
            <w:r>
              <w:t>timieren.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H03.01.03: Mahlzeiten und Speisepl</w:t>
            </w:r>
            <w:r>
              <w:t>ä</w:t>
            </w:r>
            <w:r>
              <w:t>ne</w:t>
            </w:r>
          </w:p>
        </w:tc>
        <w:tc>
          <w:tcPr>
            <w:tcW w:w="567" w:type="dxa"/>
            <w:shd w:val="clear" w:color="auto" w:fill="auto"/>
          </w:tcPr>
          <w:p w:rsidR="00E567B4" w:rsidRDefault="00E567B4" w:rsidP="00B82770">
            <w:pPr>
              <w:pStyle w:val="Textkrpermitte"/>
            </w:pPr>
          </w:p>
          <w:p w:rsidR="00E567B4" w:rsidRPr="00DE4890" w:rsidRDefault="00E567B4" w:rsidP="00B82770">
            <w:pPr>
              <w:pStyle w:val="Textkrpermitte"/>
            </w:pPr>
            <w:r>
              <w:t>A</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Pr="00DE4890" w:rsidRDefault="00E567B4" w:rsidP="00B82770">
            <w:pPr>
              <w:pStyle w:val="Textkrperlinks"/>
            </w:pPr>
            <w:r>
              <w:t>Ich kann einen Tageskostplan mit Hilfe der Ernährungspyramide beurteilen, wenn nötig verbessern und optimieren.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Pr="00DE4890" w:rsidRDefault="00E567B4" w:rsidP="00B82770">
            <w:pPr>
              <w:pStyle w:val="Textkrper"/>
            </w:pPr>
            <w:r>
              <w:t>H03.01.03.05: Mahlzeiten bewerten</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B6373D">
              <w:t xml:space="preserve"> – </w:t>
            </w:r>
            <w:r>
              <w:t>C</w:t>
            </w:r>
            <w:r w:rsidR="00B6373D">
              <w:t xml:space="preserve"> </w:t>
            </w:r>
          </w:p>
          <w:p w:rsidR="00E567B4" w:rsidRDefault="00E567B4" w:rsidP="00B82770">
            <w:pPr>
              <w:pStyle w:val="Textkrpermitte"/>
            </w:pPr>
          </w:p>
          <w:p w:rsidR="00E567B4" w:rsidRPr="00DE4890" w:rsidRDefault="00E567B4" w:rsidP="00B82770">
            <w:pPr>
              <w:pStyle w:val="Textkrpermitte"/>
            </w:pPr>
            <w:r>
              <w:t>A</w:t>
            </w:r>
            <w:r w:rsidR="00B6373D">
              <w:t xml:space="preserve"> – </w:t>
            </w:r>
            <w:r>
              <w:t>B</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Pr="00DE4890" w:rsidRDefault="00E567B4" w:rsidP="00B82770">
            <w:pPr>
              <w:pStyle w:val="Textkrperlinks"/>
            </w:pPr>
            <w:r>
              <w:t>Ich kann meine Ernährungsgewohnhe</w:t>
            </w:r>
            <w:r>
              <w:t>i</w:t>
            </w:r>
            <w:r>
              <w:t>ten in Hinblick auf die Empfehlungen der DGE beurteilen.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 DGE-Regeln</w:t>
            </w:r>
          </w:p>
        </w:tc>
        <w:tc>
          <w:tcPr>
            <w:tcW w:w="567" w:type="dxa"/>
            <w:shd w:val="clear" w:color="auto" w:fill="auto"/>
          </w:tcPr>
          <w:p w:rsidR="00E567B4" w:rsidRPr="00DE4890" w:rsidRDefault="00E567B4" w:rsidP="00B82770">
            <w:pPr>
              <w:pStyle w:val="Textkrpermitte"/>
            </w:pPr>
            <w:r>
              <w:t>A</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mein eigenes Ernährungsve</w:t>
            </w:r>
            <w:r>
              <w:t>r</w:t>
            </w:r>
            <w:r>
              <w:t>halten analysieren.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mein eigenes Ernährungsve</w:t>
            </w:r>
            <w:r>
              <w:t>r</w:t>
            </w:r>
            <w:r>
              <w:t>halten beurteilen.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mein Ernährungsverhalten mit Hilfe der Ernährungspyramide verbe</w:t>
            </w:r>
            <w:r>
              <w:t>s</w:t>
            </w:r>
            <w:r>
              <w:t>sern.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Pr="00DE4890" w:rsidRDefault="00E567B4" w:rsidP="00B82770">
            <w:pPr>
              <w:pStyle w:val="Textkrper"/>
            </w:pPr>
            <w:r>
              <w:t>H03.01.06.03: Ernährungsverhalten</w:t>
            </w:r>
          </w:p>
        </w:tc>
        <w:tc>
          <w:tcPr>
            <w:tcW w:w="567" w:type="dxa"/>
            <w:shd w:val="clear" w:color="auto" w:fill="FFFFFF" w:themeFill="background1"/>
          </w:tcPr>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Pr="00D13A62" w:rsidRDefault="00E567B4" w:rsidP="00B82770">
            <w:pPr>
              <w:pStyle w:val="Textkrperlinks"/>
              <w:rPr>
                <w:i/>
              </w:rPr>
            </w:pPr>
            <w:r>
              <w:rPr>
                <w:i/>
              </w:rPr>
              <w:t>Ich kann meine Arbeitsweise reflektieren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 Gesunde Ernährung</w:t>
            </w:r>
          </w:p>
        </w:tc>
        <w:tc>
          <w:tcPr>
            <w:tcW w:w="567" w:type="dxa"/>
            <w:shd w:val="clear" w:color="auto" w:fill="auto"/>
          </w:tcPr>
          <w:p w:rsidR="00E567B4" w:rsidRPr="00DE4890" w:rsidRDefault="00E567B4" w:rsidP="00B82770">
            <w:pPr>
              <w:pStyle w:val="Textkrpermitte"/>
            </w:pPr>
            <w:r>
              <w:t>A</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006158" w:rsidRDefault="00E567B4" w:rsidP="00B82770">
            <w:pPr>
              <w:pStyle w:val="Textkrperlinks"/>
              <w:rPr>
                <w:i/>
              </w:rPr>
            </w:pPr>
            <w:r w:rsidRPr="00006158">
              <w:rPr>
                <w:i/>
              </w:rPr>
              <w:t>Ich kann mit Hilfe eines Ernährungspr</w:t>
            </w:r>
            <w:r w:rsidRPr="00006158">
              <w:rPr>
                <w:i/>
              </w:rPr>
              <w:t>o</w:t>
            </w:r>
            <w:r w:rsidRPr="00006158">
              <w:rPr>
                <w:i/>
              </w:rPr>
              <w:t xml:space="preserve">tokolls </w:t>
            </w:r>
            <w:r>
              <w:rPr>
                <w:i/>
              </w:rPr>
              <w:t>das Ernährungsverhalten anderer reflektieren</w:t>
            </w:r>
            <w:r w:rsidRPr="00006158">
              <w:rPr>
                <w:i/>
              </w:rPr>
              <w:t>.</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5F6715" w:rsidRDefault="00E567B4" w:rsidP="00B82770">
            <w:pPr>
              <w:pStyle w:val="Textkrperlinks"/>
              <w:rPr>
                <w:i/>
              </w:rPr>
            </w:pPr>
            <w:r w:rsidRPr="005F6715">
              <w:rPr>
                <w:i/>
              </w:rPr>
              <w:t>Ich kann mit Hilfe eines Ernährungspr</w:t>
            </w:r>
            <w:r w:rsidRPr="005F6715">
              <w:rPr>
                <w:i/>
              </w:rPr>
              <w:t>o</w:t>
            </w:r>
            <w:r w:rsidRPr="005F6715">
              <w:rPr>
                <w:i/>
              </w:rPr>
              <w:t>tokolls Ernährungsempfehlung geben.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bl>
    <w:p w:rsidR="00E567B4" w:rsidRPr="00DE4890" w:rsidRDefault="00E567B4" w:rsidP="00E567B4">
      <w:pPr>
        <w:pStyle w:val="Textkrper"/>
        <w:rPr>
          <w:rStyle w:val="Hyperlink"/>
          <w:color w:val="auto"/>
          <w:u w:val="none"/>
        </w:rPr>
      </w:pPr>
      <w:r w:rsidRPr="00DE4890">
        <w:rPr>
          <w:rStyle w:val="Hyperlink"/>
          <w:color w:val="auto"/>
          <w:u w:val="non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BF7272" w:rsidRPr="00DE4890" w:rsidTr="00357C55">
        <w:trPr>
          <w:trHeight w:val="544"/>
        </w:trPr>
        <w:tc>
          <w:tcPr>
            <w:tcW w:w="2410"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964E30" w:rsidP="00357C55">
            <w:pPr>
              <w:pStyle w:val="TabelleKopflinks"/>
            </w:pPr>
            <w:r>
              <w:t>LF 3</w:t>
            </w:r>
          </w:p>
        </w:tc>
        <w:tc>
          <w:tcPr>
            <w:tcW w:w="4939" w:type="dxa"/>
            <w:shd w:val="clear" w:color="auto" w:fill="D9D9D9" w:themeFill="background1" w:themeFillShade="D9"/>
          </w:tcPr>
          <w:p w:rsidR="00BF7272" w:rsidRDefault="00BF7272" w:rsidP="00357C55">
            <w:pPr>
              <w:pStyle w:val="Tabelle6pt"/>
              <w:rPr>
                <w:color w:val="000000"/>
              </w:rPr>
            </w:pPr>
            <w:r>
              <w:t>Titel</w:t>
            </w:r>
          </w:p>
          <w:p w:rsidR="00BF7272" w:rsidRPr="00DE4890" w:rsidRDefault="00964E30" w:rsidP="00357C55">
            <w:pPr>
              <w:pStyle w:val="TabelleKopflinks"/>
            </w:pPr>
            <w:r>
              <w:t>01 Gesunde Ernährung</w:t>
            </w:r>
          </w:p>
        </w:tc>
        <w:tc>
          <w:tcPr>
            <w:tcW w:w="196" w:type="dxa"/>
            <w:tcBorders>
              <w:top w:val="nil"/>
              <w:bottom w:val="nil"/>
            </w:tcBorders>
            <w:shd w:val="clear" w:color="auto" w:fill="auto"/>
          </w:tcPr>
          <w:p w:rsidR="00BF7272" w:rsidRPr="00DE4890" w:rsidRDefault="00BF7272" w:rsidP="00357C55">
            <w:pPr>
              <w:pStyle w:val="Textkrper"/>
            </w:pPr>
          </w:p>
        </w:tc>
        <w:tc>
          <w:tcPr>
            <w:tcW w:w="2094" w:type="dxa"/>
            <w:shd w:val="clear" w:color="auto" w:fill="D9D9D9" w:themeFill="background1" w:themeFillShade="D9"/>
          </w:tcPr>
          <w:p w:rsidR="00BF7272" w:rsidRDefault="00BF7272" w:rsidP="00357C55">
            <w:pPr>
              <w:pStyle w:val="Tabelle6pt"/>
            </w:pPr>
          </w:p>
          <w:p w:rsidR="00BF7272" w:rsidRPr="00DE4890" w:rsidRDefault="00964E30" w:rsidP="00357C55">
            <w:pPr>
              <w:pStyle w:val="TabelleKopflinks"/>
            </w:pPr>
            <w:r>
              <w:t>Hauswirtschaft</w:t>
            </w:r>
          </w:p>
        </w:tc>
      </w:tr>
    </w:tbl>
    <w:p w:rsidR="00232232" w:rsidRDefault="00232232" w:rsidP="00232232">
      <w:pPr>
        <w:pStyle w:val="berschrift1"/>
      </w:pPr>
      <w:r>
        <w:t>Hinweis für Lehrkräfte</w:t>
      </w:r>
    </w:p>
    <w:p w:rsidR="00E567B4" w:rsidRDefault="00E567B4" w:rsidP="00E567B4">
      <w:pPr>
        <w:pStyle w:val="Textkrper"/>
      </w:pPr>
      <w:r>
        <w:t>Das Lernmaterial wird durch eine zieldifferent ausgearbeitete Klassenarbeit ergänzt.</w:t>
      </w:r>
    </w:p>
    <w:p w:rsidR="00E567B4" w:rsidRDefault="00E567B4" w:rsidP="00232232">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6600"/>
      </w:tblGrid>
      <w:tr w:rsidR="00E567B4" w:rsidRPr="00256C9A" w:rsidTr="00F53543">
        <w:tc>
          <w:tcPr>
            <w:tcW w:w="771" w:type="dxa"/>
            <w:shd w:val="clear" w:color="auto" w:fill="BFBFBF"/>
          </w:tcPr>
          <w:p w:rsidR="00E567B4" w:rsidRPr="00256C9A" w:rsidRDefault="00E567B4" w:rsidP="00B82770"/>
        </w:tc>
        <w:tc>
          <w:tcPr>
            <w:tcW w:w="6600" w:type="dxa"/>
            <w:shd w:val="clear" w:color="auto" w:fill="auto"/>
          </w:tcPr>
          <w:p w:rsidR="00E567B4" w:rsidRPr="00256C9A" w:rsidRDefault="00E567B4" w:rsidP="00B82770">
            <w:r w:rsidRPr="00256C9A">
              <w:t>Grau hinterlegte Informationen sowohl in der Marginalspalte als auch im Text sind Hinweise für Lehrkräfte zu Übergängen, Einsatzmöglichkeiten etc.</w:t>
            </w:r>
          </w:p>
        </w:tc>
      </w:tr>
    </w:tbl>
    <w:p w:rsidR="00E567B4" w:rsidRPr="00256C9A" w:rsidRDefault="00E567B4" w:rsidP="00232232">
      <w:pPr>
        <w:pStyle w:val="Abstandszeile"/>
      </w:pPr>
    </w:p>
    <w:p w:rsidR="00E567B4" w:rsidRPr="00256C9A" w:rsidRDefault="00E567B4" w:rsidP="00E567B4">
      <w:r w:rsidRPr="00256C9A">
        <w:t>Auf Zeitangaben haben wir weitgehend verzichtet, weil sich der Zeitbedarf für die U</w:t>
      </w:r>
      <w:r w:rsidRPr="00256C9A">
        <w:t>m</w:t>
      </w:r>
      <w:r w:rsidRPr="00256C9A">
        <w:t>setzung mit verschiedenen Lerngruppen zu stark unterscheidet.</w:t>
      </w:r>
    </w:p>
    <w:p w:rsidR="00E567B4" w:rsidRPr="00256C9A" w:rsidRDefault="00E567B4" w:rsidP="00E567B4"/>
    <w:p w:rsidR="00E567B4" w:rsidRPr="00256C9A" w:rsidRDefault="00E567B4" w:rsidP="00E567B4">
      <w:r w:rsidRPr="00256C9A">
        <w:t>Die in den Lernmaterialien verwendeten Methoden sind in der Handreichung H13-32 „SOL-Handreichung“ nachzulesen.</w:t>
      </w:r>
    </w:p>
    <w:p w:rsidR="00E567B4" w:rsidRPr="00256C9A" w:rsidRDefault="00E567B4" w:rsidP="00E567B4"/>
    <w:p w:rsidR="00E567B4" w:rsidRPr="00256C9A" w:rsidRDefault="00E567B4" w:rsidP="00E567B4">
      <w:r w:rsidRPr="00256C9A">
        <w:t>Vor der Umsetzung sollte die Lehrkraft überprüfen, ob die vorgeschlagenen Methoden in der Klasse eingeführt sind.</w:t>
      </w:r>
      <w:r w:rsidR="00232232">
        <w:t xml:space="preserve"> </w:t>
      </w:r>
      <w:r w:rsidRPr="00256C9A">
        <w:t>Die im Lernmaterial vorgegeben Methoden und Lernformen sind für die Umsetzung nicht zwingend vorgegeben.</w:t>
      </w:r>
    </w:p>
    <w:p w:rsidR="00E567B4" w:rsidRPr="00256C9A" w:rsidRDefault="00E567B4" w:rsidP="00E567B4"/>
    <w:p w:rsidR="00E567B4" w:rsidRPr="00256C9A" w:rsidRDefault="00E567B4" w:rsidP="00E567B4">
      <w:r w:rsidRPr="00256C9A">
        <w:t>Die Lernmaterialien basieren auf der aid-Ernährungspyramide. Diese ist einprägsam, leicht zu handhaben und Materialien des aid können problemlos zusätzlich eingesetzt werden.</w:t>
      </w:r>
    </w:p>
    <w:p w:rsidR="00E567B4" w:rsidRPr="00256C9A" w:rsidRDefault="00E567B4" w:rsidP="00E567B4">
      <w:pPr>
        <w:pStyle w:val="Textkrper"/>
      </w:pPr>
    </w:p>
    <w:p w:rsidR="00E567B4" w:rsidRPr="00256C9A" w:rsidRDefault="00E567B4" w:rsidP="00E567B4">
      <w:pPr>
        <w:pStyle w:val="Textkrper"/>
      </w:pPr>
      <w:r w:rsidRPr="00256C9A">
        <w:t>Das Lernthema 5 (DGE-Regeln) ist für Schülerinnen</w:t>
      </w:r>
      <w:r w:rsidR="00E81E0E" w:rsidRPr="00256C9A">
        <w:t xml:space="preserve"> und Schüler</w:t>
      </w:r>
      <w:r w:rsidRPr="00256C9A">
        <w:t xml:space="preserve"> mit Ni</w:t>
      </w:r>
      <w:r w:rsidR="00E81E0E" w:rsidRPr="00256C9A">
        <w:t>veau A</w:t>
      </w:r>
      <w:r w:rsidRPr="00256C9A">
        <w:t xml:space="preserve"> und B nicht erforderlich. Trotzdem sind Aufgaben für diese Schülerinnen </w:t>
      </w:r>
      <w:r w:rsidR="00E81E0E" w:rsidRPr="00256C9A">
        <w:t xml:space="preserve">und Schüler </w:t>
      </w:r>
      <w:r w:rsidRPr="00256C9A">
        <w:t>enthalten. Die zugrunde liegende Überlegung ist, dass so die gesamte Lerngruppe arbeiten kann. Die Aufgaben für das Niveau A und B stellen u. a. eine Wiederholung zur Ernährungspyram</w:t>
      </w:r>
      <w:r w:rsidRPr="00256C9A">
        <w:t>i</w:t>
      </w:r>
      <w:r w:rsidRPr="00256C9A">
        <w:t>de dar und bieten einen kreativ-gestalterischen Zugang zum Thema.</w:t>
      </w:r>
    </w:p>
    <w:p w:rsidR="00E567B4" w:rsidRPr="00836B07" w:rsidRDefault="00E567B4" w:rsidP="00E567B4">
      <w:pPr>
        <w:pStyle w:val="Textkrper"/>
        <w:rPr>
          <w:noProof/>
          <w:sz w:val="24"/>
        </w:rPr>
      </w:pPr>
      <w:r w:rsidRPr="00836B07">
        <w:rPr>
          <w:sz w:val="24"/>
        </w:rPr>
        <w:br w:type="page"/>
      </w:r>
    </w:p>
    <w:p w:rsidR="00CD1CB7" w:rsidRDefault="00CD1CB7" w:rsidP="00F0156F">
      <w:pPr>
        <w:pStyle w:val="Textkrper"/>
        <w:sectPr w:rsidR="00CD1CB7" w:rsidSect="00E60E5A">
          <w:headerReference w:type="default" r:id="rId61"/>
          <w:footerReference w:type="default" r:id="rId62"/>
          <w:headerReference w:type="first" r:id="rId63"/>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BF7272" w:rsidP="00964E30">
            <w:pPr>
              <w:pStyle w:val="TabelleKopflinks"/>
            </w:pPr>
            <w:r>
              <w:t xml:space="preserve">LF </w:t>
            </w:r>
            <w:r w:rsidR="00964E30">
              <w:t>3</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0742A8" w:rsidP="000742A8">
            <w:pPr>
              <w:pStyle w:val="TabelleKopflinks"/>
            </w:pPr>
            <w:r>
              <w:t xml:space="preserve">Advance Organizer: </w:t>
            </w:r>
            <w:r w:rsidR="00964E30">
              <w:t>Gesunde Ernährung</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964E30" w:rsidRDefault="00964E30" w:rsidP="00357C55">
            <w:pPr>
              <w:pStyle w:val="TabelleKopflinks"/>
            </w:pPr>
          </w:p>
          <w:p w:rsidR="00BF7272" w:rsidRPr="00DE4890" w:rsidRDefault="00964E30" w:rsidP="00357C55">
            <w:pPr>
              <w:pStyle w:val="TabelleKopflinks"/>
            </w:pPr>
            <w:r>
              <w:t>Hauswirtschaft</w:t>
            </w:r>
          </w:p>
        </w:tc>
      </w:tr>
    </w:tbl>
    <w:p w:rsidR="001424B4" w:rsidRPr="001424B4" w:rsidRDefault="00E567B4" w:rsidP="001424B4">
      <w:pPr>
        <w:pStyle w:val="Textkrper"/>
        <w:sectPr w:rsidR="001424B4" w:rsidRPr="001424B4" w:rsidSect="00CD1CB7">
          <w:headerReference w:type="default" r:id="rId64"/>
          <w:footerReference w:type="default" r:id="rId65"/>
          <w:pgSz w:w="16838" w:h="11906" w:orient="landscape" w:code="9"/>
          <w:pgMar w:top="1134" w:right="1587" w:bottom="1134" w:left="1361" w:header="709" w:footer="709" w:gutter="0"/>
          <w:cols w:space="708"/>
          <w:docGrid w:linePitch="360"/>
        </w:sectPr>
      </w:pPr>
      <w:r w:rsidRPr="007539B5">
        <w:rPr>
          <w:b/>
          <w:noProof/>
        </w:rPr>
        <w:t xml:space="preserve">                                </w:t>
      </w:r>
      <w:r w:rsidR="00641BC8">
        <w:rPr>
          <w:noProof/>
        </w:rPr>
        <w:drawing>
          <wp:inline distT="0" distB="0" distL="0" distR="0">
            <wp:extent cx="7458075" cy="5452962"/>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4.png"/>
                    <pic:cNvPicPr/>
                  </pic:nvPicPr>
                  <pic:blipFill>
                    <a:blip r:embed="rId66">
                      <a:extLst>
                        <a:ext uri="{28A0092B-C50C-407E-A947-70E740481C1C}">
                          <a14:useLocalDpi xmlns:a14="http://schemas.microsoft.com/office/drawing/2010/main" val="0"/>
                        </a:ext>
                      </a:extLst>
                    </a:blip>
                    <a:stretch>
                      <a:fillRect/>
                    </a:stretch>
                  </pic:blipFill>
                  <pic:spPr>
                    <a:xfrm>
                      <a:off x="0" y="0"/>
                      <a:ext cx="7467124" cy="5459578"/>
                    </a:xfrm>
                    <a:prstGeom prst="rect">
                      <a:avLst/>
                    </a:prstGeom>
                  </pic:spPr>
                </pic:pic>
              </a:graphicData>
            </a:graphic>
          </wp:inline>
        </w:drawing>
      </w:r>
      <w:r>
        <w:rPr>
          <w:noProof/>
        </w:rPr>
        <w:t xml:space="preserve">                             </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E567B4" w:rsidRPr="00DE4890" w:rsidTr="00B82770">
        <w:trPr>
          <w:trHeight w:val="544"/>
        </w:trPr>
        <w:tc>
          <w:tcPr>
            <w:tcW w:w="2410" w:type="dxa"/>
            <w:shd w:val="clear" w:color="auto" w:fill="D9D9D9" w:themeFill="background1" w:themeFillShade="D9"/>
          </w:tcPr>
          <w:p w:rsidR="00E567B4" w:rsidRDefault="00E567B4" w:rsidP="00B82770">
            <w:pPr>
              <w:pStyle w:val="Tabelle6pt"/>
              <w:rPr>
                <w:color w:val="000000"/>
              </w:rPr>
            </w:pPr>
            <w:r>
              <w:lastRenderedPageBreak/>
              <w:t>Lernfeld</w:t>
            </w:r>
          </w:p>
          <w:p w:rsidR="00E567B4" w:rsidRPr="00DE4890" w:rsidRDefault="00E567B4" w:rsidP="00B82770">
            <w:pPr>
              <w:pStyle w:val="TabelleKopflinks"/>
            </w:pPr>
            <w:r>
              <w:t>LF 3</w:t>
            </w:r>
          </w:p>
        </w:tc>
        <w:tc>
          <w:tcPr>
            <w:tcW w:w="4939" w:type="dxa"/>
            <w:shd w:val="clear" w:color="auto" w:fill="D9D9D9" w:themeFill="background1" w:themeFillShade="D9"/>
          </w:tcPr>
          <w:p w:rsidR="00E567B4" w:rsidRDefault="00E567B4" w:rsidP="00B82770">
            <w:pPr>
              <w:pStyle w:val="Tabelle6pt"/>
              <w:rPr>
                <w:color w:val="000000"/>
              </w:rPr>
            </w:pPr>
            <w:r>
              <w:t>Titel</w:t>
            </w:r>
          </w:p>
          <w:p w:rsidR="00E567B4" w:rsidRPr="00DE4890" w:rsidRDefault="00E567B4" w:rsidP="00B82770">
            <w:pPr>
              <w:pStyle w:val="TabelleKopflinks"/>
            </w:pPr>
            <w:r>
              <w:t>Gesunde Ernährung</w:t>
            </w:r>
          </w:p>
        </w:tc>
        <w:tc>
          <w:tcPr>
            <w:tcW w:w="196" w:type="dxa"/>
            <w:tcBorders>
              <w:top w:val="nil"/>
              <w:bottom w:val="nil"/>
            </w:tcBorders>
            <w:shd w:val="clear" w:color="auto" w:fill="auto"/>
          </w:tcPr>
          <w:p w:rsidR="00E567B4" w:rsidRPr="00DE4890" w:rsidRDefault="00E567B4" w:rsidP="00B82770">
            <w:pPr>
              <w:pStyle w:val="Textkrper"/>
            </w:pPr>
          </w:p>
        </w:tc>
        <w:tc>
          <w:tcPr>
            <w:tcW w:w="2094" w:type="dxa"/>
            <w:shd w:val="clear" w:color="auto" w:fill="D9D9D9" w:themeFill="background1" w:themeFillShade="D9"/>
          </w:tcPr>
          <w:p w:rsidR="00E567B4" w:rsidRDefault="00E567B4" w:rsidP="00B82770">
            <w:pPr>
              <w:pStyle w:val="Tabelle6pt"/>
            </w:pPr>
          </w:p>
          <w:p w:rsidR="00E567B4" w:rsidRPr="00DE4890" w:rsidRDefault="00E567B4" w:rsidP="00B82770">
            <w:pPr>
              <w:pStyle w:val="TabelleKopflinks"/>
            </w:pPr>
            <w:r>
              <w:t>Hauswirtschaft</w:t>
            </w:r>
          </w:p>
        </w:tc>
      </w:tr>
    </w:tbl>
    <w:p w:rsidR="00E567B4" w:rsidRDefault="00E567B4" w:rsidP="00E567B4">
      <w:pPr>
        <w:pStyle w:val="berschrift1"/>
      </w:pPr>
      <w:r>
        <w:t>Übersicht über das Lernprojekt „Gesunde Ernährung“:</w:t>
      </w:r>
    </w:p>
    <w:p w:rsidR="00E567B4" w:rsidRDefault="00E567B4" w:rsidP="00E567B4">
      <w:pPr>
        <w:pStyle w:val="Textkrper"/>
      </w:pPr>
      <w:r w:rsidRPr="00836B07">
        <w:rPr>
          <w:noProof/>
        </w:rPr>
        <w:drawing>
          <wp:anchor distT="0" distB="0" distL="114300" distR="114300" simplePos="0" relativeHeight="252368896" behindDoc="0" locked="0" layoutInCell="0" allowOverlap="1" wp14:anchorId="20B2A69A" wp14:editId="00AE1B45">
            <wp:simplePos x="0" y="0"/>
            <wp:positionH relativeFrom="rightMargin">
              <wp:posOffset>107950</wp:posOffset>
            </wp:positionH>
            <wp:positionV relativeFrom="paragraph">
              <wp:posOffset>16613</wp:posOffset>
            </wp:positionV>
            <wp:extent cx="323850" cy="323850"/>
            <wp:effectExtent l="0" t="0" r="0" b="0"/>
            <wp:wrapNone/>
            <wp:docPr id="138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6B07">
        <w:rPr>
          <w:noProof/>
        </w:rPr>
        <w:t xml:space="preserve">Das </w:t>
      </w:r>
      <w:r>
        <w:rPr>
          <w:noProof/>
        </w:rPr>
        <w:t>Lernprojekt</w:t>
      </w:r>
      <w:r w:rsidRPr="00836B07">
        <w:t xml:space="preserve"> </w:t>
      </w:r>
      <w:r>
        <w:t>wird in den einzelnen Lernthemen und Lernschritten immer wieder aufgegriffen und weiter geführt. Für den besseren Überblick ist hier zunächst die ganze Geschichte aufgeführt:</w:t>
      </w:r>
    </w:p>
    <w:p w:rsidR="00E567B4" w:rsidRDefault="00E567B4" w:rsidP="00F53543">
      <w:pPr>
        <w:pStyle w:val="Abstandszeile"/>
      </w:pPr>
      <w:r>
        <w:rPr>
          <w:noProof/>
        </w:rPr>
        <w:drawing>
          <wp:anchor distT="0" distB="0" distL="114300" distR="114300" simplePos="0" relativeHeight="252367872" behindDoc="0" locked="0" layoutInCell="0" allowOverlap="1" wp14:anchorId="7F8D9ED0" wp14:editId="7712913D">
            <wp:simplePos x="0" y="0"/>
            <wp:positionH relativeFrom="rightMargin">
              <wp:posOffset>828040</wp:posOffset>
            </wp:positionH>
            <wp:positionV relativeFrom="paragraph">
              <wp:posOffset>0</wp:posOffset>
            </wp:positionV>
            <wp:extent cx="349200" cy="320400"/>
            <wp:effectExtent l="0" t="0" r="0" b="3810"/>
            <wp:wrapNone/>
            <wp:docPr id="13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6848" behindDoc="0" locked="0" layoutInCell="0" allowOverlap="1" wp14:anchorId="1E5ABEC8" wp14:editId="1A55CE9B">
            <wp:simplePos x="0" y="0"/>
            <wp:positionH relativeFrom="rightMargin">
              <wp:posOffset>467995</wp:posOffset>
            </wp:positionH>
            <wp:positionV relativeFrom="paragraph">
              <wp:posOffset>0</wp:posOffset>
            </wp:positionV>
            <wp:extent cx="349885" cy="320675"/>
            <wp:effectExtent l="0" t="0" r="0" b="3175"/>
            <wp:wrapNone/>
            <wp:docPr id="139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5824" behindDoc="0" locked="0" layoutInCell="0" allowOverlap="1" wp14:anchorId="68E3E2E1" wp14:editId="0983B206">
            <wp:simplePos x="0" y="0"/>
            <wp:positionH relativeFrom="rightMargin">
              <wp:posOffset>107950</wp:posOffset>
            </wp:positionH>
            <wp:positionV relativeFrom="paragraph">
              <wp:posOffset>0</wp:posOffset>
            </wp:positionV>
            <wp:extent cx="349885" cy="320675"/>
            <wp:effectExtent l="0" t="0" r="0" b="3175"/>
            <wp:wrapNone/>
            <wp:docPr id="139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CellMar>
          <w:top w:w="57" w:type="dxa"/>
          <w:bottom w:w="57" w:type="dxa"/>
        </w:tblCellMar>
        <w:tblLook w:val="04A0" w:firstRow="1" w:lastRow="0" w:firstColumn="1" w:lastColumn="0" w:noHBand="0" w:noVBand="1"/>
      </w:tblPr>
      <w:tblGrid>
        <w:gridCol w:w="1196"/>
        <w:gridCol w:w="6175"/>
      </w:tblGrid>
      <w:tr w:rsidR="00E567B4" w:rsidRPr="00A410C8" w:rsidTr="00232232">
        <w:tc>
          <w:tcPr>
            <w:tcW w:w="1196" w:type="dxa"/>
            <w:shd w:val="clear" w:color="auto" w:fill="auto"/>
          </w:tcPr>
          <w:p w:rsidR="00E567B4" w:rsidRPr="00A410C8" w:rsidRDefault="00E567B4" w:rsidP="00B82770">
            <w:pPr>
              <w:pStyle w:val="Textkrper"/>
            </w:pPr>
            <w:r>
              <w:t>Lernprojekt</w:t>
            </w:r>
          </w:p>
        </w:tc>
        <w:tc>
          <w:tcPr>
            <w:tcW w:w="6175" w:type="dxa"/>
          </w:tcPr>
          <w:p w:rsidR="00E567B4" w:rsidRDefault="00E567B4" w:rsidP="00D41A3B">
            <w:r>
              <w:t>Einführung ins Thema mit dem Advance Organizer</w:t>
            </w:r>
          </w:p>
          <w:p w:rsidR="00E567B4" w:rsidRDefault="00E567B4" w:rsidP="00D41A3B"/>
          <w:p w:rsidR="00E567B4" w:rsidRDefault="00E567B4" w:rsidP="00D41A3B">
            <w:r>
              <w:t>Annika und Irina unterhalten sich in der Pause:</w:t>
            </w:r>
          </w:p>
          <w:p w:rsidR="00E567B4" w:rsidRDefault="00E567B4" w:rsidP="00D41A3B">
            <w:r>
              <w:t xml:space="preserve">„Meine Mutter nervt mit dem Apfel, den ich jeden Tag mitnehmen soll!“ </w:t>
            </w:r>
          </w:p>
          <w:p w:rsidR="00E567B4" w:rsidRDefault="00637901" w:rsidP="00D41A3B">
            <w:r>
              <w:t xml:space="preserve">„Gib ihn doch mir – </w:t>
            </w:r>
            <w:r w:rsidR="00E567B4">
              <w:t>ich</w:t>
            </w:r>
            <w:r>
              <w:t xml:space="preserve"> </w:t>
            </w:r>
            <w:r w:rsidR="00E567B4">
              <w:t>liebe Obst und außerdem macht das schön und schlank.“</w:t>
            </w:r>
          </w:p>
          <w:p w:rsidR="00E567B4" w:rsidRDefault="00E567B4" w:rsidP="00D41A3B">
            <w:r>
              <w:t>„Nein, das ist doch total uncool! Gibt es nicht etwas anderes</w:t>
            </w:r>
            <w:r w:rsidR="00C27E84">
              <w:t>,</w:t>
            </w:r>
            <w:r>
              <w:t xml:space="preserve"> mit dem man schön und schlank bleiben kann</w:t>
            </w:r>
            <w:r w:rsidR="00C27E84">
              <w:t>,</w:t>
            </w:r>
            <w:r>
              <w:t xml:space="preserve"> als gerade Obst?“</w:t>
            </w:r>
          </w:p>
          <w:p w:rsidR="00E567B4" w:rsidRDefault="00E567B4" w:rsidP="00D41A3B">
            <w:r>
              <w:t>Es klingelt und die beiden werden unterbrochen.</w:t>
            </w:r>
          </w:p>
          <w:p w:rsidR="00E567B4" w:rsidRDefault="00E567B4" w:rsidP="00D41A3B"/>
          <w:p w:rsidR="00E567B4" w:rsidRDefault="00E567B4" w:rsidP="00D41A3B">
            <w:r>
              <w:t>Auf dem Rückweg von der Schule kommt Annika an einer Drogerie vorbei und sieht neben der Kasse Heftchen über gesunde Ernährung und Fitness</w:t>
            </w:r>
            <w:r w:rsidRPr="00E576AA">
              <w:t xml:space="preserve"> </w:t>
            </w:r>
            <w:r>
              <w:t>liegen.</w:t>
            </w:r>
          </w:p>
          <w:p w:rsidR="00E567B4" w:rsidRDefault="00E567B4" w:rsidP="00D41A3B">
            <w:r>
              <w:t>„Ernährung ist ganz einfach“, liest sie „ man muss sich nur an die P</w:t>
            </w:r>
            <w:r>
              <w:t>y</w:t>
            </w:r>
            <w:r>
              <w:t xml:space="preserve">ramide halten.“ </w:t>
            </w:r>
          </w:p>
          <w:p w:rsidR="00E567B4" w:rsidRPr="00A410C8" w:rsidRDefault="00E567B4" w:rsidP="00D41A3B">
            <w:r>
              <w:t>In der Mitte vom Heft ist eine Ernährungspyramide eingeheftet mit vielen bunten Lebensmittel-Bildern.</w:t>
            </w:r>
          </w:p>
        </w:tc>
      </w:tr>
      <w:tr w:rsidR="00E567B4" w:rsidRPr="00A410C8" w:rsidTr="00232232">
        <w:tc>
          <w:tcPr>
            <w:tcW w:w="1196" w:type="dxa"/>
            <w:shd w:val="clear" w:color="auto" w:fill="auto"/>
          </w:tcPr>
          <w:p w:rsidR="00E567B4" w:rsidRPr="00A410C8" w:rsidRDefault="00E567B4" w:rsidP="00B82770">
            <w:pPr>
              <w:pStyle w:val="Textkrper"/>
            </w:pPr>
            <w:r>
              <w:t>Lernthema 1</w:t>
            </w:r>
          </w:p>
        </w:tc>
        <w:tc>
          <w:tcPr>
            <w:tcW w:w="6175" w:type="dxa"/>
          </w:tcPr>
          <w:p w:rsidR="00E567B4" w:rsidRPr="00A410C8" w:rsidRDefault="00E567B4" w:rsidP="00D41A3B">
            <w:r w:rsidRPr="00526716">
              <w:rPr>
                <w:rStyle w:val="Fett"/>
                <w:b w:val="0"/>
              </w:rPr>
              <w:t>Annika und Irina treffen sich zum „Pyramide kochen“. Dabei stellen sie fest, dass das gar nicht so einfach geht. Zunächst einmal müssen die beiden klären, was in dieser Pyramide dargestellt ist und was das alles bedeutet.</w:t>
            </w:r>
          </w:p>
        </w:tc>
      </w:tr>
      <w:tr w:rsidR="00E567B4" w:rsidRPr="00A410C8" w:rsidTr="00232232">
        <w:tc>
          <w:tcPr>
            <w:tcW w:w="1196" w:type="dxa"/>
            <w:shd w:val="clear" w:color="auto" w:fill="auto"/>
          </w:tcPr>
          <w:p w:rsidR="00E567B4" w:rsidRPr="00A410C8" w:rsidRDefault="00E567B4" w:rsidP="00B82770">
            <w:pPr>
              <w:pStyle w:val="Textkrper"/>
            </w:pPr>
            <w:r>
              <w:t>Lernthema 2</w:t>
            </w:r>
          </w:p>
        </w:tc>
        <w:tc>
          <w:tcPr>
            <w:tcW w:w="6175" w:type="dxa"/>
          </w:tcPr>
          <w:p w:rsidR="00E567B4" w:rsidRDefault="00E567B4" w:rsidP="00D41A3B">
            <w:r>
              <w:t>Annika und Irina verabreden sich</w:t>
            </w:r>
            <w:r w:rsidR="00C27E84">
              <w:t>,</w:t>
            </w:r>
            <w:r>
              <w:t xml:space="preserve"> um gemeinsam Rezepte auszupr</w:t>
            </w:r>
            <w:r>
              <w:t>o</w:t>
            </w:r>
            <w:r>
              <w:t>bieren. Sie wollen mit etwas Einfacherem anfangen und entscheiden sich für einen exotischen Obstsalat.</w:t>
            </w:r>
          </w:p>
          <w:p w:rsidR="00E567B4" w:rsidRPr="00A410C8" w:rsidRDefault="00E567B4" w:rsidP="00D41A3B">
            <w:r>
              <w:t>Dazu müssen sie zunächst einmal einkaufen gehen. In der Obstabte</w:t>
            </w:r>
            <w:r>
              <w:t>i</w:t>
            </w:r>
            <w:r>
              <w:t>lung sind sie leicht überfordert von dem Angebot der verschiedenen Obstsorten.</w:t>
            </w:r>
          </w:p>
        </w:tc>
      </w:tr>
      <w:tr w:rsidR="00E567B4" w:rsidRPr="00A410C8" w:rsidTr="00232232">
        <w:tc>
          <w:tcPr>
            <w:tcW w:w="1196" w:type="dxa"/>
            <w:shd w:val="clear" w:color="auto" w:fill="auto"/>
          </w:tcPr>
          <w:p w:rsidR="00E567B4" w:rsidRDefault="00E567B4" w:rsidP="00B82770">
            <w:pPr>
              <w:pStyle w:val="Textkrper"/>
            </w:pPr>
            <w:r>
              <w:t>Lernthema 3</w:t>
            </w:r>
          </w:p>
        </w:tc>
        <w:tc>
          <w:tcPr>
            <w:tcW w:w="6175" w:type="dxa"/>
          </w:tcPr>
          <w:p w:rsidR="00E567B4" w:rsidRPr="00A410C8" w:rsidRDefault="00E567B4" w:rsidP="00D41A3B">
            <w:r w:rsidRPr="0075475F">
              <w:rPr>
                <w:rStyle w:val="Fett"/>
                <w:b w:val="0"/>
              </w:rPr>
              <w:t>Nachdem sich Annika und Irina mit der Ernährungspyramide ause</w:t>
            </w:r>
            <w:r w:rsidRPr="0075475F">
              <w:rPr>
                <w:rStyle w:val="Fett"/>
                <w:b w:val="0"/>
              </w:rPr>
              <w:t>i</w:t>
            </w:r>
            <w:r w:rsidRPr="0075475F">
              <w:rPr>
                <w:rStyle w:val="Fett"/>
                <w:b w:val="0"/>
              </w:rPr>
              <w:t>nandergesetzt haben</w:t>
            </w:r>
            <w:r w:rsidR="004009AB">
              <w:rPr>
                <w:rStyle w:val="Fett"/>
                <w:b w:val="0"/>
              </w:rPr>
              <w:t>,</w:t>
            </w:r>
            <w:r w:rsidRPr="0075475F">
              <w:rPr>
                <w:rStyle w:val="Fett"/>
                <w:b w:val="0"/>
              </w:rPr>
              <w:t xml:space="preserve"> sind sie zwar schlauer aber noch immer nicht ganz sattelfest. Sie überlegen sich, wie sie die Pyramide in ihrer eig</w:t>
            </w:r>
            <w:r w:rsidRPr="0075475F">
              <w:rPr>
                <w:rStyle w:val="Fett"/>
                <w:b w:val="0"/>
              </w:rPr>
              <w:t>e</w:t>
            </w:r>
            <w:r w:rsidRPr="0075475F">
              <w:rPr>
                <w:rStyle w:val="Fett"/>
                <w:b w:val="0"/>
              </w:rPr>
              <w:t>nen Ernährung berücksichtigen können. Wie sollen sie vorgehen? Jeder Tag ist doch anders! Wie soll man bei den vielen Bausteinen den Übe</w:t>
            </w:r>
            <w:r w:rsidRPr="0075475F">
              <w:rPr>
                <w:rStyle w:val="Fett"/>
                <w:b w:val="0"/>
              </w:rPr>
              <w:t>r</w:t>
            </w:r>
            <w:r w:rsidRPr="0075475F">
              <w:rPr>
                <w:rStyle w:val="Fett"/>
                <w:b w:val="0"/>
              </w:rPr>
              <w:t>blick behalten?</w:t>
            </w:r>
          </w:p>
        </w:tc>
      </w:tr>
      <w:tr w:rsidR="00E567B4" w:rsidRPr="00A410C8" w:rsidTr="00232232">
        <w:tc>
          <w:tcPr>
            <w:tcW w:w="1196" w:type="dxa"/>
            <w:shd w:val="clear" w:color="auto" w:fill="auto"/>
          </w:tcPr>
          <w:p w:rsidR="00E567B4" w:rsidRDefault="00E567B4" w:rsidP="00B82770">
            <w:pPr>
              <w:pStyle w:val="Textkrper"/>
            </w:pPr>
            <w:r>
              <w:t>Lernthema 4</w:t>
            </w:r>
          </w:p>
        </w:tc>
        <w:tc>
          <w:tcPr>
            <w:tcW w:w="6175" w:type="dxa"/>
          </w:tcPr>
          <w:p w:rsidR="00E567B4" w:rsidRDefault="00E567B4" w:rsidP="00D41A3B">
            <w:r>
              <w:t xml:space="preserve">Annika und Irina sind mit ihrem Obstsalat sehr zufrieden. </w:t>
            </w:r>
            <w:r w:rsidR="00C27E84">
              <w:t>Allerdings wollen sie nicht nur k</w:t>
            </w:r>
            <w:r>
              <w:t>alte Küche haben. Sie wollen auch Gemüsegeric</w:t>
            </w:r>
            <w:r>
              <w:t>h</w:t>
            </w:r>
            <w:r>
              <w:t>te ausprobieren.</w:t>
            </w:r>
          </w:p>
          <w:p w:rsidR="00E567B4" w:rsidRPr="00A410C8" w:rsidRDefault="00E567B4" w:rsidP="00D41A3B">
            <w:r>
              <w:t>Die Gemüsesuppe spricht sie an und scheint einfach umsetzbar zu sein. Nun muss nur noch das Gemüse eingekauft werden.</w:t>
            </w:r>
          </w:p>
        </w:tc>
      </w:tr>
      <w:tr w:rsidR="00E567B4" w:rsidRPr="00A410C8" w:rsidTr="00232232">
        <w:tc>
          <w:tcPr>
            <w:tcW w:w="1196" w:type="dxa"/>
            <w:shd w:val="clear" w:color="auto" w:fill="auto"/>
          </w:tcPr>
          <w:p w:rsidR="00E567B4" w:rsidRDefault="00E567B4" w:rsidP="00B82770">
            <w:pPr>
              <w:pStyle w:val="Textkrper"/>
            </w:pPr>
            <w:r>
              <w:t>Lernthema 5</w:t>
            </w:r>
          </w:p>
        </w:tc>
        <w:tc>
          <w:tcPr>
            <w:tcW w:w="6175" w:type="dxa"/>
          </w:tcPr>
          <w:p w:rsidR="004009AB" w:rsidRDefault="00E567B4" w:rsidP="00D41A3B">
            <w:r>
              <w:t>Annika ist bei Ines zum Essen eingeladen. Der Tisch ist für sechs Pers</w:t>
            </w:r>
            <w:r>
              <w:t>o</w:t>
            </w:r>
            <w:r>
              <w:t>nen</w:t>
            </w:r>
            <w:r w:rsidR="00232232">
              <w:t xml:space="preserve"> </w:t>
            </w:r>
            <w:r>
              <w:t>gedeckt. Annika wundert sich über die vielen Teller.</w:t>
            </w:r>
          </w:p>
          <w:p w:rsidR="004009AB" w:rsidRDefault="00E567B4" w:rsidP="00D41A3B">
            <w:r>
              <w:t>„Wen hast Du denn sonst noch alles eingeladen?“, fragt sie Ines.</w:t>
            </w:r>
          </w:p>
          <w:p w:rsidR="00E567B4" w:rsidRDefault="00E567B4" w:rsidP="00D41A3B">
            <w:r>
              <w:t>„Niemanden, meine Oma wohnt doch über uns, die kommt</w:t>
            </w:r>
            <w:r w:rsidR="00544C2C">
              <w:t xml:space="preserve"> </w:t>
            </w:r>
            <w:r>
              <w:t>zum Abendessen immer runter, mein Bruder, Du, ich, meine Eltern - wieso!?“</w:t>
            </w:r>
          </w:p>
          <w:p w:rsidR="00E567B4" w:rsidRPr="00063262" w:rsidRDefault="00E567B4" w:rsidP="00D41A3B">
            <w:pPr>
              <w:rPr>
                <w:rStyle w:val="Fett"/>
              </w:rPr>
            </w:pPr>
            <w:r w:rsidRPr="00063262">
              <w:rPr>
                <w:rStyle w:val="Fett"/>
              </w:rPr>
              <w:lastRenderedPageBreak/>
              <w:t>„Esst Ihr immer alle zusammen?“</w:t>
            </w:r>
          </w:p>
          <w:p w:rsidR="00E567B4" w:rsidRPr="00A410C8" w:rsidRDefault="00E567B4" w:rsidP="00D41A3B">
            <w:r>
              <w:rPr>
                <w:noProof/>
              </w:rPr>
              <w:t>Inzwischen steht Annika im Weg. Die Familienmitglieder stellen Schüsseln , Gläser … auf den Tisch. Es gibt Karottensalat, Pizzabrötchen, Sch</w:t>
            </w:r>
            <w:r w:rsidR="004009AB">
              <w:rPr>
                <w:noProof/>
              </w:rPr>
              <w:t>okoladenpudding und Wasser zum T</w:t>
            </w:r>
            <w:r>
              <w:rPr>
                <w:noProof/>
              </w:rPr>
              <w:t>rinken. Annika wundert sich: So viele verschiedene Gerichte für eine Mahlzeit?</w:t>
            </w:r>
            <w:r w:rsidR="00232232">
              <w:rPr>
                <w:noProof/>
              </w:rPr>
              <w:t xml:space="preserve"> </w:t>
            </w:r>
            <w:r>
              <w:rPr>
                <w:noProof/>
              </w:rPr>
              <w:t>Als Annika wieder an der Drogerie vorbei kommt</w:t>
            </w:r>
            <w:r w:rsidR="00C27E84">
              <w:rPr>
                <w:noProof/>
              </w:rPr>
              <w:t>,</w:t>
            </w:r>
            <w:r w:rsidR="004009AB">
              <w:rPr>
                <w:noProof/>
              </w:rPr>
              <w:t xml:space="preserve"> l</w:t>
            </w:r>
            <w:r>
              <w:rPr>
                <w:noProof/>
              </w:rPr>
              <w:t>iegt ein neues Heft da. Diesmal enthä</w:t>
            </w:r>
            <w:r w:rsidR="00232232">
              <w:rPr>
                <w:noProof/>
              </w:rPr>
              <w:t>l</w:t>
            </w:r>
            <w:r>
              <w:rPr>
                <w:noProof/>
              </w:rPr>
              <w:t xml:space="preserve">t es ein Quiz zu gesunder Ernährung. Als Hauptgewinn gibt es einen Obstkorb. „Naja“, denkt Annika, „den brauche ich nicht, hab‘ letzte Woche in der Schule ja schon Obstsalat </w:t>
            </w:r>
            <w:r w:rsidR="00544C2C">
              <w:rPr>
                <w:noProof/>
              </w:rPr>
              <w:t>gegess</w:t>
            </w:r>
            <w:r>
              <w:rPr>
                <w:noProof/>
              </w:rPr>
              <w:t>en.“</w:t>
            </w:r>
            <w:r w:rsidR="00544C2C">
              <w:rPr>
                <w:noProof/>
              </w:rPr>
              <w:t xml:space="preserve"> </w:t>
            </w:r>
            <w:r>
              <w:rPr>
                <w:noProof/>
              </w:rPr>
              <w:t>Trotzdem nimmt sie noch ein zweites Heft mit. „Mal sehen, wer besser ist!“</w:t>
            </w:r>
          </w:p>
        </w:tc>
      </w:tr>
      <w:tr w:rsidR="00E567B4" w:rsidRPr="00A410C8" w:rsidTr="00232232">
        <w:tc>
          <w:tcPr>
            <w:tcW w:w="1196" w:type="dxa"/>
            <w:shd w:val="clear" w:color="auto" w:fill="auto"/>
          </w:tcPr>
          <w:p w:rsidR="00E567B4" w:rsidRDefault="00E567B4" w:rsidP="00B82770">
            <w:pPr>
              <w:pStyle w:val="Textkrper"/>
            </w:pPr>
            <w:r>
              <w:lastRenderedPageBreak/>
              <w:t>Lernthema 6</w:t>
            </w:r>
          </w:p>
        </w:tc>
        <w:tc>
          <w:tcPr>
            <w:tcW w:w="6175" w:type="dxa"/>
          </w:tcPr>
          <w:p w:rsidR="00E567B4" w:rsidRPr="00A410C8" w:rsidRDefault="00E567B4" w:rsidP="00D41A3B">
            <w:r w:rsidRPr="00141FBA">
              <w:t>Nachdem Annika und Irina die Ernährungspyramide verstanden haben</w:t>
            </w:r>
            <w:r w:rsidR="004009AB">
              <w:t>,</w:t>
            </w:r>
            <w:r w:rsidRPr="00141FBA">
              <w:t xml:space="preserve"> wollen Sie ihr bisheriges Essverhalten bewerten. </w:t>
            </w:r>
            <w:r>
              <w:t>Dafür wollen sie zuerst einmal aufschreiben, was sie alles essen und trinken.</w:t>
            </w:r>
          </w:p>
        </w:tc>
      </w:tr>
    </w:tbl>
    <w:p w:rsidR="00E567B4" w:rsidRDefault="00E567B4" w:rsidP="00E567B4">
      <w:pPr>
        <w:pStyle w:val="Textkrper"/>
      </w:pPr>
    </w:p>
    <w:p w:rsidR="00E567B4" w:rsidRDefault="00E567B4" w:rsidP="00566650">
      <w:pPr>
        <w:pStyle w:val="Textkrper"/>
        <w:sectPr w:rsidR="00E567B4" w:rsidSect="004F754E">
          <w:headerReference w:type="default" r:id="rId67"/>
          <w:footerReference w:type="default" r:id="rId68"/>
          <w:type w:val="continuous"/>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841E6"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2841E6" w:rsidRDefault="002841E6" w:rsidP="002841E6">
            <w:pPr>
              <w:pStyle w:val="Tabelle6pt"/>
              <w:rPr>
                <w:color w:val="000000"/>
              </w:rPr>
            </w:pPr>
            <w:r>
              <w:lastRenderedPageBreak/>
              <w:br w:type="page"/>
            </w:r>
            <w:r>
              <w:br w:type="page"/>
              <w:t>Lernfeld</w:t>
            </w:r>
          </w:p>
          <w:p w:rsidR="002841E6" w:rsidRDefault="002841E6" w:rsidP="002841E6">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2841E6" w:rsidRDefault="002841E6" w:rsidP="002841E6">
            <w:pPr>
              <w:pStyle w:val="Tabelle6pt"/>
              <w:rPr>
                <w:color w:val="000000"/>
              </w:rPr>
            </w:pPr>
            <w:r>
              <w:t>Titel</w:t>
            </w:r>
          </w:p>
          <w:p w:rsidR="002841E6" w:rsidRDefault="002841E6" w:rsidP="002841E6">
            <w:pPr>
              <w:pStyle w:val="TabelleKopflinks"/>
            </w:pPr>
            <w:r>
              <w:t>Gesunde Ernährung</w:t>
            </w:r>
          </w:p>
        </w:tc>
        <w:tc>
          <w:tcPr>
            <w:tcW w:w="188" w:type="dxa"/>
            <w:vMerge w:val="restart"/>
            <w:tcBorders>
              <w:top w:val="nil"/>
              <w:left w:val="single" w:sz="4" w:space="0" w:color="auto"/>
              <w:bottom w:val="nil"/>
              <w:right w:val="single" w:sz="4" w:space="0" w:color="auto"/>
            </w:tcBorders>
            <w:shd w:val="clear" w:color="auto" w:fill="FFFFFF"/>
          </w:tcPr>
          <w:p w:rsidR="002841E6" w:rsidRPr="004B658C" w:rsidRDefault="002841E6" w:rsidP="002841E6"/>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841E6" w:rsidRDefault="002841E6" w:rsidP="002841E6">
            <w:pPr>
              <w:pStyle w:val="Tabelle6pt"/>
            </w:pPr>
          </w:p>
          <w:p w:rsidR="002841E6" w:rsidRPr="00B51DE9" w:rsidRDefault="002841E6" w:rsidP="002841E6">
            <w:pPr>
              <w:pStyle w:val="TabelleKopfmitte"/>
              <w:rPr>
                <w:rFonts w:eastAsia="Calibri"/>
              </w:rPr>
            </w:pPr>
            <w:r>
              <w:t>H03.01</w:t>
            </w:r>
          </w:p>
        </w:tc>
      </w:tr>
      <w:tr w:rsidR="002841E6" w:rsidRPr="00B51DE9" w:rsidTr="002841E6">
        <w:tc>
          <w:tcPr>
            <w:tcW w:w="7348" w:type="dxa"/>
            <w:gridSpan w:val="3"/>
            <w:tcBorders>
              <w:left w:val="single" w:sz="4" w:space="0" w:color="auto"/>
              <w:bottom w:val="single" w:sz="4" w:space="0" w:color="auto"/>
              <w:right w:val="single" w:sz="4" w:space="0" w:color="auto"/>
            </w:tcBorders>
            <w:hideMark/>
          </w:tcPr>
          <w:p w:rsidR="002841E6" w:rsidRPr="004B658C" w:rsidRDefault="002841E6" w:rsidP="002841E6">
            <w:pPr>
              <w:pStyle w:val="Tabelle6pt"/>
            </w:pPr>
            <w:r>
              <w:t>Kompetenzbereiche:</w:t>
            </w:r>
          </w:p>
          <w:p w:rsidR="002841E6" w:rsidRDefault="002841E6" w:rsidP="002841E6">
            <w:pPr>
              <w:pStyle w:val="Kopf8ptafz"/>
            </w:pPr>
            <w:r w:rsidRPr="00466ED6">
              <w:t>Ich kann Lebensmittel nach anerkannten Ernährungsempfehlungen beurteilen.</w:t>
            </w:r>
          </w:p>
          <w:p w:rsidR="002841E6" w:rsidRPr="00466ED6" w:rsidRDefault="002841E6" w:rsidP="002841E6">
            <w:pPr>
              <w:pStyle w:val="Kopf8ptafz"/>
            </w:pPr>
            <w:r w:rsidRPr="00466ED6">
              <w:t>Ich kann einfache Grundtechniken der Nahrungszubereitung fachgerecht anwenden.</w:t>
            </w:r>
          </w:p>
          <w:p w:rsidR="002841E6" w:rsidRDefault="002841E6" w:rsidP="002841E6">
            <w:pPr>
              <w:pStyle w:val="Kopf8ptafz"/>
            </w:pPr>
            <w:r w:rsidRPr="00466ED6">
              <w:t>Ich kann Speisen bedarfsgerecht zusammenstellen.</w:t>
            </w:r>
          </w:p>
          <w:p w:rsidR="002841E6" w:rsidRDefault="002841E6" w:rsidP="002841E6">
            <w:pPr>
              <w:pStyle w:val="Kopf8ptafz"/>
            </w:pPr>
            <w:r>
              <w:t>Ich kann Haushaltsgeräte fachgerecht einsetzen.</w:t>
            </w:r>
          </w:p>
          <w:p w:rsidR="002841E6" w:rsidRPr="00FE04F9" w:rsidRDefault="002841E6" w:rsidP="002841E6">
            <w:pPr>
              <w:pStyle w:val="Kopf8ptafz"/>
            </w:pPr>
            <w:r w:rsidRPr="00FE04F9">
              <w:rPr>
                <w:rStyle w:val="Hervorhebung"/>
              </w:rPr>
              <w:t>Ich kann Informations- und Kommunikationssysteme nutzen.</w:t>
            </w:r>
          </w:p>
          <w:p w:rsidR="002841E6" w:rsidRPr="001611D5" w:rsidRDefault="002841E6" w:rsidP="002841E6">
            <w:pPr>
              <w:pStyle w:val="Kopf8ptafz"/>
              <w:rPr>
                <w:rStyle w:val="Hervorhebung"/>
              </w:rPr>
            </w:pPr>
            <w:r w:rsidRPr="001611D5">
              <w:rPr>
                <w:rStyle w:val="Hervorhebung"/>
              </w:rPr>
              <w:t>Ich kann mich ausdrücken und Gespräche führen.</w:t>
            </w:r>
          </w:p>
          <w:p w:rsidR="002841E6" w:rsidRPr="001611D5" w:rsidRDefault="002841E6" w:rsidP="002841E6">
            <w:pPr>
              <w:pStyle w:val="Kopf8ptafz"/>
              <w:rPr>
                <w:rStyle w:val="Hervorhebung"/>
              </w:rPr>
            </w:pPr>
            <w:r w:rsidRPr="001611D5">
              <w:rPr>
                <w:rStyle w:val="Hervorhebung"/>
              </w:rPr>
              <w:t>Ich kann andere respektieren und mit ihnen zusammen arbeiten.</w:t>
            </w:r>
          </w:p>
          <w:p w:rsidR="002841E6" w:rsidRDefault="002841E6" w:rsidP="002841E6">
            <w:pPr>
              <w:pStyle w:val="Kopf8ptafz"/>
            </w:pPr>
            <w:r w:rsidRPr="001611D5">
              <w:rPr>
                <w:rStyle w:val="Hervorhebung"/>
              </w:rPr>
              <w:t>Ich kann systematisch arbeiten.</w:t>
            </w:r>
          </w:p>
        </w:tc>
        <w:tc>
          <w:tcPr>
            <w:tcW w:w="188" w:type="dxa"/>
            <w:vMerge/>
            <w:tcBorders>
              <w:left w:val="single" w:sz="4" w:space="0" w:color="auto"/>
              <w:bottom w:val="nil"/>
              <w:right w:val="nil"/>
            </w:tcBorders>
            <w:vAlign w:val="center"/>
            <w:hideMark/>
          </w:tcPr>
          <w:p w:rsidR="002841E6" w:rsidRDefault="002841E6" w:rsidP="002841E6">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41E6" w:rsidRPr="00B51DE9" w:rsidTr="002841E6">
              <w:trPr>
                <w:trHeight w:val="284"/>
              </w:trPr>
              <w:tc>
                <w:tcPr>
                  <w:tcW w:w="2090" w:type="dxa"/>
                  <w:shd w:val="clear" w:color="auto" w:fill="D9D9D9" w:themeFill="background1" w:themeFillShade="D9"/>
                </w:tcPr>
                <w:p w:rsidR="002841E6" w:rsidRPr="00B51DE9" w:rsidRDefault="002841E6" w:rsidP="002841E6">
                  <w:pPr>
                    <w:pStyle w:val="TabelleKopfmitte"/>
                  </w:pPr>
                  <w:r w:rsidRPr="00B51DE9">
                    <w:t>LernPROJEKT</w:t>
                  </w:r>
                </w:p>
              </w:tc>
            </w:tr>
            <w:tr w:rsidR="002841E6" w:rsidRPr="00B51DE9" w:rsidTr="002841E6">
              <w:trPr>
                <w:trHeight w:val="284"/>
              </w:trPr>
              <w:tc>
                <w:tcPr>
                  <w:tcW w:w="2090" w:type="dxa"/>
                  <w:tcBorders>
                    <w:bottom w:val="single" w:sz="4" w:space="0" w:color="auto"/>
                  </w:tcBorders>
                </w:tcPr>
                <w:p w:rsidR="002841E6" w:rsidRPr="00B51DE9" w:rsidRDefault="002841E6" w:rsidP="002841E6">
                  <w:pPr>
                    <w:pStyle w:val="Textkrpermitte"/>
                  </w:pPr>
                  <w:r w:rsidRPr="00B51DE9">
                    <w:t>LernTHEMA</w:t>
                  </w:r>
                </w:p>
              </w:tc>
            </w:tr>
            <w:tr w:rsidR="002841E6" w:rsidRPr="00B51DE9" w:rsidTr="002841E6">
              <w:trPr>
                <w:trHeight w:val="284"/>
              </w:trPr>
              <w:tc>
                <w:tcPr>
                  <w:tcW w:w="2090" w:type="dxa"/>
                  <w:tcBorders>
                    <w:bottom w:val="nil"/>
                  </w:tcBorders>
                </w:tcPr>
                <w:p w:rsidR="002841E6" w:rsidRPr="00B51DE9" w:rsidRDefault="002841E6" w:rsidP="002841E6">
                  <w:pPr>
                    <w:pStyle w:val="Textkrpermitte"/>
                  </w:pPr>
                  <w:r w:rsidRPr="00B51DE9">
                    <w:t>LernSCHRITT</w:t>
                  </w:r>
                </w:p>
              </w:tc>
            </w:tr>
          </w:tbl>
          <w:p w:rsidR="002841E6" w:rsidRPr="00B51DE9" w:rsidRDefault="002841E6" w:rsidP="002841E6"/>
        </w:tc>
      </w:tr>
      <w:tr w:rsidR="002841E6" w:rsidRPr="00B51DE9" w:rsidTr="002841E6">
        <w:trPr>
          <w:trHeight w:val="149"/>
        </w:trPr>
        <w:tc>
          <w:tcPr>
            <w:tcW w:w="7348" w:type="dxa"/>
            <w:gridSpan w:val="3"/>
            <w:tcBorders>
              <w:top w:val="single" w:sz="4" w:space="0" w:color="auto"/>
              <w:left w:val="nil"/>
              <w:right w:val="nil"/>
            </w:tcBorders>
          </w:tcPr>
          <w:p w:rsidR="002841E6" w:rsidRPr="00B51DE9" w:rsidRDefault="002841E6" w:rsidP="002841E6"/>
        </w:tc>
        <w:tc>
          <w:tcPr>
            <w:tcW w:w="196" w:type="dxa"/>
            <w:gridSpan w:val="2"/>
            <w:tcBorders>
              <w:top w:val="nil"/>
              <w:left w:val="nil"/>
              <w:right w:val="nil"/>
            </w:tcBorders>
          </w:tcPr>
          <w:p w:rsidR="002841E6" w:rsidRPr="00B51DE9" w:rsidRDefault="002841E6" w:rsidP="002841E6"/>
        </w:tc>
        <w:tc>
          <w:tcPr>
            <w:tcW w:w="2095" w:type="dxa"/>
            <w:tcBorders>
              <w:top w:val="single" w:sz="4" w:space="0" w:color="auto"/>
              <w:left w:val="nil"/>
              <w:right w:val="nil"/>
            </w:tcBorders>
          </w:tcPr>
          <w:p w:rsidR="002841E6" w:rsidRPr="00B51DE9" w:rsidRDefault="002841E6" w:rsidP="002841E6"/>
        </w:tc>
      </w:tr>
      <w:tr w:rsidR="002841E6" w:rsidRPr="00B51DE9" w:rsidTr="002841E6">
        <w:trPr>
          <w:trHeight w:val="443"/>
        </w:trPr>
        <w:tc>
          <w:tcPr>
            <w:tcW w:w="4818" w:type="dxa"/>
            <w:gridSpan w:val="2"/>
            <w:vMerge w:val="restart"/>
            <w:tcBorders>
              <w:left w:val="single" w:sz="4" w:space="0" w:color="auto"/>
              <w:right w:val="single" w:sz="4" w:space="0" w:color="auto"/>
            </w:tcBorders>
          </w:tcPr>
          <w:p w:rsidR="002841E6" w:rsidRPr="004B658C" w:rsidRDefault="002841E6" w:rsidP="002841E6">
            <w:pPr>
              <w:pStyle w:val="Tabelle6pt"/>
            </w:pPr>
            <w:r>
              <w:t>Kompetenzen:</w:t>
            </w:r>
          </w:p>
          <w:p w:rsidR="002841E6" w:rsidRDefault="002841E6" w:rsidP="002841E6">
            <w:pPr>
              <w:pStyle w:val="Kopf8ptafz"/>
            </w:pPr>
            <w:r>
              <w:t>Ich kann Essgewohnheiten im Hinblick auf anerkannte Ernährung</w:t>
            </w:r>
            <w:r>
              <w:t>s</w:t>
            </w:r>
            <w:r>
              <w:t>empfehlungen beurteilen.</w:t>
            </w:r>
          </w:p>
          <w:p w:rsidR="002841E6" w:rsidRDefault="002841E6" w:rsidP="002841E6">
            <w:pPr>
              <w:pStyle w:val="Kopf8ptafz"/>
            </w:pPr>
            <w:r>
              <w:t>Ich kann Grundtechniken der Nahrungszubereitung anwenden.</w:t>
            </w:r>
          </w:p>
          <w:p w:rsidR="002841E6" w:rsidRDefault="002841E6" w:rsidP="002841E6">
            <w:pPr>
              <w:pStyle w:val="Kopf8ptafz"/>
              <w:rPr>
                <w:rStyle w:val="Hervorhebung"/>
              </w:rPr>
            </w:pPr>
            <w:r>
              <w:rPr>
                <w:rStyle w:val="Hervorhebung"/>
              </w:rPr>
              <w:t>Ich kann situationsgerecht kommunizieren.</w:t>
            </w:r>
          </w:p>
          <w:p w:rsidR="002841E6" w:rsidRDefault="002841E6" w:rsidP="002841E6">
            <w:pPr>
              <w:pStyle w:val="Kopf8ptafz"/>
              <w:rPr>
                <w:rStyle w:val="Hervorhebung"/>
              </w:rPr>
            </w:pPr>
            <w:r>
              <w:rPr>
                <w:rStyle w:val="Hervorhebung"/>
              </w:rPr>
              <w:t>Ich kann kooperieren.</w:t>
            </w:r>
          </w:p>
          <w:p w:rsidR="002841E6" w:rsidRDefault="002841E6" w:rsidP="002841E6">
            <w:pPr>
              <w:pStyle w:val="Kopf8ptafz"/>
              <w:rPr>
                <w:rStyle w:val="Hervorhebung"/>
              </w:rPr>
            </w:pPr>
            <w:r>
              <w:rPr>
                <w:rStyle w:val="Hervorhebung"/>
              </w:rPr>
              <w:t>Ich kann Informations</w:t>
            </w:r>
            <w:r w:rsidRPr="00015DE5">
              <w:rPr>
                <w:rStyle w:val="Hervorhebung"/>
              </w:rPr>
              <w:t xml:space="preserve">systeme nutzen. </w:t>
            </w:r>
          </w:p>
          <w:p w:rsidR="002841E6" w:rsidRDefault="002841E6" w:rsidP="002841E6">
            <w:pPr>
              <w:pStyle w:val="Kopf8ptafz"/>
              <w:rPr>
                <w:rStyle w:val="Hervorhebung"/>
              </w:rPr>
            </w:pPr>
            <w:r w:rsidRPr="00893CE7">
              <w:rPr>
                <w:rStyle w:val="Hervorhebung"/>
              </w:rPr>
              <w:t>Ich kann</w:t>
            </w:r>
            <w:r>
              <w:rPr>
                <w:rStyle w:val="Hervorhebung"/>
              </w:rPr>
              <w:t xml:space="preserve"> Arbeitsergebnisse kontrollieren</w:t>
            </w:r>
            <w:r w:rsidRPr="00893CE7">
              <w:rPr>
                <w:rStyle w:val="Hervorhebung"/>
              </w:rPr>
              <w:t>.</w:t>
            </w:r>
            <w:r>
              <w:rPr>
                <w:rStyle w:val="Hervorhebung"/>
              </w:rPr>
              <w:t xml:space="preserve"> </w:t>
            </w:r>
          </w:p>
          <w:p w:rsidR="002841E6" w:rsidRDefault="002841E6" w:rsidP="002841E6">
            <w:pPr>
              <w:pStyle w:val="Kopf8ptafz"/>
              <w:rPr>
                <w:rStyle w:val="Hervorhebung"/>
              </w:rPr>
            </w:pPr>
            <w:r>
              <w:rPr>
                <w:rStyle w:val="Hervorhebung"/>
              </w:rPr>
              <w:t>Ich kann ein Plakat gestalten.</w:t>
            </w:r>
          </w:p>
          <w:p w:rsidR="002841E6" w:rsidRDefault="002841E6" w:rsidP="002841E6">
            <w:pPr>
              <w:pStyle w:val="Kopf8ptafz"/>
            </w:pPr>
            <w:r>
              <w:rPr>
                <w:rStyle w:val="Hervorhebung"/>
              </w:rPr>
              <w:t>Ich kann meine Arbeitsweise reflektieren.</w:t>
            </w:r>
          </w:p>
        </w:tc>
        <w:tc>
          <w:tcPr>
            <w:tcW w:w="4821" w:type="dxa"/>
            <w:gridSpan w:val="4"/>
            <w:tcBorders>
              <w:left w:val="single" w:sz="4" w:space="0" w:color="auto"/>
              <w:right w:val="single" w:sz="4" w:space="0" w:color="auto"/>
            </w:tcBorders>
          </w:tcPr>
          <w:p w:rsidR="002841E6" w:rsidRDefault="002841E6" w:rsidP="002841E6">
            <w:pPr>
              <w:pStyle w:val="Tabelle6pt"/>
            </w:pPr>
            <w:r>
              <w:t>Was Sie schon können sollten:</w:t>
            </w:r>
          </w:p>
          <w:p w:rsidR="002841E6" w:rsidRPr="00725670" w:rsidRDefault="002841E6" w:rsidP="002841E6">
            <w:pPr>
              <w:pStyle w:val="Kopf8ptafz"/>
              <w:rPr>
                <w:i/>
                <w:iCs/>
              </w:rPr>
            </w:pPr>
            <w:r w:rsidRPr="00725670">
              <w:rPr>
                <w:i/>
                <w:iCs/>
              </w:rPr>
              <w:t>Ich kann situationsgerecht kommunizieren und kooperieren.</w:t>
            </w:r>
          </w:p>
          <w:p w:rsidR="002841E6" w:rsidRPr="0078577D" w:rsidRDefault="002841E6" w:rsidP="002841E6">
            <w:pPr>
              <w:pStyle w:val="Kopf8ptafz"/>
              <w:rPr>
                <w:i/>
                <w:iCs/>
              </w:rPr>
            </w:pPr>
            <w:r w:rsidRPr="00725670">
              <w:rPr>
                <w:i/>
                <w:iCs/>
              </w:rPr>
              <w:t>Ich kann meine Stä</w:t>
            </w:r>
            <w:r w:rsidR="008D7ED8">
              <w:rPr>
                <w:i/>
                <w:iCs/>
              </w:rPr>
              <w:t>rken wahrnehmen und mich weiter</w:t>
            </w:r>
            <w:r w:rsidRPr="00725670">
              <w:rPr>
                <w:i/>
                <w:iCs/>
              </w:rPr>
              <w:t>entwickeln.</w:t>
            </w:r>
          </w:p>
          <w:p w:rsidR="002841E6" w:rsidRPr="002B1B12" w:rsidRDefault="002841E6" w:rsidP="002B1B12">
            <w:pPr>
              <w:pStyle w:val="Kopf8ptafz"/>
              <w:rPr>
                <w:i/>
                <w:iCs/>
              </w:rPr>
            </w:pPr>
            <w:r w:rsidRPr="00725670">
              <w:rPr>
                <w:i/>
                <w:iCs/>
              </w:rPr>
              <w:t>Ich kann meine Ergebnisse präsentieren.</w:t>
            </w:r>
          </w:p>
        </w:tc>
      </w:tr>
      <w:tr w:rsidR="002841E6" w:rsidRPr="00B51DE9" w:rsidTr="002841E6">
        <w:trPr>
          <w:trHeight w:val="443"/>
        </w:trPr>
        <w:tc>
          <w:tcPr>
            <w:tcW w:w="4818" w:type="dxa"/>
            <w:gridSpan w:val="2"/>
            <w:vMerge/>
            <w:tcBorders>
              <w:left w:val="single" w:sz="4" w:space="0" w:color="auto"/>
              <w:right w:val="single" w:sz="4" w:space="0" w:color="auto"/>
            </w:tcBorders>
          </w:tcPr>
          <w:p w:rsidR="002841E6" w:rsidRDefault="002841E6" w:rsidP="002841E6">
            <w:pPr>
              <w:pStyle w:val="Tabelle6pt"/>
            </w:pPr>
          </w:p>
        </w:tc>
        <w:tc>
          <w:tcPr>
            <w:tcW w:w="4821" w:type="dxa"/>
            <w:gridSpan w:val="4"/>
            <w:tcBorders>
              <w:left w:val="single" w:sz="4" w:space="0" w:color="auto"/>
              <w:right w:val="single" w:sz="4" w:space="0" w:color="auto"/>
            </w:tcBorders>
          </w:tcPr>
          <w:p w:rsidR="002841E6" w:rsidRDefault="002841E6" w:rsidP="002841E6">
            <w:pPr>
              <w:pStyle w:val="Tabelle6pt"/>
            </w:pPr>
            <w:r>
              <w:t>Wofür Sie das benötigen:</w:t>
            </w:r>
          </w:p>
          <w:p w:rsidR="002841E6" w:rsidRDefault="002841E6" w:rsidP="002841E6">
            <w:pPr>
              <w:pStyle w:val="Kopf8ptafz"/>
            </w:pPr>
            <w:r w:rsidRPr="00725670">
              <w:t>Hier erfahren Sie, wie sich verhalten sollten, damit Sie fit und g</w:t>
            </w:r>
            <w:r w:rsidRPr="00725670">
              <w:t>e</w:t>
            </w:r>
            <w:r w:rsidRPr="00725670">
              <w:t>sund sind und bleiben.</w:t>
            </w:r>
          </w:p>
        </w:tc>
      </w:tr>
      <w:tr w:rsidR="002841E6" w:rsidRPr="00B51DE9" w:rsidTr="002841E6">
        <w:trPr>
          <w:trHeight w:val="443"/>
        </w:trPr>
        <w:tc>
          <w:tcPr>
            <w:tcW w:w="4818" w:type="dxa"/>
            <w:gridSpan w:val="2"/>
            <w:vMerge/>
            <w:tcBorders>
              <w:left w:val="single" w:sz="4" w:space="0" w:color="auto"/>
              <w:right w:val="single" w:sz="4" w:space="0" w:color="auto"/>
            </w:tcBorders>
          </w:tcPr>
          <w:p w:rsidR="002841E6" w:rsidRDefault="002841E6" w:rsidP="002841E6">
            <w:pPr>
              <w:pStyle w:val="Tabelle6pt"/>
            </w:pPr>
          </w:p>
        </w:tc>
        <w:tc>
          <w:tcPr>
            <w:tcW w:w="4821" w:type="dxa"/>
            <w:gridSpan w:val="4"/>
            <w:tcBorders>
              <w:left w:val="single" w:sz="4" w:space="0" w:color="auto"/>
              <w:right w:val="single" w:sz="4" w:space="0" w:color="auto"/>
            </w:tcBorders>
          </w:tcPr>
          <w:p w:rsidR="002841E6" w:rsidRDefault="002841E6" w:rsidP="002841E6">
            <w:pPr>
              <w:pStyle w:val="Tabelle6pt"/>
            </w:pPr>
            <w:r>
              <w:t>Wie Sie Ihr Können prüfen können:</w:t>
            </w:r>
          </w:p>
          <w:p w:rsidR="002841E6" w:rsidRPr="00234B66" w:rsidRDefault="002841E6" w:rsidP="002841E6">
            <w:pPr>
              <w:pStyle w:val="Kopf8ptafz"/>
            </w:pPr>
            <w:r w:rsidRPr="00B07FC9">
              <w:t>Siehe Lernwegeliste</w:t>
            </w:r>
          </w:p>
        </w:tc>
      </w:tr>
    </w:tbl>
    <w:p w:rsidR="00816E2E" w:rsidRPr="00CE1E9F" w:rsidRDefault="00816E2E" w:rsidP="00F53543">
      <w:pPr>
        <w:pStyle w:val="berschrift4"/>
      </w:pPr>
      <w:r w:rsidRPr="00CE1E9F">
        <w:t>AO</w:t>
      </w:r>
      <w:r w:rsidR="00CE1E9F" w:rsidRPr="00CE1E9F">
        <w:t>:</w:t>
      </w:r>
    </w:p>
    <w:p w:rsidR="00816E2E" w:rsidRDefault="00816E2E" w:rsidP="002B1B12">
      <w:pPr>
        <w:pStyle w:val="Textkrper"/>
        <w:ind w:right="-1"/>
      </w:pPr>
      <w:r>
        <w:t>Annika und Irina unterhalten sich in der Pause:</w:t>
      </w:r>
    </w:p>
    <w:p w:rsidR="00816E2E" w:rsidRDefault="00816E2E" w:rsidP="002B1B12">
      <w:pPr>
        <w:ind w:right="-1"/>
      </w:pPr>
      <w:r>
        <w:t xml:space="preserve">„Meine Mutter nervt mit dem Apfel, den ich jeden Tag mitnehmen soll!“ </w:t>
      </w:r>
    </w:p>
    <w:p w:rsidR="00816E2E" w:rsidRDefault="00816E2E" w:rsidP="002B1B12">
      <w:pPr>
        <w:ind w:right="-1"/>
      </w:pPr>
      <w:r>
        <w:t xml:space="preserve">„Gib ihn doch mir </w:t>
      </w:r>
      <w:r w:rsidR="008D7ED8">
        <w:t>–</w:t>
      </w:r>
      <w:r>
        <w:t xml:space="preserve"> ich</w:t>
      </w:r>
      <w:r w:rsidR="008D7ED8">
        <w:t xml:space="preserve"> </w:t>
      </w:r>
      <w:r>
        <w:t>liebe Obst und außerdem macht das schön und schlank.“</w:t>
      </w:r>
    </w:p>
    <w:p w:rsidR="00816E2E" w:rsidRDefault="00816E2E" w:rsidP="002B1B12">
      <w:pPr>
        <w:ind w:right="-1"/>
      </w:pPr>
      <w:r>
        <w:t>„Nein, das ist doch total uncool! Gibt es nicht etwas anderes mit dem man schön und schlank bleiben kann als gerade Obst?“</w:t>
      </w:r>
    </w:p>
    <w:p w:rsidR="00816E2E" w:rsidRDefault="00816E2E" w:rsidP="002B1B12">
      <w:pPr>
        <w:ind w:right="-1"/>
      </w:pPr>
      <w:r>
        <w:t>Es klingelt und die beiden werden unterbrochen.</w:t>
      </w:r>
    </w:p>
    <w:p w:rsidR="00816E2E" w:rsidRDefault="00816E2E" w:rsidP="002B1B12">
      <w:pPr>
        <w:ind w:right="-1"/>
      </w:pPr>
    </w:p>
    <w:p w:rsidR="00816E2E" w:rsidRDefault="002B1B12" w:rsidP="002B1B12">
      <w:pPr>
        <w:ind w:right="-1"/>
      </w:pPr>
      <w:r>
        <w:rPr>
          <w:noProof/>
          <w:lang w:eastAsia="de-DE"/>
        </w:rPr>
        <w:drawing>
          <wp:anchor distT="0" distB="0" distL="114300" distR="114300" simplePos="0" relativeHeight="252412928" behindDoc="0" locked="0" layoutInCell="1" allowOverlap="1" wp14:anchorId="6411345C" wp14:editId="03128AC9">
            <wp:simplePos x="0" y="0"/>
            <wp:positionH relativeFrom="column">
              <wp:posOffset>4765730</wp:posOffset>
            </wp:positionH>
            <wp:positionV relativeFrom="paragraph">
              <wp:posOffset>413910</wp:posOffset>
            </wp:positionV>
            <wp:extent cx="316865" cy="316865"/>
            <wp:effectExtent l="0" t="0" r="6985" b="6985"/>
            <wp:wrapNone/>
            <wp:docPr id="1382"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816E2E">
        <w:t>Auf dem Rückweg von der Schule kommt Annika an einer Drogerie vorbei und sieht n</w:t>
      </w:r>
      <w:r w:rsidR="00816E2E">
        <w:t>e</w:t>
      </w:r>
      <w:r w:rsidR="00816E2E">
        <w:t>ben der Kasse Heftchen über gesunde Ernährung und Fitness</w:t>
      </w:r>
      <w:r w:rsidR="00816E2E" w:rsidRPr="00E576AA">
        <w:t xml:space="preserve"> </w:t>
      </w:r>
      <w:r w:rsidR="00816E2E">
        <w:t>liegen.</w:t>
      </w:r>
      <w:r>
        <w:t xml:space="preserve"> </w:t>
      </w:r>
      <w:r w:rsidR="00816E2E">
        <w:t>„Ernährung</w:t>
      </w:r>
      <w:r w:rsidR="00043915">
        <w:t xml:space="preserve"> ist ganz einfach“, liest sie „</w:t>
      </w:r>
      <w:r w:rsidR="00816E2E">
        <w:t>man muss sich nur an die Pyramide halten.“ In der Mitte vom Heft ist eine Ernährungs-Pyramide eingeheftet mit vielen bunten Lebensmittel-Bildern.</w:t>
      </w:r>
    </w:p>
    <w:p w:rsidR="00816E2E" w:rsidRDefault="00816E2E" w:rsidP="002B1B12">
      <w:pPr>
        <w:pStyle w:val="Abstandszeile"/>
      </w:pPr>
    </w:p>
    <w:p w:rsidR="00816E2E" w:rsidRDefault="002B1B12" w:rsidP="00816E2E">
      <w:pPr>
        <w:pStyle w:val="Marginaliegrau"/>
        <w:framePr w:wrap="around" w:x="8647" w:y="3565"/>
      </w:pPr>
      <w:r>
        <w:rPr>
          <w:noProof/>
          <w:lang w:eastAsia="de-DE"/>
        </w:rPr>
        <w:drawing>
          <wp:anchor distT="0" distB="0" distL="114300" distR="114300" simplePos="0" relativeHeight="252413952" behindDoc="0" locked="0" layoutInCell="1" allowOverlap="1" wp14:anchorId="64515826" wp14:editId="1FAF87EB">
            <wp:simplePos x="0" y="0"/>
            <wp:positionH relativeFrom="column">
              <wp:posOffset>-4445</wp:posOffset>
            </wp:positionH>
            <wp:positionV relativeFrom="paragraph">
              <wp:posOffset>146685</wp:posOffset>
            </wp:positionV>
            <wp:extent cx="316865" cy="316865"/>
            <wp:effectExtent l="0" t="0" r="6985" b="6985"/>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816E2E">
        <w:t>Quellen siehe Lernthemen</w:t>
      </w:r>
    </w:p>
    <w:p w:rsidR="00281156" w:rsidRDefault="00281156" w:rsidP="00281156">
      <w:pPr>
        <w:pStyle w:val="Marginaliegrau"/>
        <w:framePr w:wrap="around" w:x="8660" w:y="6"/>
      </w:pPr>
      <w:r>
        <w:t>An der Tafel oder auf P</w:t>
      </w:r>
      <w:r>
        <w:t>a</w:t>
      </w:r>
      <w:r>
        <w:t>pierstreifen sammeln und sortieren. Lieblingsgeric</w:t>
      </w:r>
      <w:r>
        <w:t>h</w:t>
      </w:r>
      <w:r>
        <w:t>te heraus lesen.</w:t>
      </w:r>
    </w:p>
    <w:p w:rsidR="00281156" w:rsidRDefault="00281156" w:rsidP="00281156">
      <w:pPr>
        <w:pStyle w:val="Marginaliegrau"/>
        <w:framePr w:wrap="around" w:x="8660" w:y="6"/>
      </w:pPr>
      <w:r>
        <w:t>Ggf. Hinweis auf die Schu</w:t>
      </w:r>
      <w:r>
        <w:t>l</w:t>
      </w:r>
      <w:r>
        <w:t>ordnung, die nur Minera</w:t>
      </w:r>
      <w:r>
        <w:t>l</w:t>
      </w:r>
      <w:r>
        <w:t>wasser oder Schorle als Getränke im Unterricht erlaubt.</w:t>
      </w:r>
    </w:p>
    <w:p w:rsidR="00281156" w:rsidRDefault="00281156" w:rsidP="00281156">
      <w:pPr>
        <w:pStyle w:val="Marginaliegrau"/>
        <w:framePr w:wrap="around" w:x="8660" w:y="6"/>
      </w:pPr>
      <w:r>
        <w:t>Warum ist das so?</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16E2E" w:rsidRPr="00DE4890" w:rsidTr="00566650">
        <w:trPr>
          <w:trHeight w:val="397"/>
        </w:trPr>
        <w:tc>
          <w:tcPr>
            <w:tcW w:w="1470" w:type="dxa"/>
            <w:shd w:val="clear" w:color="auto" w:fill="D9D9D9" w:themeFill="background1" w:themeFillShade="D9"/>
            <w:vAlign w:val="center"/>
          </w:tcPr>
          <w:p w:rsidR="00816E2E" w:rsidRPr="00DE4890" w:rsidRDefault="00816E2E" w:rsidP="00A4789A">
            <w:pPr>
              <w:pStyle w:val="TabelleKopfmitte"/>
            </w:pPr>
            <w:r>
              <w:t>Phase</w:t>
            </w:r>
          </w:p>
        </w:tc>
        <w:tc>
          <w:tcPr>
            <w:tcW w:w="940" w:type="dxa"/>
            <w:shd w:val="clear" w:color="auto" w:fill="D9D9D9" w:themeFill="background1" w:themeFillShade="D9"/>
            <w:vAlign w:val="center"/>
          </w:tcPr>
          <w:p w:rsidR="00816E2E" w:rsidRPr="00DE4890" w:rsidRDefault="00816E2E" w:rsidP="00A4789A">
            <w:pPr>
              <w:pStyle w:val="TabelleKopfmitte"/>
            </w:pPr>
            <w:r>
              <w:t>Zeit</w:t>
            </w:r>
          </w:p>
        </w:tc>
        <w:tc>
          <w:tcPr>
            <w:tcW w:w="4961" w:type="dxa"/>
            <w:shd w:val="clear" w:color="auto" w:fill="D9D9D9" w:themeFill="background1" w:themeFillShade="D9"/>
            <w:vAlign w:val="center"/>
          </w:tcPr>
          <w:p w:rsidR="00816E2E" w:rsidRPr="00DE4890" w:rsidRDefault="00816E2E" w:rsidP="00A4789A">
            <w:pPr>
              <w:pStyle w:val="TabelleKopfmitte"/>
            </w:pPr>
            <w:r>
              <w:t>Aufgabe</w:t>
            </w:r>
          </w:p>
        </w:tc>
      </w:tr>
      <w:tr w:rsidR="00816E2E" w:rsidRPr="00DE4890" w:rsidTr="00281156">
        <w:trPr>
          <w:trHeight w:val="1389"/>
        </w:trPr>
        <w:tc>
          <w:tcPr>
            <w:tcW w:w="1470" w:type="dxa"/>
            <w:shd w:val="clear" w:color="auto" w:fill="auto"/>
            <w:vAlign w:val="center"/>
          </w:tcPr>
          <w:p w:rsidR="00816E2E" w:rsidRPr="00F0156F" w:rsidRDefault="00816E2E" w:rsidP="00A4789A">
            <w:pPr>
              <w:pStyle w:val="Textkrpermitte"/>
            </w:pPr>
            <w:r w:rsidRPr="00F0156F">
              <w:rPr>
                <w:noProof/>
              </w:rPr>
              <w:drawing>
                <wp:inline distT="0" distB="0" distL="0" distR="0" wp14:anchorId="425B8509" wp14:editId="4C0B709C">
                  <wp:extent cx="318770" cy="318770"/>
                  <wp:effectExtent l="0" t="0" r="0" b="0"/>
                  <wp:docPr id="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816E2E" w:rsidRPr="00DE4890" w:rsidRDefault="00816E2E" w:rsidP="00A4789A">
            <w:pPr>
              <w:pStyle w:val="Textkrper"/>
            </w:pPr>
          </w:p>
        </w:tc>
        <w:tc>
          <w:tcPr>
            <w:tcW w:w="4961" w:type="dxa"/>
            <w:shd w:val="clear" w:color="auto" w:fill="auto"/>
            <w:vAlign w:val="center"/>
          </w:tcPr>
          <w:p w:rsidR="00816E2E" w:rsidRDefault="00816E2E" w:rsidP="00A4789A">
            <w:pPr>
              <w:pStyle w:val="Textkrper"/>
              <w:ind w:right="-2269"/>
              <w:rPr>
                <w:noProof/>
              </w:rPr>
            </w:pPr>
            <w:r>
              <w:rPr>
                <w:noProof/>
              </w:rPr>
              <w:t>Haben Sie gefrühstückt?</w:t>
            </w:r>
          </w:p>
          <w:p w:rsidR="00816E2E" w:rsidRDefault="00816E2E" w:rsidP="00A4789A">
            <w:pPr>
              <w:pStyle w:val="Textkrper"/>
              <w:ind w:right="-2269"/>
              <w:rPr>
                <w:noProof/>
              </w:rPr>
            </w:pPr>
            <w:r>
              <w:rPr>
                <w:noProof/>
              </w:rPr>
              <w:t>Haben Sie auch etwas zum Essen dabei?</w:t>
            </w:r>
          </w:p>
          <w:p w:rsidR="00816E2E" w:rsidRDefault="00816E2E" w:rsidP="00A4789A">
            <w:pPr>
              <w:pStyle w:val="Textkrper"/>
              <w:ind w:right="-2269"/>
              <w:rPr>
                <w:noProof/>
              </w:rPr>
            </w:pPr>
            <w:r>
              <w:rPr>
                <w:noProof/>
              </w:rPr>
              <w:t>Wenn nicht, was holen Sie sich in der Cafeteria?</w:t>
            </w:r>
          </w:p>
          <w:p w:rsidR="00D07DFD" w:rsidRDefault="00D07DFD" w:rsidP="00043915">
            <w:pPr>
              <w:pStyle w:val="Textkrper"/>
              <w:ind w:right="5"/>
              <w:rPr>
                <w:noProof/>
              </w:rPr>
            </w:pPr>
          </w:p>
          <w:p w:rsidR="00816E2E" w:rsidRDefault="00C949D0" w:rsidP="00043915">
            <w:pPr>
              <w:pStyle w:val="Textkrper"/>
              <w:ind w:right="5"/>
              <w:rPr>
                <w:noProof/>
              </w:rPr>
            </w:pPr>
            <w:r>
              <w:rPr>
                <w:noProof/>
              </w:rPr>
              <w:t>B</w:t>
            </w:r>
            <w:r w:rsidR="00043915">
              <w:rPr>
                <w:noProof/>
              </w:rPr>
              <w:t>eschreiben Sie a</w:t>
            </w:r>
            <w:r w:rsidR="00816E2E">
              <w:rPr>
                <w:noProof/>
              </w:rPr>
              <w:t xml:space="preserve">m Advance Organizer, um was es in den nächten Wochen gehen wird. </w:t>
            </w:r>
          </w:p>
        </w:tc>
      </w:tr>
      <w:tr w:rsidR="00816E2E" w:rsidRPr="00DE4890" w:rsidTr="00816E2E">
        <w:trPr>
          <w:trHeight w:val="249"/>
        </w:trPr>
        <w:tc>
          <w:tcPr>
            <w:tcW w:w="7371" w:type="dxa"/>
            <w:gridSpan w:val="3"/>
            <w:shd w:val="clear" w:color="auto" w:fill="auto"/>
            <w:vAlign w:val="center"/>
          </w:tcPr>
          <w:p w:rsidR="00281156" w:rsidRDefault="00816E2E" w:rsidP="00A4789A">
            <w:pPr>
              <w:pStyle w:val="Textkrper"/>
              <w:ind w:right="-2269"/>
              <w:rPr>
                <w:noProof/>
              </w:rPr>
            </w:pPr>
            <w:r>
              <w:rPr>
                <w:noProof/>
              </w:rPr>
              <w:t>Informieren</w:t>
            </w:r>
          </w:p>
        </w:tc>
      </w:tr>
      <w:tr w:rsidR="00816E2E" w:rsidRPr="00DE4890" w:rsidTr="00281156">
        <w:trPr>
          <w:trHeight w:val="2904"/>
        </w:trPr>
        <w:tc>
          <w:tcPr>
            <w:tcW w:w="1470" w:type="dxa"/>
            <w:shd w:val="clear" w:color="auto" w:fill="auto"/>
            <w:vAlign w:val="center"/>
          </w:tcPr>
          <w:p w:rsidR="00816E2E" w:rsidRPr="00F0156F" w:rsidRDefault="00816E2E" w:rsidP="00A4789A">
            <w:pPr>
              <w:pStyle w:val="Textkrpermitte"/>
            </w:pPr>
            <w:r>
              <w:rPr>
                <w:noProof/>
              </w:rPr>
              <w:drawing>
                <wp:anchor distT="0" distB="0" distL="114300" distR="114300" simplePos="0" relativeHeight="251669504" behindDoc="0" locked="0" layoutInCell="0" allowOverlap="1" wp14:anchorId="6DEBE184" wp14:editId="0D3784C9">
                  <wp:simplePos x="0" y="0"/>
                  <wp:positionH relativeFrom="rightMargin">
                    <wp:posOffset>-4467225</wp:posOffset>
                  </wp:positionH>
                  <wp:positionV relativeFrom="paragraph">
                    <wp:posOffset>1336040</wp:posOffset>
                  </wp:positionV>
                  <wp:extent cx="532765" cy="323850"/>
                  <wp:effectExtent l="0" t="0" r="635" b="0"/>
                  <wp:wrapNone/>
                  <wp:docPr id="9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anchor distT="0" distB="0" distL="114300" distR="114300" simplePos="0" relativeHeight="251668480" behindDoc="0" locked="0" layoutInCell="1" allowOverlap="1" wp14:anchorId="25EDC200" wp14:editId="2D384F92">
                  <wp:simplePos x="0" y="0"/>
                  <wp:positionH relativeFrom="column">
                    <wp:posOffset>290195</wp:posOffset>
                  </wp:positionH>
                  <wp:positionV relativeFrom="paragraph">
                    <wp:posOffset>-708025</wp:posOffset>
                  </wp:positionV>
                  <wp:extent cx="302260" cy="323850"/>
                  <wp:effectExtent l="0" t="0" r="2540" b="0"/>
                  <wp:wrapNone/>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16E2E" w:rsidRPr="00DE4890" w:rsidRDefault="00816E2E" w:rsidP="00A4789A">
            <w:pPr>
              <w:pStyle w:val="Textkrper"/>
            </w:pPr>
          </w:p>
        </w:tc>
        <w:tc>
          <w:tcPr>
            <w:tcW w:w="4961" w:type="dxa"/>
            <w:shd w:val="clear" w:color="auto" w:fill="auto"/>
            <w:vAlign w:val="center"/>
          </w:tcPr>
          <w:p w:rsidR="00816E2E" w:rsidRDefault="00816E2E" w:rsidP="00A4789A">
            <w:pPr>
              <w:pStyle w:val="Textkrper"/>
              <w:rPr>
                <w:noProof/>
              </w:rPr>
            </w:pPr>
            <w:r>
              <w:rPr>
                <w:noProof/>
              </w:rPr>
              <w:t>Informieren Sie sich im Lernthema H03.01.01 über die Ernährungspyramide:</w:t>
            </w:r>
          </w:p>
          <w:p w:rsidR="00816E2E" w:rsidRDefault="00816E2E" w:rsidP="00A4789A">
            <w:pPr>
              <w:pStyle w:val="Textkrper"/>
              <w:rPr>
                <w:noProof/>
              </w:rPr>
            </w:pPr>
            <w:r>
              <w:rPr>
                <w:noProof/>
              </w:rPr>
              <w:t>Achten Sie hierbei besonders auf:</w:t>
            </w:r>
          </w:p>
          <w:p w:rsidR="00816E2E" w:rsidRDefault="00816E2E" w:rsidP="00A4789A">
            <w:pPr>
              <w:pStyle w:val="Textkrperafz"/>
            </w:pPr>
            <w:r>
              <w:t>Ampelfarben</w:t>
            </w:r>
          </w:p>
          <w:p w:rsidR="00816E2E" w:rsidRPr="00CF4BF5" w:rsidRDefault="00816E2E" w:rsidP="00A4789A">
            <w:pPr>
              <w:pStyle w:val="Textkrperafz"/>
              <w:rPr>
                <w:lang w:val="de-DE"/>
              </w:rPr>
            </w:pPr>
            <w:r w:rsidRPr="00CF4BF5">
              <w:rPr>
                <w:lang w:val="de-DE"/>
              </w:rPr>
              <w:t xml:space="preserve">Lebensmittel </w:t>
            </w:r>
            <w:r>
              <w:rPr>
                <w:lang w:val="de-DE"/>
              </w:rPr>
              <w:t>–Beispiele zu den Lebensmittel-</w:t>
            </w:r>
            <w:r w:rsidRPr="00CF4BF5">
              <w:rPr>
                <w:lang w:val="de-DE"/>
              </w:rPr>
              <w:t xml:space="preserve">Gruppen </w:t>
            </w:r>
          </w:p>
          <w:p w:rsidR="00816E2E" w:rsidRPr="00BD13AF" w:rsidRDefault="00816E2E" w:rsidP="00A4789A">
            <w:pPr>
              <w:pStyle w:val="Textkrperafz"/>
              <w:rPr>
                <w:lang w:val="de-DE"/>
              </w:rPr>
            </w:pPr>
            <w:r w:rsidRPr="00BD13AF">
              <w:rPr>
                <w:lang w:val="de-DE"/>
              </w:rPr>
              <w:t>Größe und Anzahl der Portionen</w:t>
            </w:r>
          </w:p>
          <w:p w:rsidR="00816E2E" w:rsidRDefault="00816E2E" w:rsidP="00A4789A">
            <w:pPr>
              <w:pStyle w:val="Textkrper"/>
              <w:rPr>
                <w:noProof/>
              </w:rPr>
            </w:pPr>
            <w:r>
              <w:rPr>
                <w:noProof/>
              </w:rPr>
              <w:t xml:space="preserve">Finden Sie heraus, wie Obst und Gemüse vorbereitet wird. </w:t>
            </w:r>
          </w:p>
          <w:p w:rsidR="00816E2E" w:rsidRDefault="00816E2E" w:rsidP="00A4789A">
            <w:pPr>
              <w:pStyle w:val="Textkrper"/>
              <w:rPr>
                <w:noProof/>
              </w:rPr>
            </w:pPr>
            <w:r>
              <w:rPr>
                <w:noProof/>
              </w:rPr>
              <w:t>Bearbeiten Sie dazu die Lernthemen H03.01.02 und H03.01.04.</w:t>
            </w:r>
          </w:p>
          <w:p w:rsidR="00765632" w:rsidRPr="00BD13AF" w:rsidRDefault="00765632" w:rsidP="00A4789A">
            <w:pPr>
              <w:pStyle w:val="Textkrper"/>
            </w:pPr>
          </w:p>
        </w:tc>
      </w:tr>
      <w:tr w:rsidR="00281156" w:rsidRPr="00DE4890" w:rsidTr="00281156">
        <w:trPr>
          <w:trHeight w:val="254"/>
        </w:trPr>
        <w:tc>
          <w:tcPr>
            <w:tcW w:w="7371" w:type="dxa"/>
            <w:gridSpan w:val="3"/>
            <w:shd w:val="clear" w:color="auto" w:fill="auto"/>
            <w:vAlign w:val="center"/>
          </w:tcPr>
          <w:p w:rsidR="00281156" w:rsidRPr="00DE4890" w:rsidRDefault="00281156" w:rsidP="00A4789A">
            <w:pPr>
              <w:pStyle w:val="Textkrper"/>
              <w:rPr>
                <w:noProof/>
              </w:rPr>
            </w:pPr>
            <w:r>
              <w:rPr>
                <w:noProof/>
              </w:rPr>
              <w:lastRenderedPageBreak/>
              <w:t>Durchführen</w:t>
            </w:r>
          </w:p>
        </w:tc>
      </w:tr>
      <w:tr w:rsidR="00281156" w:rsidRPr="00DE4890" w:rsidTr="00A4789A">
        <w:trPr>
          <w:trHeight w:val="1314"/>
        </w:trPr>
        <w:tc>
          <w:tcPr>
            <w:tcW w:w="1470" w:type="dxa"/>
            <w:shd w:val="clear" w:color="auto" w:fill="auto"/>
            <w:vAlign w:val="center"/>
          </w:tcPr>
          <w:p w:rsidR="00281156" w:rsidRPr="00F0156F" w:rsidRDefault="00281156" w:rsidP="00A4789A">
            <w:pPr>
              <w:pStyle w:val="Textkrpermitte"/>
            </w:pPr>
            <w:r w:rsidRPr="00281156">
              <w:rPr>
                <w:noProof/>
                <w:sz w:val="24"/>
              </w:rPr>
              <w:drawing>
                <wp:anchor distT="0" distB="0" distL="114300" distR="114300" simplePos="0" relativeHeight="251677696" behindDoc="0" locked="0" layoutInCell="0" allowOverlap="1" wp14:anchorId="2921BD69" wp14:editId="0E6C1D0B">
                  <wp:simplePos x="0" y="0"/>
                  <wp:positionH relativeFrom="rightMargin">
                    <wp:posOffset>-4352290</wp:posOffset>
                  </wp:positionH>
                  <wp:positionV relativeFrom="paragraph">
                    <wp:posOffset>60325</wp:posOffset>
                  </wp:positionV>
                  <wp:extent cx="302260" cy="323850"/>
                  <wp:effectExtent l="0" t="0" r="2540" b="0"/>
                  <wp:wrapNone/>
                  <wp:docPr id="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56" w:rsidRPr="00F0156F" w:rsidRDefault="00281156" w:rsidP="00A4789A">
            <w:pPr>
              <w:pStyle w:val="Textkrpermitte"/>
            </w:pPr>
            <w:r w:rsidRPr="00FC0F56">
              <w:rPr>
                <w:noProof/>
              </w:rPr>
              <w:drawing>
                <wp:anchor distT="0" distB="0" distL="114300" distR="114300" simplePos="0" relativeHeight="251678720" behindDoc="0" locked="0" layoutInCell="1" allowOverlap="1" wp14:anchorId="64A2F5CD" wp14:editId="5ABCAC43">
                  <wp:simplePos x="0" y="0"/>
                  <wp:positionH relativeFrom="column">
                    <wp:posOffset>134356</wp:posOffset>
                  </wp:positionH>
                  <wp:positionV relativeFrom="paragraph">
                    <wp:posOffset>177309</wp:posOffset>
                  </wp:positionV>
                  <wp:extent cx="532800" cy="324000"/>
                  <wp:effectExtent l="0" t="0" r="635" b="0"/>
                  <wp:wrapNone/>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281156" w:rsidRPr="00DE4890" w:rsidRDefault="00281156" w:rsidP="00A4789A">
            <w:pPr>
              <w:pStyle w:val="Textkrper"/>
            </w:pPr>
          </w:p>
        </w:tc>
        <w:tc>
          <w:tcPr>
            <w:tcW w:w="4961" w:type="dxa"/>
            <w:shd w:val="clear" w:color="auto" w:fill="auto"/>
            <w:vAlign w:val="center"/>
          </w:tcPr>
          <w:p w:rsidR="00281156" w:rsidRDefault="00281156" w:rsidP="00D41A3B">
            <w:pPr>
              <w:rPr>
                <w:noProof/>
              </w:rPr>
            </w:pPr>
            <w:r>
              <w:rPr>
                <w:noProof/>
              </w:rPr>
              <w:t>Entwerfen Sie ein Lernplakat, das die Ernährungspyramide zeigt (siehe H03.03.01)</w:t>
            </w:r>
            <w:r w:rsidR="00D41A3B">
              <w:rPr>
                <w:noProof/>
              </w:rPr>
              <w:t>.</w:t>
            </w:r>
          </w:p>
          <w:p w:rsidR="00281156" w:rsidRDefault="00281156" w:rsidP="00D41A3B">
            <w:pPr>
              <w:rPr>
                <w:noProof/>
              </w:rPr>
            </w:pPr>
          </w:p>
          <w:p w:rsidR="00281156" w:rsidRDefault="00281156" w:rsidP="00D41A3B">
            <w:pPr>
              <w:rPr>
                <w:noProof/>
              </w:rPr>
            </w:pPr>
            <w:r>
              <w:rPr>
                <w:noProof/>
              </w:rPr>
              <w:t>Bereiten Sie einen Obstsalat und eine Gemüsesuppe zu. Wenden Sie dazu die passenden Vorbereitungstechniken an.</w:t>
            </w:r>
          </w:p>
          <w:p w:rsidR="00281156" w:rsidRDefault="00281156" w:rsidP="00D41A3B">
            <w:pPr>
              <w:rPr>
                <w:noProof/>
              </w:rPr>
            </w:pPr>
            <w:r>
              <w:rPr>
                <w:noProof/>
              </w:rPr>
              <w:t>Beurteilen Sie Geschmack und Aussehen Ihrer Gerichte.</w:t>
            </w:r>
          </w:p>
          <w:p w:rsidR="00281156" w:rsidRPr="00DE4890" w:rsidRDefault="00281156" w:rsidP="00D41A3B">
            <w:pPr>
              <w:rPr>
                <w:noProof/>
              </w:rPr>
            </w:pPr>
            <w:r>
              <w:rPr>
                <w:noProof/>
              </w:rPr>
              <w:t>Wie das geht, erfahren Sie in den H03.01.02 und H03.01.04.</w:t>
            </w:r>
          </w:p>
        </w:tc>
      </w:tr>
      <w:tr w:rsidR="00E861C8" w:rsidRPr="00DE4890" w:rsidTr="00A4789A">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861C8" w:rsidRDefault="00E861C8" w:rsidP="00A4789A">
            <w:pPr>
              <w:pStyle w:val="Textkrper"/>
              <w:rPr>
                <w:noProof/>
              </w:rPr>
            </w:pPr>
            <w:r>
              <w:rPr>
                <w:noProof/>
              </w:rPr>
              <w:t>Kontrollieren:</w:t>
            </w:r>
          </w:p>
        </w:tc>
      </w:tr>
    </w:tbl>
    <w:p w:rsidR="00E861C8" w:rsidRDefault="00E861C8" w:rsidP="00D74E5E">
      <w:pPr>
        <w:pStyle w:val="Marginaliegrau"/>
        <w:framePr w:wrap="around" w:x="8701" w:y="64"/>
      </w:pPr>
      <w:r>
        <w:t>Die Regeln der DGE mü</w:t>
      </w:r>
      <w:r>
        <w:t>s</w:t>
      </w:r>
      <w:r w:rsidR="00E3023B">
        <w:t xml:space="preserve">sen von Schülerinnen und </w:t>
      </w:r>
      <w:r w:rsidR="00E3023B" w:rsidRPr="00F53543">
        <w:rPr>
          <w:b/>
        </w:rPr>
        <w:t>Schülern</w:t>
      </w:r>
      <w:r w:rsidRPr="00F53543">
        <w:rPr>
          <w:b/>
        </w:rPr>
        <w:t xml:space="preserve"> mit Lernziel A</w:t>
      </w:r>
      <w:r>
        <w:t xml:space="preserve"> nicht bearbeitet werden. Trotzdem kann die Ler</w:t>
      </w:r>
      <w:r>
        <w:t>n</w:t>
      </w:r>
      <w:r>
        <w:t>gruppe zusammen ble</w:t>
      </w:r>
      <w:r>
        <w:t>i</w:t>
      </w:r>
      <w:r>
        <w:t xml:space="preserve">ben. Für </w:t>
      </w:r>
      <w:r w:rsidRPr="00D41A3B">
        <w:rPr>
          <w:b/>
        </w:rPr>
        <w:t>Lernziel A</w:t>
      </w:r>
      <w:r>
        <w:t xml:space="preserve"> wird die Ernährungs-Pyramide vertieft, die anderen bea</w:t>
      </w:r>
      <w:r>
        <w:t>r</w:t>
      </w:r>
      <w:r w:rsidR="00D74E5E">
        <w:t xml:space="preserve">beiten </w:t>
      </w:r>
      <w:r>
        <w:t>weitergehende Aufgaben. Beim abschli</w:t>
      </w:r>
      <w:r>
        <w:t>e</w:t>
      </w:r>
      <w:r>
        <w:t>ßenden Quiz zählt in</w:t>
      </w:r>
      <w:r w:rsidR="00D74E5E">
        <w:t xml:space="preserve"> den</w:t>
      </w:r>
      <w:r>
        <w:t xml:space="preserve"> heterogene</w:t>
      </w:r>
      <w:r w:rsidR="00D74E5E">
        <w:t>n</w:t>
      </w:r>
      <w:r>
        <w:t xml:space="preserve"> Gruppen nur die Gesamtleistung.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E861C8" w:rsidRPr="00DE4890" w:rsidTr="00A4789A">
        <w:trPr>
          <w:trHeight w:val="2755"/>
        </w:trPr>
        <w:tc>
          <w:tcPr>
            <w:tcW w:w="1470" w:type="dxa"/>
            <w:tcBorders>
              <w:top w:val="nil"/>
              <w:left w:val="single" w:sz="4" w:space="0" w:color="auto"/>
              <w:right w:val="single" w:sz="4" w:space="0" w:color="auto"/>
            </w:tcBorders>
            <w:shd w:val="clear" w:color="auto" w:fill="auto"/>
            <w:vAlign w:val="center"/>
          </w:tcPr>
          <w:p w:rsidR="00E861C8" w:rsidRDefault="00E861C8" w:rsidP="00A4789A">
            <w:pPr>
              <w:pStyle w:val="Textkrper"/>
              <w:jc w:val="center"/>
              <w:rPr>
                <w:noProof/>
              </w:rPr>
            </w:pPr>
            <w:r w:rsidRPr="00FC0F56">
              <w:rPr>
                <w:noProof/>
              </w:rPr>
              <w:drawing>
                <wp:anchor distT="0" distB="0" distL="114300" distR="114300" simplePos="0" relativeHeight="251694080" behindDoc="0" locked="0" layoutInCell="1" allowOverlap="1" wp14:anchorId="13296AAC" wp14:editId="36EE0447">
                  <wp:simplePos x="0" y="0"/>
                  <wp:positionH relativeFrom="column">
                    <wp:posOffset>260985</wp:posOffset>
                  </wp:positionH>
                  <wp:positionV relativeFrom="paragraph">
                    <wp:posOffset>-504190</wp:posOffset>
                  </wp:positionV>
                  <wp:extent cx="302260" cy="323850"/>
                  <wp:effectExtent l="0" t="0" r="2540" b="0"/>
                  <wp:wrapNone/>
                  <wp:docPr id="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182B">
              <w:rPr>
                <w:noProof/>
                <w:sz w:val="24"/>
              </w:rPr>
              <w:drawing>
                <wp:anchor distT="0" distB="0" distL="114300" distR="114300" simplePos="0" relativeHeight="251695104" behindDoc="0" locked="0" layoutInCell="0" allowOverlap="1" wp14:anchorId="6426EFAF" wp14:editId="44C5E8E3">
                  <wp:simplePos x="0" y="0"/>
                  <wp:positionH relativeFrom="rightMargin">
                    <wp:posOffset>-4528185</wp:posOffset>
                  </wp:positionH>
                  <wp:positionV relativeFrom="paragraph">
                    <wp:posOffset>1318895</wp:posOffset>
                  </wp:positionV>
                  <wp:extent cx="658495" cy="323850"/>
                  <wp:effectExtent l="0" t="0" r="8255" b="0"/>
                  <wp:wrapNone/>
                  <wp:docPr id="95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61C8" w:rsidRDefault="00E861C8" w:rsidP="00A4789A">
            <w:pPr>
              <w:pStyle w:val="Textkrper"/>
              <w:jc w:val="center"/>
              <w:rPr>
                <w:noProof/>
              </w:rPr>
            </w:pPr>
          </w:p>
        </w:tc>
        <w:tc>
          <w:tcPr>
            <w:tcW w:w="940" w:type="dxa"/>
            <w:tcBorders>
              <w:top w:val="nil"/>
              <w:left w:val="single" w:sz="4" w:space="0" w:color="auto"/>
              <w:right w:val="single" w:sz="4" w:space="0" w:color="auto"/>
            </w:tcBorders>
            <w:shd w:val="clear" w:color="auto" w:fill="auto"/>
            <w:vAlign w:val="center"/>
          </w:tcPr>
          <w:p w:rsidR="00E861C8" w:rsidRDefault="00E861C8" w:rsidP="00A4789A">
            <w:pPr>
              <w:pStyle w:val="Textkrper"/>
              <w:rPr>
                <w:noProof/>
              </w:rPr>
            </w:pPr>
          </w:p>
        </w:tc>
        <w:tc>
          <w:tcPr>
            <w:tcW w:w="4961" w:type="dxa"/>
            <w:tcBorders>
              <w:top w:val="nil"/>
              <w:left w:val="single" w:sz="4" w:space="0" w:color="auto"/>
              <w:right w:val="single" w:sz="4" w:space="0" w:color="auto"/>
            </w:tcBorders>
            <w:shd w:val="clear" w:color="auto" w:fill="auto"/>
            <w:vAlign w:val="center"/>
          </w:tcPr>
          <w:p w:rsidR="00E861C8" w:rsidRDefault="00E861C8" w:rsidP="00D41A3B">
            <w:pPr>
              <w:rPr>
                <w:noProof/>
              </w:rPr>
            </w:pPr>
            <w:r>
              <w:rPr>
                <w:noProof/>
              </w:rPr>
              <w:t>Finden Sie heraus, wie Mahlzeiten und Speisepläne …</w:t>
            </w:r>
          </w:p>
          <w:p w:rsidR="00E861C8" w:rsidRDefault="00E861C8" w:rsidP="00D41A3B">
            <w:pPr>
              <w:rPr>
                <w:noProof/>
              </w:rPr>
            </w:pPr>
            <w:r>
              <w:rPr>
                <w:noProof/>
              </w:rPr>
              <w:t xml:space="preserve">…  in die Ernährungs-Pyramide passen und </w:t>
            </w:r>
          </w:p>
          <w:p w:rsidR="00E861C8" w:rsidRDefault="00E861C8" w:rsidP="00D41A3B">
            <w:pPr>
              <w:rPr>
                <w:noProof/>
              </w:rPr>
            </w:pPr>
            <w:r>
              <w:rPr>
                <w:noProof/>
              </w:rPr>
              <w:t>… wie diese mit Hilfe der Ernährungs</w:t>
            </w:r>
            <w:r w:rsidR="00D74E5E">
              <w:rPr>
                <w:noProof/>
              </w:rPr>
              <w:t>-Pyramide erstellt werden</w:t>
            </w:r>
            <w:r>
              <w:rPr>
                <w:noProof/>
              </w:rPr>
              <w:t xml:space="preserve"> können.</w:t>
            </w:r>
            <w:r w:rsidR="00D41A3B">
              <w:rPr>
                <w:noProof/>
              </w:rPr>
              <w:t xml:space="preserve"> </w:t>
            </w:r>
            <w:r>
              <w:rPr>
                <w:noProof/>
              </w:rPr>
              <w:t>Bearbeiten Sie dazu Lernthema H03.01.03.</w:t>
            </w:r>
          </w:p>
          <w:p w:rsidR="00E861C8" w:rsidRDefault="00E861C8" w:rsidP="00D41A3B">
            <w:pPr>
              <w:rPr>
                <w:noProof/>
              </w:rPr>
            </w:pPr>
          </w:p>
          <w:p w:rsidR="00E861C8" w:rsidRDefault="00E861C8" w:rsidP="00D41A3B">
            <w:pPr>
              <w:rPr>
                <w:noProof/>
              </w:rPr>
            </w:pPr>
            <w:r>
              <w:rPr>
                <w:noProof/>
              </w:rPr>
              <w:t xml:space="preserve">Die DGE (= </w:t>
            </w:r>
            <w:r w:rsidRPr="00E6182B">
              <w:rPr>
                <w:b/>
                <w:noProof/>
              </w:rPr>
              <w:t>D</w:t>
            </w:r>
            <w:r>
              <w:rPr>
                <w:noProof/>
              </w:rPr>
              <w:t xml:space="preserve">eutsche </w:t>
            </w:r>
            <w:r w:rsidRPr="00E6182B">
              <w:rPr>
                <w:b/>
                <w:noProof/>
              </w:rPr>
              <w:t>G</w:t>
            </w:r>
            <w:r>
              <w:rPr>
                <w:noProof/>
              </w:rPr>
              <w:t xml:space="preserve">esellschaft für </w:t>
            </w:r>
            <w:r w:rsidRPr="00E6182B">
              <w:rPr>
                <w:b/>
                <w:noProof/>
              </w:rPr>
              <w:t>E</w:t>
            </w:r>
            <w:r>
              <w:rPr>
                <w:noProof/>
              </w:rPr>
              <w:t xml:space="preserve">rnährung) hat Regeln </w:t>
            </w:r>
            <w:r w:rsidR="003D57D2">
              <w:rPr>
                <w:noProof/>
              </w:rPr>
              <w:t>erstellt</w:t>
            </w:r>
            <w:r>
              <w:rPr>
                <w:noProof/>
              </w:rPr>
              <w:t>, damit alle wis</w:t>
            </w:r>
            <w:r w:rsidR="003D57D2">
              <w:rPr>
                <w:noProof/>
              </w:rPr>
              <w:t>sen, was und wie sie essen soll</w:t>
            </w:r>
            <w:r>
              <w:rPr>
                <w:noProof/>
              </w:rPr>
              <w:t>en.</w:t>
            </w:r>
          </w:p>
          <w:p w:rsidR="00E861C8" w:rsidRDefault="00E861C8" w:rsidP="00D41A3B">
            <w:pPr>
              <w:rPr>
                <w:noProof/>
              </w:rPr>
            </w:pPr>
            <w:r>
              <w:rPr>
                <w:noProof/>
              </w:rPr>
              <w:t>Finden Sie heraus, wie die Regeln und die Ernährungs-Pyramide zusammen passen (in Lernthema H03.01.05)</w:t>
            </w:r>
            <w:r w:rsidR="00D41A3B">
              <w:rPr>
                <w:noProof/>
              </w:rPr>
              <w:t>.</w:t>
            </w:r>
          </w:p>
        </w:tc>
      </w:tr>
      <w:tr w:rsidR="00E861C8" w:rsidRPr="00DE4890" w:rsidTr="00A4789A">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861C8" w:rsidRPr="00301245" w:rsidRDefault="00E861C8" w:rsidP="00A4789A">
            <w:pPr>
              <w:pStyle w:val="Textkrper"/>
              <w:rPr>
                <w:noProof/>
              </w:rPr>
            </w:pPr>
            <w:r>
              <w:rPr>
                <w:noProof/>
              </w:rPr>
              <w:t>Reflektieren:</w:t>
            </w:r>
          </w:p>
        </w:tc>
      </w:tr>
      <w:tr w:rsidR="00E861C8" w:rsidRPr="00DE4890" w:rsidTr="00A4789A">
        <w:trPr>
          <w:trHeight w:val="4120"/>
        </w:trPr>
        <w:tc>
          <w:tcPr>
            <w:tcW w:w="1470" w:type="dxa"/>
            <w:tcBorders>
              <w:top w:val="single" w:sz="4" w:space="0" w:color="auto"/>
              <w:left w:val="single" w:sz="4" w:space="0" w:color="auto"/>
              <w:right w:val="single" w:sz="4" w:space="0" w:color="auto"/>
            </w:tcBorders>
            <w:shd w:val="clear" w:color="auto" w:fill="auto"/>
            <w:vAlign w:val="center"/>
          </w:tcPr>
          <w:p w:rsidR="00E861C8" w:rsidRPr="00FC0F56" w:rsidRDefault="00E861C8" w:rsidP="00A4789A">
            <w:pPr>
              <w:pStyle w:val="Textkrpermitte"/>
              <w:rPr>
                <w:noProof/>
              </w:rPr>
            </w:pPr>
            <w:r w:rsidRPr="00FC0F56">
              <w:rPr>
                <w:noProof/>
              </w:rPr>
              <w:drawing>
                <wp:anchor distT="0" distB="0" distL="114300" distR="114300" simplePos="0" relativeHeight="251704320" behindDoc="0" locked="0" layoutInCell="1" allowOverlap="1" wp14:anchorId="4484E707" wp14:editId="399FC877">
                  <wp:simplePos x="0" y="0"/>
                  <wp:positionH relativeFrom="column">
                    <wp:posOffset>280035</wp:posOffset>
                  </wp:positionH>
                  <wp:positionV relativeFrom="paragraph">
                    <wp:posOffset>-422275</wp:posOffset>
                  </wp:positionV>
                  <wp:extent cx="302260" cy="323850"/>
                  <wp:effectExtent l="0" t="0" r="2540" b="0"/>
                  <wp:wrapNone/>
                  <wp:docPr id="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F56">
              <w:rPr>
                <w:noProof/>
              </w:rPr>
              <w:drawing>
                <wp:anchor distT="0" distB="0" distL="114300" distR="114300" simplePos="0" relativeHeight="251703296" behindDoc="0" locked="0" layoutInCell="1" allowOverlap="1" wp14:anchorId="41DA5DAA" wp14:editId="714813D4">
                  <wp:simplePos x="0" y="0"/>
                  <wp:positionH relativeFrom="column">
                    <wp:posOffset>290195</wp:posOffset>
                  </wp:positionH>
                  <wp:positionV relativeFrom="paragraph">
                    <wp:posOffset>-1043305</wp:posOffset>
                  </wp:positionV>
                  <wp:extent cx="302260" cy="323850"/>
                  <wp:effectExtent l="0" t="0" r="2540" b="0"/>
                  <wp:wrapNone/>
                  <wp:docPr id="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61C8" w:rsidRPr="00FC0F56" w:rsidRDefault="00E861C8" w:rsidP="00A4789A">
            <w:pPr>
              <w:pStyle w:val="Textkrpermitte"/>
              <w:rPr>
                <w:noProof/>
              </w:rPr>
            </w:pPr>
          </w:p>
        </w:tc>
        <w:tc>
          <w:tcPr>
            <w:tcW w:w="940" w:type="dxa"/>
            <w:tcBorders>
              <w:top w:val="single" w:sz="4" w:space="0" w:color="auto"/>
              <w:left w:val="single" w:sz="4" w:space="0" w:color="auto"/>
              <w:right w:val="single" w:sz="4" w:space="0" w:color="auto"/>
            </w:tcBorders>
            <w:shd w:val="clear" w:color="auto" w:fill="auto"/>
            <w:vAlign w:val="center"/>
          </w:tcPr>
          <w:p w:rsidR="00E861C8" w:rsidRPr="00DE4890" w:rsidRDefault="00E861C8" w:rsidP="00A4789A">
            <w:pPr>
              <w:pStyle w:val="Textkrper"/>
            </w:pPr>
          </w:p>
        </w:tc>
        <w:tc>
          <w:tcPr>
            <w:tcW w:w="4961" w:type="dxa"/>
            <w:tcBorders>
              <w:top w:val="single" w:sz="4" w:space="0" w:color="auto"/>
              <w:left w:val="single" w:sz="4" w:space="0" w:color="auto"/>
              <w:right w:val="single" w:sz="4" w:space="0" w:color="auto"/>
            </w:tcBorders>
            <w:shd w:val="clear" w:color="auto" w:fill="auto"/>
            <w:vAlign w:val="center"/>
          </w:tcPr>
          <w:p w:rsidR="00E861C8" w:rsidRDefault="00E861C8" w:rsidP="00D41A3B">
            <w:pPr>
              <w:rPr>
                <w:noProof/>
              </w:rPr>
            </w:pPr>
            <w:r>
              <w:rPr>
                <w:noProof/>
              </w:rPr>
              <w:t>Schreiben Sie in einem Ernährungsprotokoll auf, was und wie sie gestern gegessen haben. Vergleichen Sie Ihre Essgewohnheiten mit anerkannten Ernährungsempfehlungen im Lernthema H03.01.06.</w:t>
            </w:r>
          </w:p>
          <w:p w:rsidR="00E861C8" w:rsidRDefault="00E861C8" w:rsidP="00D41A3B">
            <w:pPr>
              <w:rPr>
                <w:noProof/>
              </w:rPr>
            </w:pPr>
          </w:p>
          <w:p w:rsidR="00E861C8" w:rsidRDefault="00E861C8" w:rsidP="00D41A3B">
            <w:pPr>
              <w:rPr>
                <w:noProof/>
              </w:rPr>
            </w:pPr>
            <w:r>
              <w:rPr>
                <w:noProof/>
              </w:rPr>
              <w:t>Überlegen Sie, ob die Aussagen auf der Zielscheibe für Sie stimmen.</w:t>
            </w:r>
          </w:p>
          <w:p w:rsidR="00E861C8" w:rsidRDefault="00E861C8" w:rsidP="00D41A3B">
            <w:pPr>
              <w:rPr>
                <w:noProof/>
              </w:rPr>
            </w:pPr>
          </w:p>
          <w:p w:rsidR="00E861C8" w:rsidRDefault="003D57D2" w:rsidP="00D41A3B">
            <w:pPr>
              <w:rPr>
                <w:noProof/>
              </w:rPr>
            </w:pPr>
            <w:r>
              <w:rPr>
                <w:noProof/>
              </w:rPr>
              <w:t>„J</w:t>
            </w:r>
            <w:r w:rsidR="00E861C8">
              <w:rPr>
                <w:noProof/>
              </w:rPr>
              <w:t xml:space="preserve">a, stimmt!“ </w:t>
            </w:r>
            <w:r w:rsidR="00E861C8">
              <w:rPr>
                <w:noProof/>
              </w:rPr>
              <w:sym w:font="Wingdings" w:char="F0E0"/>
            </w:r>
            <w:r w:rsidR="00E861C8">
              <w:rPr>
                <w:noProof/>
              </w:rPr>
              <w:t xml:space="preserve"> Punkt in die Mitte der Zielscheibe</w:t>
            </w:r>
          </w:p>
          <w:p w:rsidR="00E861C8" w:rsidRDefault="00E861C8" w:rsidP="00D41A3B">
            <w:pPr>
              <w:rPr>
                <w:noProof/>
              </w:rPr>
            </w:pPr>
            <w:r>
              <w:rPr>
                <w:noProof/>
              </w:rPr>
              <w:t xml:space="preserve">„Nein, gar nicht!“ </w:t>
            </w:r>
            <w:r>
              <w:rPr>
                <w:noProof/>
              </w:rPr>
              <w:sym w:font="Wingdings" w:char="F0E0"/>
            </w:r>
            <w:r>
              <w:rPr>
                <w:noProof/>
              </w:rPr>
              <w:t xml:space="preserve"> Punkt außen </w:t>
            </w:r>
          </w:p>
          <w:p w:rsidR="00E861C8" w:rsidRDefault="00E861C8" w:rsidP="00A4789A">
            <w:pPr>
              <w:pStyle w:val="AufgabeKasten"/>
              <w:rPr>
                <w:noProof/>
              </w:rPr>
            </w:pPr>
            <w:r>
              <w:rPr>
                <w:noProof/>
              </w:rPr>
              <w:t>„Kochen macht Spaß!“</w:t>
            </w:r>
          </w:p>
          <w:p w:rsidR="00E861C8" w:rsidRDefault="00E861C8" w:rsidP="00A4789A">
            <w:pPr>
              <w:pStyle w:val="AufgabeKasten"/>
              <w:rPr>
                <w:noProof/>
              </w:rPr>
            </w:pPr>
            <w:r>
              <w:rPr>
                <w:noProof/>
              </w:rPr>
              <w:t>„Ich arbeite gerne mit anderen zusammen!“</w:t>
            </w:r>
          </w:p>
          <w:p w:rsidR="00E861C8" w:rsidRDefault="00E861C8" w:rsidP="00A4789A">
            <w:pPr>
              <w:pStyle w:val="AufgabeKasten"/>
              <w:rPr>
                <w:noProof/>
              </w:rPr>
            </w:pPr>
            <w:r>
              <w:rPr>
                <w:noProof/>
              </w:rPr>
              <w:t xml:space="preserve">„Ich esse jetzt jeden Tag Obst </w:t>
            </w:r>
            <w:r w:rsidRPr="0030107E">
              <w:rPr>
                <w:noProof/>
              </w:rPr>
              <w:t>und</w:t>
            </w:r>
            <w:r>
              <w:rPr>
                <w:noProof/>
              </w:rPr>
              <w:t xml:space="preserve"> Gemüse!“</w:t>
            </w:r>
          </w:p>
          <w:p w:rsidR="00E861C8" w:rsidRDefault="00E861C8" w:rsidP="00A4789A">
            <w:pPr>
              <w:pStyle w:val="AufgabeKasten"/>
              <w:rPr>
                <w:noProof/>
              </w:rPr>
            </w:pPr>
            <w:r>
              <w:rPr>
                <w:noProof/>
              </w:rPr>
              <w:t>„Ich hab</w:t>
            </w:r>
            <w:r w:rsidR="00896C20">
              <w:rPr>
                <w:noProof/>
              </w:rPr>
              <w:t>e die Aufgaben gut verstanden!“</w:t>
            </w:r>
          </w:p>
        </w:tc>
      </w:tr>
    </w:tbl>
    <w:p w:rsidR="00E861C8" w:rsidRDefault="00E861C8" w:rsidP="00E861C8">
      <w:pPr>
        <w:pStyle w:val="Marginaliegrau"/>
        <w:framePr w:wrap="around" w:x="8779" w:y="279"/>
      </w:pPr>
      <w:r>
        <w:t>Zielscheibe an die Tafel oder eine Stellwand m</w:t>
      </w:r>
      <w:r>
        <w:t>a</w:t>
      </w:r>
      <w:r>
        <w:t>len. In der anschließenden Besprechung auf die übe</w:t>
      </w:r>
      <w:r>
        <w:t>r</w:t>
      </w:r>
      <w:r>
        <w:t>fachlichen Fragen eing</w:t>
      </w:r>
      <w:r>
        <w:t>e</w:t>
      </w:r>
      <w:r>
        <w:t>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E861C8" w:rsidRPr="00DE4890" w:rsidTr="00A4789A">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E861C8" w:rsidRPr="00FC0F56" w:rsidRDefault="00E861C8" w:rsidP="00A4789A">
            <w:pPr>
              <w:pStyle w:val="Textkrpermitte"/>
              <w:rPr>
                <w:noProof/>
              </w:rPr>
            </w:pPr>
            <w:r w:rsidRPr="00E861C8">
              <w:rPr>
                <w:noProof/>
                <w:sz w:val="24"/>
              </w:rPr>
              <w:drawing>
                <wp:anchor distT="0" distB="0" distL="114300" distR="114300" simplePos="0" relativeHeight="251706368" behindDoc="0" locked="0" layoutInCell="0" allowOverlap="1" wp14:anchorId="3902BD0D" wp14:editId="391B6DB2">
                  <wp:simplePos x="0" y="0"/>
                  <wp:positionH relativeFrom="rightMargin">
                    <wp:posOffset>-4327525</wp:posOffset>
                  </wp:positionH>
                  <wp:positionV relativeFrom="paragraph">
                    <wp:posOffset>551180</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4BF5">
              <w:rPr>
                <w:noProof/>
                <w:sz w:val="24"/>
              </w:rPr>
              <w:drawing>
                <wp:anchor distT="0" distB="0" distL="114300" distR="114300" simplePos="0" relativeHeight="251683840" behindDoc="0" locked="0" layoutInCell="0" allowOverlap="1" wp14:anchorId="6C4C1490" wp14:editId="3DBDBC6B">
                  <wp:simplePos x="0" y="0"/>
                  <wp:positionH relativeFrom="rightMargin">
                    <wp:posOffset>-5770880</wp:posOffset>
                  </wp:positionH>
                  <wp:positionV relativeFrom="paragraph">
                    <wp:posOffset>601980</wp:posOffset>
                  </wp:positionV>
                  <wp:extent cx="323850" cy="323850"/>
                  <wp:effectExtent l="0" t="0" r="0" b="0"/>
                  <wp:wrapNone/>
                  <wp:docPr id="2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E861C8" w:rsidRPr="00DE4890" w:rsidRDefault="00E861C8" w:rsidP="00A4789A">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E861C8" w:rsidRDefault="00E861C8" w:rsidP="00D41A3B">
            <w:pPr>
              <w:rPr>
                <w:noProof/>
              </w:rPr>
            </w:pPr>
            <w:r>
              <w:rPr>
                <w:noProof/>
              </w:rPr>
              <w:t>Werten Sie die Zielscheibe mit allen Punkten gemeinsam aus:</w:t>
            </w:r>
          </w:p>
          <w:p w:rsidR="00E861C8" w:rsidRDefault="00E861C8" w:rsidP="00D41A3B">
            <w:pPr>
              <w:rPr>
                <w:noProof/>
              </w:rPr>
            </w:pPr>
            <w:r>
              <w:rPr>
                <w:noProof/>
              </w:rPr>
              <w:t>Was hat Ihnen an der Zusammenarbeit nicht gefallen?</w:t>
            </w:r>
          </w:p>
          <w:p w:rsidR="00E861C8" w:rsidRDefault="00F31E8B" w:rsidP="00D41A3B">
            <w:pPr>
              <w:rPr>
                <w:noProof/>
              </w:rPr>
            </w:pPr>
            <w:r>
              <w:rPr>
                <w:noProof/>
              </w:rPr>
              <w:t>Was könnte besser werden?</w:t>
            </w:r>
          </w:p>
          <w:p w:rsidR="00E861C8" w:rsidRDefault="00E861C8" w:rsidP="00D41A3B">
            <w:pPr>
              <w:rPr>
                <w:noProof/>
              </w:rPr>
            </w:pPr>
            <w:r>
              <w:rPr>
                <w:noProof/>
              </w:rPr>
              <w:t>Woran lag es, dass Sie die Aufgaben nicht verstanden haben?</w:t>
            </w:r>
          </w:p>
          <w:p w:rsidR="00E861C8" w:rsidRDefault="00E861C8" w:rsidP="00D41A3B">
            <w:pPr>
              <w:rPr>
                <w:noProof/>
              </w:rPr>
            </w:pPr>
            <w:r>
              <w:rPr>
                <w:noProof/>
              </w:rPr>
              <w:t>Wie sollten die Aufgaben aussehen? Welche Hilfe benötigen Sie?</w:t>
            </w:r>
          </w:p>
        </w:tc>
      </w:tr>
      <w:tr w:rsidR="00E861C8" w:rsidRPr="00DE4890" w:rsidTr="00A4789A">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E861C8" w:rsidRPr="00CF4BF5" w:rsidRDefault="00E861C8" w:rsidP="00A4789A">
            <w:pPr>
              <w:pStyle w:val="Textkrpermitte"/>
              <w:rPr>
                <w:noProof/>
                <w:sz w:val="24"/>
              </w:rPr>
            </w:pPr>
            <w:r w:rsidRPr="00FC0F56">
              <w:rPr>
                <w:noProof/>
              </w:rPr>
              <w:drawing>
                <wp:anchor distT="0" distB="0" distL="114300" distR="114300" simplePos="0" relativeHeight="251684864" behindDoc="0" locked="0" layoutInCell="1" allowOverlap="1" wp14:anchorId="32F22220" wp14:editId="0E13E385">
                  <wp:simplePos x="0" y="0"/>
                  <wp:positionH relativeFrom="column">
                    <wp:posOffset>291465</wp:posOffset>
                  </wp:positionH>
                  <wp:positionV relativeFrom="paragraph">
                    <wp:posOffset>-52705</wp:posOffset>
                  </wp:positionV>
                  <wp:extent cx="302260" cy="323850"/>
                  <wp:effectExtent l="0" t="0" r="2540" b="0"/>
                  <wp:wrapNone/>
                  <wp:docPr id="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E861C8" w:rsidRPr="00DE4890" w:rsidRDefault="00E861C8" w:rsidP="00A4789A">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E861C8" w:rsidRDefault="00E861C8" w:rsidP="00A4789A">
            <w:pPr>
              <w:pStyle w:val="Textkrper"/>
              <w:rPr>
                <w:noProof/>
              </w:rPr>
            </w:pPr>
            <w:r>
              <w:rPr>
                <w:noProof/>
              </w:rPr>
              <w:t>Schreiben Sie einen Satz zu diesem Projekt in Ihr Lerntagebuch.</w:t>
            </w:r>
          </w:p>
        </w:tc>
      </w:tr>
    </w:tbl>
    <w:p w:rsidR="00EF2ED0" w:rsidRDefault="00EF2ED0" w:rsidP="00566650">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EF2ED0" w:rsidRPr="00DE4890" w:rsidTr="00A4789A">
        <w:trPr>
          <w:trHeight w:val="544"/>
        </w:trPr>
        <w:tc>
          <w:tcPr>
            <w:tcW w:w="3119" w:type="dxa"/>
            <w:shd w:val="clear" w:color="auto" w:fill="D9D9D9" w:themeFill="background1" w:themeFillShade="D9"/>
          </w:tcPr>
          <w:p w:rsidR="00EF2ED0" w:rsidRDefault="00EF2ED0" w:rsidP="00A4789A">
            <w:pPr>
              <w:pStyle w:val="Tabelle6pt"/>
              <w:rPr>
                <w:color w:val="000000"/>
              </w:rPr>
            </w:pPr>
            <w:r>
              <w:lastRenderedPageBreak/>
              <w:t>Lernfeld</w:t>
            </w:r>
          </w:p>
          <w:p w:rsidR="00EF2ED0" w:rsidRPr="00DE4890" w:rsidRDefault="00EF2ED0" w:rsidP="00A4789A">
            <w:pPr>
              <w:pStyle w:val="TabelleKopflinks"/>
            </w:pPr>
            <w:r>
              <w:t>LF 3</w:t>
            </w:r>
          </w:p>
        </w:tc>
        <w:tc>
          <w:tcPr>
            <w:tcW w:w="4230" w:type="dxa"/>
            <w:shd w:val="clear" w:color="auto" w:fill="D9D9D9" w:themeFill="background1" w:themeFillShade="D9"/>
          </w:tcPr>
          <w:p w:rsidR="00EF2ED0" w:rsidRDefault="00EF2ED0" w:rsidP="00A4789A">
            <w:pPr>
              <w:pStyle w:val="Tabelle6pt"/>
              <w:rPr>
                <w:color w:val="000000"/>
              </w:rPr>
            </w:pPr>
            <w:r>
              <w:t>Titel</w:t>
            </w:r>
          </w:p>
          <w:p w:rsidR="00EF2ED0" w:rsidRPr="00DE4890" w:rsidRDefault="00F53543" w:rsidP="00A4789A">
            <w:pPr>
              <w:pStyle w:val="TabelleKopflinks"/>
            </w:pPr>
            <w:r>
              <w:t xml:space="preserve">Gesunde </w:t>
            </w:r>
            <w:r w:rsidR="00EF2ED0">
              <w:t>Ernährung</w:t>
            </w:r>
          </w:p>
        </w:tc>
        <w:tc>
          <w:tcPr>
            <w:tcW w:w="196" w:type="dxa"/>
            <w:tcBorders>
              <w:top w:val="nil"/>
              <w:bottom w:val="nil"/>
            </w:tcBorders>
            <w:shd w:val="clear" w:color="auto" w:fill="auto"/>
          </w:tcPr>
          <w:p w:rsidR="00EF2ED0" w:rsidRPr="00DE4890" w:rsidRDefault="00EF2ED0" w:rsidP="00A4789A">
            <w:pPr>
              <w:pStyle w:val="Textkrper"/>
            </w:pPr>
          </w:p>
        </w:tc>
        <w:tc>
          <w:tcPr>
            <w:tcW w:w="2094" w:type="dxa"/>
            <w:shd w:val="clear" w:color="auto" w:fill="D9D9D9" w:themeFill="background1" w:themeFillShade="D9"/>
          </w:tcPr>
          <w:p w:rsidR="00EF2ED0" w:rsidRDefault="00EF2ED0" w:rsidP="00EF2ED0">
            <w:pPr>
              <w:pStyle w:val="TabelleKopflinks"/>
              <w:jc w:val="center"/>
            </w:pPr>
            <w:r>
              <w:t>H03.01</w:t>
            </w:r>
          </w:p>
          <w:p w:rsidR="00EF2ED0" w:rsidRPr="00DE4890" w:rsidRDefault="00EF2ED0" w:rsidP="00EF2ED0">
            <w:pPr>
              <w:pStyle w:val="TabelleKopflinks"/>
              <w:jc w:val="center"/>
            </w:pPr>
            <w:r>
              <w:t>Feedback</w:t>
            </w:r>
          </w:p>
        </w:tc>
      </w:tr>
    </w:tbl>
    <w:p w:rsidR="00EF2ED0" w:rsidRPr="00D260C3" w:rsidRDefault="00EF2ED0" w:rsidP="00F53543">
      <w:pPr>
        <w:pStyle w:val="berschrift1"/>
        <w:rPr>
          <w:rStyle w:val="Fett"/>
        </w:rPr>
      </w:pPr>
      <w:r w:rsidRPr="00D260C3">
        <w:rPr>
          <w:rStyle w:val="Fett"/>
        </w:rPr>
        <w:t>Kleben oder malen Sie einen Punkt auf die Zielscheibe:</w:t>
      </w:r>
    </w:p>
    <w:p w:rsidR="00EF2ED0" w:rsidRDefault="00EF2ED0" w:rsidP="00F31E8B">
      <w:pPr>
        <w:pStyle w:val="Textkrper"/>
        <w:rPr>
          <w:noProof/>
        </w:rPr>
      </w:pPr>
    </w:p>
    <w:p w:rsidR="00EF2ED0" w:rsidRDefault="00923B21" w:rsidP="00F53543">
      <w:pPr>
        <w:pStyle w:val="berschrift2"/>
        <w:rPr>
          <w:noProof/>
        </w:rPr>
      </w:pPr>
      <w:r>
        <w:rPr>
          <w:noProof/>
        </w:rPr>
        <w:t>„J</w:t>
      </w:r>
      <w:r w:rsidR="00EF2ED0">
        <w:rPr>
          <w:noProof/>
        </w:rPr>
        <w:t xml:space="preserve">a, stimmt!“ </w:t>
      </w:r>
      <w:r w:rsidR="00EF2ED0">
        <w:rPr>
          <w:noProof/>
        </w:rPr>
        <w:sym w:font="Wingdings" w:char="F0E0"/>
      </w:r>
      <w:r w:rsidR="00EF2ED0">
        <w:rPr>
          <w:noProof/>
        </w:rPr>
        <w:t xml:space="preserve">  </w:t>
      </w:r>
      <w:r w:rsidR="00EF2ED0" w:rsidRPr="00D260C3">
        <w:rPr>
          <w:noProof/>
          <w:sz w:val="48"/>
          <w:szCs w:val="48"/>
        </w:rPr>
        <w:sym w:font="Webdings" w:char="F03D"/>
      </w:r>
      <w:r w:rsidR="00EF2ED0">
        <w:rPr>
          <w:noProof/>
        </w:rPr>
        <w:t xml:space="preserve">  Punkt in die Mitte der Zielscheibe</w:t>
      </w:r>
    </w:p>
    <w:p w:rsidR="00EF2ED0" w:rsidRDefault="00EF2ED0" w:rsidP="00F53543">
      <w:pPr>
        <w:pStyle w:val="berschrift2"/>
        <w:rPr>
          <w:noProof/>
        </w:rPr>
      </w:pPr>
      <w:r>
        <w:rPr>
          <w:noProof/>
        </w:rPr>
        <w:t xml:space="preserve">„Nein, gar nicht!“ </w:t>
      </w:r>
      <w:r>
        <w:rPr>
          <w:noProof/>
        </w:rPr>
        <w:sym w:font="Wingdings" w:char="F0E0"/>
      </w:r>
      <w:r>
        <w:rPr>
          <w:noProof/>
        </w:rPr>
        <w:t xml:space="preserve">  </w:t>
      </w:r>
      <w:r w:rsidRPr="00D260C3">
        <w:rPr>
          <w:noProof/>
          <w:sz w:val="48"/>
          <w:szCs w:val="48"/>
        </w:rPr>
        <w:sym w:font="Webdings" w:char="F03D"/>
      </w:r>
      <w:r>
        <w:rPr>
          <w:noProof/>
        </w:rPr>
        <w:t xml:space="preserve">  Punkt außen</w:t>
      </w:r>
    </w:p>
    <w:p w:rsidR="002C6574" w:rsidRPr="002C6574" w:rsidRDefault="002C6574" w:rsidP="002C6574">
      <w:pPr>
        <w:pStyle w:val="Textkrper"/>
      </w:pPr>
    </w:p>
    <w:p w:rsidR="00EF2ED0" w:rsidRDefault="00EF2ED0" w:rsidP="00EF2ED0">
      <w:pPr>
        <w:pStyle w:val="Textkrper"/>
      </w:pPr>
    </w:p>
    <w:p w:rsidR="00EF2ED0" w:rsidRDefault="00EF2ED0" w:rsidP="00EF2ED0">
      <w:pPr>
        <w:pStyle w:val="Textkrper"/>
      </w:pPr>
    </w:p>
    <w:p w:rsidR="00EF2ED0" w:rsidRDefault="00742F22" w:rsidP="00EF2ED0">
      <w:pPr>
        <w:pStyle w:val="Textkrper"/>
        <w:ind w:right="-2269"/>
        <w:rPr>
          <w:noProof/>
        </w:rPr>
      </w:pPr>
      <w:r>
        <w:rPr>
          <w:noProof/>
        </w:rPr>
        <w:drawing>
          <wp:anchor distT="0" distB="0" distL="114300" distR="114300" simplePos="0" relativeHeight="252410880" behindDoc="1" locked="0" layoutInCell="1" allowOverlap="1" wp14:anchorId="6B92F03A" wp14:editId="7F16D907">
            <wp:simplePos x="0" y="0"/>
            <wp:positionH relativeFrom="column">
              <wp:posOffset>1517015</wp:posOffset>
            </wp:positionH>
            <wp:positionV relativeFrom="paragraph">
              <wp:posOffset>29845</wp:posOffset>
            </wp:positionV>
            <wp:extent cx="3096260" cy="3171825"/>
            <wp:effectExtent l="0" t="0" r="8890" b="9525"/>
            <wp:wrapNone/>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lscheibe0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96260" cy="3171825"/>
                    </a:xfrm>
                    <a:prstGeom prst="rect">
                      <a:avLst/>
                    </a:prstGeom>
                  </pic:spPr>
                </pic:pic>
              </a:graphicData>
            </a:graphic>
            <wp14:sizeRelH relativeFrom="page">
              <wp14:pctWidth>0</wp14:pctWidth>
            </wp14:sizeRelH>
            <wp14:sizeRelV relativeFrom="page">
              <wp14:pctHeight>0</wp14:pctHeight>
            </wp14:sizeRelV>
          </wp:anchor>
        </w:drawing>
      </w:r>
    </w:p>
    <w:p w:rsidR="00EF2ED0" w:rsidRDefault="00EF2ED0" w:rsidP="00EF2ED0">
      <w:pPr>
        <w:pStyle w:val="Textkrper"/>
        <w:ind w:right="-2269"/>
        <w:rPr>
          <w:noProof/>
        </w:rPr>
      </w:pPr>
    </w:p>
    <w:p w:rsidR="00EF2ED0" w:rsidRPr="002300B0" w:rsidRDefault="00EF2ED0" w:rsidP="00EF2ED0">
      <w:pPr>
        <w:pStyle w:val="Textkrper"/>
        <w:tabs>
          <w:tab w:val="left" w:pos="709"/>
          <w:tab w:val="right" w:pos="8931"/>
        </w:tabs>
        <w:ind w:right="-2269"/>
        <w:rPr>
          <w:rStyle w:val="IntensiveHervorhebung"/>
          <w:sz w:val="28"/>
          <w:szCs w:val="28"/>
        </w:rPr>
      </w:pPr>
      <w:r>
        <w:rPr>
          <w:rStyle w:val="IntensiveHervorhebung"/>
          <w:sz w:val="28"/>
          <w:szCs w:val="28"/>
        </w:rPr>
        <w:tab/>
      </w:r>
      <w:r w:rsidRPr="002300B0">
        <w:rPr>
          <w:rStyle w:val="IntensiveHervorhebung"/>
          <w:sz w:val="28"/>
          <w:szCs w:val="28"/>
        </w:rPr>
        <w:t xml:space="preserve">Ich arbeite gerne </w:t>
      </w:r>
      <w:r w:rsidRPr="002300B0">
        <w:rPr>
          <w:rStyle w:val="IntensiveHervorhebung"/>
          <w:sz w:val="28"/>
          <w:szCs w:val="28"/>
        </w:rPr>
        <w:tab/>
        <w:t xml:space="preserve">Kochen macht </w:t>
      </w:r>
    </w:p>
    <w:p w:rsidR="00EF2ED0" w:rsidRPr="002300B0" w:rsidRDefault="00EF2ED0" w:rsidP="00EF2ED0">
      <w:pPr>
        <w:pStyle w:val="Textkrper"/>
        <w:tabs>
          <w:tab w:val="left" w:pos="709"/>
          <w:tab w:val="right" w:pos="8931"/>
        </w:tabs>
        <w:ind w:right="-2269"/>
        <w:rPr>
          <w:rStyle w:val="IntensiveHervorhebung"/>
          <w:sz w:val="28"/>
          <w:szCs w:val="28"/>
        </w:rPr>
      </w:pPr>
      <w:r>
        <w:rPr>
          <w:rStyle w:val="IntensiveHervorhebung"/>
          <w:sz w:val="28"/>
          <w:szCs w:val="28"/>
        </w:rPr>
        <w:tab/>
      </w:r>
      <w:r w:rsidRPr="002300B0">
        <w:rPr>
          <w:rStyle w:val="IntensiveHervorhebung"/>
          <w:sz w:val="28"/>
          <w:szCs w:val="28"/>
        </w:rPr>
        <w:t>mit anderen</w:t>
      </w:r>
      <w:r w:rsidRPr="002300B0">
        <w:rPr>
          <w:rStyle w:val="IntensiveHervorhebung"/>
          <w:sz w:val="28"/>
          <w:szCs w:val="28"/>
        </w:rPr>
        <w:tab/>
        <w:t>Spaß!</w:t>
      </w:r>
      <w:r w:rsidR="00F31E8B" w:rsidRPr="00F31E8B">
        <w:rPr>
          <w:rStyle w:val="IntensiveHervorhebung"/>
          <w:b/>
          <w:sz w:val="28"/>
          <w:szCs w:val="28"/>
        </w:rPr>
        <w:t>*</w:t>
      </w:r>
    </w:p>
    <w:p w:rsidR="00EF2ED0" w:rsidRPr="002300B0" w:rsidRDefault="00EF2ED0" w:rsidP="00EF2ED0">
      <w:pPr>
        <w:pStyle w:val="Textkrper"/>
        <w:tabs>
          <w:tab w:val="left" w:pos="709"/>
          <w:tab w:val="right" w:pos="8931"/>
          <w:tab w:val="right" w:pos="9639"/>
        </w:tabs>
        <w:ind w:right="-2269"/>
        <w:rPr>
          <w:rStyle w:val="IntensiveHervorhebung"/>
          <w:sz w:val="28"/>
          <w:szCs w:val="28"/>
        </w:rPr>
      </w:pPr>
      <w:r>
        <w:rPr>
          <w:rStyle w:val="IntensiveHervorhebung"/>
          <w:sz w:val="28"/>
          <w:szCs w:val="28"/>
        </w:rPr>
        <w:tab/>
      </w:r>
      <w:r w:rsidRPr="002300B0">
        <w:rPr>
          <w:rStyle w:val="IntensiveHervorhebung"/>
          <w:sz w:val="28"/>
          <w:szCs w:val="28"/>
        </w:rPr>
        <w:t>zusammen!</w:t>
      </w:r>
    </w:p>
    <w:p w:rsidR="00EF2ED0" w:rsidRPr="002300B0" w:rsidRDefault="00EF2ED0" w:rsidP="00EF2ED0">
      <w:pPr>
        <w:pStyle w:val="Textkrper"/>
        <w:tabs>
          <w:tab w:val="left" w:pos="709"/>
          <w:tab w:val="right" w:pos="8931"/>
          <w:tab w:val="right" w:pos="9639"/>
        </w:tabs>
        <w:ind w:right="-2269"/>
        <w:rPr>
          <w:rStyle w:val="IntensiveHervorhebung"/>
          <w:sz w:val="28"/>
          <w:szCs w:val="28"/>
        </w:rPr>
      </w:pPr>
    </w:p>
    <w:p w:rsidR="00EF2ED0" w:rsidRPr="002300B0" w:rsidRDefault="00EF2ED0" w:rsidP="00EF2ED0">
      <w:pPr>
        <w:pStyle w:val="Textkrper"/>
        <w:tabs>
          <w:tab w:val="left" w:pos="709"/>
          <w:tab w:val="right" w:pos="8931"/>
          <w:tab w:val="right" w:pos="9639"/>
        </w:tabs>
        <w:ind w:right="-2269"/>
        <w:rPr>
          <w:rStyle w:val="IntensiveHervorhebung"/>
          <w:sz w:val="28"/>
          <w:szCs w:val="28"/>
        </w:rPr>
      </w:pPr>
    </w:p>
    <w:p w:rsidR="00EF2ED0" w:rsidRDefault="00EF2ED0" w:rsidP="00EF2ED0">
      <w:pPr>
        <w:pStyle w:val="Textkrper"/>
        <w:tabs>
          <w:tab w:val="left" w:pos="709"/>
          <w:tab w:val="right" w:pos="8931"/>
          <w:tab w:val="right" w:pos="9639"/>
        </w:tabs>
        <w:ind w:right="-2269"/>
        <w:rPr>
          <w:rStyle w:val="IntensiveHervorhebung"/>
          <w:sz w:val="28"/>
          <w:szCs w:val="28"/>
        </w:rPr>
      </w:pPr>
    </w:p>
    <w:p w:rsidR="00EF2ED0" w:rsidRDefault="00EF2ED0" w:rsidP="00EF2ED0">
      <w:pPr>
        <w:pStyle w:val="Textkrper"/>
        <w:tabs>
          <w:tab w:val="left" w:pos="709"/>
          <w:tab w:val="right" w:pos="8931"/>
          <w:tab w:val="right" w:pos="9639"/>
        </w:tabs>
        <w:ind w:right="-2269"/>
        <w:rPr>
          <w:rStyle w:val="IntensiveHervorhebung"/>
          <w:sz w:val="28"/>
          <w:szCs w:val="28"/>
        </w:rPr>
      </w:pPr>
    </w:p>
    <w:p w:rsidR="00EF2ED0" w:rsidRPr="002300B0" w:rsidRDefault="00EF2ED0" w:rsidP="00EF2ED0">
      <w:pPr>
        <w:pStyle w:val="Textkrper"/>
        <w:tabs>
          <w:tab w:val="left" w:pos="709"/>
          <w:tab w:val="right" w:pos="8931"/>
          <w:tab w:val="right" w:pos="9639"/>
        </w:tabs>
        <w:ind w:right="-2269"/>
        <w:rPr>
          <w:rStyle w:val="IntensiveHervorhebung"/>
          <w:sz w:val="28"/>
          <w:szCs w:val="28"/>
        </w:rPr>
      </w:pPr>
    </w:p>
    <w:p w:rsidR="002C6574" w:rsidRDefault="00EF2ED0"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p>
    <w:p w:rsidR="00EF2ED0" w:rsidRPr="002300B0" w:rsidRDefault="002C6574"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r w:rsidR="00EF2ED0" w:rsidRPr="002300B0">
        <w:rPr>
          <w:rStyle w:val="IntensiveHervorhebung"/>
          <w:sz w:val="28"/>
          <w:szCs w:val="28"/>
        </w:rPr>
        <w:t>Ich esse jetzt</w:t>
      </w:r>
      <w:r w:rsidR="00EF2ED0" w:rsidRPr="002300B0">
        <w:rPr>
          <w:rStyle w:val="IntensiveHervorhebung"/>
          <w:sz w:val="28"/>
          <w:szCs w:val="28"/>
        </w:rPr>
        <w:tab/>
        <w:t>Ich habe die</w:t>
      </w:r>
    </w:p>
    <w:p w:rsidR="00EF2ED0" w:rsidRPr="002300B0" w:rsidRDefault="00EF2ED0"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r w:rsidRPr="002300B0">
        <w:rPr>
          <w:rStyle w:val="IntensiveHervorhebung"/>
          <w:sz w:val="28"/>
          <w:szCs w:val="28"/>
        </w:rPr>
        <w:t xml:space="preserve">jeden Tag Obst </w:t>
      </w:r>
      <w:r w:rsidRPr="002300B0">
        <w:rPr>
          <w:rStyle w:val="IntensiveHervorhebung"/>
          <w:sz w:val="28"/>
          <w:szCs w:val="28"/>
        </w:rPr>
        <w:tab/>
        <w:t>Aufgaben gut</w:t>
      </w:r>
    </w:p>
    <w:p w:rsidR="00EF2ED0" w:rsidRPr="002300B0" w:rsidRDefault="00EF2ED0"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r w:rsidRPr="002300B0">
        <w:rPr>
          <w:rStyle w:val="IntensiveHervorhebung"/>
          <w:sz w:val="28"/>
          <w:szCs w:val="28"/>
        </w:rPr>
        <w:t>oder Gemüse!</w:t>
      </w:r>
      <w:r w:rsidRPr="002300B0">
        <w:rPr>
          <w:rStyle w:val="IntensiveHervorhebung"/>
          <w:sz w:val="28"/>
          <w:szCs w:val="28"/>
        </w:rPr>
        <w:tab/>
        <w:t>verstanden!</w:t>
      </w:r>
    </w:p>
    <w:p w:rsidR="00EF2ED0" w:rsidRPr="002300B0" w:rsidRDefault="00EF2ED0" w:rsidP="00EF2ED0">
      <w:pPr>
        <w:pStyle w:val="Textkrper"/>
        <w:tabs>
          <w:tab w:val="right" w:pos="9639"/>
        </w:tabs>
        <w:ind w:right="-2269"/>
        <w:rPr>
          <w:rStyle w:val="IntensiveHervorhebung"/>
          <w:sz w:val="40"/>
          <w:szCs w:val="40"/>
        </w:rPr>
      </w:pPr>
    </w:p>
    <w:p w:rsidR="00EF2ED0" w:rsidRDefault="00EF2ED0" w:rsidP="00EF2ED0">
      <w:pPr>
        <w:pStyle w:val="Textkrper"/>
      </w:pPr>
    </w:p>
    <w:p w:rsidR="00F31E8B" w:rsidRDefault="00F31E8B" w:rsidP="00EF2ED0">
      <w:pPr>
        <w:pStyle w:val="Textkrper"/>
      </w:pPr>
    </w:p>
    <w:p w:rsidR="00EF2ED0" w:rsidRDefault="00EF2ED0" w:rsidP="00EF2ED0">
      <w:pPr>
        <w:pStyle w:val="Textkrper"/>
      </w:pPr>
    </w:p>
    <w:p w:rsidR="00EF2ED0" w:rsidRDefault="00EF2ED0" w:rsidP="00EF2ED0">
      <w:pPr>
        <w:pStyle w:val="Textkrper"/>
      </w:pPr>
    </w:p>
    <w:p w:rsidR="00F31E8B" w:rsidRDefault="00F31E8B" w:rsidP="00F31E8B">
      <w:pPr>
        <w:pStyle w:val="Marginaliegrau"/>
        <w:framePr w:w="2108" w:wrap="around" w:x="8630" w:y="61"/>
      </w:pPr>
      <w:r w:rsidRPr="00F31E8B">
        <w:rPr>
          <w:b/>
        </w:rPr>
        <w:t>*</w:t>
      </w:r>
      <w:r>
        <w:t xml:space="preserve"> „Kochen macht Spaß!“ </w:t>
      </w:r>
    </w:p>
    <w:p w:rsidR="00F31E8B" w:rsidRDefault="00F31E8B" w:rsidP="00F31E8B">
      <w:pPr>
        <w:pStyle w:val="Marginaliegrau"/>
        <w:framePr w:w="2108" w:wrap="around" w:x="8630" w:y="61"/>
      </w:pPr>
      <w:r>
        <w:t>Mit dieser Aussage ist die Zubereitung von Mahlzeiten aus möglichst frischen Zutaten gemeint und nicht das Backen einer Fertig-pizza.</w:t>
      </w:r>
    </w:p>
    <w:p w:rsidR="005379F6" w:rsidRPr="005379F6" w:rsidRDefault="005379F6" w:rsidP="005379F6">
      <w:pPr>
        <w:pStyle w:val="Marginaliegrau"/>
        <w:framePr w:w="2108" w:wrap="around" w:x="8608" w:y="1981"/>
      </w:pPr>
      <w:r w:rsidRPr="005379F6">
        <w:t>Bild des LS</w:t>
      </w:r>
    </w:p>
    <w:p w:rsidR="003172C6" w:rsidRDefault="00B072AD" w:rsidP="00667890">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w:t>
            </w:r>
          </w:p>
        </w:tc>
      </w:tr>
      <w:tr w:rsidR="003172C6" w:rsidRPr="00B51DE9" w:rsidTr="00B82770">
        <w:tc>
          <w:tcPr>
            <w:tcW w:w="7348" w:type="dxa"/>
            <w:gridSpan w:val="3"/>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1F4355" w:rsidP="001F4355">
            <w:pPr>
              <w:pStyle w:val="Kopf8ptafz"/>
            </w:pPr>
            <w:r>
              <w:t xml:space="preserve">Ich kann </w:t>
            </w:r>
            <w:r w:rsidR="003172C6">
              <w:t>Lebensmittel nach anerkannten Ernährungsempfehlungen beurteilen.</w:t>
            </w:r>
          </w:p>
          <w:p w:rsidR="003172C6" w:rsidRDefault="003172C6" w:rsidP="001F4355">
            <w:pPr>
              <w:pStyle w:val="Kopf8ptafz"/>
              <w:rPr>
                <w:rStyle w:val="Hervorhebung"/>
              </w:rPr>
            </w:pPr>
            <w:r>
              <w:rPr>
                <w:rStyle w:val="Hervorhebung"/>
              </w:rPr>
              <w:t>Ich kann systematisch arbeiten.</w:t>
            </w:r>
          </w:p>
          <w:p w:rsidR="003172C6" w:rsidRDefault="003172C6" w:rsidP="001F4355">
            <w:pPr>
              <w:pStyle w:val="Kopf8ptafz"/>
              <w:rPr>
                <w:rStyle w:val="Hervorhebung"/>
              </w:rPr>
            </w:pPr>
            <w:r>
              <w:rPr>
                <w:rStyle w:val="Hervorhebung"/>
              </w:rPr>
              <w:t>Ich kann mich ausdrücken und Gespräche führen.</w:t>
            </w:r>
          </w:p>
          <w:p w:rsidR="003172C6" w:rsidRPr="005901D9" w:rsidRDefault="003172C6" w:rsidP="001F4355">
            <w:pPr>
              <w:pStyle w:val="Kopf8ptafz"/>
              <w:rPr>
                <w:i/>
                <w:iCs/>
              </w:rPr>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r w:rsidRPr="00B51DE9">
                    <w:t>LernPROJEKT</w:t>
                  </w:r>
                </w:p>
              </w:tc>
            </w:tr>
            <w:tr w:rsidR="003172C6" w:rsidRPr="00B51DE9" w:rsidTr="00B82770">
              <w:trPr>
                <w:trHeight w:val="284"/>
              </w:trPr>
              <w:tc>
                <w:tcPr>
                  <w:tcW w:w="2090" w:type="dxa"/>
                  <w:tcBorders>
                    <w:bottom w:val="single" w:sz="4" w:space="0" w:color="auto"/>
                  </w:tcBorders>
                  <w:shd w:val="clear" w:color="auto" w:fill="D9D9D9" w:themeFill="background1" w:themeFillShade="D9"/>
                </w:tcPr>
                <w:p w:rsidR="003172C6" w:rsidRPr="00B51DE9" w:rsidRDefault="003172C6" w:rsidP="00B82770">
                  <w:pPr>
                    <w:pStyle w:val="TabelleKopfmitte"/>
                  </w:pPr>
                  <w:r w:rsidRPr="00B51DE9">
                    <w:t>LernTHEMA</w:t>
                  </w:r>
                </w:p>
              </w:tc>
            </w:tr>
            <w:tr w:rsidR="003172C6" w:rsidRPr="00B51DE9" w:rsidTr="00B82770">
              <w:trPr>
                <w:trHeight w:val="284"/>
              </w:trPr>
              <w:tc>
                <w:tcPr>
                  <w:tcW w:w="2090" w:type="dxa"/>
                  <w:tcBorders>
                    <w:bottom w:val="nil"/>
                  </w:tcBorders>
                </w:tcPr>
                <w:p w:rsidR="003172C6" w:rsidRPr="00B51DE9" w:rsidRDefault="003172C6" w:rsidP="00B82770">
                  <w:pPr>
                    <w:pStyle w:val="Textkrpermitte"/>
                  </w:pPr>
                  <w:r w:rsidRPr="00B51DE9">
                    <w:t>LernSCHRITT</w:t>
                  </w:r>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1F4355">
            <w:pPr>
              <w:pStyle w:val="Kopf8ptafz"/>
            </w:pPr>
            <w:r>
              <w:t>Ich kann die Lebensmittelgruppen der Ernährungspyramide ne</w:t>
            </w:r>
            <w:r>
              <w:t>n</w:t>
            </w:r>
            <w:r>
              <w:t>nen.</w:t>
            </w:r>
          </w:p>
          <w:p w:rsidR="003172C6" w:rsidRDefault="003172C6" w:rsidP="001F4355">
            <w:pPr>
              <w:pStyle w:val="Kopf8ptafz"/>
            </w:pPr>
            <w:r>
              <w:t>Ich kann die Verzehrsempfehlungen für die einzelnen Lebensmitte</w:t>
            </w:r>
            <w:r>
              <w:t>l</w:t>
            </w:r>
            <w:r>
              <w:t>gruppen angeben.</w:t>
            </w:r>
          </w:p>
          <w:p w:rsidR="003172C6" w:rsidRDefault="003172C6" w:rsidP="001F4355">
            <w:pPr>
              <w:pStyle w:val="Kopf8ptafz"/>
            </w:pPr>
            <w:r>
              <w:t>Ich kann den Begriff Portion/Handmaß definieren.</w:t>
            </w:r>
          </w:p>
          <w:p w:rsidR="003172C6" w:rsidRDefault="003172C6" w:rsidP="001F4355">
            <w:pPr>
              <w:pStyle w:val="Kopf8ptafz"/>
            </w:pPr>
            <w:r>
              <w:t>Ich kann die einzelnen Lebensmittelgruppen mit Hilfe der Ampe</w:t>
            </w:r>
            <w:r>
              <w:t>l</w:t>
            </w:r>
            <w:r>
              <w:t xml:space="preserve">farben bewerten. </w:t>
            </w:r>
          </w:p>
          <w:p w:rsidR="003172C6" w:rsidRDefault="003172C6" w:rsidP="001F4355">
            <w:pPr>
              <w:pStyle w:val="Kopf8ptafz"/>
            </w:pPr>
            <w:r>
              <w:t>Ich kann Lebensmittel den entsprechenden Lebensmittelgruppen zuordnen.</w:t>
            </w:r>
          </w:p>
          <w:p w:rsidR="003172C6" w:rsidRPr="00F86E35" w:rsidRDefault="003172C6" w:rsidP="001F4355">
            <w:pPr>
              <w:pStyle w:val="Kopf8ptafz"/>
              <w:rPr>
                <w:i/>
              </w:rPr>
            </w:pPr>
            <w:r w:rsidRPr="00F86E35">
              <w:rPr>
                <w:i/>
              </w:rPr>
              <w:t>Ich kann verschiedene Informationssysteme nutzen (Broschüre, Inte</w:t>
            </w:r>
            <w:r w:rsidRPr="00F86E35">
              <w:rPr>
                <w:i/>
              </w:rPr>
              <w:t>r</w:t>
            </w:r>
            <w:r w:rsidRPr="00F86E35">
              <w:rPr>
                <w:i/>
              </w:rPr>
              <w:t>net).</w:t>
            </w:r>
          </w:p>
          <w:p w:rsidR="003172C6" w:rsidRPr="00F86E35" w:rsidRDefault="003172C6" w:rsidP="001F4355">
            <w:pPr>
              <w:pStyle w:val="Kopf8ptafz"/>
              <w:rPr>
                <w:i/>
              </w:rPr>
            </w:pPr>
            <w:r w:rsidRPr="00F86E35">
              <w:rPr>
                <w:i/>
              </w:rPr>
              <w:t>Ich kann im Team ein Lernplakat gestalten und Lernplakate beurte</w:t>
            </w:r>
            <w:r w:rsidRPr="00F86E35">
              <w:rPr>
                <w:i/>
              </w:rPr>
              <w:t>i</w:t>
            </w:r>
            <w:r w:rsidRPr="00F86E35">
              <w:rPr>
                <w:i/>
              </w:rPr>
              <w:t>len.</w:t>
            </w:r>
          </w:p>
          <w:p w:rsidR="003172C6" w:rsidRPr="005901D9" w:rsidRDefault="003172C6" w:rsidP="001F4355">
            <w:pPr>
              <w:pStyle w:val="Kopf8ptafz"/>
              <w:rPr>
                <w:i/>
              </w:rPr>
            </w:pPr>
            <w:r w:rsidRPr="00F86E35">
              <w:rPr>
                <w:i/>
              </w:rPr>
              <w:t xml:space="preserve">Ich kann Regeln zur Erstellung </w:t>
            </w:r>
            <w:r>
              <w:rPr>
                <w:i/>
              </w:rPr>
              <w:t>eines Lernplakates formulieren.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F86E35" w:rsidRDefault="003172C6" w:rsidP="001F4355">
            <w:pPr>
              <w:pStyle w:val="Kopf8ptafz"/>
            </w:pPr>
            <w:r w:rsidRPr="00F86E35">
              <w:rPr>
                <w:i/>
              </w:rPr>
              <w:t>Ich kann Ergebnisse dokumentieren und präsentieren.</w:t>
            </w:r>
          </w:p>
          <w:p w:rsidR="003172C6" w:rsidRPr="00234B66" w:rsidRDefault="003172C6" w:rsidP="001F4355">
            <w:pPr>
              <w:pStyle w:val="Kopf8ptafz"/>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1F4355">
            <w:pPr>
              <w:pStyle w:val="Kopf8ptafz"/>
            </w:pPr>
            <w:r>
              <w:t>Ich kann mein eigenes Ernährungsverhalten beurteilen und verbe</w:t>
            </w:r>
            <w:r>
              <w:t>s</w:t>
            </w:r>
            <w:r>
              <w:t>sern.</w:t>
            </w:r>
          </w:p>
          <w:p w:rsidR="003172C6" w:rsidRDefault="003172C6" w:rsidP="001F4355">
            <w:pPr>
              <w:pStyle w:val="Kopf8ptafz"/>
            </w:pPr>
            <w:r>
              <w:t>Ich kann mit Hilfe der Ernährungspyramide einen Tageskostplan erstellen oder darstellen.</w:t>
            </w:r>
          </w:p>
          <w:p w:rsidR="003172C6" w:rsidRDefault="003172C6" w:rsidP="001F4355">
            <w:pPr>
              <w:pStyle w:val="Kopf8ptafz"/>
            </w:pPr>
            <w:r>
              <w:t xml:space="preserve">Ich kann Mahlzeiten ernährungsphysiologisch sinnvoll aufwerten. </w:t>
            </w:r>
          </w:p>
          <w:p w:rsidR="003172C6" w:rsidRDefault="003172C6" w:rsidP="00B82770">
            <w:pPr>
              <w:pStyle w:val="Kopf8ptafz"/>
              <w:numPr>
                <w:ilvl w:val="0"/>
                <w:numId w:val="0"/>
              </w:numPr>
              <w:ind w:left="227"/>
            </w:pP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Default="003172C6" w:rsidP="001F4355">
            <w:pPr>
              <w:pStyle w:val="Kopf8ptafz"/>
            </w:pPr>
            <w:r w:rsidRPr="00234B66">
              <w:t xml:space="preserve">Lernschritt </w:t>
            </w:r>
            <w:r>
              <w:t>03.01.01.04 (A, B, C)</w:t>
            </w:r>
          </w:p>
          <w:p w:rsidR="003172C6" w:rsidRDefault="003172C6" w:rsidP="001F4355">
            <w:pPr>
              <w:pStyle w:val="Kopf8ptafz"/>
            </w:pPr>
            <w:r w:rsidRPr="00234B66">
              <w:t xml:space="preserve">Lernschritt </w:t>
            </w:r>
            <w:r>
              <w:t>03.01.01.05  (A, B )</w:t>
            </w:r>
          </w:p>
          <w:p w:rsidR="003172C6" w:rsidRPr="00234B66" w:rsidRDefault="003172C6" w:rsidP="001F4355">
            <w:pPr>
              <w:pStyle w:val="Kopf8ptafz"/>
            </w:pPr>
            <w:r w:rsidRPr="00234B66">
              <w:t xml:space="preserve">Lernschritt </w:t>
            </w:r>
            <w:r w:rsidR="001F4355">
              <w:t>03.01.01.06 (</w:t>
            </w:r>
            <w:r>
              <w:t>C)</w:t>
            </w:r>
          </w:p>
        </w:tc>
      </w:tr>
    </w:tbl>
    <w:p w:rsidR="003172C6" w:rsidRDefault="003172C6" w:rsidP="001F4355">
      <w:pPr>
        <w:pStyle w:val="Textkrper"/>
      </w:pPr>
    </w:p>
    <w:p w:rsidR="003172C6" w:rsidRPr="005901D9" w:rsidRDefault="003172C6" w:rsidP="001F4355">
      <w:pPr>
        <w:pStyle w:val="Textkrper"/>
        <w:rPr>
          <w:rStyle w:val="Fett"/>
          <w:b w:val="0"/>
        </w:rPr>
      </w:pPr>
      <w:r w:rsidRPr="005901D9">
        <w:rPr>
          <w:rStyle w:val="Fett"/>
          <w:b w:val="0"/>
        </w:rPr>
        <w:t>Annika und Irina treffen sich zum „Pyramide kochen“. Dabei stellen sie fest, dass das gar nicht so einfach geht. Zunächst einmal müssen die beiden klären, was in dieser Pyram</w:t>
      </w:r>
      <w:r w:rsidRPr="005901D9">
        <w:rPr>
          <w:rStyle w:val="Fett"/>
          <w:b w:val="0"/>
        </w:rPr>
        <w:t>i</w:t>
      </w:r>
      <w:r w:rsidRPr="005901D9">
        <w:rPr>
          <w:rStyle w:val="Fett"/>
          <w:b w:val="0"/>
        </w:rPr>
        <w:t>de dargestellt ist und was das alles bedeutet.</w:t>
      </w:r>
    </w:p>
    <w:p w:rsidR="003172C6" w:rsidRDefault="003172C6" w:rsidP="001F4355">
      <w:pPr>
        <w:pStyle w:val="Textkrper"/>
      </w:pPr>
      <w:r>
        <w:rPr>
          <w:noProof/>
          <w:sz w:val="24"/>
        </w:rPr>
        <w:drawing>
          <wp:anchor distT="0" distB="0" distL="114300" distR="114300" simplePos="0" relativeHeight="252176384" behindDoc="0" locked="0" layoutInCell="0" allowOverlap="1" wp14:anchorId="6BBB8DD6" wp14:editId="153D4BFF">
            <wp:simplePos x="0" y="0"/>
            <wp:positionH relativeFrom="rightMargin">
              <wp:posOffset>828040</wp:posOffset>
            </wp:positionH>
            <wp:positionV relativeFrom="paragraph">
              <wp:posOffset>0</wp:posOffset>
            </wp:positionV>
            <wp:extent cx="349200" cy="320400"/>
            <wp:effectExtent l="0" t="0" r="0" b="3810"/>
            <wp:wrapNone/>
            <wp:docPr id="9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3312" behindDoc="0" locked="0" layoutInCell="0" allowOverlap="1" wp14:anchorId="6B9935D9" wp14:editId="6FB3B938">
            <wp:simplePos x="0" y="0"/>
            <wp:positionH relativeFrom="rightMargin">
              <wp:posOffset>467995</wp:posOffset>
            </wp:positionH>
            <wp:positionV relativeFrom="paragraph">
              <wp:posOffset>0</wp:posOffset>
            </wp:positionV>
            <wp:extent cx="349885" cy="320675"/>
            <wp:effectExtent l="0" t="0" r="0" b="3175"/>
            <wp:wrapNone/>
            <wp:docPr id="9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0240" behindDoc="0" locked="0" layoutInCell="0" allowOverlap="1" wp14:anchorId="5CD58F0E" wp14:editId="07DDF3B7">
            <wp:simplePos x="0" y="0"/>
            <wp:positionH relativeFrom="rightMargin">
              <wp:posOffset>107950</wp:posOffset>
            </wp:positionH>
            <wp:positionV relativeFrom="paragraph">
              <wp:posOffset>0</wp:posOffset>
            </wp:positionV>
            <wp:extent cx="349885" cy="320675"/>
            <wp:effectExtent l="0" t="0" r="0" b="3175"/>
            <wp:wrapNone/>
            <wp:docPr id="9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18"/>
        <w:gridCol w:w="992"/>
        <w:gridCol w:w="5015"/>
      </w:tblGrid>
      <w:tr w:rsidR="003172C6" w:rsidRPr="00DE4890" w:rsidTr="009A47C9">
        <w:trPr>
          <w:trHeight w:val="432"/>
        </w:trPr>
        <w:tc>
          <w:tcPr>
            <w:tcW w:w="1418" w:type="dxa"/>
            <w:shd w:val="clear" w:color="auto" w:fill="D9D9D9" w:themeFill="background1" w:themeFillShade="D9"/>
            <w:vAlign w:val="center"/>
          </w:tcPr>
          <w:p w:rsidR="003172C6" w:rsidRPr="00DE4890" w:rsidRDefault="003172C6" w:rsidP="00B82770">
            <w:pPr>
              <w:pStyle w:val="TabelleKopfmitte"/>
            </w:pPr>
            <w:r w:rsidRPr="00924BCD">
              <w:rPr>
                <w:noProof/>
                <w:sz w:val="24"/>
              </w:rPr>
              <w:drawing>
                <wp:anchor distT="0" distB="0" distL="114300" distR="114300" simplePos="0" relativeHeight="252164096" behindDoc="0" locked="0" layoutInCell="0" allowOverlap="1" wp14:anchorId="1A20B954" wp14:editId="74727A91">
                  <wp:simplePos x="0" y="0"/>
                  <wp:positionH relativeFrom="rightMargin">
                    <wp:posOffset>90170</wp:posOffset>
                  </wp:positionH>
                  <wp:positionV relativeFrom="paragraph">
                    <wp:posOffset>196215</wp:posOffset>
                  </wp:positionV>
                  <wp:extent cx="323850" cy="323850"/>
                  <wp:effectExtent l="0" t="0" r="0" b="0"/>
                  <wp:wrapNone/>
                  <wp:docPr id="132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92" w:type="dxa"/>
            <w:shd w:val="clear" w:color="auto" w:fill="D9D9D9" w:themeFill="background1" w:themeFillShade="D9"/>
            <w:vAlign w:val="center"/>
          </w:tcPr>
          <w:p w:rsidR="003172C6" w:rsidRPr="00DE4890" w:rsidRDefault="003172C6" w:rsidP="00B82770">
            <w:pPr>
              <w:pStyle w:val="TabelleKopfmitte"/>
            </w:pPr>
            <w:r>
              <w:t>Zeit</w:t>
            </w:r>
          </w:p>
        </w:tc>
        <w:tc>
          <w:tcPr>
            <w:tcW w:w="5015" w:type="dxa"/>
            <w:shd w:val="clear" w:color="auto" w:fill="D9D9D9" w:themeFill="background1" w:themeFillShade="D9"/>
            <w:vAlign w:val="center"/>
          </w:tcPr>
          <w:p w:rsidR="003172C6" w:rsidRPr="00DE4890" w:rsidRDefault="003172C6" w:rsidP="00B82770">
            <w:pPr>
              <w:pStyle w:val="TabelleKopfmitte"/>
            </w:pPr>
            <w:r>
              <w:t>Aufgabe</w:t>
            </w:r>
          </w:p>
        </w:tc>
      </w:tr>
    </w:tbl>
    <w:p w:rsidR="00441869" w:rsidRPr="00A9014E" w:rsidRDefault="00441869" w:rsidP="00441869">
      <w:pPr>
        <w:pStyle w:val="Marginaliegrau"/>
        <w:framePr w:wrap="around" w:x="8681" w:y="441"/>
        <w:rPr>
          <w:lang w:val="fr-FR"/>
        </w:rPr>
      </w:pPr>
      <w:r w:rsidRPr="00A9014E">
        <w:rPr>
          <w:lang w:val="fr-FR"/>
        </w:rPr>
        <w:t>Quelle: http://www.aid.de/ernaehrung/ernaehrungspyramide.php,</w:t>
      </w:r>
    </w:p>
    <w:p w:rsidR="00441869" w:rsidRPr="00A9014E" w:rsidRDefault="00434112" w:rsidP="00441869">
      <w:pPr>
        <w:pStyle w:val="Marginaliegrau"/>
        <w:framePr w:wrap="around" w:x="8681" w:y="441"/>
        <w:rPr>
          <w:lang w:val="fr-FR"/>
        </w:rPr>
      </w:pPr>
      <w:r>
        <w:rPr>
          <w:lang w:val="fr-FR"/>
        </w:rPr>
        <w:t>vgl. dazu auch:</w:t>
      </w:r>
    </w:p>
    <w:p w:rsidR="003172C6" w:rsidRPr="00A9014E" w:rsidRDefault="00441869" w:rsidP="00441869">
      <w:pPr>
        <w:pStyle w:val="Marginaliegrau"/>
        <w:framePr w:wrap="around" w:x="8681" w:y="441"/>
        <w:rPr>
          <w:lang w:val="fr-FR"/>
        </w:rPr>
      </w:pPr>
      <w:r w:rsidRPr="00A9014E">
        <w:rPr>
          <w:lang w:val="fr-FR"/>
        </w:rPr>
        <w:t>https://www.dge.de/ernaehrungspraxis/vollwertige-ernaeh-rung/ernaehrungskreis/</w:t>
      </w:r>
    </w:p>
    <w:tbl>
      <w:tblPr>
        <w:tblW w:w="74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18"/>
        <w:gridCol w:w="992"/>
        <w:gridCol w:w="5027"/>
      </w:tblGrid>
      <w:tr w:rsidR="003172C6" w:rsidRPr="00DE4890" w:rsidTr="00B82770">
        <w:trPr>
          <w:trHeight w:val="624"/>
        </w:trPr>
        <w:tc>
          <w:tcPr>
            <w:tcW w:w="1418" w:type="dxa"/>
            <w:shd w:val="clear" w:color="auto" w:fill="auto"/>
            <w:vAlign w:val="center"/>
          </w:tcPr>
          <w:p w:rsidR="003172C6" w:rsidRPr="00F0156F" w:rsidRDefault="003172C6" w:rsidP="00B82770">
            <w:pPr>
              <w:pStyle w:val="Textkrpermitte"/>
            </w:pPr>
            <w:r w:rsidRPr="00FC0F56">
              <w:rPr>
                <w:noProof/>
              </w:rPr>
              <w:drawing>
                <wp:inline distT="0" distB="0" distL="0" distR="0" wp14:anchorId="0707E2CD" wp14:editId="549490BD">
                  <wp:extent cx="302701" cy="324000"/>
                  <wp:effectExtent l="0" t="0" r="2540" b="0"/>
                  <wp:docPr id="150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Default="003172C6" w:rsidP="00B82770">
            <w:pPr>
              <w:pStyle w:val="Textkrper"/>
              <w:jc w:val="left"/>
              <w:rPr>
                <w:noProof/>
              </w:rPr>
            </w:pPr>
            <w:r w:rsidRPr="0018212E">
              <w:rPr>
                <w:rStyle w:val="Fett"/>
              </w:rPr>
              <w:t>Informieren</w:t>
            </w:r>
            <w:r>
              <w:rPr>
                <w:noProof/>
              </w:rPr>
              <w:t xml:space="preserve"> Sie sich über den Aufba</w:t>
            </w:r>
            <w:r w:rsidR="00CB5D65">
              <w:rPr>
                <w:noProof/>
              </w:rPr>
              <w:t>u der Ernährungspyramide des aid</w:t>
            </w:r>
            <w:r>
              <w:rPr>
                <w:noProof/>
              </w:rPr>
              <w:t xml:space="preserve"> (Auswertungs- und Informationsdienst). Achten Sie hierbei besonders auf</w:t>
            </w:r>
          </w:p>
          <w:p w:rsidR="003172C6" w:rsidRPr="001F4355" w:rsidRDefault="0079706E" w:rsidP="00764820">
            <w:pPr>
              <w:pStyle w:val="Inhaltsverzeichnisnr"/>
              <w:numPr>
                <w:ilvl w:val="0"/>
                <w:numId w:val="37"/>
              </w:numPr>
              <w:spacing w:line="240" w:lineRule="atLeast"/>
              <w:rPr>
                <w:b w:val="0"/>
                <w:noProof/>
              </w:rPr>
            </w:pPr>
            <w:r w:rsidRPr="001F4355">
              <w:rPr>
                <w:b w:val="0"/>
                <w:noProof/>
              </w:rPr>
              <w:t>d</w:t>
            </w:r>
            <w:r w:rsidR="003172C6" w:rsidRPr="001F4355">
              <w:rPr>
                <w:b w:val="0"/>
                <w:noProof/>
              </w:rPr>
              <w:t>ie Ampelfarben</w:t>
            </w:r>
          </w:p>
          <w:p w:rsidR="003172C6" w:rsidRPr="0018212E" w:rsidRDefault="0079706E" w:rsidP="003172C6">
            <w:pPr>
              <w:pStyle w:val="Inhaltsverzeichnisnr"/>
              <w:spacing w:line="240" w:lineRule="atLeast"/>
              <w:rPr>
                <w:b w:val="0"/>
                <w:noProof/>
              </w:rPr>
            </w:pPr>
            <w:r>
              <w:rPr>
                <w:b w:val="0"/>
                <w:noProof/>
              </w:rPr>
              <w:t>d</w:t>
            </w:r>
            <w:r w:rsidR="003172C6" w:rsidRPr="0018212E">
              <w:rPr>
                <w:b w:val="0"/>
                <w:noProof/>
              </w:rPr>
              <w:t>ie Lebensmittelgruppen</w:t>
            </w:r>
            <w:r w:rsidR="003172C6">
              <w:rPr>
                <w:b w:val="0"/>
                <w:noProof/>
              </w:rPr>
              <w:t xml:space="preserve"> und dazu gehörende Lebensmittel</w:t>
            </w:r>
          </w:p>
          <w:p w:rsidR="003172C6" w:rsidRPr="0018212E" w:rsidRDefault="0079706E" w:rsidP="003172C6">
            <w:pPr>
              <w:pStyle w:val="Inhaltsverzeichnisnr"/>
              <w:spacing w:line="240" w:lineRule="atLeast"/>
              <w:rPr>
                <w:b w:val="0"/>
                <w:noProof/>
              </w:rPr>
            </w:pPr>
            <w:r>
              <w:rPr>
                <w:b w:val="0"/>
                <w:noProof/>
              </w:rPr>
              <w:t>d</w:t>
            </w:r>
            <w:r w:rsidR="003172C6" w:rsidRPr="0018212E">
              <w:rPr>
                <w:b w:val="0"/>
                <w:noProof/>
              </w:rPr>
              <w:t>ie Portionsempfehlungen, -größen</w:t>
            </w:r>
          </w:p>
          <w:p w:rsidR="003172C6" w:rsidRPr="00DE4890" w:rsidRDefault="003172C6" w:rsidP="00B82770">
            <w:pPr>
              <w:pStyle w:val="Textkrper"/>
              <w:jc w:val="left"/>
              <w:rPr>
                <w:noProof/>
              </w:rPr>
            </w:pPr>
          </w:p>
        </w:tc>
      </w:tr>
    </w:tbl>
    <w:p w:rsidR="003172C6" w:rsidRDefault="003172C6" w:rsidP="00A3295C">
      <w:pPr>
        <w:pStyle w:val="Marginaliegrau"/>
        <w:framePr w:wrap="around" w:x="8698" w:y="68"/>
        <w:jc w:val="left"/>
        <w:rPr>
          <w:noProof/>
        </w:rPr>
      </w:pPr>
      <w:r>
        <w:rPr>
          <w:noProof/>
        </w:rPr>
        <w:t xml:space="preserve">Anmerkung </w:t>
      </w:r>
      <w:r w:rsidRPr="00D87B0D">
        <w:t>für</w:t>
      </w:r>
      <w:r>
        <w:rPr>
          <w:noProof/>
        </w:rPr>
        <w:t xml:space="preserve"> die Lehrkraft:  Folgende Fra-gen können auch als Fragekärtchen oder Frage-Antwortkärtchen  vorbereitet werden.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18"/>
        <w:gridCol w:w="992"/>
        <w:gridCol w:w="5027"/>
        <w:gridCol w:w="2061"/>
      </w:tblGrid>
      <w:tr w:rsidR="003172C6" w:rsidRPr="00DE4890" w:rsidTr="00461989">
        <w:trPr>
          <w:gridAfter w:val="1"/>
          <w:wAfter w:w="2061" w:type="dxa"/>
          <w:trHeight w:val="1805"/>
        </w:trPr>
        <w:tc>
          <w:tcPr>
            <w:tcW w:w="1418" w:type="dxa"/>
            <w:tcBorders>
              <w:top w:val="nil"/>
            </w:tcBorders>
            <w:shd w:val="clear" w:color="auto" w:fill="auto"/>
            <w:vAlign w:val="center"/>
          </w:tcPr>
          <w:p w:rsidR="003172C6" w:rsidRPr="00FC0F56" w:rsidRDefault="003172C6" w:rsidP="00B82770">
            <w:pPr>
              <w:pStyle w:val="Textkrpermitte"/>
              <w:rPr>
                <w:noProof/>
              </w:rPr>
            </w:pPr>
            <w:r>
              <w:rPr>
                <w:noProof/>
              </w:rPr>
              <w:drawing>
                <wp:inline distT="0" distB="0" distL="0" distR="0" wp14:anchorId="348EF682" wp14:editId="6B93A5E0">
                  <wp:extent cx="530225" cy="323215"/>
                  <wp:effectExtent l="0" t="0" r="3175" b="635"/>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tcBorders>
              <w:top w:val="nil"/>
            </w:tcBorders>
            <w:shd w:val="clear" w:color="auto" w:fill="auto"/>
            <w:vAlign w:val="center"/>
          </w:tcPr>
          <w:p w:rsidR="003172C6" w:rsidRPr="00DE4890" w:rsidRDefault="003172C6" w:rsidP="00B82770">
            <w:pPr>
              <w:pStyle w:val="Textkrper"/>
            </w:pPr>
          </w:p>
        </w:tc>
        <w:tc>
          <w:tcPr>
            <w:tcW w:w="5027" w:type="dxa"/>
            <w:tcBorders>
              <w:top w:val="nil"/>
            </w:tcBorders>
            <w:shd w:val="clear" w:color="auto" w:fill="auto"/>
            <w:vAlign w:val="center"/>
          </w:tcPr>
          <w:p w:rsidR="003172C6" w:rsidRDefault="003172C6" w:rsidP="00B82770">
            <w:pPr>
              <w:pStyle w:val="Textkrper"/>
              <w:jc w:val="left"/>
              <w:rPr>
                <w:noProof/>
              </w:rPr>
            </w:pPr>
            <w:r>
              <w:rPr>
                <w:noProof/>
              </w:rPr>
              <w:t>Bilden Sie eine Kleing</w:t>
            </w:r>
            <w:r w:rsidR="009103C6">
              <w:rPr>
                <w:noProof/>
              </w:rPr>
              <w:t>ruppe (mindestens drei Personen).</w:t>
            </w:r>
          </w:p>
          <w:p w:rsidR="003172C6" w:rsidRDefault="003172C6" w:rsidP="00B82770">
            <w:pPr>
              <w:pStyle w:val="Textkrper"/>
              <w:jc w:val="left"/>
              <w:rPr>
                <w:noProof/>
              </w:rPr>
            </w:pPr>
            <w:r>
              <w:rPr>
                <w:noProof/>
              </w:rPr>
              <w:t xml:space="preserve">Beantworten Sie die folgenden Fragen: </w:t>
            </w:r>
          </w:p>
          <w:p w:rsidR="003172C6" w:rsidRDefault="003172C6" w:rsidP="003172C6">
            <w:pPr>
              <w:pStyle w:val="AufgabeEbene2"/>
              <w:spacing w:line="240" w:lineRule="atLeast"/>
              <w:jc w:val="left"/>
              <w:rPr>
                <w:noProof/>
              </w:rPr>
            </w:pPr>
            <w:r>
              <w:rPr>
                <w:noProof/>
              </w:rPr>
              <w:t xml:space="preserve">Lebensmittel werden zu Lebensmittelgruppen zusammengefasst. </w:t>
            </w:r>
          </w:p>
          <w:p w:rsidR="003172C6" w:rsidRDefault="003172C6" w:rsidP="003172C6">
            <w:pPr>
              <w:pStyle w:val="AufgabeEbene3"/>
              <w:spacing w:line="240" w:lineRule="atLeast"/>
              <w:jc w:val="left"/>
              <w:rPr>
                <w:noProof/>
              </w:rPr>
            </w:pPr>
            <w:r>
              <w:rPr>
                <w:noProof/>
              </w:rPr>
              <w:t xml:space="preserve">Wie viele Lebensmittelgruppen gibt es in der Pyramide? </w:t>
            </w:r>
          </w:p>
          <w:p w:rsidR="003172C6" w:rsidRDefault="003172C6" w:rsidP="003172C6">
            <w:pPr>
              <w:pStyle w:val="AufgabeEbene3"/>
              <w:spacing w:line="240" w:lineRule="atLeast"/>
              <w:jc w:val="left"/>
              <w:rPr>
                <w:noProof/>
              </w:rPr>
            </w:pPr>
            <w:r>
              <w:rPr>
                <w:noProof/>
              </w:rPr>
              <w:t>Wie heißen die einzelnen Lebensmittelgruppen?</w:t>
            </w:r>
          </w:p>
          <w:p w:rsidR="003172C6" w:rsidRDefault="003172C6" w:rsidP="003172C6">
            <w:pPr>
              <w:pStyle w:val="AufgabeEbene3"/>
              <w:spacing w:line="240" w:lineRule="atLeast"/>
              <w:jc w:val="left"/>
              <w:rPr>
                <w:noProof/>
              </w:rPr>
            </w:pPr>
            <w:r>
              <w:rPr>
                <w:noProof/>
              </w:rPr>
              <w:t>Überlegen Sie für jede Lebensmittelgruppe Lebensmittelbeispiele.</w:t>
            </w:r>
          </w:p>
          <w:p w:rsidR="003172C6" w:rsidRDefault="003172C6" w:rsidP="003172C6">
            <w:pPr>
              <w:pStyle w:val="AufgabeEbene3"/>
              <w:spacing w:line="240" w:lineRule="atLeast"/>
              <w:jc w:val="left"/>
              <w:rPr>
                <w:noProof/>
              </w:rPr>
            </w:pPr>
            <w:r>
              <w:rPr>
                <w:noProof/>
              </w:rPr>
              <w:t>Zwei Lebensmittelgruppen sind „zusammengesetzte“ Gruppen, welche?</w:t>
            </w:r>
          </w:p>
          <w:p w:rsidR="0079706E" w:rsidRDefault="0079706E" w:rsidP="0079706E">
            <w:pPr>
              <w:pStyle w:val="AufgabeEbene3"/>
              <w:numPr>
                <w:ilvl w:val="0"/>
                <w:numId w:val="0"/>
              </w:numPr>
              <w:spacing w:line="240" w:lineRule="atLeast"/>
              <w:ind w:left="851"/>
              <w:jc w:val="left"/>
              <w:rPr>
                <w:noProof/>
              </w:rPr>
            </w:pPr>
          </w:p>
          <w:p w:rsidR="001F4355" w:rsidRDefault="001F4355" w:rsidP="0079706E">
            <w:pPr>
              <w:pStyle w:val="AufgabeEbene3"/>
              <w:numPr>
                <w:ilvl w:val="0"/>
                <w:numId w:val="0"/>
              </w:numPr>
              <w:spacing w:line="240" w:lineRule="atLeast"/>
              <w:ind w:left="851"/>
              <w:jc w:val="left"/>
              <w:rPr>
                <w:noProof/>
              </w:rPr>
            </w:pPr>
          </w:p>
          <w:p w:rsidR="003172C6" w:rsidRDefault="003172C6" w:rsidP="003172C6">
            <w:pPr>
              <w:pStyle w:val="AufgabeEbene2"/>
              <w:spacing w:line="240" w:lineRule="atLeast"/>
              <w:jc w:val="left"/>
              <w:rPr>
                <w:noProof/>
              </w:rPr>
            </w:pPr>
            <w:r>
              <w:rPr>
                <w:noProof/>
              </w:rPr>
              <w:lastRenderedPageBreak/>
              <w:t xml:space="preserve">Lebensmittel werden nach den Ampelfarben bewertet. </w:t>
            </w:r>
          </w:p>
          <w:p w:rsidR="003172C6" w:rsidRDefault="003172C6" w:rsidP="003172C6">
            <w:pPr>
              <w:pStyle w:val="AufgabeEbene3"/>
              <w:spacing w:line="240" w:lineRule="atLeast"/>
              <w:jc w:val="left"/>
              <w:rPr>
                <w:noProof/>
              </w:rPr>
            </w:pPr>
            <w:r>
              <w:rPr>
                <w:noProof/>
              </w:rPr>
              <w:t>Welche Farben gehören zu welchen Lebensmittelgruppen?</w:t>
            </w:r>
          </w:p>
          <w:p w:rsidR="003172C6" w:rsidRDefault="003172C6" w:rsidP="003172C6">
            <w:pPr>
              <w:pStyle w:val="AufgabeEbene3"/>
              <w:spacing w:line="240" w:lineRule="atLeast"/>
              <w:jc w:val="left"/>
              <w:rPr>
                <w:noProof/>
              </w:rPr>
            </w:pPr>
            <w:r>
              <w:rPr>
                <w:noProof/>
              </w:rPr>
              <w:t>Was bedeuten die Farben?</w:t>
            </w:r>
          </w:p>
          <w:p w:rsidR="003172C6" w:rsidRDefault="003172C6" w:rsidP="003172C6">
            <w:pPr>
              <w:pStyle w:val="AufgabeEbene2"/>
              <w:spacing w:line="240" w:lineRule="atLeast"/>
              <w:jc w:val="left"/>
              <w:rPr>
                <w:noProof/>
              </w:rPr>
            </w:pPr>
            <w:r>
              <w:rPr>
                <w:noProof/>
              </w:rPr>
              <w:t xml:space="preserve">Die Portionsempfehlungen sind nach dem Handmaß angegeben. </w:t>
            </w:r>
          </w:p>
          <w:p w:rsidR="003172C6" w:rsidRDefault="003172C6" w:rsidP="003172C6">
            <w:pPr>
              <w:pStyle w:val="AufgabeEbene3"/>
              <w:spacing w:line="240" w:lineRule="atLeast"/>
              <w:jc w:val="left"/>
              <w:rPr>
                <w:noProof/>
              </w:rPr>
            </w:pPr>
            <w:r>
              <w:rPr>
                <w:noProof/>
              </w:rPr>
              <w:t>Was bedeutet „Handmaß“?</w:t>
            </w:r>
          </w:p>
          <w:p w:rsidR="003172C6" w:rsidRDefault="003172C6" w:rsidP="003172C6">
            <w:pPr>
              <w:pStyle w:val="AufgabeEbene3"/>
              <w:spacing w:line="240" w:lineRule="atLeast"/>
              <w:jc w:val="left"/>
              <w:rPr>
                <w:noProof/>
              </w:rPr>
            </w:pPr>
            <w:r>
              <w:rPr>
                <w:noProof/>
              </w:rPr>
              <w:t>Nach welchem Maß wird die Lebensmittelgruppe „Fette und Öle“ angegeben? (Ausnahme: kein Handmaß, sondern …?)</w:t>
            </w:r>
          </w:p>
          <w:p w:rsidR="003172C6" w:rsidRDefault="003172C6" w:rsidP="003172C6">
            <w:pPr>
              <w:pStyle w:val="AufgabeEbene3"/>
              <w:spacing w:line="240" w:lineRule="atLeast"/>
              <w:jc w:val="left"/>
              <w:rPr>
                <w:noProof/>
              </w:rPr>
            </w:pPr>
            <w:r>
              <w:rPr>
                <w:noProof/>
              </w:rPr>
              <w:t>Wie viele Portionen sollen von den einzelnen Lebensmittelgruppen täglich verzehrt werden?</w:t>
            </w:r>
          </w:p>
          <w:p w:rsidR="003172C6" w:rsidRDefault="003172C6" w:rsidP="003172C6">
            <w:pPr>
              <w:pStyle w:val="AufgabeEbene3"/>
              <w:spacing w:line="240" w:lineRule="atLeast"/>
              <w:jc w:val="left"/>
            </w:pPr>
            <w:r>
              <w:rPr>
                <w:noProof/>
              </w:rPr>
              <w:t>Welche Lebensmittelgruppen sollen „reichlich“ – „mäßig“ – „sparsam“ verzehrt werden?</w:t>
            </w:r>
          </w:p>
          <w:p w:rsidR="003172C6" w:rsidRDefault="003172C6" w:rsidP="003172C6">
            <w:pPr>
              <w:pStyle w:val="AufgabeEbene3"/>
              <w:spacing w:line="240" w:lineRule="atLeast"/>
              <w:jc w:val="left"/>
            </w:pPr>
            <w:r>
              <w:rPr>
                <w:noProof/>
              </w:rPr>
              <w:t>Zu welchen Ampelfarben/Lebensm</w:t>
            </w:r>
            <w:r w:rsidR="001F4355">
              <w:rPr>
                <w:noProof/>
              </w:rPr>
              <w:t xml:space="preserve">ittelgruppen gehören folgende </w:t>
            </w:r>
            <w:r>
              <w:rPr>
                <w:noProof/>
              </w:rPr>
              <w:t>Aussagen:</w:t>
            </w:r>
          </w:p>
          <w:p w:rsidR="003172C6" w:rsidRPr="007F2582" w:rsidRDefault="0079706E" w:rsidP="003172C6">
            <w:pPr>
              <w:pStyle w:val="Textkrpernrauen"/>
              <w:spacing w:line="240" w:lineRule="atLeast"/>
              <w:rPr>
                <w:rStyle w:val="Hervorhebung"/>
              </w:rPr>
            </w:pPr>
            <w:r>
              <w:rPr>
                <w:rStyle w:val="Hervorhebung"/>
              </w:rPr>
              <w:t>z</w:t>
            </w:r>
            <w:r w:rsidR="003172C6" w:rsidRPr="007F2582">
              <w:rPr>
                <w:rStyle w:val="Hervorhebung"/>
              </w:rPr>
              <w:t>um Genießen und Verfeinern</w:t>
            </w:r>
          </w:p>
          <w:p w:rsidR="003172C6" w:rsidRPr="007F2582" w:rsidRDefault="0079706E" w:rsidP="003172C6">
            <w:pPr>
              <w:pStyle w:val="Textkrpernrauen"/>
              <w:spacing w:line="240" w:lineRule="atLeast"/>
              <w:rPr>
                <w:rStyle w:val="Hervorhebung"/>
              </w:rPr>
            </w:pPr>
            <w:r>
              <w:rPr>
                <w:rStyle w:val="Hervorhebung"/>
              </w:rPr>
              <w:t>z</w:t>
            </w:r>
            <w:r w:rsidR="003172C6" w:rsidRPr="007F2582">
              <w:rPr>
                <w:rStyle w:val="Hervorhebung"/>
              </w:rPr>
              <w:t>um maßvollen Genuss</w:t>
            </w:r>
          </w:p>
          <w:p w:rsidR="003172C6" w:rsidRPr="007F2582" w:rsidRDefault="0079706E" w:rsidP="003172C6">
            <w:pPr>
              <w:pStyle w:val="Textkrpernrauen"/>
              <w:spacing w:line="240" w:lineRule="atLeast"/>
              <w:rPr>
                <w:rStyle w:val="Hervorhebung"/>
              </w:rPr>
            </w:pPr>
            <w:r>
              <w:rPr>
                <w:rStyle w:val="Hervorhebung"/>
              </w:rPr>
              <w:t>z</w:t>
            </w:r>
            <w:r w:rsidR="003172C6" w:rsidRPr="007F2582">
              <w:rPr>
                <w:rStyle w:val="Hervorhebung"/>
              </w:rPr>
              <w:t>um Durstlöschen und als sättigende Beilage</w:t>
            </w:r>
          </w:p>
          <w:p w:rsidR="003172C6" w:rsidRPr="007F2582" w:rsidRDefault="003172C6" w:rsidP="003172C6">
            <w:pPr>
              <w:pStyle w:val="Textkrpernrauen"/>
              <w:spacing w:line="240" w:lineRule="atLeast"/>
              <w:rPr>
                <w:rStyle w:val="Hervorhebung"/>
              </w:rPr>
            </w:pPr>
            <w:r w:rsidRPr="007F2582">
              <w:rPr>
                <w:rStyle w:val="Hervorhebung"/>
              </w:rPr>
              <w:t>reichlich</w:t>
            </w:r>
          </w:p>
          <w:p w:rsidR="003172C6" w:rsidRPr="007F2582" w:rsidRDefault="003172C6" w:rsidP="003172C6">
            <w:pPr>
              <w:pStyle w:val="Textkrpernrauen"/>
              <w:spacing w:line="240" w:lineRule="atLeast"/>
              <w:rPr>
                <w:rStyle w:val="Hervorhebung"/>
              </w:rPr>
            </w:pPr>
            <w:r w:rsidRPr="007F2582">
              <w:rPr>
                <w:rStyle w:val="Hervorhebung"/>
              </w:rPr>
              <w:t>sparsam</w:t>
            </w:r>
          </w:p>
          <w:p w:rsidR="003172C6" w:rsidRPr="007F2582" w:rsidRDefault="003172C6" w:rsidP="003172C6">
            <w:pPr>
              <w:pStyle w:val="Textkrpernrauen"/>
              <w:spacing w:line="240" w:lineRule="atLeast"/>
            </w:pPr>
            <w:r w:rsidRPr="007F2582">
              <w:rPr>
                <w:rStyle w:val="Hervorhebung"/>
              </w:rPr>
              <w:t>mäßig</w:t>
            </w:r>
          </w:p>
          <w:p w:rsidR="003172C6" w:rsidRPr="009D16D9" w:rsidRDefault="003172C6" w:rsidP="00B82770">
            <w:pPr>
              <w:pStyle w:val="TextkrpernrauenText"/>
            </w:pPr>
          </w:p>
        </w:tc>
      </w:tr>
      <w:tr w:rsidR="003172C6" w:rsidRPr="00DE4890" w:rsidTr="00B82770">
        <w:trPr>
          <w:gridAfter w:val="1"/>
          <w:wAfter w:w="2061" w:type="dxa"/>
          <w:trHeight w:val="624"/>
        </w:trPr>
        <w:tc>
          <w:tcPr>
            <w:tcW w:w="1418" w:type="dxa"/>
            <w:shd w:val="clear" w:color="auto" w:fill="auto"/>
            <w:vAlign w:val="center"/>
          </w:tcPr>
          <w:p w:rsidR="003172C6" w:rsidRPr="00F0156F" w:rsidRDefault="003172C6" w:rsidP="00B82770">
            <w:pPr>
              <w:pStyle w:val="Textkrpermitte"/>
              <w:rPr>
                <w:noProof/>
              </w:rPr>
            </w:pPr>
            <w:r>
              <w:rPr>
                <w:noProof/>
              </w:rPr>
              <w:lastRenderedPageBreak/>
              <w:drawing>
                <wp:inline distT="0" distB="0" distL="0" distR="0" wp14:anchorId="2BEFCE8C" wp14:editId="29D39439">
                  <wp:extent cx="530225" cy="323215"/>
                  <wp:effectExtent l="0" t="0" r="3175" b="635"/>
                  <wp:docPr id="1506"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Default="003172C6" w:rsidP="00B82770">
            <w:pPr>
              <w:rPr>
                <w:noProof/>
              </w:rPr>
            </w:pPr>
            <w:r w:rsidRPr="0018212E">
              <w:rPr>
                <w:noProof/>
              </w:rPr>
              <w:t>Die Ernährungspyramide soll zusammen mit den vielen Einzelinformationen auf einem</w:t>
            </w:r>
            <w:r w:rsidR="00F81460">
              <w:rPr>
                <w:noProof/>
              </w:rPr>
              <w:t xml:space="preserve"> Lernplakat dargestellt werden.</w:t>
            </w:r>
          </w:p>
          <w:p w:rsidR="003172C6" w:rsidRPr="00174A7D" w:rsidRDefault="003172C6" w:rsidP="00B82770">
            <w:pPr>
              <w:pStyle w:val="Abstandszeile"/>
            </w:pPr>
          </w:p>
          <w:p w:rsidR="003172C6" w:rsidRDefault="003172C6" w:rsidP="00B82770">
            <w:pPr>
              <w:pStyle w:val="Textkrper"/>
              <w:jc w:val="left"/>
              <w:rPr>
                <w:noProof/>
              </w:rPr>
            </w:pPr>
            <w:r w:rsidRPr="0018212E">
              <w:rPr>
                <w:rStyle w:val="Fett"/>
              </w:rPr>
              <w:t>Planen</w:t>
            </w:r>
            <w:r w:rsidR="0079706E">
              <w:rPr>
                <w:noProof/>
              </w:rPr>
              <w:t xml:space="preserve"> Sie, wie Sie v</w:t>
            </w:r>
            <w:r>
              <w:rPr>
                <w:noProof/>
              </w:rPr>
              <w:t>orgehen wollen bei der Erstellung des Lernplakates, d.</w:t>
            </w:r>
            <w:r w:rsidR="0079706E">
              <w:rPr>
                <w:noProof/>
              </w:rPr>
              <w:t xml:space="preserve"> </w:t>
            </w:r>
            <w:r>
              <w:rPr>
                <w:noProof/>
              </w:rPr>
              <w:t>h. überlegen Sie:</w:t>
            </w:r>
          </w:p>
          <w:p w:rsidR="003172C6" w:rsidRDefault="003172C6" w:rsidP="003172C6">
            <w:pPr>
              <w:pStyle w:val="AufgabeEbene3"/>
              <w:spacing w:line="240" w:lineRule="atLeast"/>
              <w:rPr>
                <w:noProof/>
              </w:rPr>
            </w:pPr>
            <w:r>
              <w:rPr>
                <w:noProof/>
              </w:rPr>
              <w:t xml:space="preserve">Welche Inhalte sollen dargestellt werden? Sichten Sie die Vorlagekärtchen auf dem Arbeitsblatt H03.01.01.01. </w:t>
            </w:r>
            <w:r w:rsidRPr="0018212E">
              <w:rPr>
                <w:rStyle w:val="Fett"/>
              </w:rPr>
              <w:t>Prüfen und en</w:t>
            </w:r>
            <w:r w:rsidRPr="0018212E">
              <w:rPr>
                <w:rStyle w:val="Fett"/>
              </w:rPr>
              <w:t>t</w:t>
            </w:r>
            <w:r w:rsidRPr="0018212E">
              <w:rPr>
                <w:rStyle w:val="Fett"/>
              </w:rPr>
              <w:t>scheiden</w:t>
            </w:r>
            <w:r>
              <w:rPr>
                <w:noProof/>
              </w:rPr>
              <w:t xml:space="preserve"> Sie, ob Sie diese Kärtchen sinnvoll integrieren können/möchten</w:t>
            </w:r>
          </w:p>
          <w:p w:rsidR="003172C6" w:rsidRDefault="003172C6" w:rsidP="003172C6">
            <w:pPr>
              <w:pStyle w:val="AufgabeEbene3"/>
              <w:spacing w:line="240" w:lineRule="atLeast"/>
              <w:rPr>
                <w:noProof/>
              </w:rPr>
            </w:pPr>
            <w:r>
              <w:rPr>
                <w:noProof/>
              </w:rPr>
              <w:t>Wer macht was?</w:t>
            </w:r>
          </w:p>
          <w:p w:rsidR="003172C6" w:rsidRDefault="009103C6" w:rsidP="003172C6">
            <w:pPr>
              <w:pStyle w:val="AufgabeEbene3"/>
              <w:spacing w:line="240" w:lineRule="atLeast"/>
              <w:rPr>
                <w:noProof/>
              </w:rPr>
            </w:pPr>
            <w:r>
              <w:rPr>
                <w:noProof/>
              </w:rPr>
              <w:t>Wie soll das Plakat aussehen (</w:t>
            </w:r>
            <w:r w:rsidR="003172C6">
              <w:rPr>
                <w:noProof/>
              </w:rPr>
              <w:t xml:space="preserve">Farben, Anordnung, …) </w:t>
            </w:r>
            <w:r w:rsidR="0079706E">
              <w:rPr>
                <w:noProof/>
              </w:rPr>
              <w:t>?</w:t>
            </w:r>
          </w:p>
          <w:p w:rsidR="003172C6" w:rsidRPr="00DE4890" w:rsidRDefault="003172C6" w:rsidP="00B82770">
            <w:pPr>
              <w:pStyle w:val="Textkrper"/>
              <w:jc w:val="left"/>
              <w:rPr>
                <w:noProof/>
              </w:rPr>
            </w:pPr>
          </w:p>
        </w:tc>
      </w:tr>
      <w:tr w:rsidR="003172C6" w:rsidRPr="00DE4890" w:rsidTr="00667890">
        <w:trPr>
          <w:trHeight w:val="624"/>
        </w:trPr>
        <w:tc>
          <w:tcPr>
            <w:tcW w:w="1418" w:type="dxa"/>
            <w:shd w:val="clear" w:color="auto" w:fill="auto"/>
            <w:vAlign w:val="center"/>
          </w:tcPr>
          <w:p w:rsidR="003172C6" w:rsidRDefault="003172C6" w:rsidP="00B82770">
            <w:pPr>
              <w:pStyle w:val="Textkrpermitte"/>
              <w:rPr>
                <w:noProof/>
              </w:rPr>
            </w:pPr>
            <w:r w:rsidRPr="00174A7D">
              <w:rPr>
                <w:noProof/>
              </w:rPr>
              <w:drawing>
                <wp:anchor distT="0" distB="0" distL="114300" distR="114300" simplePos="0" relativeHeight="252181504" behindDoc="0" locked="0" layoutInCell="0" allowOverlap="1" wp14:anchorId="1278598C" wp14:editId="2E0FFB3F">
                  <wp:simplePos x="0" y="0"/>
                  <wp:positionH relativeFrom="rightMargin">
                    <wp:posOffset>1436370</wp:posOffset>
                  </wp:positionH>
                  <wp:positionV relativeFrom="paragraph">
                    <wp:posOffset>146685</wp:posOffset>
                  </wp:positionV>
                  <wp:extent cx="323850" cy="323850"/>
                  <wp:effectExtent l="0" t="0" r="0" b="0"/>
                  <wp:wrapNone/>
                  <wp:docPr id="150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62659E2" wp14:editId="7852FD34">
                  <wp:extent cx="530225" cy="323215"/>
                  <wp:effectExtent l="0" t="0" r="3175" b="635"/>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tcBorders>
              <w:right w:val="single" w:sz="4" w:space="0" w:color="auto"/>
            </w:tcBorders>
            <w:shd w:val="clear" w:color="auto" w:fill="auto"/>
            <w:vAlign w:val="center"/>
          </w:tcPr>
          <w:p w:rsidR="003172C6" w:rsidRDefault="003172C6" w:rsidP="00B82770">
            <w:r w:rsidRPr="00174A7D">
              <w:rPr>
                <w:rStyle w:val="Fett"/>
              </w:rPr>
              <w:t>Erstellen</w:t>
            </w:r>
            <w:r w:rsidRPr="00174A7D">
              <w:t xml:space="preserve"> Sie das Lernplakat zum Thema „Ernährungsp</w:t>
            </w:r>
            <w:r w:rsidRPr="00174A7D">
              <w:t>y</w:t>
            </w:r>
            <w:r w:rsidRPr="00174A7D">
              <w:t>ramide</w:t>
            </w:r>
            <w:r>
              <w:t>“.</w:t>
            </w:r>
          </w:p>
          <w:p w:rsidR="003172C6" w:rsidRPr="00BF5DA6" w:rsidRDefault="003172C6" w:rsidP="00B82770">
            <w:r>
              <w:t xml:space="preserve"> </w:t>
            </w:r>
          </w:p>
        </w:tc>
        <w:tc>
          <w:tcPr>
            <w:tcW w:w="2061" w:type="dxa"/>
            <w:tcBorders>
              <w:top w:val="nil"/>
              <w:left w:val="single" w:sz="4" w:space="0" w:color="auto"/>
              <w:bottom w:val="nil"/>
              <w:right w:val="nil"/>
            </w:tcBorders>
            <w:vAlign w:val="center"/>
          </w:tcPr>
          <w:p w:rsidR="003172C6" w:rsidRPr="00BF5DA6" w:rsidRDefault="003172C6" w:rsidP="00B82770">
            <w:pPr>
              <w:pStyle w:val="Marginaliegrau"/>
              <w:framePr w:w="0" w:hSpace="0" w:wrap="auto" w:vAnchor="margin" w:hAnchor="text" w:xAlign="left" w:yAlign="inline"/>
            </w:pPr>
            <w:r w:rsidRPr="00BF5DA6">
              <w:t>Verwenden Sie Abbi</w:t>
            </w:r>
            <w:r w:rsidRPr="00BF5DA6">
              <w:t>l</w:t>
            </w:r>
            <w:r w:rsidRPr="00BF5DA6">
              <w:t>dungen von Lebensmi</w:t>
            </w:r>
            <w:r w:rsidRPr="00BF5DA6">
              <w:t>t</w:t>
            </w:r>
            <w:r w:rsidRPr="00BF5DA6">
              <w:t>teln aus Werbeprospe</w:t>
            </w:r>
            <w:r w:rsidRPr="00BF5DA6">
              <w:t>k</w:t>
            </w:r>
            <w:r w:rsidRPr="00BF5DA6">
              <w:t>ten,…</w:t>
            </w:r>
          </w:p>
        </w:tc>
      </w:tr>
      <w:tr w:rsidR="003172C6" w:rsidRPr="00DE4890" w:rsidTr="00B82770">
        <w:trPr>
          <w:gridAfter w:val="1"/>
          <w:wAfter w:w="2061" w:type="dxa"/>
          <w:trHeight w:val="624"/>
        </w:trPr>
        <w:tc>
          <w:tcPr>
            <w:tcW w:w="1418" w:type="dxa"/>
            <w:shd w:val="clear" w:color="auto" w:fill="auto"/>
            <w:vAlign w:val="center"/>
          </w:tcPr>
          <w:p w:rsidR="003172C6" w:rsidRDefault="003172C6" w:rsidP="00B82770">
            <w:pPr>
              <w:pStyle w:val="Textkrpermitte"/>
              <w:rPr>
                <w:noProof/>
              </w:rPr>
            </w:pPr>
            <w:r>
              <w:rPr>
                <w:noProof/>
              </w:rPr>
              <w:t xml:space="preserve"> </w:t>
            </w:r>
            <w:r>
              <w:rPr>
                <w:noProof/>
              </w:rPr>
              <w:drawing>
                <wp:inline distT="0" distB="0" distL="0" distR="0" wp14:anchorId="288008CA" wp14:editId="52DDF563">
                  <wp:extent cx="530225" cy="323215"/>
                  <wp:effectExtent l="0" t="0" r="3175" b="635"/>
                  <wp:docPr id="1509" name="Grafik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Pr="00267858" w:rsidRDefault="003172C6" w:rsidP="001F4355">
            <w:pPr>
              <w:pStyle w:val="Textkrper"/>
              <w:jc w:val="left"/>
            </w:pPr>
            <w:r w:rsidRPr="00E90500">
              <w:rPr>
                <w:rStyle w:val="Fett"/>
              </w:rPr>
              <w:t>Kontrollieren</w:t>
            </w:r>
            <w:r>
              <w:rPr>
                <w:noProof/>
              </w:rPr>
              <w:t xml:space="preserve"> Sie, ob Sie alle geplanten Punkte in Ihrem Plakat dargestellt haben.</w:t>
            </w:r>
          </w:p>
        </w:tc>
      </w:tr>
      <w:tr w:rsidR="003172C6" w:rsidRPr="00DE4890" w:rsidTr="00B82770">
        <w:trPr>
          <w:gridAfter w:val="1"/>
          <w:wAfter w:w="2061" w:type="dxa"/>
          <w:trHeight w:val="624"/>
        </w:trPr>
        <w:tc>
          <w:tcPr>
            <w:tcW w:w="1418" w:type="dxa"/>
            <w:shd w:val="clear" w:color="auto" w:fill="auto"/>
            <w:vAlign w:val="center"/>
          </w:tcPr>
          <w:p w:rsidR="003172C6" w:rsidRPr="00F0156F" w:rsidRDefault="003172C6" w:rsidP="00B82770">
            <w:pPr>
              <w:pStyle w:val="Textkrpermitte"/>
              <w:rPr>
                <w:noProof/>
              </w:rPr>
            </w:pPr>
            <w:r w:rsidRPr="00E90500">
              <w:rPr>
                <w:noProof/>
                <w:sz w:val="24"/>
              </w:rPr>
              <w:lastRenderedPageBreak/>
              <w:drawing>
                <wp:anchor distT="0" distB="0" distL="114300" distR="114300" simplePos="0" relativeHeight="252178432" behindDoc="0" locked="0" layoutInCell="0" allowOverlap="1" wp14:anchorId="281BC629" wp14:editId="4C8DDBA6">
                  <wp:simplePos x="0" y="0"/>
                  <wp:positionH relativeFrom="rightMargin">
                    <wp:posOffset>-4379595</wp:posOffset>
                  </wp:positionH>
                  <wp:positionV relativeFrom="paragraph">
                    <wp:posOffset>514350</wp:posOffset>
                  </wp:positionV>
                  <wp:extent cx="323850" cy="323850"/>
                  <wp:effectExtent l="0" t="0" r="0" b="0"/>
                  <wp:wrapNone/>
                  <wp:docPr id="151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Default="003172C6" w:rsidP="00B82770">
            <w:r>
              <w:t xml:space="preserve">Marktplatz: </w:t>
            </w:r>
          </w:p>
          <w:p w:rsidR="003172C6" w:rsidRDefault="003172C6" w:rsidP="00B82770">
            <w:r>
              <w:t xml:space="preserve">Sichten Sie die verschiedenen Lernplakate. </w:t>
            </w:r>
          </w:p>
          <w:p w:rsidR="003172C6" w:rsidRDefault="003172C6" w:rsidP="00B82770">
            <w:r w:rsidRPr="00267858">
              <w:rPr>
                <w:rStyle w:val="Fett"/>
              </w:rPr>
              <w:t>Beurteilen</w:t>
            </w:r>
            <w:r>
              <w:t xml:space="preserve"> Sie die Lernplakate –  geben Sie jeweils zwei positive und zwei zu optimierende Punkte an.</w:t>
            </w:r>
          </w:p>
          <w:p w:rsidR="003172C6" w:rsidRDefault="003172C6" w:rsidP="00B82770"/>
          <w:p w:rsidR="003172C6" w:rsidRDefault="003172C6" w:rsidP="00B82770">
            <w:r>
              <w:t>Ziehen Sie im Plenum Schlüsse zum Thema: „Gestaltung eines optimalen Lernplakat</w:t>
            </w:r>
            <w:r w:rsidR="0079706E">
              <w:t>es –  darauf sollten wir ac</w:t>
            </w:r>
            <w:r w:rsidR="0079706E">
              <w:t>h</w:t>
            </w:r>
            <w:r w:rsidR="0079706E">
              <w:t>ten.</w:t>
            </w:r>
            <w:r w:rsidR="0079706E">
              <w:rPr>
                <w:rFonts w:ascii="Corbel" w:hAnsi="Corbel"/>
              </w:rPr>
              <w:t>”</w:t>
            </w:r>
          </w:p>
          <w:p w:rsidR="003172C6" w:rsidRPr="00DE4890" w:rsidRDefault="003172C6" w:rsidP="00B82770">
            <w:pPr>
              <w:pStyle w:val="Textkrper"/>
              <w:jc w:val="left"/>
              <w:rPr>
                <w:noProof/>
              </w:rPr>
            </w:pPr>
          </w:p>
        </w:tc>
      </w:tr>
    </w:tbl>
    <w:p w:rsidR="003172C6" w:rsidRDefault="003172C6" w:rsidP="003172C6">
      <w:pPr>
        <w:pStyle w:val="Abstandszeile"/>
      </w:pPr>
    </w:p>
    <w:p w:rsidR="00F53543" w:rsidRDefault="00F53543">
      <w:pPr>
        <w:spacing w:line="240" w:lineRule="exact"/>
        <w:rPr>
          <w:sz w:val="16"/>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3172C6" w:rsidRPr="00DE4890" w:rsidTr="00B82770">
        <w:trPr>
          <w:trHeight w:val="544"/>
        </w:trPr>
        <w:tc>
          <w:tcPr>
            <w:tcW w:w="3119" w:type="dxa"/>
            <w:shd w:val="clear" w:color="auto" w:fill="D9D9D9" w:themeFill="background1" w:themeFillShade="D9"/>
          </w:tcPr>
          <w:p w:rsidR="003172C6" w:rsidRDefault="003172C6" w:rsidP="00B82770">
            <w:pPr>
              <w:pStyle w:val="Tabelle6pt"/>
              <w:rPr>
                <w:color w:val="000000"/>
              </w:rPr>
            </w:pPr>
            <w:r>
              <w:lastRenderedPageBreak/>
              <w:t>Lernfeld</w:t>
            </w:r>
          </w:p>
          <w:p w:rsidR="003172C6" w:rsidRPr="00DE4890" w:rsidRDefault="003172C6" w:rsidP="00B82770">
            <w:pPr>
              <w:pStyle w:val="TabelleKopflinks"/>
            </w:pPr>
            <w:r>
              <w:t>LF 3</w:t>
            </w:r>
          </w:p>
        </w:tc>
        <w:tc>
          <w:tcPr>
            <w:tcW w:w="4230" w:type="dxa"/>
            <w:shd w:val="clear" w:color="auto" w:fill="D9D9D9" w:themeFill="background1" w:themeFillShade="D9"/>
          </w:tcPr>
          <w:p w:rsidR="003172C6" w:rsidRDefault="003172C6" w:rsidP="00B82770">
            <w:pPr>
              <w:pStyle w:val="Tabelle6pt"/>
              <w:rPr>
                <w:color w:val="000000"/>
              </w:rPr>
            </w:pPr>
            <w:r>
              <w:t>Titel</w:t>
            </w:r>
          </w:p>
          <w:p w:rsidR="003172C6" w:rsidRPr="00DE4890" w:rsidRDefault="003172C6" w:rsidP="00B82770">
            <w:pPr>
              <w:pStyle w:val="TabelleKopflinks"/>
            </w:pPr>
            <w:r>
              <w:t>Ernährungspyramide</w:t>
            </w:r>
          </w:p>
        </w:tc>
        <w:tc>
          <w:tcPr>
            <w:tcW w:w="196" w:type="dxa"/>
            <w:tcBorders>
              <w:top w:val="nil"/>
              <w:bottom w:val="nil"/>
            </w:tcBorders>
            <w:shd w:val="clear" w:color="auto" w:fill="auto"/>
          </w:tcPr>
          <w:p w:rsidR="003172C6" w:rsidRPr="00DE4890" w:rsidRDefault="003172C6" w:rsidP="00B82770">
            <w:pPr>
              <w:pStyle w:val="Textkrper"/>
            </w:pPr>
          </w:p>
        </w:tc>
        <w:tc>
          <w:tcPr>
            <w:tcW w:w="2094" w:type="dxa"/>
            <w:shd w:val="clear" w:color="auto" w:fill="D9D9D9" w:themeFill="background1" w:themeFillShade="D9"/>
          </w:tcPr>
          <w:p w:rsidR="003172C6" w:rsidRDefault="003172C6" w:rsidP="00B82770">
            <w:pPr>
              <w:pStyle w:val="Tabelle6pt"/>
            </w:pPr>
          </w:p>
          <w:p w:rsidR="003172C6" w:rsidRPr="00DE4890" w:rsidRDefault="003172C6" w:rsidP="00B82770">
            <w:pPr>
              <w:pStyle w:val="TabelleKopflinks"/>
            </w:pPr>
            <w:r>
              <w:t>H03.01.01.01</w:t>
            </w:r>
          </w:p>
        </w:tc>
      </w:tr>
    </w:tbl>
    <w:p w:rsidR="003172C6" w:rsidRDefault="00D41A3B" w:rsidP="003172C6">
      <w:pPr>
        <w:pStyle w:val="berschrift1"/>
      </w:pPr>
      <w:r>
        <w:rPr>
          <w:noProof/>
        </w:rPr>
        <w:drawing>
          <wp:anchor distT="0" distB="0" distL="114300" distR="114300" simplePos="0" relativeHeight="252420096" behindDoc="0" locked="0" layoutInCell="1" allowOverlap="1" wp14:anchorId="5ADD7FF4" wp14:editId="7E82982E">
            <wp:simplePos x="0" y="0"/>
            <wp:positionH relativeFrom="column">
              <wp:posOffset>4774565</wp:posOffset>
            </wp:positionH>
            <wp:positionV relativeFrom="paragraph">
              <wp:posOffset>128905</wp:posOffset>
            </wp:positionV>
            <wp:extent cx="316865" cy="316865"/>
            <wp:effectExtent l="0" t="0" r="6985" b="6985"/>
            <wp:wrapNone/>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3172C6">
        <w:t>Vorlagekärtchen für Lernplakat „Ernährungspyramide“</w:t>
      </w:r>
    </w:p>
    <w:p w:rsidR="005379F6" w:rsidRPr="00A77D1A" w:rsidRDefault="005379F6" w:rsidP="005379F6">
      <w:pPr>
        <w:pStyle w:val="Marginaliegrau"/>
        <w:framePr w:wrap="around" w:x="8683" w:y="36"/>
      </w:pPr>
      <w:r>
        <w:t>Kärtchen ausschneiden!</w:t>
      </w:r>
    </w:p>
    <w:p w:rsidR="005379F6" w:rsidRDefault="005379F6" w:rsidP="005379F6">
      <w:pPr>
        <w:pStyle w:val="Textkrper"/>
      </w:pPr>
    </w:p>
    <w:p w:rsidR="005379F6" w:rsidRPr="005379F6" w:rsidRDefault="005379F6" w:rsidP="005379F6">
      <w:pPr>
        <w:pStyle w:val="Textkrper"/>
      </w:pPr>
    </w:p>
    <w:tbl>
      <w:tblPr>
        <w:tblStyle w:val="Tabellenraster"/>
        <w:tblW w:w="7513" w:type="dxa"/>
        <w:tblInd w:w="108" w:type="dxa"/>
        <w:tblLook w:val="04A0" w:firstRow="1" w:lastRow="0" w:firstColumn="1" w:lastColumn="0" w:noHBand="0" w:noVBand="1"/>
      </w:tblPr>
      <w:tblGrid>
        <w:gridCol w:w="1252"/>
        <w:gridCol w:w="1252"/>
        <w:gridCol w:w="1252"/>
        <w:gridCol w:w="1252"/>
        <w:gridCol w:w="1252"/>
        <w:gridCol w:w="1253"/>
      </w:tblGrid>
      <w:tr w:rsidR="003172C6" w:rsidTr="005379F6">
        <w:tc>
          <w:tcPr>
            <w:tcW w:w="1252" w:type="dxa"/>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3" w:type="dxa"/>
            <w:shd w:val="clear" w:color="auto" w:fill="D9D9D9" w:themeFill="background1" w:themeFillShade="D9"/>
          </w:tcPr>
          <w:p w:rsidR="003172C6" w:rsidRDefault="003172C6" w:rsidP="00B82770">
            <w:pPr>
              <w:pStyle w:val="Abstandszeile"/>
            </w:pPr>
            <w:r>
              <w:rPr>
                <w:noProof/>
              </w:rPr>
              <mc:AlternateContent>
                <mc:Choice Requires="wps">
                  <w:drawing>
                    <wp:anchor distT="0" distB="0" distL="114300" distR="114300" simplePos="0" relativeHeight="252175360" behindDoc="0" locked="0" layoutInCell="1" allowOverlap="1" wp14:anchorId="00A0262A" wp14:editId="1AE4BA74">
                      <wp:simplePos x="0" y="0"/>
                      <wp:positionH relativeFrom="column">
                        <wp:posOffset>993775</wp:posOffset>
                      </wp:positionH>
                      <wp:positionV relativeFrom="paragraph">
                        <wp:posOffset>460375</wp:posOffset>
                      </wp:positionV>
                      <wp:extent cx="981075" cy="368935"/>
                      <wp:effectExtent l="0" t="0" r="15240" b="27305"/>
                      <wp:wrapNone/>
                      <wp:docPr id="308" name="Textfeld 1"/>
                      <wp:cNvGraphicFramePr/>
                      <a:graphic xmlns:a="http://schemas.openxmlformats.org/drawingml/2006/main">
                        <a:graphicData uri="http://schemas.microsoft.com/office/word/2010/wordprocessingShape">
                          <wps:wsp>
                            <wps:cNvSpPr txBox="1"/>
                            <wps:spPr>
                              <a:xfrm>
                                <a:off x="0" y="0"/>
                                <a:ext cx="981075" cy="36893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sparsam</w:t>
                                  </w:r>
                                </w:p>
                              </w:txbxContent>
                            </wps:txbx>
                            <wps:bodyPr wrap="none" rtlCol="0">
                              <a:spAutoFit/>
                            </wps:bodyPr>
                          </wps:wsp>
                        </a:graphicData>
                      </a:graphic>
                    </wp:anchor>
                  </w:drawing>
                </mc:Choice>
                <mc:Fallback>
                  <w:pict>
                    <v:shape id="Textfeld 1" o:spid="_x0000_s1031" type="#_x0000_t202" style="position:absolute;margin-left:78.25pt;margin-top:36.25pt;width:77.25pt;height:29.05pt;z-index:252175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sparsam</w:t>
                            </w:r>
                          </w:p>
                        </w:txbxContent>
                      </v:textbox>
                    </v:shape>
                  </w:pict>
                </mc:Fallback>
              </mc:AlternateContent>
            </w:r>
          </w:p>
        </w:tc>
      </w:tr>
      <w:tr w:rsidR="003172C6" w:rsidTr="005379F6">
        <w:tc>
          <w:tcPr>
            <w:tcW w:w="1252" w:type="dxa"/>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tcBorders>
              <w:bottom w:val="single" w:sz="4" w:space="0" w:color="auto"/>
            </w:tcBorders>
            <w:shd w:val="clear" w:color="auto" w:fill="D9D9D9" w:themeFill="background1" w:themeFillShade="D9"/>
          </w:tcPr>
          <w:p w:rsidR="003172C6" w:rsidRDefault="003172C6" w:rsidP="00B82770">
            <w:pPr>
              <w:pStyle w:val="Abstandszeile"/>
            </w:pPr>
          </w:p>
        </w:tc>
        <w:tc>
          <w:tcPr>
            <w:tcW w:w="1252" w:type="dxa"/>
            <w:tcBorders>
              <w:bottom w:val="single" w:sz="4" w:space="0" w:color="auto"/>
            </w:tcBorders>
            <w:shd w:val="clear" w:color="auto" w:fill="D9D9D9" w:themeFill="background1" w:themeFillShade="D9"/>
          </w:tcPr>
          <w:p w:rsidR="003172C6" w:rsidRDefault="003172C6" w:rsidP="00B82770">
            <w:pPr>
              <w:pStyle w:val="Abstandszeile"/>
            </w:pPr>
          </w:p>
        </w:tc>
        <w:tc>
          <w:tcPr>
            <w:tcW w:w="1253" w:type="dxa"/>
            <w:tcBorders>
              <w:bottom w:val="single" w:sz="4" w:space="0" w:color="auto"/>
            </w:tcBorders>
            <w:shd w:val="clear" w:color="auto" w:fill="D9D9D9" w:themeFill="background1" w:themeFillShade="D9"/>
          </w:tcPr>
          <w:p w:rsidR="003172C6" w:rsidRDefault="003172C6" w:rsidP="00B82770">
            <w:pPr>
              <w:pStyle w:val="Abstandszeile"/>
            </w:pPr>
            <w:r>
              <w:rPr>
                <w:noProof/>
              </w:rPr>
              <mc:AlternateContent>
                <mc:Choice Requires="wps">
                  <w:drawing>
                    <wp:anchor distT="0" distB="0" distL="114300" distR="114300" simplePos="0" relativeHeight="252177408" behindDoc="0" locked="0" layoutInCell="1" allowOverlap="1" wp14:anchorId="0E558D4A" wp14:editId="031A1918">
                      <wp:simplePos x="0" y="0"/>
                      <wp:positionH relativeFrom="column">
                        <wp:posOffset>1029335</wp:posOffset>
                      </wp:positionH>
                      <wp:positionV relativeFrom="paragraph">
                        <wp:posOffset>373380</wp:posOffset>
                      </wp:positionV>
                      <wp:extent cx="876935" cy="503555"/>
                      <wp:effectExtent l="0" t="0" r="18415" b="10795"/>
                      <wp:wrapNone/>
                      <wp:docPr id="309" name="Textfeld 2"/>
                      <wp:cNvGraphicFramePr/>
                      <a:graphic xmlns:a="http://schemas.openxmlformats.org/drawingml/2006/main">
                        <a:graphicData uri="http://schemas.microsoft.com/office/word/2010/wordprocessingShape">
                          <wps:wsp>
                            <wps:cNvSpPr txBox="1"/>
                            <wps:spPr>
                              <a:xfrm>
                                <a:off x="0" y="0"/>
                                <a:ext cx="876935" cy="50355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mäßig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feld 2" o:spid="_x0000_s1032" type="#_x0000_t202" style="position:absolute;margin-left:81.05pt;margin-top:29.4pt;width:69.05pt;height:39.6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" filled="f" strokecolor="black [3213]" strokeweight=".25pt">
                      <v:textbo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mäßig</w:t>
                            </w:r>
                          </w:p>
                        </w:txbxContent>
                      </v:textbox>
                    </v:shape>
                  </w:pict>
                </mc:Fallback>
              </mc:AlternateContent>
            </w:r>
          </w:p>
        </w:tc>
      </w:tr>
      <w:tr w:rsidR="003172C6" w:rsidTr="005379F6">
        <w:tc>
          <w:tcPr>
            <w:tcW w:w="1252" w:type="dxa"/>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tcBorders>
              <w:bottom w:val="single" w:sz="2" w:space="0" w:color="auto"/>
            </w:tcBorders>
            <w:shd w:val="clear" w:color="auto" w:fill="D9D9D9" w:themeFill="background1" w:themeFillShade="D9"/>
          </w:tcPr>
          <w:p w:rsidR="003172C6" w:rsidRDefault="003172C6" w:rsidP="00B82770">
            <w:pPr>
              <w:pStyle w:val="Abstandszeile"/>
            </w:pPr>
          </w:p>
        </w:tc>
        <w:tc>
          <w:tcPr>
            <w:tcW w:w="1252" w:type="dxa"/>
            <w:tcBorders>
              <w:bottom w:val="single" w:sz="24" w:space="0" w:color="auto"/>
            </w:tcBorders>
            <w:shd w:val="clear" w:color="auto" w:fill="D9D9D9" w:themeFill="background1" w:themeFillShade="D9"/>
          </w:tcPr>
          <w:p w:rsidR="003172C6" w:rsidRDefault="003172C6" w:rsidP="00B82770">
            <w:pPr>
              <w:pStyle w:val="Abstandszeile"/>
            </w:pPr>
          </w:p>
        </w:tc>
        <w:tc>
          <w:tcPr>
            <w:tcW w:w="1252" w:type="dxa"/>
            <w:tcBorders>
              <w:bottom w:val="single" w:sz="2" w:space="0" w:color="auto"/>
            </w:tcBorders>
            <w:shd w:val="clear" w:color="auto" w:fill="D9D9D9" w:themeFill="background1" w:themeFillShade="D9"/>
          </w:tcPr>
          <w:p w:rsidR="003172C6" w:rsidRDefault="003172C6" w:rsidP="00B82770">
            <w:pPr>
              <w:pStyle w:val="Abstandszeile"/>
            </w:pPr>
          </w:p>
        </w:tc>
        <w:tc>
          <w:tcPr>
            <w:tcW w:w="1253" w:type="dxa"/>
            <w:tcBorders>
              <w:bottom w:val="single" w:sz="2" w:space="0" w:color="auto"/>
            </w:tcBorders>
            <w:shd w:val="clear" w:color="auto" w:fill="D9D9D9" w:themeFill="background1" w:themeFillShade="D9"/>
          </w:tcPr>
          <w:p w:rsidR="003172C6" w:rsidRDefault="003172C6" w:rsidP="00B82770">
            <w:pPr>
              <w:pStyle w:val="Abstandszeile"/>
            </w:pPr>
            <w:r>
              <w:rPr>
                <w:noProof/>
              </w:rPr>
              <mc:AlternateContent>
                <mc:Choice Requires="wps">
                  <w:drawing>
                    <wp:anchor distT="0" distB="0" distL="114300" distR="114300" simplePos="0" relativeHeight="252179456" behindDoc="0" locked="0" layoutInCell="1" allowOverlap="1" wp14:anchorId="2907C2AC" wp14:editId="29C3FF47">
                      <wp:simplePos x="0" y="0"/>
                      <wp:positionH relativeFrom="column">
                        <wp:posOffset>986790</wp:posOffset>
                      </wp:positionH>
                      <wp:positionV relativeFrom="paragraph">
                        <wp:posOffset>349885</wp:posOffset>
                      </wp:positionV>
                      <wp:extent cx="962025" cy="368935"/>
                      <wp:effectExtent l="0" t="0" r="15875" b="27305"/>
                      <wp:wrapNone/>
                      <wp:docPr id="310" name="Textfeld 25"/>
                      <wp:cNvGraphicFramePr/>
                      <a:graphic xmlns:a="http://schemas.openxmlformats.org/drawingml/2006/main">
                        <a:graphicData uri="http://schemas.microsoft.com/office/word/2010/wordprocessingShape">
                          <wps:wsp>
                            <wps:cNvSpPr txBox="1"/>
                            <wps:spPr>
                              <a:xfrm>
                                <a:off x="0" y="0"/>
                                <a:ext cx="962025" cy="36893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reichlich</w:t>
                                  </w:r>
                                </w:p>
                              </w:txbxContent>
                            </wps:txbx>
                            <wps:bodyPr wrap="none" rtlCol="0">
                              <a:spAutoFit/>
                            </wps:bodyPr>
                          </wps:wsp>
                        </a:graphicData>
                      </a:graphic>
                    </wp:anchor>
                  </w:drawing>
                </mc:Choice>
                <mc:Fallback>
                  <w:pict>
                    <v:shape id="Textfeld 25" o:spid="_x0000_s1033" type="#_x0000_t202" style="position:absolute;margin-left:77.7pt;margin-top:27.55pt;width:75.75pt;height:29.05pt;z-index:252179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reichlich</w:t>
                            </w:r>
                          </w:p>
                        </w:txbxContent>
                      </v:textbox>
                    </v:shape>
                  </w:pict>
                </mc:Fallback>
              </mc:AlternateContent>
            </w:r>
          </w:p>
        </w:tc>
      </w:tr>
      <w:tr w:rsidR="003172C6" w:rsidTr="005379F6">
        <w:tc>
          <w:tcPr>
            <w:tcW w:w="1252" w:type="dxa"/>
            <w:tcBorders>
              <w:top w:val="single" w:sz="2" w:space="0" w:color="auto"/>
            </w:tcBorders>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tcBorders>
              <w:top w:val="single" w:sz="2" w:space="0" w:color="auto"/>
            </w:tcBorders>
            <w:shd w:val="clear" w:color="auto" w:fill="D9D9D9" w:themeFill="background1" w:themeFillShade="D9"/>
          </w:tcPr>
          <w:p w:rsidR="003172C6" w:rsidRDefault="003172C6" w:rsidP="00B82770">
            <w:pPr>
              <w:pStyle w:val="Abstandszeile"/>
            </w:pPr>
          </w:p>
        </w:tc>
        <w:tc>
          <w:tcPr>
            <w:tcW w:w="1252" w:type="dxa"/>
            <w:tcBorders>
              <w:top w:val="single" w:sz="2" w:space="0" w:color="auto"/>
              <w:right w:val="single" w:sz="24" w:space="0" w:color="auto"/>
            </w:tcBorders>
            <w:shd w:val="clear" w:color="auto" w:fill="D9D9D9" w:themeFill="background1" w:themeFillShade="D9"/>
          </w:tcPr>
          <w:p w:rsidR="003172C6" w:rsidRDefault="003172C6" w:rsidP="00B82770">
            <w:pPr>
              <w:pStyle w:val="Abstandszeile"/>
            </w:pPr>
          </w:p>
        </w:tc>
        <w:tc>
          <w:tcPr>
            <w:tcW w:w="1252" w:type="dxa"/>
            <w:tcBorders>
              <w:top w:val="single" w:sz="24" w:space="0" w:color="auto"/>
              <w:left w:val="single" w:sz="24" w:space="0" w:color="auto"/>
              <w:bottom w:val="single" w:sz="24" w:space="0" w:color="auto"/>
              <w:right w:val="single" w:sz="24" w:space="0" w:color="auto"/>
            </w:tcBorders>
            <w:shd w:val="clear" w:color="auto" w:fill="D9D9D9" w:themeFill="background1" w:themeFillShade="D9"/>
          </w:tcPr>
          <w:p w:rsidR="003172C6" w:rsidRDefault="003172C6" w:rsidP="00B82770">
            <w:pPr>
              <w:pStyle w:val="Abstandszeile"/>
            </w:pPr>
          </w:p>
        </w:tc>
        <w:tc>
          <w:tcPr>
            <w:tcW w:w="1252" w:type="dxa"/>
            <w:tcBorders>
              <w:top w:val="single" w:sz="2" w:space="0" w:color="auto"/>
              <w:left w:val="single" w:sz="24" w:space="0" w:color="auto"/>
              <w:bottom w:val="nil"/>
              <w:right w:val="nil"/>
            </w:tcBorders>
          </w:tcPr>
          <w:p w:rsidR="003172C6" w:rsidRDefault="003172C6" w:rsidP="00B82770">
            <w:pPr>
              <w:pStyle w:val="Abstandszeile"/>
            </w:pPr>
            <w:r>
              <w:rPr>
                <w:noProof/>
              </w:rPr>
              <mc:AlternateContent>
                <mc:Choice Requires="wps">
                  <w:drawing>
                    <wp:anchor distT="0" distB="0" distL="114300" distR="114300" simplePos="0" relativeHeight="252183552" behindDoc="0" locked="0" layoutInCell="1" allowOverlap="1" wp14:anchorId="25C76AE3" wp14:editId="6E5C5C8E">
                      <wp:simplePos x="0" y="0"/>
                      <wp:positionH relativeFrom="column">
                        <wp:posOffset>146685</wp:posOffset>
                      </wp:positionH>
                      <wp:positionV relativeFrom="paragraph">
                        <wp:posOffset>149860</wp:posOffset>
                      </wp:positionV>
                      <wp:extent cx="2317115" cy="645795"/>
                      <wp:effectExtent l="0" t="0" r="22225" b="14605"/>
                      <wp:wrapNone/>
                      <wp:docPr id="311" name="Textfeld 28"/>
                      <wp:cNvGraphicFramePr/>
                      <a:graphic xmlns:a="http://schemas.openxmlformats.org/drawingml/2006/main">
                        <a:graphicData uri="http://schemas.microsoft.com/office/word/2010/wordprocessingShape">
                          <wps:wsp>
                            <wps:cNvSpPr txBox="1"/>
                            <wps:spPr>
                              <a:xfrm>
                                <a:off x="0" y="0"/>
                                <a:ext cx="2317115" cy="64579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Durstlöschen und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als sättigende Beilage</w:t>
                                  </w:r>
                                </w:p>
                              </w:txbxContent>
                            </wps:txbx>
                            <wps:bodyPr wrap="none" rtlCol="0">
                              <a:spAutoFit/>
                            </wps:bodyPr>
                          </wps:wsp>
                        </a:graphicData>
                      </a:graphic>
                    </wp:anchor>
                  </w:drawing>
                </mc:Choice>
                <mc:Fallback>
                  <w:pict>
                    <v:shape id="Textfeld 28" o:spid="_x0000_s1034" type="#_x0000_t202" style="position:absolute;margin-left:11.55pt;margin-top:11.8pt;width:182.45pt;height:50.85pt;z-index:252183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Durstlöschen und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als sättigende Beilage</w:t>
                            </w:r>
                          </w:p>
                        </w:txbxContent>
                      </v:textbox>
                    </v:shape>
                  </w:pict>
                </mc:Fallback>
              </mc:AlternateContent>
            </w:r>
          </w:p>
        </w:tc>
        <w:tc>
          <w:tcPr>
            <w:tcW w:w="1253" w:type="dxa"/>
            <w:tcBorders>
              <w:top w:val="single" w:sz="2" w:space="0" w:color="auto"/>
              <w:left w:val="nil"/>
              <w:bottom w:val="nil"/>
              <w:right w:val="nil"/>
            </w:tcBorders>
          </w:tcPr>
          <w:p w:rsidR="003172C6" w:rsidRDefault="003172C6" w:rsidP="00B82770">
            <w:pPr>
              <w:pStyle w:val="Abstandszeile"/>
            </w:pPr>
          </w:p>
        </w:tc>
      </w:tr>
    </w:tbl>
    <w:p w:rsidR="003172C6" w:rsidRDefault="003172C6" w:rsidP="003172C6">
      <w:pPr>
        <w:pStyle w:val="Abstandszeile"/>
      </w:pPr>
    </w:p>
    <w:p w:rsidR="003172C6" w:rsidRDefault="003172C6" w:rsidP="003172C6"/>
    <w:p w:rsidR="003172C6" w:rsidRDefault="00A77D1A" w:rsidP="00A77D1A">
      <w:pPr>
        <w:pStyle w:val="MaginaliegrauIcon"/>
        <w:framePr w:wrap="around" w:x="8800" w:y="7371"/>
      </w:pPr>
      <w:r>
        <w:t>Bilder der Autorin</w:t>
      </w:r>
    </w:p>
    <w:p w:rsidR="003172C6" w:rsidRDefault="003172C6" w:rsidP="003172C6">
      <w:r>
        <w:rPr>
          <w:noProof/>
          <w:lang w:eastAsia="de-DE"/>
        </w:rPr>
        <mc:AlternateContent>
          <mc:Choice Requires="wps">
            <w:drawing>
              <wp:anchor distT="0" distB="0" distL="114300" distR="114300" simplePos="0" relativeHeight="252168192" behindDoc="0" locked="0" layoutInCell="1" allowOverlap="1" wp14:anchorId="1F8697EE" wp14:editId="097F5689">
                <wp:simplePos x="0" y="0"/>
                <wp:positionH relativeFrom="column">
                  <wp:posOffset>3113780</wp:posOffset>
                </wp:positionH>
                <wp:positionV relativeFrom="paragraph">
                  <wp:posOffset>958200</wp:posOffset>
                </wp:positionV>
                <wp:extent cx="528810" cy="556198"/>
                <wp:effectExtent l="0" t="0" r="24130" b="15875"/>
                <wp:wrapNone/>
                <wp:docPr id="313" name="Textfeld 30"/>
                <wp:cNvGraphicFramePr/>
                <a:graphic xmlns:a="http://schemas.openxmlformats.org/drawingml/2006/main">
                  <a:graphicData uri="http://schemas.microsoft.com/office/word/2010/wordprocessingShape">
                    <wps:wsp>
                      <wps:cNvSpPr txBox="1"/>
                      <wps:spPr>
                        <a:xfrm>
                          <a:off x="0" y="0"/>
                          <a:ext cx="528810" cy="556198"/>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jc w:val="cente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5</w:t>
                            </w:r>
                          </w:p>
                          <w:p w:rsidR="004604A4" w:rsidRPr="007F2582" w:rsidRDefault="004604A4" w:rsidP="003172C6">
                            <w:pPr>
                              <w:pStyle w:val="StandardWeb"/>
                              <w:spacing w:before="0" w:beforeAutospacing="0" w:after="0" w:afterAutospacing="0"/>
                              <w:jc w:val="center"/>
                            </w:pPr>
                            <w:r w:rsidRPr="007F2582">
                              <w:rPr>
                                <w:rFonts w:asciiTheme="minorHAnsi" w:hAnsi="Calibri" w:cstheme="minorBidi"/>
                                <w:color w:val="000000" w:themeColor="text1"/>
                                <w:kern w:val="24"/>
                              </w:rPr>
                              <w:t>(2+3)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feld 30" o:spid="_x0000_s1035" type="#_x0000_t202" style="position:absolute;margin-left:245.2pt;margin-top:75.45pt;width:41.65pt;height:43.8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" filled="f" strokecolor="black [3213]">
                <v:stroke dashstyle="longDash"/>
                <v:textbox>
                  <w:txbxContent>
                    <w:p w:rsidR="004604A4" w:rsidRDefault="004604A4" w:rsidP="003172C6">
                      <w:pPr>
                        <w:pStyle w:val="StandardWeb"/>
                        <w:spacing w:before="0" w:beforeAutospacing="0" w:after="0" w:afterAutospacing="0"/>
                        <w:jc w:val="cente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5</w:t>
                      </w:r>
                    </w:p>
                    <w:p w:rsidR="004604A4" w:rsidRPr="007F2582" w:rsidRDefault="004604A4" w:rsidP="003172C6">
                      <w:pPr>
                        <w:pStyle w:val="StandardWeb"/>
                        <w:spacing w:before="0" w:beforeAutospacing="0" w:after="0" w:afterAutospacing="0"/>
                        <w:jc w:val="center"/>
                      </w:pPr>
                      <w:r w:rsidRPr="007F2582">
                        <w:rPr>
                          <w:rFonts w:asciiTheme="minorHAnsi" w:hAnsi="Calibri" w:cstheme="minorBidi"/>
                          <w:color w:val="000000" w:themeColor="text1"/>
                          <w:kern w:val="24"/>
                        </w:rPr>
                        <w:t>(2+3)</w:t>
                      </w:r>
                    </w:p>
                  </w:txbxContent>
                </v:textbox>
              </v:shape>
            </w:pict>
          </mc:Fallback>
        </mc:AlternateContent>
      </w:r>
      <w:r>
        <w:rPr>
          <w:noProof/>
          <w:lang w:eastAsia="de-DE"/>
        </w:rPr>
        <mc:AlternateContent>
          <mc:Choice Requires="wps">
            <w:drawing>
              <wp:anchor distT="0" distB="0" distL="114300" distR="114300" simplePos="0" relativeHeight="252166144" behindDoc="0" locked="0" layoutInCell="1" allowOverlap="1" wp14:anchorId="75278DC6" wp14:editId="0976D420">
                <wp:simplePos x="0" y="0"/>
                <wp:positionH relativeFrom="column">
                  <wp:posOffset>5685155</wp:posOffset>
                </wp:positionH>
                <wp:positionV relativeFrom="paragraph">
                  <wp:posOffset>1144270</wp:posOffset>
                </wp:positionV>
                <wp:extent cx="269875" cy="368935"/>
                <wp:effectExtent l="0" t="0" r="15875" b="10795"/>
                <wp:wrapNone/>
                <wp:docPr id="314" name="Textfeld 29"/>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6</w:t>
                            </w:r>
                          </w:p>
                        </w:txbxContent>
                      </wps:txbx>
                      <wps:bodyPr wrap="square" rtlCol="0">
                        <a:spAutoFit/>
                      </wps:bodyPr>
                    </wps:wsp>
                  </a:graphicData>
                </a:graphic>
              </wp:anchor>
            </w:drawing>
          </mc:Choice>
          <mc:Fallback>
            <w:pict>
              <v:shape id="Textfeld 29" o:spid="_x0000_s1036" type="#_x0000_t202" style="position:absolute;margin-left:447.65pt;margin-top:90.1pt;width:21.25pt;height:29.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" filled="f" strokecolor="black [3213]">
                <v:stroke dashstyle="longDash"/>
                <v:textbox style="mso-fit-shape-to-text:t">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6</w:t>
                      </w:r>
                    </w:p>
                  </w:txbxContent>
                </v:textbox>
              </v:shape>
            </w:pict>
          </mc:Fallback>
        </mc:AlternateContent>
      </w:r>
      <w:r>
        <w:rPr>
          <w:noProof/>
          <w:lang w:eastAsia="de-DE"/>
        </w:rPr>
        <mc:AlternateContent>
          <mc:Choice Requires="wps">
            <w:drawing>
              <wp:anchor distT="0" distB="0" distL="114300" distR="114300" simplePos="0" relativeHeight="252169216" behindDoc="0" locked="0" layoutInCell="1" allowOverlap="1" wp14:anchorId="2EB49862" wp14:editId="6146A963">
                <wp:simplePos x="0" y="0"/>
                <wp:positionH relativeFrom="column">
                  <wp:posOffset>4994910</wp:posOffset>
                </wp:positionH>
                <wp:positionV relativeFrom="paragraph">
                  <wp:posOffset>1261110</wp:posOffset>
                </wp:positionV>
                <wp:extent cx="269875" cy="368935"/>
                <wp:effectExtent l="0" t="0" r="15875" b="12065"/>
                <wp:wrapNone/>
                <wp:docPr id="315" name="Textfeld 31"/>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4</w:t>
                            </w:r>
                          </w:p>
                        </w:txbxContent>
                      </wps:txbx>
                      <wps:bodyPr wrap="square" rtlCol="0">
                        <a:noAutofit/>
                      </wps:bodyPr>
                    </wps:wsp>
                  </a:graphicData>
                </a:graphic>
              </wp:anchor>
            </w:drawing>
          </mc:Choice>
          <mc:Fallback>
            <w:pict>
              <v:shape id="Textfeld 31" o:spid="_x0000_s1037" type="#_x0000_t202" style="position:absolute;margin-left:393.3pt;margin-top:99.3pt;width:21.25pt;height:29.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" filled="f" strokecolor="black [3213]">
                <v:stroke dashstyle="longDash"/>
                <v:textbo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4</w:t>
                      </w:r>
                    </w:p>
                  </w:txbxContent>
                </v:textbox>
              </v:shape>
            </w:pict>
          </mc:Fallback>
        </mc:AlternateContent>
      </w:r>
      <w:r>
        <w:rPr>
          <w:noProof/>
          <w:lang w:eastAsia="de-DE"/>
        </w:rPr>
        <mc:AlternateContent>
          <mc:Choice Requires="wps">
            <w:drawing>
              <wp:anchor distT="0" distB="0" distL="114300" distR="114300" simplePos="0" relativeHeight="252171264" behindDoc="0" locked="0" layoutInCell="1" allowOverlap="1" wp14:anchorId="6EDD273C" wp14:editId="353714B2">
                <wp:simplePos x="0" y="0"/>
                <wp:positionH relativeFrom="column">
                  <wp:posOffset>3956685</wp:posOffset>
                </wp:positionH>
                <wp:positionV relativeFrom="paragraph">
                  <wp:posOffset>1148080</wp:posOffset>
                </wp:positionV>
                <wp:extent cx="584200" cy="368935"/>
                <wp:effectExtent l="19050" t="19050" r="25400" b="12065"/>
                <wp:wrapNone/>
                <wp:docPr id="316" name="Textfeld 32"/>
                <wp:cNvGraphicFramePr/>
                <a:graphic xmlns:a="http://schemas.openxmlformats.org/drawingml/2006/main">
                  <a:graphicData uri="http://schemas.microsoft.com/office/word/2010/wordprocessingShape">
                    <wps:wsp>
                      <wps:cNvSpPr txBox="1"/>
                      <wps:spPr>
                        <a:xfrm>
                          <a:off x="0" y="0"/>
                          <a:ext cx="584200" cy="368935"/>
                        </a:xfrm>
                        <a:prstGeom prst="rect">
                          <a:avLst/>
                        </a:prstGeom>
                        <a:noFill/>
                        <a:ln w="28575">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3+1</w:t>
                            </w:r>
                          </w:p>
                        </w:txbxContent>
                      </wps:txbx>
                      <wps:bodyPr wrap="square" rtlCol="0">
                        <a:noAutofit/>
                      </wps:bodyPr>
                    </wps:wsp>
                  </a:graphicData>
                </a:graphic>
              </wp:anchor>
            </w:drawing>
          </mc:Choice>
          <mc:Fallback>
            <w:pict>
              <v:shape id="Textfeld 32" o:spid="_x0000_s1038" type="#_x0000_t202" style="position:absolute;margin-left:311.55pt;margin-top:90.4pt;width:46pt;height:29.05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" filled="f" strokecolor="black [3213]" strokeweight="2.25pt">
                <v:stroke dashstyle="longDash"/>
                <v:textbo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3+1</w:t>
                      </w:r>
                    </w:p>
                  </w:txbxContent>
                </v:textbox>
              </v:shape>
            </w:pict>
          </mc:Fallback>
        </mc:AlternateContent>
      </w:r>
      <w:r>
        <w:rPr>
          <w:noProof/>
          <w:lang w:eastAsia="de-DE"/>
        </w:rPr>
        <mc:AlternateContent>
          <mc:Choice Requires="wps">
            <w:drawing>
              <wp:anchor distT="0" distB="0" distL="114300" distR="114300" simplePos="0" relativeHeight="252172288" behindDoc="0" locked="0" layoutInCell="1" allowOverlap="1" wp14:anchorId="1D21B9B9" wp14:editId="31DEA581">
                <wp:simplePos x="0" y="0"/>
                <wp:positionH relativeFrom="column">
                  <wp:posOffset>3740785</wp:posOffset>
                </wp:positionH>
                <wp:positionV relativeFrom="paragraph">
                  <wp:posOffset>198755</wp:posOffset>
                </wp:positionV>
                <wp:extent cx="269875" cy="368935"/>
                <wp:effectExtent l="0" t="0" r="15875" b="10795"/>
                <wp:wrapNone/>
                <wp:docPr id="317" name="Textfeld 33"/>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2</w:t>
                            </w:r>
                          </w:p>
                        </w:txbxContent>
                      </wps:txbx>
                      <wps:bodyPr wrap="square" rtlCol="0">
                        <a:spAutoFit/>
                      </wps:bodyPr>
                    </wps:wsp>
                  </a:graphicData>
                </a:graphic>
              </wp:anchor>
            </w:drawing>
          </mc:Choice>
          <mc:Fallback>
            <w:pict>
              <v:shape id="Textfeld 33" o:spid="_x0000_s1039" type="#_x0000_t202" style="position:absolute;margin-left:294.55pt;margin-top:15.65pt;width:21.25pt;height:29.0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" filled="f" strokecolor="black [3213]">
                <v:stroke dashstyle="longDash"/>
                <v:textbox style="mso-fit-shape-to-text:t">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2</w:t>
                      </w:r>
                    </w:p>
                  </w:txbxContent>
                </v:textbox>
              </v:shape>
            </w:pict>
          </mc:Fallback>
        </mc:AlternateContent>
      </w:r>
      <w:r>
        <w:rPr>
          <w:noProof/>
          <w:lang w:eastAsia="de-DE"/>
        </w:rPr>
        <mc:AlternateContent>
          <mc:Choice Requires="wps">
            <w:drawing>
              <wp:anchor distT="0" distB="0" distL="114300" distR="114300" simplePos="0" relativeHeight="252174336" behindDoc="0" locked="0" layoutInCell="1" allowOverlap="1" wp14:anchorId="458021A7" wp14:editId="5F97CAB3">
                <wp:simplePos x="0" y="0"/>
                <wp:positionH relativeFrom="column">
                  <wp:posOffset>2371090</wp:posOffset>
                </wp:positionH>
                <wp:positionV relativeFrom="paragraph">
                  <wp:posOffset>959485</wp:posOffset>
                </wp:positionV>
                <wp:extent cx="269875" cy="368935"/>
                <wp:effectExtent l="0" t="0" r="15875" b="12065"/>
                <wp:wrapNone/>
                <wp:docPr id="318" name="Textfeld 34"/>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feld 34" o:spid="_x0000_s1040" type="#_x0000_t202" style="position:absolute;margin-left:186.7pt;margin-top:75.55pt;width:21.25pt;height:29.0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" filled="f" strokecolor="black [3213]">
                <v:stroke dashstyle="longDash"/>
                <v:textbo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1</w:t>
                      </w:r>
                    </w:p>
                  </w:txbxContent>
                </v:textbox>
              </v:shape>
            </w:pict>
          </mc:Fallback>
        </mc:AlternateContent>
      </w:r>
      <w:r>
        <w:rPr>
          <w:noProof/>
          <w:lang w:eastAsia="de-DE"/>
        </w:rPr>
        <mc:AlternateContent>
          <mc:Choice Requires="wps">
            <w:drawing>
              <wp:anchor distT="0" distB="0" distL="114300" distR="114300" simplePos="0" relativeHeight="252180480" behindDoc="0" locked="0" layoutInCell="1" allowOverlap="1" wp14:anchorId="5D48165C" wp14:editId="318E9F64">
                <wp:simplePos x="0" y="0"/>
                <wp:positionH relativeFrom="column">
                  <wp:posOffset>1677670</wp:posOffset>
                </wp:positionH>
                <wp:positionV relativeFrom="paragraph">
                  <wp:posOffset>57150</wp:posOffset>
                </wp:positionV>
                <wp:extent cx="1588770" cy="645795"/>
                <wp:effectExtent l="0" t="0" r="15875" b="14605"/>
                <wp:wrapNone/>
                <wp:docPr id="319" name="Textfeld 26"/>
                <wp:cNvGraphicFramePr/>
                <a:graphic xmlns:a="http://schemas.openxmlformats.org/drawingml/2006/main">
                  <a:graphicData uri="http://schemas.microsoft.com/office/word/2010/wordprocessingShape">
                    <wps:wsp>
                      <wps:cNvSpPr txBox="1"/>
                      <wps:spPr>
                        <a:xfrm>
                          <a:off x="0" y="0"/>
                          <a:ext cx="1588770" cy="64579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Genießen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und Verfeinern</w:t>
                            </w:r>
                          </w:p>
                        </w:txbxContent>
                      </wps:txbx>
                      <wps:bodyPr wrap="none" rtlCol="0">
                        <a:spAutoFit/>
                      </wps:bodyPr>
                    </wps:wsp>
                  </a:graphicData>
                </a:graphic>
              </wp:anchor>
            </w:drawing>
          </mc:Choice>
          <mc:Fallback>
            <w:pict>
              <v:shape id="Textfeld 26" o:spid="_x0000_s1041" type="#_x0000_t202" style="position:absolute;margin-left:132.1pt;margin-top:4.5pt;width:125.1pt;height:50.85pt;z-index:252180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Genießen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und Verfeinern</w:t>
                      </w:r>
                    </w:p>
                  </w:txbxContent>
                </v:textbox>
              </v:shape>
            </w:pict>
          </mc:Fallback>
        </mc:AlternateContent>
      </w:r>
      <w:r>
        <w:rPr>
          <w:noProof/>
          <w:lang w:eastAsia="de-DE"/>
        </w:rPr>
        <mc:AlternateContent>
          <mc:Choice Requires="wps">
            <w:drawing>
              <wp:anchor distT="0" distB="0" distL="114300" distR="114300" simplePos="0" relativeHeight="252182528" behindDoc="0" locked="0" layoutInCell="1" allowOverlap="1" wp14:anchorId="47857C3F" wp14:editId="66FC4A36">
                <wp:simplePos x="0" y="0"/>
                <wp:positionH relativeFrom="column">
                  <wp:posOffset>4455160</wp:posOffset>
                </wp:positionH>
                <wp:positionV relativeFrom="paragraph">
                  <wp:posOffset>307975</wp:posOffset>
                </wp:positionV>
                <wp:extent cx="1470025" cy="645795"/>
                <wp:effectExtent l="0" t="0" r="27305" b="14605"/>
                <wp:wrapNone/>
                <wp:docPr id="564" name="Textfeld 27"/>
                <wp:cNvGraphicFramePr/>
                <a:graphic xmlns:a="http://schemas.openxmlformats.org/drawingml/2006/main">
                  <a:graphicData uri="http://schemas.microsoft.com/office/word/2010/wordprocessingShape">
                    <wps:wsp>
                      <wps:cNvSpPr txBox="1"/>
                      <wps:spPr>
                        <a:xfrm>
                          <a:off x="0" y="0"/>
                          <a:ext cx="1470025" cy="64579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zum mäßigen</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Genuss</w:t>
                            </w:r>
                          </w:p>
                        </w:txbxContent>
                      </wps:txbx>
                      <wps:bodyPr wrap="none" rtlCol="0">
                        <a:spAutoFit/>
                      </wps:bodyPr>
                    </wps:wsp>
                  </a:graphicData>
                </a:graphic>
              </wp:anchor>
            </w:drawing>
          </mc:Choice>
          <mc:Fallback>
            <w:pict>
              <v:shape id="Textfeld 27" o:spid="_x0000_s1042" type="#_x0000_t202" style="position:absolute;margin-left:350.8pt;margin-top:24.25pt;width:115.75pt;height:50.85pt;z-index:252182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zum mäßigen</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Genuss</w:t>
                      </w:r>
                    </w:p>
                  </w:txbxContent>
                </v:textbox>
              </v:shape>
            </w:pict>
          </mc:Fallback>
        </mc:AlternateContent>
      </w:r>
      <w:r>
        <w:rPr>
          <w:noProof/>
          <w:lang w:eastAsia="de-DE"/>
        </w:rPr>
        <w:drawing>
          <wp:anchor distT="0" distB="0" distL="114300" distR="114300" simplePos="0" relativeHeight="252184576" behindDoc="0" locked="0" layoutInCell="1" allowOverlap="1" wp14:anchorId="77B7E4D6" wp14:editId="64D2E32C">
            <wp:simplePos x="0" y="0"/>
            <wp:positionH relativeFrom="column">
              <wp:posOffset>390525</wp:posOffset>
            </wp:positionH>
            <wp:positionV relativeFrom="paragraph">
              <wp:posOffset>1271905</wp:posOffset>
            </wp:positionV>
            <wp:extent cx="1373505" cy="844550"/>
            <wp:effectExtent l="0" t="0" r="0" b="0"/>
            <wp:wrapNone/>
            <wp:docPr id="1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73505" cy="844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de-DE"/>
        </w:rPr>
        <w:drawing>
          <wp:anchor distT="0" distB="0" distL="114300" distR="114300" simplePos="0" relativeHeight="252185600" behindDoc="0" locked="0" layoutInCell="1" allowOverlap="1" wp14:anchorId="0961EB60" wp14:editId="0C8F73EE">
            <wp:simplePos x="0" y="0"/>
            <wp:positionH relativeFrom="column">
              <wp:posOffset>69850</wp:posOffset>
            </wp:positionH>
            <wp:positionV relativeFrom="paragraph">
              <wp:posOffset>9525</wp:posOffset>
            </wp:positionV>
            <wp:extent cx="1373505" cy="960755"/>
            <wp:effectExtent l="0" t="0" r="0" b="0"/>
            <wp:wrapNone/>
            <wp:docPr id="1512" name="Picture 2" descr="E:\DCIM\101MSDCF\DSC0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descr="E:\DCIM\101MSDCF\DSC0329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73505" cy="9607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Kopfmitte"/>
            </w:pPr>
          </w:p>
          <w:p w:rsidR="003172C6" w:rsidRPr="00B51DE9" w:rsidRDefault="003172C6" w:rsidP="00B82770">
            <w:pPr>
              <w:pStyle w:val="TabelleKopfmitte"/>
              <w:rPr>
                <w:rFonts w:eastAsia="Calibri"/>
              </w:rPr>
            </w:pPr>
            <w:r>
              <w:t>H03.01.01.02</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A77D1A">
            <w:pPr>
              <w:pStyle w:val="Kopf8ptafz"/>
            </w:pPr>
            <w:r>
              <w:t>Ich kann  Lebensmittel nach anerkannten Ernährungsempfehlungen beurteilen.</w:t>
            </w:r>
          </w:p>
          <w:p w:rsidR="003172C6" w:rsidRDefault="003172C6" w:rsidP="00A77D1A">
            <w:pPr>
              <w:pStyle w:val="Kopf8ptafz"/>
              <w:rPr>
                <w:rStyle w:val="Hervorhebung"/>
              </w:rPr>
            </w:pPr>
            <w:r>
              <w:rPr>
                <w:rStyle w:val="Hervorhebung"/>
              </w:rPr>
              <w:t>Ich kann systematisch arbeiten.</w:t>
            </w:r>
          </w:p>
          <w:p w:rsidR="003172C6" w:rsidRDefault="003172C6" w:rsidP="00A77D1A">
            <w:pPr>
              <w:pStyle w:val="Kopf8ptafz"/>
              <w:rPr>
                <w:rStyle w:val="Hervorhebung"/>
              </w:rPr>
            </w:pPr>
            <w:r>
              <w:rPr>
                <w:rStyle w:val="Hervorhebung"/>
              </w:rPr>
              <w:t>Ich kann mich ausdrücken und Gespräche führen.</w:t>
            </w:r>
          </w:p>
          <w:p w:rsidR="003172C6" w:rsidRDefault="003172C6" w:rsidP="00A77D1A">
            <w:pPr>
              <w:pStyle w:val="Kopf8ptafz"/>
              <w:rPr>
                <w:rStyle w:val="Hervorhebung"/>
              </w:rPr>
            </w:pPr>
            <w:r>
              <w:rPr>
                <w:rStyle w:val="Hervorhebung"/>
              </w:rPr>
              <w:t>Ich kann andere respektieren und mit ihnen zusammen arbeiten.</w:t>
            </w:r>
          </w:p>
          <w:p w:rsidR="003172C6" w:rsidRDefault="003172C6" w:rsidP="00B82770">
            <w:pPr>
              <w:pStyle w:val="Kopf8ptafz"/>
              <w:numPr>
                <w:ilvl w:val="0"/>
                <w:numId w:val="0"/>
              </w:numPr>
              <w:ind w:left="227"/>
            </w:pP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r w:rsidRPr="00B51DE9">
                    <w:t>LernPROJEKT</w:t>
                  </w:r>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r w:rsidRPr="00B51DE9">
                    <w:t>LernTHEMA</w:t>
                  </w:r>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r w:rsidRPr="00B51DE9">
                    <w:t>LernSCHRITT</w:t>
                  </w:r>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A77D1A">
            <w:pPr>
              <w:pStyle w:val="Kopf8ptafz"/>
            </w:pPr>
            <w:r>
              <w:t>Ich kann Lebensmittel benennen und den entsprechenden L</w:t>
            </w:r>
            <w:r>
              <w:t>e</w:t>
            </w:r>
            <w:r>
              <w:t>bensmittelgruppen zuordnen</w:t>
            </w:r>
            <w:r w:rsidR="005C619F">
              <w:t>.</w:t>
            </w:r>
          </w:p>
          <w:p w:rsidR="003172C6" w:rsidRDefault="003172C6" w:rsidP="00A77D1A">
            <w:pPr>
              <w:pStyle w:val="Kopf8ptafz"/>
            </w:pPr>
            <w:r>
              <w:t>Ich kann die Lebensmittelgruppen der Ernährungspyramide ne</w:t>
            </w:r>
            <w:r>
              <w:t>n</w:t>
            </w:r>
            <w:r>
              <w:t xml:space="preserve">nen. </w:t>
            </w:r>
          </w:p>
          <w:p w:rsidR="003172C6" w:rsidRDefault="003172C6" w:rsidP="00A77D1A">
            <w:pPr>
              <w:pStyle w:val="Kopf8ptafz"/>
            </w:pPr>
            <w:r>
              <w:t>Ich kann die Verzehrsempfehlungen für die einzelnen Lebensmitte</w:t>
            </w:r>
            <w:r>
              <w:t>l</w:t>
            </w:r>
            <w:r>
              <w:t>gruppen angeben.</w:t>
            </w:r>
          </w:p>
          <w:p w:rsidR="003172C6" w:rsidRDefault="005C619F" w:rsidP="00A77D1A">
            <w:pPr>
              <w:pStyle w:val="Kopf8ptafz"/>
            </w:pPr>
            <w:r>
              <w:t>Ich kann den Begriff Portion</w:t>
            </w:r>
            <w:r w:rsidR="003172C6">
              <w:t>/Handmaß definieren.</w:t>
            </w:r>
          </w:p>
          <w:p w:rsidR="003172C6" w:rsidRDefault="003172C6" w:rsidP="00A77D1A">
            <w:pPr>
              <w:pStyle w:val="Kopf8ptafz"/>
            </w:pPr>
            <w:r>
              <w:t>Ich kann die einzelnen Lebensmittelgruppen mit Hilfe der Ampe</w:t>
            </w:r>
            <w:r>
              <w:t>l</w:t>
            </w:r>
            <w:r>
              <w:t xml:space="preserve">farben bewerten. </w:t>
            </w:r>
          </w:p>
          <w:p w:rsidR="003172C6" w:rsidRDefault="003172C6" w:rsidP="00A77D1A">
            <w:pPr>
              <w:pStyle w:val="Kopf8ptafz"/>
            </w:pPr>
            <w:r>
              <w:t>Ich kann den Aufbau der Ernährungspyramide beschreiben und erklären.</w:t>
            </w:r>
          </w:p>
          <w:p w:rsidR="003172C6" w:rsidRDefault="003172C6" w:rsidP="00A77D1A">
            <w:pPr>
              <w:pStyle w:val="Kopf8ptafz"/>
            </w:pPr>
            <w:r>
              <w:t>Ich kann verschiedene Informationssysteme nutzen (Broschüre, Internet) und gezie</w:t>
            </w:r>
            <w:r w:rsidR="00A77D1A">
              <w:t>lt Informationen herausfiltern.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F86E35" w:rsidRDefault="003172C6" w:rsidP="00A77D1A">
            <w:pPr>
              <w:pStyle w:val="Kopf8ptafz"/>
            </w:pPr>
            <w:r w:rsidRPr="00F86E35">
              <w:rPr>
                <w:i/>
              </w:rPr>
              <w:t>Ich kann Ergebnisse dokumentieren und präsentieren.</w:t>
            </w:r>
          </w:p>
          <w:p w:rsidR="003172C6" w:rsidRPr="00924BCD" w:rsidRDefault="003172C6" w:rsidP="00A77D1A">
            <w:pPr>
              <w:pStyle w:val="Kopf8ptafz"/>
              <w:rPr>
                <w:i/>
              </w:rPr>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A77D1A">
            <w:pPr>
              <w:pStyle w:val="Kopf8ptafz"/>
            </w:pPr>
            <w:r>
              <w:t>Ich kann meine eigenes Ernährungsverhalten beurteilen und ve</w:t>
            </w:r>
            <w:r>
              <w:t>r</w:t>
            </w:r>
            <w:r>
              <w:t>bessern</w:t>
            </w:r>
            <w:r w:rsidR="005C619F">
              <w:t>.</w:t>
            </w:r>
          </w:p>
          <w:p w:rsidR="003172C6" w:rsidRDefault="003172C6" w:rsidP="00A77D1A">
            <w:pPr>
              <w:pStyle w:val="Kopf8ptafz"/>
            </w:pPr>
            <w:r>
              <w:t>Ich kann mit Hilfe der Ernährungspyramide einen Tageskostplan erstellen oder darstellen</w:t>
            </w:r>
            <w:r w:rsidR="005C619F">
              <w:t>.</w:t>
            </w:r>
          </w:p>
          <w:p w:rsidR="003172C6" w:rsidRDefault="003172C6" w:rsidP="00A77D1A">
            <w:pPr>
              <w:pStyle w:val="Kopf8ptafz"/>
            </w:pPr>
            <w:r>
              <w:t>Ich kann Mahlzeiten ernährungsphy</w:t>
            </w:r>
            <w:r w:rsidR="00A77D1A">
              <w:t>siologisch sinnvoll aufwerten.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Default="003172C6" w:rsidP="003172C6">
            <w:pPr>
              <w:pStyle w:val="Kopf8ptafz"/>
              <w:spacing w:line="240" w:lineRule="atLeast"/>
            </w:pPr>
            <w:r w:rsidRPr="00234B66">
              <w:t xml:space="preserve">Lernschritt </w:t>
            </w:r>
            <w:r>
              <w:t>03.01.01.04 (A, B, C)</w:t>
            </w:r>
          </w:p>
          <w:p w:rsidR="003172C6" w:rsidRDefault="003172C6" w:rsidP="003172C6">
            <w:pPr>
              <w:pStyle w:val="Kopf8ptafz"/>
              <w:spacing w:line="240" w:lineRule="atLeast"/>
            </w:pPr>
            <w:r w:rsidRPr="00234B66">
              <w:t xml:space="preserve">Lernschritt </w:t>
            </w:r>
            <w:r>
              <w:t>03.01.01.05  (A, B )</w:t>
            </w:r>
          </w:p>
          <w:p w:rsidR="003172C6" w:rsidRPr="00234B66" w:rsidRDefault="003172C6" w:rsidP="003172C6">
            <w:pPr>
              <w:pStyle w:val="Kopf8ptafz"/>
              <w:spacing w:line="240" w:lineRule="atLeast"/>
            </w:pPr>
            <w:r w:rsidRPr="00234B66">
              <w:t xml:space="preserve">Lernschritt </w:t>
            </w:r>
            <w:r>
              <w:t>03.01.01.06 ( C)</w:t>
            </w:r>
          </w:p>
        </w:tc>
      </w:tr>
    </w:tbl>
    <w:p w:rsidR="003172C6" w:rsidRDefault="00A77D1A" w:rsidP="003172C6">
      <w:r>
        <w:rPr>
          <w:noProof/>
          <w:sz w:val="24"/>
          <w:lang w:eastAsia="de-DE"/>
        </w:rPr>
        <w:drawing>
          <wp:anchor distT="0" distB="0" distL="114300" distR="114300" simplePos="0" relativeHeight="252154880" behindDoc="0" locked="0" layoutInCell="0" allowOverlap="1" wp14:anchorId="1B6393C4" wp14:editId="56288E35">
            <wp:simplePos x="0" y="0"/>
            <wp:positionH relativeFrom="rightMargin">
              <wp:posOffset>783590</wp:posOffset>
            </wp:positionH>
            <wp:positionV relativeFrom="paragraph">
              <wp:posOffset>1270</wp:posOffset>
            </wp:positionV>
            <wp:extent cx="348615" cy="320040"/>
            <wp:effectExtent l="0" t="0" r="0" b="3810"/>
            <wp:wrapNone/>
            <wp:docPr id="151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53856" behindDoc="0" locked="0" layoutInCell="0" allowOverlap="1" wp14:anchorId="4C5EC159" wp14:editId="6A2C5569">
            <wp:simplePos x="0" y="0"/>
            <wp:positionH relativeFrom="rightMargin">
              <wp:posOffset>431165</wp:posOffset>
            </wp:positionH>
            <wp:positionV relativeFrom="paragraph">
              <wp:posOffset>8890</wp:posOffset>
            </wp:positionV>
            <wp:extent cx="349885" cy="320675"/>
            <wp:effectExtent l="0" t="0" r="0" b="3175"/>
            <wp:wrapNone/>
            <wp:docPr id="151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52832" behindDoc="0" locked="0" layoutInCell="0" allowOverlap="1" wp14:anchorId="41D5946E" wp14:editId="39AC2065">
            <wp:simplePos x="0" y="0"/>
            <wp:positionH relativeFrom="rightMargin">
              <wp:posOffset>78105</wp:posOffset>
            </wp:positionH>
            <wp:positionV relativeFrom="paragraph">
              <wp:posOffset>15875</wp:posOffset>
            </wp:positionV>
            <wp:extent cx="349885" cy="320675"/>
            <wp:effectExtent l="0" t="0" r="0" b="3175"/>
            <wp:wrapNone/>
            <wp:docPr id="151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72C6" w:rsidRPr="005901D9" w:rsidRDefault="003172C6" w:rsidP="00A77D1A">
      <w:pPr>
        <w:pStyle w:val="Textkrper"/>
      </w:pPr>
      <w:r w:rsidRPr="005901D9">
        <w:t>Annika und Irina treffen sich zum „Pyramide kochen“. Dabei stellen sie fest, dass das gar nicht so einfach geht. Zunächst einmal müssen die beiden klären, was in dieser Pyram</w:t>
      </w:r>
      <w:r w:rsidRPr="005901D9">
        <w:t>i</w:t>
      </w:r>
      <w:r w:rsidRPr="005901D9">
        <w:t>de dargestellt ist und was das alles bedeutet.</w:t>
      </w:r>
    </w:p>
    <w:p w:rsidR="003172C6" w:rsidRDefault="003172C6" w:rsidP="003172C6"/>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172C6" w:rsidRPr="00DE4890" w:rsidTr="00B82770">
        <w:trPr>
          <w:trHeight w:val="397"/>
        </w:trPr>
        <w:tc>
          <w:tcPr>
            <w:tcW w:w="1470" w:type="dxa"/>
            <w:shd w:val="clear" w:color="auto" w:fill="D9D9D9" w:themeFill="background1" w:themeFillShade="D9"/>
            <w:vAlign w:val="center"/>
          </w:tcPr>
          <w:p w:rsidR="003172C6" w:rsidRPr="00DE4890" w:rsidRDefault="003172C6" w:rsidP="00B82770">
            <w:pPr>
              <w:pStyle w:val="TabelleKopfmitte"/>
            </w:pPr>
            <w:r>
              <w:t>Phase</w:t>
            </w:r>
          </w:p>
        </w:tc>
        <w:tc>
          <w:tcPr>
            <w:tcW w:w="940" w:type="dxa"/>
            <w:shd w:val="clear" w:color="auto" w:fill="D9D9D9" w:themeFill="background1" w:themeFillShade="D9"/>
            <w:vAlign w:val="center"/>
          </w:tcPr>
          <w:p w:rsidR="003172C6" w:rsidRPr="00DE4890" w:rsidRDefault="003172C6" w:rsidP="00B82770">
            <w:pPr>
              <w:pStyle w:val="TabelleKopfmitte"/>
            </w:pPr>
            <w:r>
              <w:t>Zeit</w:t>
            </w:r>
          </w:p>
        </w:tc>
        <w:tc>
          <w:tcPr>
            <w:tcW w:w="4961" w:type="dxa"/>
            <w:shd w:val="clear" w:color="auto" w:fill="D9D9D9" w:themeFill="background1" w:themeFillShade="D9"/>
            <w:vAlign w:val="center"/>
          </w:tcPr>
          <w:p w:rsidR="003172C6" w:rsidRPr="00DE4890" w:rsidRDefault="003172C6" w:rsidP="00B82770">
            <w:pPr>
              <w:pStyle w:val="TabelleKopfmitte"/>
            </w:pPr>
            <w:r>
              <w:t>Aufgabe</w:t>
            </w:r>
          </w:p>
        </w:tc>
      </w:tr>
    </w:tbl>
    <w:p w:rsidR="00441869" w:rsidRPr="00A9014E" w:rsidRDefault="00441869" w:rsidP="003172C6">
      <w:pPr>
        <w:pStyle w:val="Marginaliegrau"/>
        <w:framePr w:wrap="around" w:x="8743" w:y="685"/>
        <w:rPr>
          <w:lang w:val="fr-FR"/>
        </w:rPr>
      </w:pPr>
      <w:r w:rsidRPr="00A9014E">
        <w:rPr>
          <w:lang w:val="fr-FR"/>
        </w:rPr>
        <w:t>Quelle:</w:t>
      </w:r>
      <w:r w:rsidR="003172C6" w:rsidRPr="00A9014E">
        <w:rPr>
          <w:lang w:val="fr-FR"/>
        </w:rPr>
        <w:t xml:space="preserve"> </w:t>
      </w:r>
      <w:r w:rsidRPr="00A9014E">
        <w:rPr>
          <w:lang w:val="fr-FR"/>
        </w:rPr>
        <w:t>http://www.aid.de/ernaehrung/ernaehrungspyramide.php,</w:t>
      </w:r>
    </w:p>
    <w:p w:rsidR="00434112" w:rsidRDefault="00434112" w:rsidP="003172C6">
      <w:pPr>
        <w:pStyle w:val="Marginaliegrau"/>
        <w:framePr w:wrap="around" w:x="8743" w:y="685"/>
        <w:rPr>
          <w:lang w:val="fr-FR"/>
        </w:rPr>
      </w:pPr>
      <w:r w:rsidRPr="00434112">
        <w:rPr>
          <w:lang w:val="fr-FR"/>
        </w:rPr>
        <w:t>vgl. dazu auch:</w:t>
      </w:r>
    </w:p>
    <w:p w:rsidR="003172C6" w:rsidRPr="00A9014E" w:rsidRDefault="00441869" w:rsidP="003172C6">
      <w:pPr>
        <w:pStyle w:val="Marginaliegrau"/>
        <w:framePr w:wrap="around" w:x="8743" w:y="685"/>
        <w:rPr>
          <w:lang w:val="fr-FR"/>
        </w:rPr>
      </w:pPr>
      <w:r w:rsidRPr="00A9014E">
        <w:rPr>
          <w:lang w:val="fr-FR"/>
        </w:rPr>
        <w:t>https://www.dge.de/ernaehrungspraxis/vollwertige-ernae</w:t>
      </w:r>
      <w:r w:rsidRPr="00A9014E">
        <w:rPr>
          <w:lang w:val="fr-FR"/>
        </w:rPr>
        <w:t>h</w:t>
      </w:r>
      <w:r w:rsidRPr="00A9014E">
        <w:rPr>
          <w:lang w:val="fr-FR"/>
        </w:rPr>
        <w:t>rung/ernaehrungskreis/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172C6" w:rsidRPr="00DE4890" w:rsidTr="00461989">
        <w:trPr>
          <w:trHeight w:val="624"/>
        </w:trPr>
        <w:tc>
          <w:tcPr>
            <w:tcW w:w="1470" w:type="dxa"/>
            <w:tcBorders>
              <w:top w:val="nil"/>
            </w:tcBorders>
            <w:shd w:val="clear" w:color="auto" w:fill="auto"/>
            <w:vAlign w:val="center"/>
          </w:tcPr>
          <w:p w:rsidR="003172C6" w:rsidRPr="00F0156F" w:rsidRDefault="00A77D1A" w:rsidP="00B82770">
            <w:pPr>
              <w:pStyle w:val="Textkrpermitte"/>
            </w:pPr>
            <w:r w:rsidRPr="00924BCD">
              <w:rPr>
                <w:noProof/>
                <w:sz w:val="24"/>
              </w:rPr>
              <w:drawing>
                <wp:anchor distT="0" distB="0" distL="114300" distR="114300" simplePos="0" relativeHeight="252150784" behindDoc="0" locked="0" layoutInCell="0" allowOverlap="1" wp14:anchorId="7A0B3AD1" wp14:editId="1BDC63D5">
                  <wp:simplePos x="0" y="0"/>
                  <wp:positionH relativeFrom="rightMargin">
                    <wp:posOffset>144145</wp:posOffset>
                  </wp:positionH>
                  <wp:positionV relativeFrom="paragraph">
                    <wp:posOffset>116840</wp:posOffset>
                  </wp:positionV>
                  <wp:extent cx="323850" cy="323850"/>
                  <wp:effectExtent l="0" t="0" r="0" b="0"/>
                  <wp:wrapNone/>
                  <wp:docPr id="151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rsidRPr="00FC0F56">
              <w:rPr>
                <w:noProof/>
              </w:rPr>
              <w:drawing>
                <wp:inline distT="0" distB="0" distL="0" distR="0" wp14:anchorId="70EE9840" wp14:editId="0C53C018">
                  <wp:extent cx="302701" cy="324000"/>
                  <wp:effectExtent l="0" t="0" r="2540" b="0"/>
                  <wp:docPr id="15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3172C6" w:rsidRPr="00DE4890" w:rsidRDefault="003172C6" w:rsidP="00B82770">
            <w:pPr>
              <w:pStyle w:val="Textkrper"/>
            </w:pPr>
          </w:p>
        </w:tc>
        <w:tc>
          <w:tcPr>
            <w:tcW w:w="4961" w:type="dxa"/>
            <w:tcBorders>
              <w:top w:val="nil"/>
            </w:tcBorders>
            <w:shd w:val="clear" w:color="auto" w:fill="auto"/>
            <w:vAlign w:val="center"/>
          </w:tcPr>
          <w:p w:rsidR="003172C6" w:rsidRDefault="003172C6" w:rsidP="00B82770">
            <w:pPr>
              <w:pStyle w:val="Textkrper"/>
              <w:jc w:val="left"/>
              <w:rPr>
                <w:noProof/>
              </w:rPr>
            </w:pPr>
            <w:r>
              <w:rPr>
                <w:noProof/>
              </w:rPr>
              <w:t>Informieren Sie sich über den Aufba</w:t>
            </w:r>
            <w:r w:rsidR="00441869">
              <w:rPr>
                <w:noProof/>
              </w:rPr>
              <w:t>u der Ernährungspyramide des aid</w:t>
            </w:r>
            <w:r>
              <w:rPr>
                <w:noProof/>
              </w:rPr>
              <w:t xml:space="preserve"> (Auswertungs- und Informationsdienst). Achten Sie hierbei besonders auf</w:t>
            </w:r>
          </w:p>
          <w:p w:rsidR="003172C6" w:rsidRDefault="00F85EB6" w:rsidP="00130138">
            <w:pPr>
              <w:pStyle w:val="Textkrper"/>
              <w:ind w:left="317"/>
              <w:jc w:val="left"/>
              <w:rPr>
                <w:noProof/>
              </w:rPr>
            </w:pPr>
            <w:r>
              <w:rPr>
                <w:noProof/>
              </w:rPr>
              <w:t>1.</w:t>
            </w:r>
            <w:r>
              <w:rPr>
                <w:noProof/>
              </w:rPr>
              <w:tab/>
              <w:t>d</w:t>
            </w:r>
            <w:r w:rsidR="003172C6">
              <w:rPr>
                <w:noProof/>
              </w:rPr>
              <w:t>ie Ampelfarben</w:t>
            </w:r>
          </w:p>
          <w:p w:rsidR="003172C6" w:rsidRDefault="00F85EB6" w:rsidP="00130138">
            <w:pPr>
              <w:pStyle w:val="Textkrper"/>
              <w:ind w:left="317"/>
              <w:jc w:val="left"/>
              <w:rPr>
                <w:noProof/>
              </w:rPr>
            </w:pPr>
            <w:r>
              <w:rPr>
                <w:noProof/>
              </w:rPr>
              <w:t>2.</w:t>
            </w:r>
            <w:r>
              <w:rPr>
                <w:noProof/>
              </w:rPr>
              <w:tab/>
              <w:t>d</w:t>
            </w:r>
            <w:r w:rsidR="003172C6">
              <w:rPr>
                <w:noProof/>
              </w:rPr>
              <w:t>ie Lebensmittelgruppen</w:t>
            </w:r>
          </w:p>
          <w:p w:rsidR="003172C6" w:rsidRDefault="00F85EB6" w:rsidP="00130138">
            <w:pPr>
              <w:pStyle w:val="Textkrper"/>
              <w:ind w:left="317"/>
              <w:jc w:val="left"/>
              <w:rPr>
                <w:noProof/>
              </w:rPr>
            </w:pPr>
            <w:r>
              <w:rPr>
                <w:noProof/>
              </w:rPr>
              <w:t>3.</w:t>
            </w:r>
            <w:r>
              <w:rPr>
                <w:noProof/>
              </w:rPr>
              <w:tab/>
              <w:t>d</w:t>
            </w:r>
            <w:r w:rsidR="003172C6">
              <w:rPr>
                <w:noProof/>
              </w:rPr>
              <w:t>ie Portionsempfehlungen, -größen</w:t>
            </w:r>
          </w:p>
          <w:p w:rsidR="003172C6" w:rsidRDefault="003172C6" w:rsidP="00B82770">
            <w:pPr>
              <w:pStyle w:val="Textkrper"/>
              <w:jc w:val="left"/>
              <w:rPr>
                <w:noProof/>
              </w:rPr>
            </w:pPr>
          </w:p>
          <w:p w:rsidR="003172C6" w:rsidRDefault="003172C6" w:rsidP="00B82770">
            <w:pPr>
              <w:pStyle w:val="Textkrper"/>
              <w:jc w:val="left"/>
              <w:rPr>
                <w:noProof/>
              </w:rPr>
            </w:pPr>
            <w:r>
              <w:rPr>
                <w:noProof/>
              </w:rPr>
              <w:t xml:space="preserve">Bearbeiten Sie dann folgende </w:t>
            </w:r>
            <w:r w:rsidRPr="00E67397">
              <w:rPr>
                <w:b/>
                <w:noProof/>
              </w:rPr>
              <w:t>Arbeitsaufträge</w:t>
            </w:r>
            <w:r>
              <w:rPr>
                <w:noProof/>
              </w:rPr>
              <w:t>:</w:t>
            </w:r>
          </w:p>
          <w:p w:rsidR="003172C6" w:rsidRDefault="003172C6" w:rsidP="00130138">
            <w:pPr>
              <w:pStyle w:val="AufgabeKasten"/>
              <w:rPr>
                <w:noProof/>
              </w:rPr>
            </w:pPr>
            <w:r>
              <w:rPr>
                <w:noProof/>
              </w:rPr>
              <w:t>Malen Sie die Bilder auf Ihrem Arbeitsblatt H03.01.01.03 „Die Ernährungspyramide“ in den Ampelfarben rot, gelb oder grün an.</w:t>
            </w:r>
          </w:p>
          <w:p w:rsidR="003172C6" w:rsidRDefault="003172C6" w:rsidP="00130138">
            <w:pPr>
              <w:pStyle w:val="AufgabeKasten"/>
              <w:rPr>
                <w:noProof/>
              </w:rPr>
            </w:pPr>
            <w:r>
              <w:rPr>
                <w:noProof/>
              </w:rPr>
              <w:t>Ergänzen Sie in den grau</w:t>
            </w:r>
            <w:r w:rsidR="007A7CFF">
              <w:rPr>
                <w:noProof/>
              </w:rPr>
              <w:t xml:space="preserve">en rechteckigen Kästchen links </w:t>
            </w:r>
            <w:r>
              <w:rPr>
                <w:noProof/>
              </w:rPr>
              <w:t>der Pyramide die Begriffe: „reichlich“  „ sparsam“ und „mäßig“.</w:t>
            </w:r>
          </w:p>
          <w:p w:rsidR="003172C6" w:rsidRPr="00F57AEB" w:rsidRDefault="003172C6" w:rsidP="00130138">
            <w:pPr>
              <w:pStyle w:val="AufgabeKasten"/>
            </w:pPr>
            <w:r>
              <w:rPr>
                <w:noProof/>
              </w:rPr>
              <w:t xml:space="preserve">Ergänzen Sie in den grauen kleinen Kästchen links der Pyramide die jeweilige Anzahl der empfohlenen Portionen: 6 –  5 </w:t>
            </w:r>
            <w:r w:rsidRPr="009E430D">
              <w:rPr>
                <w:rStyle w:val="Hervorhebung"/>
              </w:rPr>
              <w:t>(2+3)</w:t>
            </w:r>
            <w:r>
              <w:rPr>
                <w:noProof/>
              </w:rPr>
              <w:t xml:space="preserve"> –  4 –  3+1 –  2  –  1.</w:t>
            </w:r>
          </w:p>
        </w:tc>
      </w:tr>
      <w:tr w:rsidR="003172C6" w:rsidRPr="00DE4890" w:rsidTr="00B82770">
        <w:trPr>
          <w:trHeight w:val="624"/>
        </w:trPr>
        <w:tc>
          <w:tcPr>
            <w:tcW w:w="1470" w:type="dxa"/>
            <w:vMerge w:val="restart"/>
            <w:shd w:val="clear" w:color="auto" w:fill="auto"/>
            <w:vAlign w:val="center"/>
          </w:tcPr>
          <w:p w:rsidR="003172C6" w:rsidRPr="00FC0F56" w:rsidRDefault="003172C6" w:rsidP="00B82770">
            <w:pPr>
              <w:pStyle w:val="Textkrpermitte"/>
              <w:rPr>
                <w:noProof/>
              </w:rPr>
            </w:pPr>
            <w:r>
              <w:rPr>
                <w:noProof/>
              </w:rPr>
              <w:drawing>
                <wp:inline distT="0" distB="0" distL="0" distR="0" wp14:anchorId="3F188C7E" wp14:editId="2BD29F55">
                  <wp:extent cx="658495" cy="323215"/>
                  <wp:effectExtent l="0" t="0" r="8255" b="635"/>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8495" cy="323215"/>
                          </a:xfrm>
                          <a:prstGeom prst="rect">
                            <a:avLst/>
                          </a:prstGeom>
                          <a:noFill/>
                        </pic:spPr>
                      </pic:pic>
                    </a:graphicData>
                  </a:graphic>
                </wp:inline>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jc w:val="left"/>
              <w:rPr>
                <w:noProof/>
              </w:rPr>
            </w:pPr>
            <w:r>
              <w:rPr>
                <w:noProof/>
              </w:rPr>
              <w:t>Vergleichen Sie zur K</w:t>
            </w:r>
            <w:r w:rsidR="007A7CFF">
              <w:rPr>
                <w:noProof/>
              </w:rPr>
              <w:t xml:space="preserve">ontrolle Ihre Eintragungen mit </w:t>
            </w:r>
            <w:r>
              <w:rPr>
                <w:noProof/>
              </w:rPr>
              <w:t>ein</w:t>
            </w:r>
            <w:r w:rsidR="007A7CFF">
              <w:rPr>
                <w:noProof/>
              </w:rPr>
              <w:t>er</w:t>
            </w:r>
            <w:r w:rsidR="00F85EB6">
              <w:rPr>
                <w:noProof/>
              </w:rPr>
              <w:t xml:space="preserve"> </w:t>
            </w:r>
            <w:r>
              <w:rPr>
                <w:noProof/>
              </w:rPr>
              <w:t>Partner</w:t>
            </w:r>
            <w:r w:rsidR="007A7CFF">
              <w:rPr>
                <w:noProof/>
              </w:rPr>
              <w:t>in oder einem Partner</w:t>
            </w:r>
            <w:r>
              <w:rPr>
                <w:noProof/>
              </w:rPr>
              <w:t>.</w:t>
            </w:r>
          </w:p>
          <w:p w:rsidR="003172C6" w:rsidRDefault="003172C6" w:rsidP="00B82770">
            <w:pPr>
              <w:pStyle w:val="Textkrper"/>
              <w:jc w:val="left"/>
              <w:rPr>
                <w:noProof/>
              </w:rPr>
            </w:pPr>
            <w:r>
              <w:rPr>
                <w:noProof/>
              </w:rPr>
              <w:t>Arbeiten Sie gemeinsam weiter.</w:t>
            </w:r>
          </w:p>
        </w:tc>
      </w:tr>
      <w:tr w:rsidR="003172C6" w:rsidRPr="00DE4890" w:rsidTr="00B82770">
        <w:trPr>
          <w:trHeight w:val="624"/>
        </w:trPr>
        <w:tc>
          <w:tcPr>
            <w:tcW w:w="1470" w:type="dxa"/>
            <w:vMerge/>
            <w:shd w:val="clear" w:color="auto" w:fill="auto"/>
            <w:vAlign w:val="center"/>
          </w:tcPr>
          <w:p w:rsidR="003172C6" w:rsidRDefault="003172C6" w:rsidP="00B82770">
            <w:pPr>
              <w:pStyle w:val="Textkrpermitte"/>
              <w:rPr>
                <w:noProof/>
              </w:rPr>
            </w:pP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130138">
            <w:pPr>
              <w:pStyle w:val="AufgabeKasten"/>
            </w:pPr>
            <w:r w:rsidRPr="005932DD">
              <w:t>Die Symbole/Bilder stehen für die jeweiligen L</w:t>
            </w:r>
            <w:r w:rsidRPr="005932DD">
              <w:t>e</w:t>
            </w:r>
            <w:r w:rsidRPr="005932DD">
              <w:t>bensmittelgruppen.</w:t>
            </w:r>
            <w:r>
              <w:t xml:space="preserve"> Beschriften Sie die jeweiligen Lebensmittelgruppen in der Pyrami</w:t>
            </w:r>
            <w:r w:rsidR="00130138">
              <w:t>denabbi</w:t>
            </w:r>
            <w:r w:rsidR="00130138">
              <w:t>l</w:t>
            </w:r>
            <w:r w:rsidR="00130138">
              <w:t>dung.</w:t>
            </w:r>
          </w:p>
          <w:p w:rsidR="00130138" w:rsidRDefault="00130138" w:rsidP="00130138">
            <w:pPr>
              <w:pStyle w:val="AufgabeEbene3"/>
              <w:numPr>
                <w:ilvl w:val="0"/>
                <w:numId w:val="0"/>
              </w:numPr>
              <w:spacing w:line="240" w:lineRule="atLeast"/>
              <w:ind w:left="851"/>
            </w:pPr>
          </w:p>
          <w:p w:rsidR="003172C6" w:rsidRPr="00FE4613" w:rsidRDefault="003172C6" w:rsidP="00130138">
            <w:pPr>
              <w:pStyle w:val="AufgabeKasten"/>
            </w:pPr>
            <w:r>
              <w:t xml:space="preserve">Klären Sie nochmals den Begriff „Portion“ und tragen Sie die Definition auf dem Arbeitsblatt bei „Bedeutung der Kästchen“ ein.  </w:t>
            </w:r>
          </w:p>
        </w:tc>
      </w:tr>
      <w:tr w:rsidR="003172C6" w:rsidRPr="00DE4890" w:rsidTr="00B82770">
        <w:trPr>
          <w:trHeight w:val="624"/>
        </w:trPr>
        <w:tc>
          <w:tcPr>
            <w:tcW w:w="1470" w:type="dxa"/>
            <w:shd w:val="clear" w:color="auto" w:fill="auto"/>
            <w:vAlign w:val="center"/>
          </w:tcPr>
          <w:p w:rsidR="003172C6" w:rsidRPr="00F0156F" w:rsidRDefault="003172C6" w:rsidP="00B82770">
            <w:pPr>
              <w:pStyle w:val="Textkrpermitte"/>
              <w:rPr>
                <w:noProof/>
              </w:rPr>
            </w:pPr>
            <w:r w:rsidRPr="00163F5E">
              <w:rPr>
                <w:noProof/>
                <w:sz w:val="24"/>
              </w:rPr>
              <w:lastRenderedPageBreak/>
              <w:drawing>
                <wp:anchor distT="0" distB="0" distL="114300" distR="114300" simplePos="0" relativeHeight="252156928" behindDoc="0" locked="0" layoutInCell="0" allowOverlap="1" wp14:anchorId="4A374663" wp14:editId="45941AE2">
                  <wp:simplePos x="0" y="0"/>
                  <wp:positionH relativeFrom="rightMargin">
                    <wp:posOffset>48895</wp:posOffset>
                  </wp:positionH>
                  <wp:positionV relativeFrom="paragraph">
                    <wp:posOffset>97155</wp:posOffset>
                  </wp:positionV>
                  <wp:extent cx="321945" cy="402590"/>
                  <wp:effectExtent l="0" t="0" r="1905" b="0"/>
                  <wp:wrapNone/>
                  <wp:docPr id="1520"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945" cy="402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4B4">
              <w:rPr>
                <w:noProof/>
                <w:sz w:val="24"/>
              </w:rPr>
              <w:drawing>
                <wp:anchor distT="0" distB="0" distL="114300" distR="114300" simplePos="0" relativeHeight="252151808" behindDoc="0" locked="0" layoutInCell="0" allowOverlap="1" wp14:anchorId="5DD81E8D" wp14:editId="4718E7E1">
                  <wp:simplePos x="0" y="0"/>
                  <wp:positionH relativeFrom="rightMargin">
                    <wp:posOffset>49530</wp:posOffset>
                  </wp:positionH>
                  <wp:positionV relativeFrom="paragraph">
                    <wp:posOffset>-322580</wp:posOffset>
                  </wp:positionV>
                  <wp:extent cx="323850" cy="323850"/>
                  <wp:effectExtent l="0" t="0" r="0" b="0"/>
                  <wp:wrapNone/>
                  <wp:docPr id="152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18488B8" wp14:editId="747DB67C">
                  <wp:extent cx="530225" cy="323215"/>
                  <wp:effectExtent l="0" t="0" r="3175" b="635"/>
                  <wp:docPr id="1522"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jc w:val="left"/>
              <w:rPr>
                <w:noProof/>
              </w:rPr>
            </w:pPr>
            <w:r>
              <w:rPr>
                <w:noProof/>
              </w:rPr>
              <w:t xml:space="preserve">Bilden Sie eine Dreiergruppe – informieren Sie sich über die Methode „Dreiergespräch – Triade“ bei Ihrer Lehrkraft. </w:t>
            </w:r>
          </w:p>
          <w:p w:rsidR="003172C6" w:rsidRDefault="003172C6" w:rsidP="00B82770">
            <w:pPr>
              <w:pStyle w:val="Textkrper"/>
              <w:jc w:val="left"/>
              <w:rPr>
                <w:noProof/>
              </w:rPr>
            </w:pPr>
            <w:r>
              <w:rPr>
                <w:noProof/>
              </w:rPr>
              <w:t xml:space="preserve">Wenden Sie die Methode mit folgenden Fachbegriffen an </w:t>
            </w:r>
            <w:r w:rsidR="009330B1">
              <w:rPr>
                <w:noProof/>
              </w:rPr>
              <w:t>–</w:t>
            </w:r>
            <w:r>
              <w:rPr>
                <w:noProof/>
              </w:rPr>
              <w:t xml:space="preserve"> Redezeit</w:t>
            </w:r>
            <w:r w:rsidR="009330B1">
              <w:rPr>
                <w:noProof/>
              </w:rPr>
              <w:t xml:space="preserve"> </w:t>
            </w:r>
            <w:r w:rsidR="005379F6">
              <w:rPr>
                <w:noProof/>
              </w:rPr>
              <w:t xml:space="preserve"> jeweils ungefähr eine Minute.</w:t>
            </w:r>
          </w:p>
          <w:p w:rsidR="003172C6" w:rsidRDefault="003172C6" w:rsidP="003172C6">
            <w:pPr>
              <w:pStyle w:val="AufgabeKasten"/>
              <w:spacing w:line="240" w:lineRule="atLeast"/>
              <w:rPr>
                <w:noProof/>
              </w:rPr>
            </w:pPr>
            <w:r>
              <w:rPr>
                <w:noProof/>
              </w:rPr>
              <w:t>Ampelfarben</w:t>
            </w:r>
          </w:p>
          <w:p w:rsidR="003172C6" w:rsidRDefault="003172C6" w:rsidP="003172C6">
            <w:pPr>
              <w:pStyle w:val="AufgabeKasten"/>
              <w:spacing w:line="240" w:lineRule="atLeast"/>
              <w:rPr>
                <w:noProof/>
              </w:rPr>
            </w:pPr>
            <w:r>
              <w:rPr>
                <w:noProof/>
              </w:rPr>
              <w:t>Lebensmittelgruppen</w:t>
            </w:r>
          </w:p>
          <w:p w:rsidR="003172C6" w:rsidRDefault="003172C6" w:rsidP="003172C6">
            <w:pPr>
              <w:pStyle w:val="AufgabeKasten"/>
              <w:spacing w:line="240" w:lineRule="atLeast"/>
              <w:rPr>
                <w:noProof/>
              </w:rPr>
            </w:pPr>
            <w:r>
              <w:rPr>
                <w:noProof/>
              </w:rPr>
              <w:t>Verzehrsempfehlungen</w:t>
            </w:r>
          </w:p>
          <w:p w:rsidR="003172C6" w:rsidRDefault="003172C6" w:rsidP="003172C6">
            <w:pPr>
              <w:pStyle w:val="AufgabeKasten"/>
              <w:spacing w:line="240" w:lineRule="atLeast"/>
              <w:rPr>
                <w:noProof/>
              </w:rPr>
            </w:pPr>
            <w:r>
              <w:rPr>
                <w:noProof/>
              </w:rPr>
              <w:t>Portion</w:t>
            </w:r>
          </w:p>
          <w:p w:rsidR="003172C6" w:rsidRDefault="003172C6" w:rsidP="003172C6">
            <w:pPr>
              <w:pStyle w:val="AufgabeKasten"/>
              <w:spacing w:line="240" w:lineRule="atLeast"/>
              <w:rPr>
                <w:noProof/>
              </w:rPr>
            </w:pPr>
            <w:r>
              <w:rPr>
                <w:noProof/>
              </w:rPr>
              <w:t>reichlich – mäßig – sparsam</w:t>
            </w:r>
          </w:p>
          <w:p w:rsidR="003172C6" w:rsidRDefault="003172C6" w:rsidP="003172C6">
            <w:pPr>
              <w:pStyle w:val="AufgabeKasten"/>
              <w:spacing w:line="240" w:lineRule="atLeast"/>
              <w:rPr>
                <w:noProof/>
              </w:rPr>
            </w:pPr>
            <w:r>
              <w:rPr>
                <w:noProof/>
              </w:rPr>
              <w:t>grüner Bereich: energiearm</w:t>
            </w:r>
            <w:r w:rsidR="009330B1">
              <w:rPr>
                <w:noProof/>
              </w:rPr>
              <w:t>e Getränke / Obst und Gemüse / k</w:t>
            </w:r>
            <w:r>
              <w:rPr>
                <w:noProof/>
              </w:rPr>
              <w:t>ohlenhydratreiche Lebensmittel</w:t>
            </w:r>
          </w:p>
          <w:p w:rsidR="003172C6" w:rsidRDefault="009330B1" w:rsidP="003172C6">
            <w:pPr>
              <w:pStyle w:val="AufgabeKasten"/>
              <w:spacing w:line="240" w:lineRule="atLeast"/>
              <w:rPr>
                <w:noProof/>
              </w:rPr>
            </w:pPr>
            <w:r>
              <w:rPr>
                <w:noProof/>
              </w:rPr>
              <w:t>gelber Bereich: e</w:t>
            </w:r>
            <w:r w:rsidR="003172C6">
              <w:rPr>
                <w:noProof/>
              </w:rPr>
              <w:t>iweißreiche Lebensmittel</w:t>
            </w:r>
          </w:p>
          <w:p w:rsidR="003172C6" w:rsidRDefault="003172C6" w:rsidP="003172C6">
            <w:pPr>
              <w:pStyle w:val="AufgabeKasten"/>
              <w:spacing w:line="240" w:lineRule="atLeast"/>
              <w:rPr>
                <w:noProof/>
              </w:rPr>
            </w:pPr>
            <w:r>
              <w:rPr>
                <w:noProof/>
              </w:rPr>
              <w:t>roter Bereich: Fette und Öle / Extras</w:t>
            </w:r>
          </w:p>
          <w:p w:rsidR="003172C6" w:rsidRDefault="003172C6" w:rsidP="003172C6">
            <w:pPr>
              <w:pStyle w:val="AufgabeKasten"/>
              <w:spacing w:line="240" w:lineRule="atLeast"/>
              <w:rPr>
                <w:noProof/>
              </w:rPr>
            </w:pPr>
            <w:r>
              <w:rPr>
                <w:noProof/>
              </w:rPr>
              <w:t>Empfehlungen; mindestens 6 x  am Tag</w:t>
            </w:r>
          </w:p>
          <w:p w:rsidR="003172C6" w:rsidRDefault="003172C6" w:rsidP="003172C6">
            <w:pPr>
              <w:pStyle w:val="AufgabeKasten"/>
              <w:spacing w:line="240" w:lineRule="atLeast"/>
              <w:rPr>
                <w:noProof/>
              </w:rPr>
            </w:pPr>
            <w:r>
              <w:rPr>
                <w:noProof/>
              </w:rPr>
              <w:t>Empfehlungen „five a day“ (2+3 = 5 x am Tag)</w:t>
            </w:r>
          </w:p>
          <w:p w:rsidR="003172C6" w:rsidRDefault="003172C6" w:rsidP="003172C6">
            <w:pPr>
              <w:pStyle w:val="AufgabeKasten"/>
              <w:spacing w:line="240" w:lineRule="atLeast"/>
              <w:rPr>
                <w:noProof/>
              </w:rPr>
            </w:pPr>
            <w:r>
              <w:rPr>
                <w:noProof/>
              </w:rPr>
              <w:t>Empfehlungen: Sattmacher 4 x am Tag</w:t>
            </w:r>
          </w:p>
          <w:p w:rsidR="003172C6" w:rsidRDefault="003172C6" w:rsidP="003172C6">
            <w:pPr>
              <w:pStyle w:val="AufgabeKasten"/>
              <w:spacing w:line="240" w:lineRule="atLeast"/>
              <w:rPr>
                <w:noProof/>
              </w:rPr>
            </w:pPr>
            <w:r>
              <w:rPr>
                <w:noProof/>
              </w:rPr>
              <w:t>Empfehlungen: mäßig  (3+1=4 x am Tag</w:t>
            </w:r>
            <w:r w:rsidR="009330B1">
              <w:rPr>
                <w:noProof/>
              </w:rPr>
              <w:t>)</w:t>
            </w:r>
          </w:p>
          <w:p w:rsidR="003172C6" w:rsidRDefault="003172C6" w:rsidP="003172C6">
            <w:pPr>
              <w:pStyle w:val="AufgabeKasten"/>
              <w:spacing w:line="240" w:lineRule="atLeast"/>
              <w:rPr>
                <w:noProof/>
              </w:rPr>
            </w:pPr>
            <w:r>
              <w:rPr>
                <w:noProof/>
              </w:rPr>
              <w:t>Empfehlung: 1 x ist okay!</w:t>
            </w:r>
          </w:p>
          <w:p w:rsidR="003172C6" w:rsidRPr="00DE4890" w:rsidRDefault="003172C6" w:rsidP="00B82770">
            <w:pPr>
              <w:pStyle w:val="AufgabeKasten"/>
              <w:numPr>
                <w:ilvl w:val="0"/>
                <w:numId w:val="0"/>
              </w:numPr>
              <w:rPr>
                <w:noProof/>
              </w:rPr>
            </w:pPr>
            <w:r>
              <w:rPr>
                <w:noProof/>
              </w:rPr>
              <w:t>Füllen Sie die Tabellen auf dem Arbeitsblatt H03.01.01.03 zu den Themen  „Was gehört zu…?“ und „Welches Lebensmittel gehö</w:t>
            </w:r>
            <w:r w:rsidR="005379F6">
              <w:rPr>
                <w:noProof/>
              </w:rPr>
              <w:t xml:space="preserve">rt wohin?“ </w:t>
            </w:r>
            <w:r>
              <w:rPr>
                <w:noProof/>
              </w:rPr>
              <w:t>aus.</w:t>
            </w:r>
          </w:p>
        </w:tc>
      </w:tr>
      <w:tr w:rsidR="003172C6" w:rsidRPr="00DE4890" w:rsidTr="00B82770">
        <w:trPr>
          <w:trHeight w:val="624"/>
        </w:trPr>
        <w:tc>
          <w:tcPr>
            <w:tcW w:w="1470" w:type="dxa"/>
            <w:shd w:val="clear" w:color="auto" w:fill="auto"/>
            <w:vAlign w:val="center"/>
          </w:tcPr>
          <w:p w:rsidR="003172C6" w:rsidRDefault="003172C6" w:rsidP="00B82770">
            <w:pPr>
              <w:pStyle w:val="Textkrpermitte"/>
              <w:rPr>
                <w:noProof/>
              </w:rPr>
            </w:pPr>
            <w:r w:rsidRPr="00163F5E">
              <w:rPr>
                <w:noProof/>
                <w:sz w:val="24"/>
              </w:rPr>
              <w:drawing>
                <wp:anchor distT="0" distB="0" distL="114300" distR="114300" simplePos="0" relativeHeight="252157952" behindDoc="0" locked="0" layoutInCell="0" allowOverlap="1" wp14:anchorId="15CEA35E" wp14:editId="335E0B6A">
                  <wp:simplePos x="0" y="0"/>
                  <wp:positionH relativeFrom="rightMargin">
                    <wp:posOffset>-4554220</wp:posOffset>
                  </wp:positionH>
                  <wp:positionV relativeFrom="paragraph">
                    <wp:posOffset>57785</wp:posOffset>
                  </wp:positionV>
                  <wp:extent cx="658495" cy="323850"/>
                  <wp:effectExtent l="0" t="0" r="8255" b="0"/>
                  <wp:wrapNone/>
                  <wp:docPr id="152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rPr>
                <w:noProof/>
              </w:rPr>
            </w:pPr>
            <w:r>
              <w:rPr>
                <w:noProof/>
              </w:rPr>
              <w:t>Bearbeiten Sie gemeinsam die Übungsaufgaben auf dem Arbeitsblatt H03.01.01.04 „Ernähungspyramide-Übungen“.</w:t>
            </w:r>
          </w:p>
        </w:tc>
      </w:tr>
      <w:tr w:rsidR="003172C6" w:rsidRPr="00DE4890" w:rsidTr="00B82770">
        <w:trPr>
          <w:trHeight w:val="624"/>
        </w:trPr>
        <w:tc>
          <w:tcPr>
            <w:tcW w:w="1470" w:type="dxa"/>
            <w:shd w:val="clear" w:color="auto" w:fill="auto"/>
            <w:vAlign w:val="center"/>
          </w:tcPr>
          <w:p w:rsidR="003172C6" w:rsidRDefault="00130138" w:rsidP="00B82770">
            <w:pPr>
              <w:pStyle w:val="Textkrpermitte"/>
              <w:rPr>
                <w:noProof/>
              </w:rPr>
            </w:pPr>
            <w:r w:rsidRPr="002A6B9A">
              <w:rPr>
                <w:noProof/>
                <w:sz w:val="24"/>
              </w:rPr>
              <w:drawing>
                <wp:anchor distT="0" distB="0" distL="114300" distR="114300" simplePos="0" relativeHeight="252188672" behindDoc="0" locked="0" layoutInCell="0" allowOverlap="1" wp14:anchorId="37F9E553" wp14:editId="08DF736D">
                  <wp:simplePos x="0" y="0"/>
                  <wp:positionH relativeFrom="rightMargin">
                    <wp:posOffset>418465</wp:posOffset>
                  </wp:positionH>
                  <wp:positionV relativeFrom="paragraph">
                    <wp:posOffset>321310</wp:posOffset>
                  </wp:positionV>
                  <wp:extent cx="345440" cy="323850"/>
                  <wp:effectExtent l="0" t="0" r="0" b="0"/>
                  <wp:wrapNone/>
                  <wp:docPr id="15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6B9A">
              <w:rPr>
                <w:noProof/>
                <w:sz w:val="24"/>
              </w:rPr>
              <w:drawing>
                <wp:anchor distT="0" distB="0" distL="114300" distR="114300" simplePos="0" relativeHeight="252187648" behindDoc="0" locked="0" layoutInCell="0" allowOverlap="1" wp14:anchorId="4608D215" wp14:editId="5B705920">
                  <wp:simplePos x="0" y="0"/>
                  <wp:positionH relativeFrom="rightMargin">
                    <wp:posOffset>53340</wp:posOffset>
                  </wp:positionH>
                  <wp:positionV relativeFrom="paragraph">
                    <wp:posOffset>321310</wp:posOffset>
                  </wp:positionV>
                  <wp:extent cx="345440" cy="323850"/>
                  <wp:effectExtent l="0" t="0" r="0" b="0"/>
                  <wp:wrapNone/>
                  <wp:docPr id="15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6B9A">
              <w:rPr>
                <w:noProof/>
                <w:sz w:val="24"/>
              </w:rPr>
              <w:drawing>
                <wp:anchor distT="0" distB="0" distL="114300" distR="114300" simplePos="0" relativeHeight="252189696" behindDoc="0" locked="0" layoutInCell="0" allowOverlap="1" wp14:anchorId="0018173E" wp14:editId="3740473E">
                  <wp:simplePos x="0" y="0"/>
                  <wp:positionH relativeFrom="rightMargin">
                    <wp:posOffset>73660</wp:posOffset>
                  </wp:positionH>
                  <wp:positionV relativeFrom="paragraph">
                    <wp:posOffset>772160</wp:posOffset>
                  </wp:positionV>
                  <wp:extent cx="345440" cy="323850"/>
                  <wp:effectExtent l="0" t="0" r="0" b="0"/>
                  <wp:wrapNone/>
                  <wp:docPr id="152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rsidRPr="002A6B9A">
              <w:rPr>
                <w:noProof/>
                <w:sz w:val="24"/>
              </w:rPr>
              <w:drawing>
                <wp:anchor distT="0" distB="0" distL="114300" distR="114300" simplePos="0" relativeHeight="252186624" behindDoc="0" locked="0" layoutInCell="0" allowOverlap="1" wp14:anchorId="3BA8EAEC" wp14:editId="5A493826">
                  <wp:simplePos x="0" y="0"/>
                  <wp:positionH relativeFrom="rightMargin">
                    <wp:posOffset>-4377690</wp:posOffset>
                  </wp:positionH>
                  <wp:positionV relativeFrom="paragraph">
                    <wp:posOffset>86360</wp:posOffset>
                  </wp:positionV>
                  <wp:extent cx="302260" cy="323850"/>
                  <wp:effectExtent l="0" t="0" r="2540" b="0"/>
                  <wp:wrapNone/>
                  <wp:docPr id="152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rPr>
                <w:noProof/>
              </w:rPr>
            </w:pPr>
            <w:r>
              <w:rPr>
                <w:noProof/>
              </w:rPr>
              <w:t>Bearbeiten Sie in Einzelarbeit d</w:t>
            </w:r>
            <w:r w:rsidR="00130138">
              <w:rPr>
                <w:noProof/>
              </w:rPr>
              <w:t>ie Übungen auf dem Arbeitsblatt</w:t>
            </w:r>
          </w:p>
          <w:p w:rsidR="003172C6" w:rsidRDefault="003172C6" w:rsidP="003172C6">
            <w:pPr>
              <w:pStyle w:val="AufgabeKasten"/>
              <w:spacing w:line="240" w:lineRule="atLeast"/>
              <w:rPr>
                <w:noProof/>
              </w:rPr>
            </w:pPr>
            <w:r>
              <w:rPr>
                <w:noProof/>
              </w:rPr>
              <w:t>H03.01.01.05 „Ernähungspyramide-Übungen“ – Niveau A und B</w:t>
            </w:r>
          </w:p>
          <w:p w:rsidR="003172C6" w:rsidRDefault="003172C6" w:rsidP="003172C6">
            <w:pPr>
              <w:pStyle w:val="AufgabeKasten"/>
              <w:spacing w:line="240" w:lineRule="atLeast"/>
              <w:rPr>
                <w:noProof/>
              </w:rPr>
            </w:pPr>
            <w:r>
              <w:rPr>
                <w:noProof/>
              </w:rPr>
              <w:t>H03.01.01.06 „Ernäh</w:t>
            </w:r>
            <w:r w:rsidR="00130138">
              <w:rPr>
                <w:noProof/>
              </w:rPr>
              <w:t xml:space="preserve">ungspyramide-Übungen“ – Niveau </w:t>
            </w:r>
            <w:r>
              <w:rPr>
                <w:noProof/>
              </w:rPr>
              <w:t>C</w:t>
            </w:r>
          </w:p>
        </w:tc>
      </w:tr>
      <w:tr w:rsidR="003172C6" w:rsidRPr="00DE4890" w:rsidTr="00B82770">
        <w:trPr>
          <w:trHeight w:val="624"/>
        </w:trPr>
        <w:tc>
          <w:tcPr>
            <w:tcW w:w="1470" w:type="dxa"/>
            <w:shd w:val="clear" w:color="auto" w:fill="auto"/>
            <w:vAlign w:val="center"/>
          </w:tcPr>
          <w:p w:rsidR="003172C6" w:rsidRDefault="003172C6" w:rsidP="00B82770">
            <w:pPr>
              <w:pStyle w:val="Textkrpermitte"/>
              <w:rPr>
                <w:noProof/>
              </w:rPr>
            </w:pPr>
            <w:r>
              <w:rPr>
                <w:noProof/>
              </w:rPr>
              <w:drawing>
                <wp:inline distT="0" distB="0" distL="0" distR="0" wp14:anchorId="45FBF088" wp14:editId="6D476C5E">
                  <wp:extent cx="316865" cy="316865"/>
                  <wp:effectExtent l="0" t="0" r="6985" b="6985"/>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rPr>
                <w:noProof/>
              </w:rPr>
            </w:pPr>
            <w:r>
              <w:rPr>
                <w:noProof/>
              </w:rPr>
              <w:t>Besprechen Sie offene Fragen im Plenum.</w:t>
            </w:r>
          </w:p>
          <w:p w:rsidR="003172C6" w:rsidRDefault="003172C6" w:rsidP="00B82770">
            <w:pPr>
              <w:pStyle w:val="Textkrper"/>
              <w:rPr>
                <w:noProof/>
              </w:rPr>
            </w:pPr>
          </w:p>
        </w:tc>
      </w:tr>
    </w:tbl>
    <w:p w:rsidR="003172C6" w:rsidRDefault="003172C6" w:rsidP="003172C6">
      <w:pPr>
        <w:pStyle w:val="Textkrper"/>
      </w:pPr>
    </w:p>
    <w:p w:rsidR="00F53543" w:rsidRDefault="00F53543">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H03.01.01.03</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r w:rsidRPr="00B51DE9">
                    <w:t>LernPROJEKT</w:t>
                  </w:r>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r w:rsidRPr="00B51DE9">
                    <w:t>LernTHEMA</w:t>
                  </w:r>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r w:rsidRPr="00B51DE9">
                    <w:t>LernSCHRITT</w:t>
                  </w:r>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3172C6">
            <w:pPr>
              <w:pStyle w:val="Kopf8ptafz"/>
              <w:spacing w:line="240" w:lineRule="atLeast"/>
            </w:pPr>
            <w:r>
              <w:t>Ich kann die Lebensmittelgruppen der Ernährungspyramide ne</w:t>
            </w:r>
            <w:r>
              <w:t>n</w:t>
            </w:r>
            <w:r>
              <w:t xml:space="preserve">nen. </w:t>
            </w:r>
          </w:p>
          <w:p w:rsidR="003172C6" w:rsidRDefault="003172C6" w:rsidP="003172C6">
            <w:pPr>
              <w:pStyle w:val="Kopf8ptafz"/>
              <w:spacing w:line="240" w:lineRule="atLeast"/>
            </w:pPr>
            <w:r>
              <w:t>Ich kann Lebensmittel den entsprechenden Lebensmittelgruppen zuordnen.</w:t>
            </w:r>
          </w:p>
          <w:p w:rsidR="003172C6" w:rsidRDefault="003172C6" w:rsidP="003172C6">
            <w:pPr>
              <w:pStyle w:val="Kopf8ptafz"/>
              <w:spacing w:line="240" w:lineRule="atLeast"/>
            </w:pPr>
            <w:r>
              <w:t>Ich kann die Verzehrsempfehlungen für die einzelnen Lebensmitte</w:t>
            </w:r>
            <w:r>
              <w:t>l</w:t>
            </w:r>
            <w:r>
              <w:t>gruppen angeben.</w:t>
            </w:r>
          </w:p>
          <w:p w:rsidR="003172C6" w:rsidRDefault="005C619F" w:rsidP="003172C6">
            <w:pPr>
              <w:pStyle w:val="Kopf8ptafz"/>
              <w:spacing w:line="240" w:lineRule="atLeast"/>
            </w:pPr>
            <w:r>
              <w:t>Ich kann den Begriff Portion/</w:t>
            </w:r>
            <w:r w:rsidR="003172C6">
              <w:t>Handmaß definieren.</w:t>
            </w:r>
          </w:p>
          <w:p w:rsidR="003172C6" w:rsidRDefault="003172C6" w:rsidP="003172C6">
            <w:pPr>
              <w:pStyle w:val="Kopf8ptafz"/>
              <w:spacing w:line="240" w:lineRule="atLeast"/>
            </w:pPr>
            <w:r>
              <w:t>Ich kann die einzelnen Lebensmittelgruppen mit Hilfe der Ampe</w:t>
            </w:r>
            <w:r>
              <w:t>l</w:t>
            </w:r>
            <w:r>
              <w:t xml:space="preserve">farben bewerten. </w:t>
            </w:r>
          </w:p>
          <w:p w:rsidR="003172C6" w:rsidRDefault="003172C6" w:rsidP="003172C6">
            <w:pPr>
              <w:pStyle w:val="Kopf8ptafz"/>
              <w:spacing w:line="240" w:lineRule="atLeast"/>
            </w:pPr>
            <w:r>
              <w:t>Ich kann den Aufbau der Ernährungspyramide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spacing w:line="240" w:lineRule="auto"/>
            </w:pPr>
            <w:r>
              <w:t>Was Sie schon können sollten:</w:t>
            </w:r>
          </w:p>
          <w:p w:rsidR="003172C6" w:rsidRPr="00F86E35" w:rsidRDefault="003172C6" w:rsidP="003172C6">
            <w:pPr>
              <w:pStyle w:val="Kopf8ptafz"/>
              <w:spacing w:line="240" w:lineRule="atLeast"/>
            </w:pPr>
            <w:r w:rsidRPr="00F86E35">
              <w:rPr>
                <w:i/>
              </w:rPr>
              <w:t>Ich kann Ergebnisse dokumentieren und präsentieren.</w:t>
            </w:r>
          </w:p>
          <w:p w:rsidR="003172C6" w:rsidRPr="00234B66" w:rsidRDefault="003172C6" w:rsidP="003172C6">
            <w:pPr>
              <w:pStyle w:val="Kopf8ptafz"/>
              <w:spacing w:line="240" w:lineRule="atLeast"/>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spacing w:line="240" w:lineRule="auto"/>
            </w:pPr>
            <w:r>
              <w:t>Wofür Sie das benötigen:</w:t>
            </w:r>
          </w:p>
          <w:p w:rsidR="003172C6" w:rsidRDefault="003172C6" w:rsidP="00B82770">
            <w:pPr>
              <w:pStyle w:val="Kopf8ptafz"/>
            </w:pPr>
            <w:r>
              <w:t>Ich kann meine eigenes Ernährungsverhalten beurteilen und ve</w:t>
            </w:r>
            <w:r>
              <w:t>r</w:t>
            </w:r>
            <w:r>
              <w:t>bessern.</w:t>
            </w:r>
          </w:p>
          <w:p w:rsidR="003172C6" w:rsidRDefault="003172C6" w:rsidP="00B82770">
            <w:pPr>
              <w:pStyle w:val="Kopf8ptafz"/>
            </w:pPr>
            <w:r>
              <w:t>Ich kann mit Hilfe der Ernährungspyramide einen Tageskostplan erstellen oder darstellen.</w:t>
            </w:r>
          </w:p>
          <w:p w:rsidR="003172C6" w:rsidRDefault="003172C6" w:rsidP="00B82770">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Default="003172C6" w:rsidP="003172C6">
            <w:pPr>
              <w:pStyle w:val="Kopf8ptafz"/>
              <w:spacing w:line="240" w:lineRule="atLeast"/>
            </w:pPr>
            <w:r w:rsidRPr="00234B66">
              <w:t xml:space="preserve">Lernschritt </w:t>
            </w:r>
            <w:r>
              <w:t>03.01.01.04 (A, B, C)</w:t>
            </w:r>
          </w:p>
          <w:p w:rsidR="003172C6" w:rsidRDefault="003172C6" w:rsidP="003172C6">
            <w:pPr>
              <w:pStyle w:val="Kopf8ptafz"/>
              <w:spacing w:line="240" w:lineRule="atLeast"/>
            </w:pPr>
            <w:r w:rsidRPr="00234B66">
              <w:t xml:space="preserve">Lernschritt </w:t>
            </w:r>
            <w:r w:rsidR="00A52AFE">
              <w:t xml:space="preserve">03.01.01.05 </w:t>
            </w:r>
            <w:r>
              <w:t>(A, B )</w:t>
            </w:r>
          </w:p>
          <w:p w:rsidR="003172C6" w:rsidRPr="00234B66" w:rsidRDefault="003172C6" w:rsidP="003172C6">
            <w:pPr>
              <w:pStyle w:val="Kopf8ptafz"/>
              <w:spacing w:line="240" w:lineRule="atLeast"/>
            </w:pPr>
            <w:r w:rsidRPr="00234B66">
              <w:t xml:space="preserve">Lernschritt </w:t>
            </w:r>
            <w:r>
              <w:t>03.01.</w:t>
            </w:r>
            <w:r w:rsidR="00A52AFE">
              <w:t>01.06 (</w:t>
            </w:r>
            <w:r>
              <w:t>C)</w:t>
            </w:r>
          </w:p>
        </w:tc>
      </w:tr>
    </w:tbl>
    <w:p w:rsidR="003172C6" w:rsidRDefault="003172C6" w:rsidP="007A59EE">
      <w:pPr>
        <w:pStyle w:val="berschrift1"/>
      </w:pPr>
      <w:r>
        <w:rPr>
          <w:noProof/>
          <w:sz w:val="24"/>
        </w:rPr>
        <w:drawing>
          <wp:anchor distT="0" distB="0" distL="114300" distR="114300" simplePos="0" relativeHeight="252201984" behindDoc="0" locked="0" layoutInCell="0" allowOverlap="1" wp14:anchorId="0CE5F55F" wp14:editId="6D02F0D6">
            <wp:simplePos x="0" y="0"/>
            <wp:positionH relativeFrom="rightMargin">
              <wp:posOffset>828040</wp:posOffset>
            </wp:positionH>
            <wp:positionV relativeFrom="paragraph">
              <wp:posOffset>0</wp:posOffset>
            </wp:positionV>
            <wp:extent cx="349200" cy="320400"/>
            <wp:effectExtent l="0" t="0" r="0" b="3810"/>
            <wp:wrapNone/>
            <wp:docPr id="15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0960" behindDoc="0" locked="0" layoutInCell="0" allowOverlap="1" wp14:anchorId="24DE2BD8" wp14:editId="7A44B8BC">
            <wp:simplePos x="0" y="0"/>
            <wp:positionH relativeFrom="rightMargin">
              <wp:posOffset>467995</wp:posOffset>
            </wp:positionH>
            <wp:positionV relativeFrom="paragraph">
              <wp:posOffset>0</wp:posOffset>
            </wp:positionV>
            <wp:extent cx="349885" cy="320675"/>
            <wp:effectExtent l="0" t="0" r="0" b="3175"/>
            <wp:wrapNone/>
            <wp:docPr id="15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99936" behindDoc="0" locked="0" layoutInCell="0" allowOverlap="1" wp14:anchorId="396FF823" wp14:editId="178F29AA">
            <wp:simplePos x="0" y="0"/>
            <wp:positionH relativeFrom="rightMargin">
              <wp:posOffset>107950</wp:posOffset>
            </wp:positionH>
            <wp:positionV relativeFrom="paragraph">
              <wp:posOffset>0</wp:posOffset>
            </wp:positionV>
            <wp:extent cx="349885" cy="320675"/>
            <wp:effectExtent l="0" t="0" r="0" b="3175"/>
            <wp:wrapNone/>
            <wp:docPr id="153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9EE">
        <w:t>Die Ernährungspyramide</w:t>
      </w:r>
    </w:p>
    <w:p w:rsidR="007A59EE" w:rsidRPr="007A59EE" w:rsidRDefault="007A59EE" w:rsidP="007A59EE">
      <w:pPr>
        <w:pStyle w:val="Abstandszeile"/>
      </w:pPr>
    </w:p>
    <w:p w:rsidR="007159AA" w:rsidRDefault="007159AA" w:rsidP="003172C6">
      <w:pPr>
        <w:pStyle w:val="Textkrper"/>
      </w:pPr>
      <w:r>
        <w:rPr>
          <w:noProof/>
        </w:rPr>
        <mc:AlternateContent>
          <mc:Choice Requires="wps">
            <w:drawing>
              <wp:anchor distT="0" distB="0" distL="114300" distR="114300" simplePos="0" relativeHeight="252399616" behindDoc="0" locked="0" layoutInCell="1" allowOverlap="1" wp14:anchorId="31510284" wp14:editId="0BDA48C4">
                <wp:simplePos x="0" y="0"/>
                <wp:positionH relativeFrom="column">
                  <wp:posOffset>-103505</wp:posOffset>
                </wp:positionH>
                <wp:positionV relativeFrom="paragraph">
                  <wp:posOffset>4121150</wp:posOffset>
                </wp:positionV>
                <wp:extent cx="3083442" cy="425302"/>
                <wp:effectExtent l="0" t="0" r="22225" b="13335"/>
                <wp:wrapNone/>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442" cy="425302"/>
                        </a:xfrm>
                        <a:prstGeom prst="rect">
                          <a:avLst/>
                        </a:prstGeom>
                        <a:solidFill>
                          <a:srgbClr val="FFFFFF"/>
                        </a:solidFill>
                        <a:ln w="9525">
                          <a:solidFill>
                            <a:srgbClr val="000000"/>
                          </a:solidFill>
                          <a:miter lim="800000"/>
                          <a:headEnd/>
                          <a:tailEnd/>
                        </a:ln>
                      </wps:spPr>
                      <wps:txbx>
                        <w:txbxContent>
                          <w:p w:rsidR="004604A4" w:rsidRDefault="004604A4">
                            <w:pPr>
                              <w:rPr>
                                <w:sz w:val="18"/>
                              </w:rPr>
                            </w:pPr>
                            <w:r w:rsidRPr="007159AA">
                              <w:rPr>
                                <w:sz w:val="18"/>
                                <w:u w:val="single"/>
                              </w:rPr>
                              <w:t>Einteilung in LM-Gruppen</w:t>
                            </w:r>
                            <w:r w:rsidRPr="007159AA">
                              <w:rPr>
                                <w:sz w:val="18"/>
                              </w:rPr>
                              <w:t xml:space="preserve"> = LM mit ä</w:t>
                            </w:r>
                            <w:r>
                              <w:rPr>
                                <w:sz w:val="18"/>
                              </w:rPr>
                              <w:t xml:space="preserve">hnlichen </w:t>
                            </w:r>
                            <w:r w:rsidRPr="007159AA">
                              <w:rPr>
                                <w:sz w:val="18"/>
                              </w:rPr>
                              <w:t>Nährstoffen</w:t>
                            </w:r>
                          </w:p>
                          <w:p w:rsidR="004604A4" w:rsidRPr="007159AA" w:rsidRDefault="004604A4">
                            <w:pPr>
                              <w:rPr>
                                <w:sz w:val="18"/>
                              </w:rPr>
                            </w:pPr>
                            <w:r w:rsidRPr="007159AA">
                              <w:rPr>
                                <w:sz w:val="18"/>
                              </w:rPr>
                              <w:t>(= NS-Profilen) sind in einer LM-Gruppe zusammengefasst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8.15pt;margin-top:324.5pt;width:242.8pt;height:3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">
                <v:textbox>
                  <w:txbxContent>
                    <w:p w:rsidR="004604A4" w:rsidRDefault="004604A4">
                      <w:pPr>
                        <w:rPr>
                          <w:sz w:val="18"/>
                        </w:rPr>
                      </w:pPr>
                      <w:r w:rsidRPr="007159AA">
                        <w:rPr>
                          <w:sz w:val="18"/>
                          <w:u w:val="single"/>
                        </w:rPr>
                        <w:t>Einteilung in LM-Gruppen</w:t>
                      </w:r>
                      <w:r w:rsidRPr="007159AA">
                        <w:rPr>
                          <w:sz w:val="18"/>
                        </w:rPr>
                        <w:t xml:space="preserve"> = LM mit ä</w:t>
                      </w:r>
                      <w:r>
                        <w:rPr>
                          <w:sz w:val="18"/>
                        </w:rPr>
                        <w:t xml:space="preserve">hnlichen </w:t>
                      </w:r>
                      <w:r w:rsidRPr="007159AA">
                        <w:rPr>
                          <w:sz w:val="18"/>
                        </w:rPr>
                        <w:t>Nährstoffen</w:t>
                      </w:r>
                    </w:p>
                    <w:p w:rsidR="004604A4" w:rsidRPr="007159AA" w:rsidRDefault="004604A4">
                      <w:pPr>
                        <w:rPr>
                          <w:sz w:val="18"/>
                        </w:rPr>
                      </w:pPr>
                      <w:r w:rsidRPr="007159AA">
                        <w:rPr>
                          <w:sz w:val="18"/>
                        </w:rPr>
                        <w:t>(= NS-Profilen) sind in einer LM-Gruppe zusammengefasst</w:t>
                      </w:r>
                    </w:p>
                  </w:txbxContent>
                </v:textbox>
              </v:shape>
            </w:pict>
          </mc:Fallback>
        </mc:AlternateContent>
      </w:r>
      <w:r>
        <w:rPr>
          <w:noProof/>
        </w:rPr>
        <w:drawing>
          <wp:inline distT="0" distB="0" distL="0" distR="0" wp14:anchorId="50262D44" wp14:editId="63A36E08">
            <wp:extent cx="4676775" cy="4623232"/>
            <wp:effectExtent l="0" t="0" r="0" b="635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01.03 Die Ernährungspyramide.png"/>
                    <pic:cNvPicPr/>
                  </pic:nvPicPr>
                  <pic:blipFill rotWithShape="1">
                    <a:blip r:embed="rId78">
                      <a:extLst>
                        <a:ext uri="{28A0092B-C50C-407E-A947-70E740481C1C}">
                          <a14:useLocalDpi xmlns:a14="http://schemas.microsoft.com/office/drawing/2010/main" val="0"/>
                        </a:ext>
                      </a:extLst>
                    </a:blip>
                    <a:srcRect t="7083"/>
                    <a:stretch/>
                  </pic:blipFill>
                  <pic:spPr bwMode="auto">
                    <a:xfrm>
                      <a:off x="0" y="0"/>
                      <a:ext cx="4679950" cy="4626371"/>
                    </a:xfrm>
                    <a:prstGeom prst="rect">
                      <a:avLst/>
                    </a:prstGeom>
                    <a:ln>
                      <a:noFill/>
                    </a:ln>
                    <a:extLst>
                      <a:ext uri="{53640926-AAD7-44D8-BBD7-CCE9431645EC}">
                        <a14:shadowObscured xmlns:a14="http://schemas.microsoft.com/office/drawing/2010/main"/>
                      </a:ext>
                    </a:extLst>
                  </pic:spPr>
                </pic:pic>
              </a:graphicData>
            </a:graphic>
          </wp:inline>
        </w:drawing>
      </w:r>
    </w:p>
    <w:p w:rsidR="007A59EE" w:rsidRPr="00441869" w:rsidRDefault="007A59EE" w:rsidP="007A59EE">
      <w:pPr>
        <w:pStyle w:val="MaginaliegrauIcon"/>
        <w:framePr w:wrap="around" w:x="8756" w:y="625"/>
        <w:rPr>
          <w:lang w:val="en-US"/>
        </w:rPr>
      </w:pPr>
      <w:r w:rsidRPr="00441869">
        <w:rPr>
          <w:lang w:val="en-US"/>
        </w:rPr>
        <w:t>Copyright: aid infodienst, Idee: S. Mannhardt, ND</w:t>
      </w:r>
    </w:p>
    <w:p w:rsidR="007159AA" w:rsidRPr="007A59EE" w:rsidRDefault="007159AA">
      <w:pPr>
        <w:spacing w:line="240" w:lineRule="exact"/>
        <w:rPr>
          <w:lang w:val="en-US" w:eastAsia="de-DE"/>
        </w:rPr>
      </w:pPr>
      <w:r w:rsidRPr="007A59EE">
        <w:rPr>
          <w:lang w:val="en-US"/>
        </w:rPr>
        <w:br w:type="page"/>
      </w:r>
    </w:p>
    <w:p w:rsidR="003172C6" w:rsidRPr="009C0CAD" w:rsidRDefault="003172C6" w:rsidP="003172C6">
      <w:pPr>
        <w:pStyle w:val="berschrift1"/>
        <w:rPr>
          <w:rStyle w:val="Fett"/>
          <w:b w:val="0"/>
          <w:bCs/>
          <w:color w:val="auto"/>
        </w:rPr>
      </w:pPr>
      <w:r w:rsidRPr="009C0CAD">
        <w:lastRenderedPageBreak/>
        <w:t>Was gehört zu…?</w:t>
      </w:r>
    </w:p>
    <w:p w:rsidR="003172C6" w:rsidRPr="002133AF" w:rsidRDefault="003172C6" w:rsidP="003172C6">
      <w:pPr>
        <w:rPr>
          <w:rStyle w:val="Fett"/>
        </w:rPr>
      </w:pPr>
      <w:r w:rsidRPr="002133AF">
        <w:rPr>
          <w:rStyle w:val="Fett"/>
        </w:rPr>
        <w:t>Finden Sie jeweils Beispiele.</w:t>
      </w:r>
    </w:p>
    <w:p w:rsidR="003172C6" w:rsidRDefault="003172C6" w:rsidP="007A59EE">
      <w:pPr>
        <w:pStyle w:val="Abstandszeile"/>
      </w:pPr>
    </w:p>
    <w:tbl>
      <w:tblPr>
        <w:tblStyle w:val="Tabellenraster"/>
        <w:tblW w:w="10065" w:type="dxa"/>
        <w:tblInd w:w="108" w:type="dxa"/>
        <w:tblLook w:val="04A0" w:firstRow="1" w:lastRow="0" w:firstColumn="1" w:lastColumn="0" w:noHBand="0" w:noVBand="1"/>
      </w:tblPr>
      <w:tblGrid>
        <w:gridCol w:w="1843"/>
        <w:gridCol w:w="8222"/>
      </w:tblGrid>
      <w:tr w:rsidR="003172C6" w:rsidRPr="00456B36" w:rsidTr="00B82770">
        <w:tc>
          <w:tcPr>
            <w:tcW w:w="1843" w:type="dxa"/>
          </w:tcPr>
          <w:p w:rsidR="003172C6" w:rsidRPr="003D6EC6" w:rsidRDefault="003172C6" w:rsidP="00B82770">
            <w:pPr>
              <w:pStyle w:val="berschrift1"/>
              <w:outlineLvl w:val="0"/>
              <w:rPr>
                <w:rStyle w:val="Fett"/>
              </w:rPr>
            </w:pPr>
            <w:r w:rsidRPr="003D6EC6">
              <w:rPr>
                <w:rStyle w:val="Fett"/>
              </w:rPr>
              <w:t>LM-Gruppe</w:t>
            </w:r>
          </w:p>
        </w:tc>
        <w:tc>
          <w:tcPr>
            <w:tcW w:w="8222" w:type="dxa"/>
          </w:tcPr>
          <w:p w:rsidR="003172C6" w:rsidRPr="003D6EC6" w:rsidRDefault="003172C6" w:rsidP="00B82770">
            <w:pPr>
              <w:pStyle w:val="berschrift1"/>
              <w:outlineLvl w:val="0"/>
              <w:rPr>
                <w:rStyle w:val="Fett"/>
              </w:rPr>
            </w:pPr>
            <w:r w:rsidRPr="003D6EC6">
              <w:rPr>
                <w:rStyle w:val="Fett"/>
              </w:rPr>
              <w:t>LM-Beispiele</w:t>
            </w:r>
          </w:p>
        </w:tc>
      </w:tr>
      <w:tr w:rsidR="003172C6" w:rsidRPr="00456B36" w:rsidTr="00130138">
        <w:tc>
          <w:tcPr>
            <w:tcW w:w="1843" w:type="dxa"/>
            <w:vAlign w:val="center"/>
          </w:tcPr>
          <w:p w:rsidR="003172C6" w:rsidRPr="003D6EC6" w:rsidRDefault="003172C6" w:rsidP="00130138">
            <w:pPr>
              <w:rPr>
                <w:rStyle w:val="Fett"/>
              </w:rPr>
            </w:pPr>
            <w:r w:rsidRPr="003D6EC6">
              <w:rPr>
                <w:rStyle w:val="Fett"/>
              </w:rPr>
              <w:t>Extras</w:t>
            </w:r>
          </w:p>
          <w:p w:rsidR="003172C6" w:rsidRPr="00456B36" w:rsidRDefault="003172C6" w:rsidP="00130138">
            <w:pPr>
              <w:rPr>
                <w:rFonts w:ascii="Arial" w:hAnsi="Arial"/>
              </w:rPr>
            </w:pPr>
            <w:r w:rsidRPr="00456B36">
              <w:rPr>
                <w:rFonts w:ascii="Arial" w:hAnsi="Arial"/>
              </w:rPr>
              <w:t>(Süßes/fette Snacks/Alkohol)</w:t>
            </w:r>
          </w:p>
          <w:p w:rsidR="003172C6" w:rsidRPr="00456B36" w:rsidRDefault="003172C6"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3172C6" w:rsidRPr="003D6EC6" w:rsidRDefault="003172C6" w:rsidP="00130138">
            <w:pPr>
              <w:rPr>
                <w:rStyle w:val="Fett"/>
              </w:rPr>
            </w:pPr>
            <w:r w:rsidRPr="003D6EC6">
              <w:rPr>
                <w:rStyle w:val="Fett"/>
              </w:rPr>
              <w:t>Fette und Öle</w:t>
            </w:r>
          </w:p>
          <w:p w:rsidR="003172C6" w:rsidRDefault="003172C6" w:rsidP="00130138">
            <w:pPr>
              <w:rPr>
                <w:rFonts w:ascii="Arial" w:hAnsi="Arial"/>
              </w:rPr>
            </w:pPr>
          </w:p>
          <w:p w:rsidR="00185B97" w:rsidRDefault="00185B97" w:rsidP="00130138">
            <w:pPr>
              <w:rPr>
                <w:rFonts w:ascii="Arial" w:hAnsi="Arial"/>
              </w:rPr>
            </w:pPr>
          </w:p>
          <w:p w:rsidR="00130138" w:rsidRPr="00456B36" w:rsidRDefault="00130138"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3172C6" w:rsidRPr="003D6EC6" w:rsidRDefault="003172C6" w:rsidP="00130138">
            <w:pPr>
              <w:rPr>
                <w:rStyle w:val="Fett"/>
              </w:rPr>
            </w:pPr>
            <w:r w:rsidRPr="003D6EC6">
              <w:rPr>
                <w:rStyle w:val="Fett"/>
              </w:rPr>
              <w:t>EW-reiche LM</w:t>
            </w:r>
          </w:p>
          <w:p w:rsidR="00130138" w:rsidRDefault="00130138" w:rsidP="00130138">
            <w:pPr>
              <w:rPr>
                <w:rFonts w:ascii="Arial" w:hAnsi="Arial"/>
              </w:rPr>
            </w:pPr>
            <w:r>
              <w:rPr>
                <w:rFonts w:ascii="Arial" w:hAnsi="Arial"/>
              </w:rPr>
              <w:t>Milch,</w:t>
            </w:r>
          </w:p>
          <w:p w:rsidR="003172C6" w:rsidRPr="003D6EC6" w:rsidRDefault="00130138" w:rsidP="00130138">
            <w:pPr>
              <w:rPr>
                <w:rFonts w:ascii="Arial" w:hAnsi="Arial"/>
              </w:rPr>
            </w:pPr>
            <w:r>
              <w:rPr>
                <w:rFonts w:ascii="Arial" w:hAnsi="Arial"/>
              </w:rPr>
              <w:t>Milch</w:t>
            </w:r>
            <w:r w:rsidR="003172C6" w:rsidRPr="003D6EC6">
              <w:rPr>
                <w:rFonts w:ascii="Arial" w:hAnsi="Arial"/>
              </w:rPr>
              <w:t>produkte</w:t>
            </w:r>
          </w:p>
          <w:p w:rsidR="003172C6" w:rsidRPr="00130138" w:rsidRDefault="003172C6" w:rsidP="00130138">
            <w:pPr>
              <w:rPr>
                <w:rFonts w:ascii="Arial" w:hAnsi="Arial"/>
              </w:rPr>
            </w:pPr>
          </w:p>
          <w:p w:rsidR="003172C6" w:rsidRDefault="00130138" w:rsidP="00130138">
            <w:pPr>
              <w:rPr>
                <w:rFonts w:ascii="Arial" w:hAnsi="Arial"/>
              </w:rPr>
            </w:pPr>
            <w:r>
              <w:rPr>
                <w:rFonts w:ascii="Arial" w:hAnsi="Arial"/>
              </w:rPr>
              <w:t>Fleisch, Wurst,</w:t>
            </w:r>
          </w:p>
          <w:p w:rsidR="003172C6" w:rsidRPr="003D6EC6" w:rsidRDefault="003172C6" w:rsidP="00130138">
            <w:pPr>
              <w:rPr>
                <w:rFonts w:ascii="Arial" w:hAnsi="Arial"/>
              </w:rPr>
            </w:pPr>
            <w:r w:rsidRPr="003D6EC6">
              <w:rPr>
                <w:rFonts w:ascii="Arial" w:hAnsi="Arial"/>
              </w:rPr>
              <w:t>Fisch, Ei</w:t>
            </w:r>
          </w:p>
        </w:tc>
        <w:tc>
          <w:tcPr>
            <w:tcW w:w="8222" w:type="dxa"/>
          </w:tcPr>
          <w:p w:rsidR="003172C6" w:rsidRDefault="003172C6" w:rsidP="00B82770">
            <w:pPr>
              <w:rPr>
                <w:rFonts w:ascii="Arial" w:hAnsi="Arial"/>
              </w:rPr>
            </w:pPr>
          </w:p>
          <w:p w:rsidR="003172C6" w:rsidRDefault="003172C6" w:rsidP="00B82770">
            <w:pPr>
              <w:rPr>
                <w:rFonts w:ascii="Arial" w:hAnsi="Arial"/>
              </w:rPr>
            </w:pPr>
          </w:p>
          <w:p w:rsidR="003172C6" w:rsidRPr="00456B36" w:rsidRDefault="003172C6" w:rsidP="00B82770">
            <w:pPr>
              <w:rPr>
                <w:rFonts w:ascii="Arial" w:hAnsi="Arial"/>
              </w:rPr>
            </w:pPr>
          </w:p>
        </w:tc>
      </w:tr>
      <w:tr w:rsidR="003172C6" w:rsidRPr="00456B36" w:rsidTr="00130138">
        <w:tc>
          <w:tcPr>
            <w:tcW w:w="1843" w:type="dxa"/>
            <w:vAlign w:val="center"/>
          </w:tcPr>
          <w:p w:rsidR="00130138" w:rsidRDefault="003172C6" w:rsidP="00130138">
            <w:pPr>
              <w:rPr>
                <w:rFonts w:ascii="Arial" w:hAnsi="Arial"/>
              </w:rPr>
            </w:pPr>
            <w:r w:rsidRPr="003D6EC6">
              <w:rPr>
                <w:rStyle w:val="Fett"/>
              </w:rPr>
              <w:t>KH-reiche LM</w:t>
            </w:r>
            <w:r w:rsidRPr="00456B36">
              <w:rPr>
                <w:rFonts w:ascii="Arial" w:hAnsi="Arial"/>
              </w:rPr>
              <w:t xml:space="preserve"> (Brot, Getreide, Beilagen, </w:t>
            </w:r>
          </w:p>
          <w:p w:rsidR="003172C6" w:rsidRDefault="003172C6" w:rsidP="00130138">
            <w:pPr>
              <w:rPr>
                <w:rFonts w:ascii="Arial" w:hAnsi="Arial"/>
              </w:rPr>
            </w:pPr>
            <w:r w:rsidRPr="00456B36">
              <w:rPr>
                <w:rFonts w:ascii="Arial" w:hAnsi="Arial"/>
              </w:rPr>
              <w:t>Kartoffeln)</w:t>
            </w:r>
          </w:p>
          <w:p w:rsidR="00185B97" w:rsidRPr="00456B36" w:rsidRDefault="00185B97"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3172C6" w:rsidRDefault="003172C6" w:rsidP="00130138">
            <w:pPr>
              <w:rPr>
                <w:rStyle w:val="Fett"/>
              </w:rPr>
            </w:pPr>
            <w:r w:rsidRPr="003D6EC6">
              <w:rPr>
                <w:rStyle w:val="Fett"/>
              </w:rPr>
              <w:t>Obst und Gemüse</w:t>
            </w:r>
          </w:p>
          <w:p w:rsidR="00130138" w:rsidRDefault="00130138" w:rsidP="00130138">
            <w:pPr>
              <w:rPr>
                <w:rStyle w:val="Fett"/>
              </w:rPr>
            </w:pPr>
          </w:p>
          <w:p w:rsidR="00185B97" w:rsidRPr="003D6EC6" w:rsidRDefault="00185B97" w:rsidP="00130138">
            <w:pPr>
              <w:rPr>
                <w:rStyle w:val="Fett"/>
              </w:rPr>
            </w:pPr>
          </w:p>
          <w:p w:rsidR="003172C6" w:rsidRPr="00456B36" w:rsidRDefault="003172C6"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185B97" w:rsidRDefault="003172C6" w:rsidP="00130138">
            <w:pPr>
              <w:rPr>
                <w:rStyle w:val="Fett"/>
              </w:rPr>
            </w:pPr>
            <w:r w:rsidRPr="003D6EC6">
              <w:rPr>
                <w:rStyle w:val="Fett"/>
              </w:rPr>
              <w:t xml:space="preserve">Energiearme </w:t>
            </w:r>
          </w:p>
          <w:p w:rsidR="003172C6" w:rsidRDefault="003172C6" w:rsidP="00130138">
            <w:pPr>
              <w:rPr>
                <w:rStyle w:val="Fett"/>
              </w:rPr>
            </w:pPr>
            <w:r w:rsidRPr="003D6EC6">
              <w:rPr>
                <w:rStyle w:val="Fett"/>
              </w:rPr>
              <w:t>Getränke</w:t>
            </w:r>
          </w:p>
          <w:p w:rsidR="00185B97" w:rsidRPr="003D6EC6" w:rsidRDefault="00185B97" w:rsidP="00130138">
            <w:pPr>
              <w:rPr>
                <w:rStyle w:val="Fett"/>
              </w:rPr>
            </w:pPr>
          </w:p>
          <w:p w:rsidR="003172C6" w:rsidRPr="00456B36" w:rsidRDefault="003172C6" w:rsidP="00130138">
            <w:pPr>
              <w:rPr>
                <w:rFonts w:ascii="Arial" w:hAnsi="Arial"/>
              </w:rPr>
            </w:pPr>
          </w:p>
        </w:tc>
        <w:tc>
          <w:tcPr>
            <w:tcW w:w="8222" w:type="dxa"/>
          </w:tcPr>
          <w:p w:rsidR="003172C6" w:rsidRPr="00456B36" w:rsidRDefault="003172C6" w:rsidP="00B82770">
            <w:pPr>
              <w:rPr>
                <w:rFonts w:ascii="Arial" w:hAnsi="Arial"/>
              </w:rPr>
            </w:pPr>
          </w:p>
        </w:tc>
      </w:tr>
    </w:tbl>
    <w:p w:rsidR="003172C6" w:rsidRPr="007A59EE" w:rsidRDefault="003172C6" w:rsidP="007A59EE">
      <w:pPr>
        <w:pStyle w:val="berschrift1"/>
        <w:rPr>
          <w:rStyle w:val="Fett"/>
          <w:b w:val="0"/>
          <w:bCs/>
          <w:color w:val="auto"/>
        </w:rPr>
      </w:pPr>
      <w:r w:rsidRPr="007A59EE">
        <w:rPr>
          <w:noProof/>
        </w:rPr>
        <w:drawing>
          <wp:anchor distT="0" distB="0" distL="114300" distR="114300" simplePos="0" relativeHeight="252192768" behindDoc="0" locked="0" layoutInCell="0" allowOverlap="1" wp14:anchorId="149B47D7" wp14:editId="241FC798">
            <wp:simplePos x="0" y="0"/>
            <wp:positionH relativeFrom="rightMargin">
              <wp:posOffset>1227455</wp:posOffset>
            </wp:positionH>
            <wp:positionV relativeFrom="paragraph">
              <wp:posOffset>200025</wp:posOffset>
            </wp:positionV>
            <wp:extent cx="323850" cy="323850"/>
            <wp:effectExtent l="0" t="0" r="0" b="0"/>
            <wp:wrapNone/>
            <wp:docPr id="153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59EE">
        <w:rPr>
          <w:rStyle w:val="Fett"/>
          <w:b w:val="0"/>
          <w:bCs/>
          <w:color w:val="auto"/>
        </w:rPr>
        <w:t>Wel</w:t>
      </w:r>
      <w:r w:rsidR="007A59EE" w:rsidRPr="007A59EE">
        <w:rPr>
          <w:rStyle w:val="Fett"/>
          <w:b w:val="0"/>
          <w:bCs/>
          <w:color w:val="auto"/>
        </w:rPr>
        <w:t>ches Lebensmittel gehört wohin?</w:t>
      </w:r>
    </w:p>
    <w:p w:rsidR="003172C6" w:rsidRPr="009C0CAD" w:rsidRDefault="003172C6" w:rsidP="003172C6">
      <w:r w:rsidRPr="009C0CAD">
        <w:t>Kreuzen Sie an.</w:t>
      </w:r>
      <w:r>
        <w:t xml:space="preserve"> </w:t>
      </w:r>
      <w:r w:rsidRPr="009C0CAD">
        <w:t>Lesen Sie eventuell na</w:t>
      </w:r>
      <w:r w:rsidR="00F53543">
        <w:t>ch unter</w:t>
      </w:r>
      <w:r>
        <w:t xml:space="preserve"> </w:t>
      </w:r>
      <w:r w:rsidR="00130138">
        <w:t>www. aid-e</w:t>
      </w:r>
      <w:r w:rsidR="00F53543">
        <w:t>rnähungspyramide.de</w:t>
      </w:r>
    </w:p>
    <w:p w:rsidR="003172C6" w:rsidRDefault="003172C6" w:rsidP="007A59EE">
      <w:pPr>
        <w:pStyle w:val="Abstandszeile"/>
        <w:rPr>
          <w:rStyle w:val="Fett"/>
        </w:rPr>
      </w:pPr>
    </w:p>
    <w:tbl>
      <w:tblPr>
        <w:tblStyle w:val="Tabellenraster"/>
        <w:tblW w:w="10173" w:type="dxa"/>
        <w:tblLook w:val="04A0" w:firstRow="1" w:lastRow="0" w:firstColumn="1" w:lastColumn="0" w:noHBand="0" w:noVBand="1"/>
      </w:tblPr>
      <w:tblGrid>
        <w:gridCol w:w="4361"/>
        <w:gridCol w:w="1134"/>
        <w:gridCol w:w="992"/>
        <w:gridCol w:w="992"/>
        <w:gridCol w:w="993"/>
        <w:gridCol w:w="850"/>
        <w:gridCol w:w="851"/>
      </w:tblGrid>
      <w:tr w:rsidR="003172C6" w:rsidTr="00B82770">
        <w:tc>
          <w:tcPr>
            <w:tcW w:w="4361" w:type="dxa"/>
            <w:vMerge w:val="restart"/>
          </w:tcPr>
          <w:p w:rsidR="003172C6" w:rsidRDefault="003172C6" w:rsidP="00B82770">
            <w:r w:rsidRPr="00256576">
              <w:rPr>
                <w:rStyle w:val="Fett"/>
                <w:noProof/>
                <w:sz w:val="24"/>
              </w:rPr>
              <w:drawing>
                <wp:anchor distT="0" distB="0" distL="114300" distR="114300" simplePos="0" relativeHeight="252194816" behindDoc="0" locked="0" layoutInCell="0" allowOverlap="1" wp14:anchorId="61B460B0" wp14:editId="5FEE380C">
                  <wp:simplePos x="0" y="0"/>
                  <wp:positionH relativeFrom="rightMargin">
                    <wp:posOffset>-4683306</wp:posOffset>
                  </wp:positionH>
                  <wp:positionV relativeFrom="paragraph">
                    <wp:posOffset>47625</wp:posOffset>
                  </wp:positionV>
                  <wp:extent cx="323850" cy="323850"/>
                  <wp:effectExtent l="0" t="0" r="0" b="0"/>
                  <wp:wrapNone/>
                  <wp:docPr id="153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Fett"/>
              </w:rPr>
              <w:t xml:space="preserve">                      </w:t>
            </w:r>
            <w:r w:rsidRPr="00256576">
              <w:rPr>
                <w:rStyle w:val="Fett"/>
              </w:rPr>
              <w:t>Achtung</w:t>
            </w:r>
            <w:r>
              <w:t xml:space="preserve">: Es gibt nicht immer eindeu-  </w:t>
            </w:r>
          </w:p>
          <w:p w:rsidR="003172C6" w:rsidRDefault="003172C6" w:rsidP="00B82770">
            <w:r>
              <w:t xml:space="preserve">                       tige Zuordnungen.</w:t>
            </w:r>
          </w:p>
        </w:tc>
        <w:tc>
          <w:tcPr>
            <w:tcW w:w="5812" w:type="dxa"/>
            <w:gridSpan w:val="6"/>
          </w:tcPr>
          <w:p w:rsidR="003172C6" w:rsidRPr="009916EE" w:rsidRDefault="003172C6" w:rsidP="00B82770">
            <w:pPr>
              <w:jc w:val="center"/>
              <w:rPr>
                <w:b/>
              </w:rPr>
            </w:pPr>
            <w:r w:rsidRPr="009916EE">
              <w:rPr>
                <w:b/>
              </w:rPr>
              <w:t>LM-Gruppe</w:t>
            </w:r>
          </w:p>
        </w:tc>
      </w:tr>
      <w:tr w:rsidR="003172C6" w:rsidTr="00B82770">
        <w:tc>
          <w:tcPr>
            <w:tcW w:w="4361" w:type="dxa"/>
            <w:vMerge/>
          </w:tcPr>
          <w:p w:rsidR="003172C6" w:rsidRDefault="003172C6" w:rsidP="00B82770"/>
        </w:tc>
        <w:tc>
          <w:tcPr>
            <w:tcW w:w="1134" w:type="dxa"/>
          </w:tcPr>
          <w:p w:rsidR="003172C6" w:rsidRPr="009916EE" w:rsidRDefault="003172C6" w:rsidP="00B82770">
            <w:pPr>
              <w:rPr>
                <w:b/>
                <w:sz w:val="16"/>
                <w:szCs w:val="16"/>
              </w:rPr>
            </w:pPr>
            <w:r w:rsidRPr="009916EE">
              <w:rPr>
                <w:b/>
                <w:sz w:val="16"/>
                <w:szCs w:val="16"/>
              </w:rPr>
              <w:t>Energiearme Getränke</w:t>
            </w:r>
          </w:p>
        </w:tc>
        <w:tc>
          <w:tcPr>
            <w:tcW w:w="992" w:type="dxa"/>
          </w:tcPr>
          <w:p w:rsidR="003172C6" w:rsidRPr="009916EE" w:rsidRDefault="003172C6" w:rsidP="00B82770">
            <w:pPr>
              <w:rPr>
                <w:b/>
                <w:sz w:val="16"/>
                <w:szCs w:val="16"/>
              </w:rPr>
            </w:pPr>
            <w:r w:rsidRPr="009916EE">
              <w:rPr>
                <w:b/>
                <w:sz w:val="16"/>
                <w:szCs w:val="16"/>
              </w:rPr>
              <w:t>Obst und Gemüse</w:t>
            </w:r>
          </w:p>
        </w:tc>
        <w:tc>
          <w:tcPr>
            <w:tcW w:w="992" w:type="dxa"/>
          </w:tcPr>
          <w:p w:rsidR="003172C6" w:rsidRPr="009916EE" w:rsidRDefault="003172C6" w:rsidP="00B82770">
            <w:pPr>
              <w:rPr>
                <w:b/>
                <w:sz w:val="16"/>
                <w:szCs w:val="16"/>
              </w:rPr>
            </w:pPr>
            <w:r w:rsidRPr="009916EE">
              <w:rPr>
                <w:b/>
                <w:sz w:val="16"/>
                <w:szCs w:val="16"/>
              </w:rPr>
              <w:t>KH-reiche LM</w:t>
            </w:r>
          </w:p>
        </w:tc>
        <w:tc>
          <w:tcPr>
            <w:tcW w:w="993" w:type="dxa"/>
          </w:tcPr>
          <w:p w:rsidR="003172C6" w:rsidRPr="009916EE" w:rsidRDefault="003172C6" w:rsidP="00B82770">
            <w:pPr>
              <w:rPr>
                <w:b/>
                <w:sz w:val="16"/>
                <w:szCs w:val="16"/>
              </w:rPr>
            </w:pPr>
            <w:r w:rsidRPr="009916EE">
              <w:rPr>
                <w:b/>
                <w:sz w:val="16"/>
                <w:szCs w:val="16"/>
              </w:rPr>
              <w:t>EW-reiche LM</w:t>
            </w:r>
          </w:p>
        </w:tc>
        <w:tc>
          <w:tcPr>
            <w:tcW w:w="850" w:type="dxa"/>
          </w:tcPr>
          <w:p w:rsidR="003172C6" w:rsidRPr="009916EE" w:rsidRDefault="003172C6" w:rsidP="00B82770">
            <w:pPr>
              <w:rPr>
                <w:b/>
                <w:sz w:val="16"/>
                <w:szCs w:val="16"/>
              </w:rPr>
            </w:pPr>
            <w:r w:rsidRPr="009916EE">
              <w:rPr>
                <w:b/>
                <w:sz w:val="16"/>
                <w:szCs w:val="16"/>
              </w:rPr>
              <w:t>Fette und Öle</w:t>
            </w:r>
          </w:p>
        </w:tc>
        <w:tc>
          <w:tcPr>
            <w:tcW w:w="851" w:type="dxa"/>
          </w:tcPr>
          <w:p w:rsidR="003172C6" w:rsidRPr="009916EE" w:rsidRDefault="003172C6" w:rsidP="00B82770">
            <w:pPr>
              <w:rPr>
                <w:b/>
                <w:sz w:val="16"/>
                <w:szCs w:val="16"/>
              </w:rPr>
            </w:pPr>
            <w:r w:rsidRPr="009916EE">
              <w:rPr>
                <w:b/>
                <w:sz w:val="16"/>
                <w:szCs w:val="16"/>
              </w:rPr>
              <w:t>Extras</w:t>
            </w:r>
          </w:p>
        </w:tc>
      </w:tr>
      <w:tr w:rsidR="003172C6" w:rsidTr="00B82770">
        <w:tc>
          <w:tcPr>
            <w:tcW w:w="4361" w:type="dxa"/>
          </w:tcPr>
          <w:p w:rsidR="003172C6" w:rsidRDefault="003172C6" w:rsidP="00B82770">
            <w:r>
              <w:t>Unverdünnter Fruchtsaft (Orangensaft)</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Eistee, Cola</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Hülsenfrüchte (Linsen, Bohnen, Erbsen)</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Marmelade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Müsliriegel</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Sahne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Fischstäbchen (paniert, in Fett gebraten)</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Majonäse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Chips</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Nüsse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Gezuckerte Cornflakes</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bl>
    <w:p w:rsidR="003172C6" w:rsidRDefault="003172C6" w:rsidP="003172C6">
      <w:pPr>
        <w:pStyle w:val="Textkrper"/>
        <w:rPr>
          <w:rStyle w:val="Fett"/>
        </w:rPr>
      </w:pPr>
    </w:p>
    <w:p w:rsidR="003172C6" w:rsidRDefault="003172C6" w:rsidP="003172C6">
      <w:pPr>
        <w:pStyle w:val="Textkrper"/>
        <w:rPr>
          <w:rStyle w:val="Fett"/>
        </w:rPr>
        <w:sectPr w:rsidR="003172C6" w:rsidSect="00E567B4">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H03.01.01.03</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Pr="007A59EE" w:rsidRDefault="003172C6" w:rsidP="007A59EE">
      <w:pPr>
        <w:pStyle w:val="berschrift1"/>
        <w:rPr>
          <w:rStyle w:val="Fett"/>
          <w:b w:val="0"/>
          <w:bCs/>
          <w:color w:val="auto"/>
        </w:rPr>
      </w:pPr>
      <w:r w:rsidRPr="009C0CAD">
        <w:t>Was gehört zu…?</w:t>
      </w:r>
    </w:p>
    <w:tbl>
      <w:tblPr>
        <w:tblStyle w:val="Tabellenraster"/>
        <w:tblW w:w="9639" w:type="dxa"/>
        <w:tblInd w:w="108" w:type="dxa"/>
        <w:tblLook w:val="04A0" w:firstRow="1" w:lastRow="0" w:firstColumn="1" w:lastColumn="0" w:noHBand="0" w:noVBand="1"/>
      </w:tblPr>
      <w:tblGrid>
        <w:gridCol w:w="1843"/>
        <w:gridCol w:w="7796"/>
      </w:tblGrid>
      <w:tr w:rsidR="003172C6" w:rsidRPr="00456B36" w:rsidTr="00461989">
        <w:trPr>
          <w:trHeight w:val="950"/>
        </w:trPr>
        <w:tc>
          <w:tcPr>
            <w:tcW w:w="1843" w:type="dxa"/>
          </w:tcPr>
          <w:p w:rsidR="003172C6" w:rsidRPr="003D6EC6" w:rsidRDefault="003172C6" w:rsidP="00B82770">
            <w:pPr>
              <w:pStyle w:val="berschrift1"/>
              <w:outlineLvl w:val="0"/>
              <w:rPr>
                <w:rStyle w:val="Fett"/>
              </w:rPr>
            </w:pPr>
            <w:r w:rsidRPr="003D6EC6">
              <w:rPr>
                <w:rStyle w:val="Fett"/>
              </w:rPr>
              <w:t>LM-Gruppe</w:t>
            </w:r>
          </w:p>
        </w:tc>
        <w:tc>
          <w:tcPr>
            <w:tcW w:w="7796" w:type="dxa"/>
          </w:tcPr>
          <w:p w:rsidR="003172C6" w:rsidRPr="003D6EC6" w:rsidRDefault="003172C6" w:rsidP="00B82770">
            <w:pPr>
              <w:pStyle w:val="berschrift1"/>
              <w:outlineLvl w:val="0"/>
              <w:rPr>
                <w:rStyle w:val="Fett"/>
              </w:rPr>
            </w:pPr>
            <w:r w:rsidRPr="003D6EC6">
              <w:rPr>
                <w:rStyle w:val="Fett"/>
              </w:rPr>
              <w:t>LM-Beispiele</w:t>
            </w:r>
          </w:p>
        </w:tc>
      </w:tr>
      <w:tr w:rsidR="003172C6" w:rsidRPr="00456B36" w:rsidTr="00461989">
        <w:tc>
          <w:tcPr>
            <w:tcW w:w="1843" w:type="dxa"/>
          </w:tcPr>
          <w:p w:rsidR="003172C6" w:rsidRPr="003D6EC6" w:rsidRDefault="003172C6" w:rsidP="00B82770">
            <w:pPr>
              <w:rPr>
                <w:rStyle w:val="Fett"/>
              </w:rPr>
            </w:pPr>
            <w:r w:rsidRPr="003D6EC6">
              <w:rPr>
                <w:rStyle w:val="Fett"/>
              </w:rPr>
              <w:t>Extras</w:t>
            </w:r>
          </w:p>
          <w:p w:rsidR="003172C6" w:rsidRDefault="003172C6" w:rsidP="00B82770">
            <w:pPr>
              <w:rPr>
                <w:rFonts w:ascii="Arial" w:hAnsi="Arial"/>
              </w:rPr>
            </w:pPr>
            <w:r w:rsidRPr="00456B36">
              <w:rPr>
                <w:rFonts w:ascii="Arial" w:hAnsi="Arial"/>
              </w:rPr>
              <w:t>(Süßes/fette Snacks/Alkohol)</w:t>
            </w:r>
          </w:p>
          <w:p w:rsidR="003172C6" w:rsidRPr="00456B36" w:rsidRDefault="003172C6" w:rsidP="00B82770">
            <w:pPr>
              <w:rPr>
                <w:rFonts w:ascii="Arial" w:hAnsi="Arial"/>
              </w:rPr>
            </w:pPr>
          </w:p>
        </w:tc>
        <w:tc>
          <w:tcPr>
            <w:tcW w:w="7796" w:type="dxa"/>
          </w:tcPr>
          <w:p w:rsidR="003172C6" w:rsidRDefault="003172C6" w:rsidP="00B82770">
            <w:pPr>
              <w:rPr>
                <w:rFonts w:ascii="Arial" w:hAnsi="Arial"/>
              </w:rPr>
            </w:pPr>
            <w:r>
              <w:rPr>
                <w:rFonts w:ascii="Arial" w:hAnsi="Arial"/>
              </w:rPr>
              <w:t xml:space="preserve">Süßigkeiten </w:t>
            </w:r>
            <w:r w:rsidR="005C619F">
              <w:rPr>
                <w:rFonts w:ascii="Arial" w:hAnsi="Arial"/>
              </w:rPr>
              <w:t xml:space="preserve">wie </w:t>
            </w:r>
            <w:r>
              <w:rPr>
                <w:rFonts w:ascii="Arial" w:hAnsi="Arial"/>
              </w:rPr>
              <w:t>Schokoriegel, Kekse, Bonbons, Gummibärchen</w:t>
            </w:r>
          </w:p>
          <w:p w:rsidR="003172C6" w:rsidRDefault="003172C6" w:rsidP="00B82770">
            <w:pPr>
              <w:rPr>
                <w:rFonts w:ascii="Arial" w:hAnsi="Arial"/>
              </w:rPr>
            </w:pPr>
            <w:r>
              <w:rPr>
                <w:rFonts w:ascii="Arial" w:hAnsi="Arial"/>
              </w:rPr>
              <w:t>Gezuckerte Fertigmüslimischungen, Kindermilchprodukte (Milchschnitte, Fruchtzwe</w:t>
            </w:r>
            <w:r>
              <w:rPr>
                <w:rFonts w:ascii="Arial" w:hAnsi="Arial"/>
              </w:rPr>
              <w:t>r</w:t>
            </w:r>
            <w:r>
              <w:rPr>
                <w:rFonts w:ascii="Arial" w:hAnsi="Arial"/>
              </w:rPr>
              <w:t>ge), Süßgetränke wie Cola, Eistee, viele „Trinkpäckchen“, Energy-Drinks</w:t>
            </w:r>
          </w:p>
          <w:p w:rsidR="003172C6" w:rsidRPr="00456B36" w:rsidRDefault="003172C6" w:rsidP="00B82770">
            <w:pPr>
              <w:rPr>
                <w:rFonts w:ascii="Arial" w:hAnsi="Arial"/>
              </w:rPr>
            </w:pPr>
            <w:r>
              <w:rPr>
                <w:rFonts w:ascii="Arial" w:hAnsi="Arial"/>
              </w:rPr>
              <w:t>Alcopops, Chips</w:t>
            </w:r>
          </w:p>
        </w:tc>
      </w:tr>
      <w:tr w:rsidR="003172C6" w:rsidRPr="00456B36" w:rsidTr="00461989">
        <w:tc>
          <w:tcPr>
            <w:tcW w:w="1843" w:type="dxa"/>
          </w:tcPr>
          <w:p w:rsidR="003172C6" w:rsidRDefault="003172C6" w:rsidP="00B82770">
            <w:pPr>
              <w:rPr>
                <w:rStyle w:val="Fett"/>
              </w:rPr>
            </w:pPr>
            <w:r w:rsidRPr="003D6EC6">
              <w:rPr>
                <w:rStyle w:val="Fett"/>
              </w:rPr>
              <w:t>Fette und Öle</w:t>
            </w:r>
          </w:p>
          <w:p w:rsidR="00185B97" w:rsidRPr="003D6EC6" w:rsidRDefault="00185B97" w:rsidP="00B82770">
            <w:pPr>
              <w:rPr>
                <w:rStyle w:val="Fett"/>
              </w:rPr>
            </w:pPr>
          </w:p>
          <w:p w:rsidR="003172C6" w:rsidRPr="00456B36" w:rsidRDefault="003172C6" w:rsidP="00B82770">
            <w:pPr>
              <w:rPr>
                <w:rFonts w:ascii="Arial" w:hAnsi="Arial"/>
              </w:rPr>
            </w:pPr>
          </w:p>
        </w:tc>
        <w:tc>
          <w:tcPr>
            <w:tcW w:w="7796" w:type="dxa"/>
          </w:tcPr>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Butter, Margarine, Speiseöl, Bratfette, Sahne, Majonäse, Nüsse, Leinsamen, Speck, panierte in Fett gebratene LM (Bsp.: EW-reiche LM und Fette/Öle)</w:t>
            </w:r>
          </w:p>
        </w:tc>
      </w:tr>
      <w:tr w:rsidR="003172C6" w:rsidRPr="00456B36" w:rsidTr="00461989">
        <w:tc>
          <w:tcPr>
            <w:tcW w:w="1843" w:type="dxa"/>
          </w:tcPr>
          <w:p w:rsidR="003172C6" w:rsidRPr="003D6EC6" w:rsidRDefault="003172C6" w:rsidP="00B82770">
            <w:pPr>
              <w:rPr>
                <w:rStyle w:val="Fett"/>
              </w:rPr>
            </w:pPr>
            <w:r w:rsidRPr="003D6EC6">
              <w:rPr>
                <w:rStyle w:val="Fett"/>
              </w:rPr>
              <w:t>EW-reiche LM</w:t>
            </w:r>
          </w:p>
          <w:p w:rsidR="00185B97" w:rsidRDefault="00185B97" w:rsidP="00B82770">
            <w:pPr>
              <w:rPr>
                <w:rFonts w:ascii="Arial" w:hAnsi="Arial"/>
              </w:rPr>
            </w:pPr>
            <w:r>
              <w:rPr>
                <w:rFonts w:ascii="Arial" w:hAnsi="Arial"/>
              </w:rPr>
              <w:t>Milch,</w:t>
            </w:r>
          </w:p>
          <w:p w:rsidR="003172C6" w:rsidRPr="003D6EC6" w:rsidRDefault="00185B97" w:rsidP="00B82770">
            <w:pPr>
              <w:rPr>
                <w:rFonts w:ascii="Arial" w:hAnsi="Arial"/>
              </w:rPr>
            </w:pPr>
            <w:r>
              <w:rPr>
                <w:rFonts w:ascii="Arial" w:hAnsi="Arial"/>
              </w:rPr>
              <w:t>Milch</w:t>
            </w:r>
            <w:r w:rsidR="003172C6" w:rsidRPr="003D6EC6">
              <w:rPr>
                <w:rFonts w:ascii="Arial" w:hAnsi="Arial"/>
              </w:rPr>
              <w:t>produkte</w:t>
            </w:r>
          </w:p>
          <w:p w:rsidR="003172C6" w:rsidRDefault="003172C6" w:rsidP="00B82770">
            <w:pPr>
              <w:rPr>
                <w:rFonts w:ascii="Arial" w:hAnsi="Arial"/>
              </w:rPr>
            </w:pPr>
          </w:p>
          <w:p w:rsidR="003172C6" w:rsidRDefault="00185B97" w:rsidP="00B82770">
            <w:pPr>
              <w:rPr>
                <w:rFonts w:ascii="Arial" w:hAnsi="Arial"/>
              </w:rPr>
            </w:pPr>
            <w:r>
              <w:rPr>
                <w:rFonts w:ascii="Arial" w:hAnsi="Arial"/>
              </w:rPr>
              <w:t>Fleisch, Wurst,</w:t>
            </w:r>
          </w:p>
          <w:p w:rsidR="003172C6" w:rsidRPr="003D6EC6" w:rsidRDefault="003172C6" w:rsidP="00B82770">
            <w:pPr>
              <w:rPr>
                <w:rFonts w:ascii="Arial" w:hAnsi="Arial"/>
              </w:rPr>
            </w:pPr>
            <w:r w:rsidRPr="003D6EC6">
              <w:rPr>
                <w:rFonts w:ascii="Arial" w:hAnsi="Arial"/>
              </w:rPr>
              <w:t>Fisch, Ei</w:t>
            </w:r>
          </w:p>
        </w:tc>
        <w:tc>
          <w:tcPr>
            <w:tcW w:w="7796" w:type="dxa"/>
          </w:tcPr>
          <w:p w:rsidR="003172C6" w:rsidRDefault="003172C6" w:rsidP="00B82770">
            <w:pPr>
              <w:rPr>
                <w:rFonts w:ascii="Arial" w:hAnsi="Arial"/>
              </w:rPr>
            </w:pPr>
          </w:p>
          <w:p w:rsidR="003172C6" w:rsidRDefault="003172C6" w:rsidP="00B82770">
            <w:pPr>
              <w:rPr>
                <w:rFonts w:ascii="Arial" w:hAnsi="Arial"/>
              </w:rPr>
            </w:pPr>
            <w:r>
              <w:rPr>
                <w:rFonts w:ascii="Arial" w:hAnsi="Arial"/>
              </w:rPr>
              <w:t>Milch, Joghurt, Buttermilch, Quark, Frischkäse</w:t>
            </w:r>
          </w:p>
          <w:p w:rsidR="003172C6" w:rsidRDefault="003172C6" w:rsidP="00B82770">
            <w:pPr>
              <w:rPr>
                <w:rFonts w:ascii="Arial" w:hAnsi="Arial"/>
              </w:rPr>
            </w:pPr>
          </w:p>
          <w:p w:rsidR="003172C6" w:rsidRDefault="003172C6" w:rsidP="00B82770">
            <w:pPr>
              <w:rPr>
                <w:rFonts w:ascii="Arial" w:hAnsi="Arial"/>
              </w:rPr>
            </w:pPr>
            <w:r>
              <w:rPr>
                <w:rFonts w:ascii="Arial" w:hAnsi="Arial"/>
              </w:rPr>
              <w:t>Wiener Schnitzel, gegrilltes Rindersteak, Putenbrust, Geflügelsalami, Kabeljau, Rührei</w:t>
            </w:r>
          </w:p>
          <w:p w:rsidR="003172C6" w:rsidRDefault="003172C6" w:rsidP="00B82770">
            <w:pPr>
              <w:rPr>
                <w:rFonts w:ascii="Arial" w:hAnsi="Arial"/>
              </w:rPr>
            </w:pPr>
          </w:p>
          <w:p w:rsidR="003172C6" w:rsidRPr="00456B36" w:rsidRDefault="003172C6" w:rsidP="00B82770">
            <w:pPr>
              <w:rPr>
                <w:rFonts w:ascii="Arial" w:hAnsi="Arial"/>
              </w:rPr>
            </w:pPr>
          </w:p>
        </w:tc>
      </w:tr>
      <w:tr w:rsidR="003172C6" w:rsidRPr="00456B36" w:rsidTr="00461989">
        <w:tc>
          <w:tcPr>
            <w:tcW w:w="1843" w:type="dxa"/>
          </w:tcPr>
          <w:p w:rsidR="00185B97" w:rsidRDefault="003172C6" w:rsidP="00B82770">
            <w:pPr>
              <w:rPr>
                <w:rFonts w:ascii="Arial" w:hAnsi="Arial"/>
              </w:rPr>
            </w:pPr>
            <w:r w:rsidRPr="003D6EC6">
              <w:rPr>
                <w:rStyle w:val="Fett"/>
              </w:rPr>
              <w:t>KH-reiche LM</w:t>
            </w:r>
            <w:r w:rsidRPr="00456B36">
              <w:rPr>
                <w:rFonts w:ascii="Arial" w:hAnsi="Arial"/>
              </w:rPr>
              <w:t xml:space="preserve"> (Brot, Getreide, </w:t>
            </w:r>
            <w:r>
              <w:rPr>
                <w:rFonts w:ascii="Arial" w:hAnsi="Arial"/>
              </w:rPr>
              <w:t>B</w:t>
            </w:r>
            <w:r w:rsidR="00185B97">
              <w:rPr>
                <w:rFonts w:ascii="Arial" w:hAnsi="Arial"/>
              </w:rPr>
              <w:t>eilagen,</w:t>
            </w:r>
          </w:p>
          <w:p w:rsidR="003172C6" w:rsidRDefault="003172C6" w:rsidP="00B82770">
            <w:pPr>
              <w:rPr>
                <w:rFonts w:ascii="Arial" w:hAnsi="Arial"/>
              </w:rPr>
            </w:pPr>
            <w:r w:rsidRPr="00456B36">
              <w:rPr>
                <w:rFonts w:ascii="Arial" w:hAnsi="Arial"/>
              </w:rPr>
              <w:t>Kartoffeln)</w:t>
            </w:r>
          </w:p>
          <w:p w:rsidR="00185B97" w:rsidRPr="00456B36" w:rsidRDefault="00185B97" w:rsidP="00B82770">
            <w:pPr>
              <w:rPr>
                <w:rFonts w:ascii="Arial" w:hAnsi="Arial"/>
              </w:rPr>
            </w:pPr>
          </w:p>
        </w:tc>
        <w:tc>
          <w:tcPr>
            <w:tcW w:w="7796" w:type="dxa"/>
          </w:tcPr>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 xml:space="preserve">Brötchen, Brot, Haferflocken, Reis, Bandnudeln, Salzkartoffeln, Hirse, Polenta </w:t>
            </w:r>
          </w:p>
        </w:tc>
      </w:tr>
      <w:tr w:rsidR="003172C6" w:rsidRPr="00456B36" w:rsidTr="00461989">
        <w:tc>
          <w:tcPr>
            <w:tcW w:w="1843" w:type="dxa"/>
          </w:tcPr>
          <w:p w:rsidR="003172C6" w:rsidRDefault="003172C6" w:rsidP="00B82770">
            <w:pPr>
              <w:rPr>
                <w:rStyle w:val="Fett"/>
              </w:rPr>
            </w:pPr>
            <w:r w:rsidRPr="003D6EC6">
              <w:rPr>
                <w:rStyle w:val="Fett"/>
              </w:rPr>
              <w:t>Obst und Gemüse</w:t>
            </w:r>
          </w:p>
          <w:p w:rsidR="00185B97" w:rsidRPr="003D6EC6" w:rsidRDefault="00185B97" w:rsidP="00B82770">
            <w:pPr>
              <w:rPr>
                <w:rStyle w:val="Fett"/>
              </w:rPr>
            </w:pPr>
          </w:p>
          <w:p w:rsidR="003172C6" w:rsidRPr="00456B36" w:rsidRDefault="003172C6" w:rsidP="00B82770">
            <w:pPr>
              <w:rPr>
                <w:rFonts w:ascii="Arial" w:hAnsi="Arial"/>
              </w:rPr>
            </w:pPr>
          </w:p>
        </w:tc>
        <w:tc>
          <w:tcPr>
            <w:tcW w:w="7796" w:type="dxa"/>
          </w:tcPr>
          <w:p w:rsidR="003172C6" w:rsidRDefault="003172C6" w:rsidP="00B82770">
            <w:pPr>
              <w:rPr>
                <w:rFonts w:ascii="Arial" w:hAnsi="Arial"/>
              </w:rPr>
            </w:pPr>
            <w:r>
              <w:rPr>
                <w:rFonts w:ascii="Arial" w:hAnsi="Arial"/>
              </w:rPr>
              <w:t>Erdbeeren</w:t>
            </w:r>
            <w:r w:rsidR="00A52AFE">
              <w:rPr>
                <w:rFonts w:ascii="Arial" w:hAnsi="Arial"/>
              </w:rPr>
              <w:t>,</w:t>
            </w:r>
            <w:r>
              <w:rPr>
                <w:rFonts w:ascii="Arial" w:hAnsi="Arial"/>
              </w:rPr>
              <w:t xml:space="preserve"> Himbeeren, Banane, </w:t>
            </w:r>
            <w:r w:rsidR="005C619F">
              <w:rPr>
                <w:rFonts w:ascii="Arial" w:hAnsi="Arial"/>
              </w:rPr>
              <w:t>Apfel, Kiwi</w:t>
            </w:r>
          </w:p>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Karotten, Erbsen, Spargel, Paprika, Essiggurken, Radieschen</w:t>
            </w:r>
          </w:p>
        </w:tc>
      </w:tr>
      <w:tr w:rsidR="003172C6" w:rsidRPr="00456B36" w:rsidTr="00461989">
        <w:tc>
          <w:tcPr>
            <w:tcW w:w="1843" w:type="dxa"/>
          </w:tcPr>
          <w:p w:rsidR="00185B97" w:rsidRDefault="003172C6" w:rsidP="00B82770">
            <w:pPr>
              <w:rPr>
                <w:rStyle w:val="Fett"/>
              </w:rPr>
            </w:pPr>
            <w:r w:rsidRPr="003D6EC6">
              <w:rPr>
                <w:rStyle w:val="Fett"/>
              </w:rPr>
              <w:t xml:space="preserve">Energiearme </w:t>
            </w:r>
          </w:p>
          <w:p w:rsidR="003172C6" w:rsidRDefault="003172C6" w:rsidP="00B82770">
            <w:pPr>
              <w:rPr>
                <w:rStyle w:val="Fett"/>
              </w:rPr>
            </w:pPr>
            <w:r w:rsidRPr="003D6EC6">
              <w:rPr>
                <w:rStyle w:val="Fett"/>
              </w:rPr>
              <w:t>Getränke</w:t>
            </w:r>
          </w:p>
          <w:p w:rsidR="00185B97" w:rsidRPr="00456B36" w:rsidRDefault="00185B97" w:rsidP="00B82770">
            <w:pPr>
              <w:rPr>
                <w:rFonts w:ascii="Arial" w:hAnsi="Arial"/>
              </w:rPr>
            </w:pPr>
          </w:p>
        </w:tc>
        <w:tc>
          <w:tcPr>
            <w:tcW w:w="7796" w:type="dxa"/>
          </w:tcPr>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Mineralwasser, Leitungswasser, ungesüßter Früchtetee, ungesüßter Kräutertee, stark verdünnte Säfte, Kaffee, schwarzer Tee</w:t>
            </w:r>
          </w:p>
        </w:tc>
      </w:tr>
    </w:tbl>
    <w:p w:rsidR="003172C6" w:rsidRPr="00256C9A" w:rsidRDefault="003172C6" w:rsidP="00256C9A">
      <w:pPr>
        <w:pStyle w:val="berschrift1"/>
      </w:pPr>
      <w:r w:rsidRPr="00256C9A">
        <w:rPr>
          <w:rStyle w:val="Fett"/>
          <w:b w:val="0"/>
          <w:bCs/>
          <w:color w:val="auto"/>
        </w:rPr>
        <w:t>Wel</w:t>
      </w:r>
      <w:r w:rsidR="007A59EE">
        <w:rPr>
          <w:rStyle w:val="Fett"/>
          <w:b w:val="0"/>
          <w:bCs/>
          <w:color w:val="auto"/>
        </w:rPr>
        <w:t>ches Lebensmittel gehört wohin?</w:t>
      </w:r>
    </w:p>
    <w:tbl>
      <w:tblPr>
        <w:tblStyle w:val="Tabellenraster"/>
        <w:tblW w:w="9710" w:type="dxa"/>
        <w:tblInd w:w="108" w:type="dxa"/>
        <w:tblLook w:val="04A0" w:firstRow="1" w:lastRow="0" w:firstColumn="1" w:lastColumn="0" w:noHBand="0" w:noVBand="1"/>
      </w:tblPr>
      <w:tblGrid>
        <w:gridCol w:w="4081"/>
        <w:gridCol w:w="1124"/>
        <w:gridCol w:w="956"/>
        <w:gridCol w:w="955"/>
        <w:gridCol w:w="956"/>
        <w:gridCol w:w="818"/>
        <w:gridCol w:w="820"/>
      </w:tblGrid>
      <w:tr w:rsidR="003172C6" w:rsidTr="00461989">
        <w:trPr>
          <w:trHeight w:val="247"/>
        </w:trPr>
        <w:tc>
          <w:tcPr>
            <w:tcW w:w="4103" w:type="dxa"/>
            <w:vMerge w:val="restart"/>
          </w:tcPr>
          <w:p w:rsidR="003172C6" w:rsidRDefault="003172C6" w:rsidP="00B82770"/>
        </w:tc>
        <w:tc>
          <w:tcPr>
            <w:tcW w:w="5607" w:type="dxa"/>
            <w:gridSpan w:val="6"/>
          </w:tcPr>
          <w:p w:rsidR="003172C6" w:rsidRPr="009916EE" w:rsidRDefault="003172C6" w:rsidP="00B82770">
            <w:pPr>
              <w:jc w:val="center"/>
              <w:rPr>
                <w:b/>
              </w:rPr>
            </w:pPr>
            <w:r w:rsidRPr="009916EE">
              <w:rPr>
                <w:b/>
              </w:rPr>
              <w:t>LM-Gruppe</w:t>
            </w:r>
          </w:p>
        </w:tc>
      </w:tr>
      <w:tr w:rsidR="003172C6" w:rsidTr="00461989">
        <w:trPr>
          <w:trHeight w:val="146"/>
        </w:trPr>
        <w:tc>
          <w:tcPr>
            <w:tcW w:w="4103" w:type="dxa"/>
            <w:vMerge/>
          </w:tcPr>
          <w:p w:rsidR="003172C6" w:rsidRDefault="003172C6" w:rsidP="00B82770"/>
        </w:tc>
        <w:tc>
          <w:tcPr>
            <w:tcW w:w="1094" w:type="dxa"/>
          </w:tcPr>
          <w:p w:rsidR="003172C6" w:rsidRPr="009916EE" w:rsidRDefault="003172C6" w:rsidP="00B82770">
            <w:pPr>
              <w:rPr>
                <w:b/>
                <w:sz w:val="16"/>
                <w:szCs w:val="16"/>
              </w:rPr>
            </w:pPr>
            <w:r w:rsidRPr="009916EE">
              <w:rPr>
                <w:b/>
                <w:sz w:val="16"/>
                <w:szCs w:val="16"/>
              </w:rPr>
              <w:t>Energiearme Getränke</w:t>
            </w:r>
          </w:p>
        </w:tc>
        <w:tc>
          <w:tcPr>
            <w:tcW w:w="957" w:type="dxa"/>
          </w:tcPr>
          <w:p w:rsidR="003172C6" w:rsidRPr="009916EE" w:rsidRDefault="003172C6" w:rsidP="00B82770">
            <w:pPr>
              <w:rPr>
                <w:b/>
                <w:sz w:val="16"/>
                <w:szCs w:val="16"/>
              </w:rPr>
            </w:pPr>
            <w:r w:rsidRPr="009916EE">
              <w:rPr>
                <w:b/>
                <w:sz w:val="16"/>
                <w:szCs w:val="16"/>
              </w:rPr>
              <w:t>Obst und Gemüse</w:t>
            </w:r>
          </w:p>
        </w:tc>
        <w:tc>
          <w:tcPr>
            <w:tcW w:w="957" w:type="dxa"/>
          </w:tcPr>
          <w:p w:rsidR="003172C6" w:rsidRPr="009916EE" w:rsidRDefault="003172C6" w:rsidP="00B82770">
            <w:pPr>
              <w:rPr>
                <w:b/>
                <w:sz w:val="16"/>
                <w:szCs w:val="16"/>
              </w:rPr>
            </w:pPr>
            <w:r w:rsidRPr="009916EE">
              <w:rPr>
                <w:b/>
                <w:sz w:val="16"/>
                <w:szCs w:val="16"/>
              </w:rPr>
              <w:t>KH-reiche LM</w:t>
            </w:r>
          </w:p>
        </w:tc>
        <w:tc>
          <w:tcPr>
            <w:tcW w:w="958" w:type="dxa"/>
          </w:tcPr>
          <w:p w:rsidR="003172C6" w:rsidRPr="009916EE" w:rsidRDefault="003172C6" w:rsidP="00B82770">
            <w:pPr>
              <w:rPr>
                <w:b/>
                <w:sz w:val="16"/>
                <w:szCs w:val="16"/>
              </w:rPr>
            </w:pPr>
            <w:r w:rsidRPr="009916EE">
              <w:rPr>
                <w:b/>
                <w:sz w:val="16"/>
                <w:szCs w:val="16"/>
              </w:rPr>
              <w:t>EW-reiche LM</w:t>
            </w:r>
          </w:p>
        </w:tc>
        <w:tc>
          <w:tcPr>
            <w:tcW w:w="820" w:type="dxa"/>
          </w:tcPr>
          <w:p w:rsidR="003172C6" w:rsidRPr="009916EE" w:rsidRDefault="003172C6" w:rsidP="00B82770">
            <w:pPr>
              <w:rPr>
                <w:b/>
                <w:sz w:val="16"/>
                <w:szCs w:val="16"/>
              </w:rPr>
            </w:pPr>
            <w:r w:rsidRPr="009916EE">
              <w:rPr>
                <w:b/>
                <w:sz w:val="16"/>
                <w:szCs w:val="16"/>
              </w:rPr>
              <w:t>Fette und Öle</w:t>
            </w:r>
          </w:p>
        </w:tc>
        <w:tc>
          <w:tcPr>
            <w:tcW w:w="821" w:type="dxa"/>
          </w:tcPr>
          <w:p w:rsidR="003172C6" w:rsidRPr="009916EE" w:rsidRDefault="003172C6" w:rsidP="00B82770">
            <w:pPr>
              <w:rPr>
                <w:b/>
                <w:sz w:val="16"/>
                <w:szCs w:val="16"/>
              </w:rPr>
            </w:pPr>
            <w:r w:rsidRPr="009916EE">
              <w:rPr>
                <w:b/>
                <w:sz w:val="16"/>
                <w:szCs w:val="16"/>
              </w:rPr>
              <w:t>Extras</w:t>
            </w:r>
          </w:p>
        </w:tc>
      </w:tr>
      <w:tr w:rsidR="003172C6" w:rsidTr="00461989">
        <w:trPr>
          <w:trHeight w:val="247"/>
        </w:trPr>
        <w:tc>
          <w:tcPr>
            <w:tcW w:w="4103" w:type="dxa"/>
          </w:tcPr>
          <w:p w:rsidR="003172C6" w:rsidRDefault="003172C6" w:rsidP="00B82770">
            <w:r>
              <w:t>Unverdünnter Fruchtsaft (Orangensaft)</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r w:rsidRPr="003219A0">
              <w:rPr>
                <w:rStyle w:val="Fett"/>
              </w:rPr>
              <w:t>X</w:t>
            </w: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Eistee, Cola</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r w:rsidRPr="003219A0">
              <w:rPr>
                <w:rStyle w:val="Fett"/>
              </w:rPr>
              <w:t>X</w:t>
            </w:r>
          </w:p>
        </w:tc>
      </w:tr>
      <w:tr w:rsidR="003172C6" w:rsidTr="00461989">
        <w:trPr>
          <w:trHeight w:val="247"/>
        </w:trPr>
        <w:tc>
          <w:tcPr>
            <w:tcW w:w="4103" w:type="dxa"/>
          </w:tcPr>
          <w:p w:rsidR="003172C6" w:rsidRDefault="003172C6" w:rsidP="00B82770">
            <w:r>
              <w:t>Hülsenfrüchte (Linsen, Bohnen, Erbsen)</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r w:rsidRPr="003219A0">
              <w:rPr>
                <w:rStyle w:val="Fett"/>
              </w:rPr>
              <w:t>X</w:t>
            </w: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Marmelade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r w:rsidRPr="003219A0">
              <w:rPr>
                <w:rStyle w:val="Fett"/>
              </w:rPr>
              <w:t>X</w:t>
            </w:r>
          </w:p>
        </w:tc>
      </w:tr>
      <w:tr w:rsidR="003172C6" w:rsidTr="00461989">
        <w:trPr>
          <w:trHeight w:val="247"/>
        </w:trPr>
        <w:tc>
          <w:tcPr>
            <w:tcW w:w="4103" w:type="dxa"/>
          </w:tcPr>
          <w:p w:rsidR="003172C6" w:rsidRDefault="003172C6" w:rsidP="00B82770">
            <w:r>
              <w:t>Müsliriegel</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r w:rsidRPr="003219A0">
              <w:rPr>
                <w:rStyle w:val="Fett"/>
              </w:rPr>
              <w:t>X</w:t>
            </w:r>
          </w:p>
        </w:tc>
      </w:tr>
      <w:tr w:rsidR="003172C6" w:rsidTr="00461989">
        <w:trPr>
          <w:trHeight w:val="247"/>
        </w:trPr>
        <w:tc>
          <w:tcPr>
            <w:tcW w:w="4103" w:type="dxa"/>
          </w:tcPr>
          <w:p w:rsidR="003172C6" w:rsidRDefault="003172C6" w:rsidP="00B82770">
            <w:r>
              <w:t>Sahne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r w:rsidRPr="003219A0">
              <w:rPr>
                <w:rStyle w:val="Fett"/>
              </w:rPr>
              <w:t>X</w:t>
            </w: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Fischstäbchen (paniert, in Fett gebraten)</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1778" w:type="dxa"/>
            <w:gridSpan w:val="2"/>
          </w:tcPr>
          <w:p w:rsidR="003172C6" w:rsidRPr="003219A0" w:rsidRDefault="003172C6" w:rsidP="00B82770">
            <w:pPr>
              <w:jc w:val="center"/>
              <w:rPr>
                <w:rStyle w:val="Fett"/>
              </w:rPr>
            </w:pPr>
            <w:r w:rsidRPr="003219A0">
              <w:rPr>
                <w:rStyle w:val="Fett"/>
              </w:rPr>
              <w:t>X und X</w:t>
            </w: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Majonäse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r w:rsidRPr="003219A0">
              <w:rPr>
                <w:rStyle w:val="Fett"/>
              </w:rPr>
              <w:t>X</w:t>
            </w: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Chips</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1641" w:type="dxa"/>
            <w:gridSpan w:val="2"/>
          </w:tcPr>
          <w:p w:rsidR="003172C6" w:rsidRPr="003219A0" w:rsidRDefault="003172C6" w:rsidP="00B82770">
            <w:pPr>
              <w:jc w:val="center"/>
              <w:rPr>
                <w:rStyle w:val="Fett"/>
              </w:rPr>
            </w:pPr>
            <w:r w:rsidRPr="003219A0">
              <w:rPr>
                <w:rStyle w:val="Fett"/>
              </w:rPr>
              <w:t>X oder X</w:t>
            </w:r>
          </w:p>
        </w:tc>
      </w:tr>
      <w:tr w:rsidR="003172C6" w:rsidTr="00461989">
        <w:trPr>
          <w:trHeight w:val="247"/>
        </w:trPr>
        <w:tc>
          <w:tcPr>
            <w:tcW w:w="4103" w:type="dxa"/>
          </w:tcPr>
          <w:p w:rsidR="003172C6" w:rsidRDefault="003172C6" w:rsidP="00B82770">
            <w:r>
              <w:t>Nüsse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r w:rsidRPr="003219A0">
              <w:rPr>
                <w:rStyle w:val="Fett"/>
              </w:rPr>
              <w:t>X</w:t>
            </w:r>
          </w:p>
        </w:tc>
        <w:tc>
          <w:tcPr>
            <w:tcW w:w="821" w:type="dxa"/>
          </w:tcPr>
          <w:p w:rsidR="003172C6" w:rsidRPr="003219A0" w:rsidRDefault="003172C6" w:rsidP="00B82770">
            <w:pPr>
              <w:jc w:val="center"/>
              <w:rPr>
                <w:rStyle w:val="Fett"/>
              </w:rPr>
            </w:pPr>
          </w:p>
        </w:tc>
      </w:tr>
      <w:tr w:rsidR="003172C6" w:rsidTr="00461989">
        <w:trPr>
          <w:trHeight w:val="266"/>
        </w:trPr>
        <w:tc>
          <w:tcPr>
            <w:tcW w:w="4103" w:type="dxa"/>
          </w:tcPr>
          <w:p w:rsidR="003172C6" w:rsidRDefault="003172C6" w:rsidP="00B82770">
            <w:r>
              <w:t>Gezuckerte Cornflakes</w:t>
            </w:r>
          </w:p>
        </w:tc>
        <w:tc>
          <w:tcPr>
            <w:tcW w:w="1094" w:type="dxa"/>
          </w:tcPr>
          <w:p w:rsidR="003172C6" w:rsidRDefault="003172C6" w:rsidP="00B82770"/>
        </w:tc>
        <w:tc>
          <w:tcPr>
            <w:tcW w:w="957" w:type="dxa"/>
          </w:tcPr>
          <w:p w:rsidR="003172C6" w:rsidRDefault="003172C6" w:rsidP="00B82770">
            <w:pPr>
              <w:jc w:val="center"/>
            </w:pPr>
          </w:p>
        </w:tc>
        <w:tc>
          <w:tcPr>
            <w:tcW w:w="957" w:type="dxa"/>
          </w:tcPr>
          <w:p w:rsidR="003172C6" w:rsidRPr="00256576" w:rsidRDefault="003172C6" w:rsidP="00B82770">
            <w:pPr>
              <w:pStyle w:val="Kopf8pt"/>
            </w:pPr>
            <w:r w:rsidRPr="00256576">
              <w:t>Evt. x</w:t>
            </w:r>
          </w:p>
        </w:tc>
        <w:tc>
          <w:tcPr>
            <w:tcW w:w="958" w:type="dxa"/>
          </w:tcPr>
          <w:p w:rsidR="003172C6" w:rsidRDefault="003172C6" w:rsidP="00B82770">
            <w:pPr>
              <w:jc w:val="center"/>
            </w:pPr>
          </w:p>
        </w:tc>
        <w:tc>
          <w:tcPr>
            <w:tcW w:w="820" w:type="dxa"/>
          </w:tcPr>
          <w:p w:rsidR="003172C6" w:rsidRDefault="003172C6" w:rsidP="00B82770">
            <w:pPr>
              <w:jc w:val="center"/>
            </w:pPr>
          </w:p>
        </w:tc>
        <w:tc>
          <w:tcPr>
            <w:tcW w:w="821" w:type="dxa"/>
          </w:tcPr>
          <w:p w:rsidR="003172C6" w:rsidRPr="003219A0" w:rsidRDefault="003172C6" w:rsidP="00B82770">
            <w:pPr>
              <w:jc w:val="center"/>
              <w:rPr>
                <w:rStyle w:val="Fett"/>
              </w:rPr>
            </w:pPr>
            <w:r w:rsidRPr="003219A0">
              <w:rPr>
                <w:rStyle w:val="Fett"/>
              </w:rPr>
              <w:t>X</w:t>
            </w:r>
          </w:p>
        </w:tc>
      </w:tr>
    </w:tbl>
    <w:p w:rsidR="00F53543" w:rsidRDefault="00F53543">
      <w:pPr>
        <w:spacing w:line="240" w:lineRule="exact"/>
        <w:rPr>
          <w:rStyle w:val="Fett"/>
          <w:lang w:eastAsia="de-DE"/>
        </w:rPr>
      </w:pPr>
      <w:r>
        <w:rPr>
          <w:rStyle w:val="Fett"/>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Default="003172C6" w:rsidP="00B82770">
            <w:pPr>
              <w:pStyle w:val="TabelleKopfmitte"/>
            </w:pPr>
            <w:r>
              <w:t>Berufsfeld</w:t>
            </w:r>
          </w:p>
          <w:p w:rsidR="003172C6" w:rsidRPr="00B51DE9" w:rsidRDefault="003172C6" w:rsidP="00B82770">
            <w:pPr>
              <w:pStyle w:val="TabelleKopfmitte"/>
              <w:rPr>
                <w:rFonts w:eastAsia="Calibri"/>
              </w:rPr>
            </w:pPr>
            <w:r>
              <w:t>H03.01.01.04</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r w:rsidRPr="00B51DE9">
                    <w:t>LernPROJEKT</w:t>
                  </w:r>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r w:rsidRPr="00B51DE9">
                    <w:t>LernTHEMA</w:t>
                  </w:r>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r w:rsidRPr="00B51DE9">
                    <w:t>LernSCHRITT</w:t>
                  </w:r>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3172C6">
            <w:pPr>
              <w:pStyle w:val="Kopf8ptafz"/>
              <w:spacing w:line="240" w:lineRule="atLeast"/>
            </w:pPr>
            <w:r>
              <w:t>Die Lebensmittelgruppen der Ernährungspyramide nennen.</w:t>
            </w:r>
          </w:p>
          <w:p w:rsidR="003172C6" w:rsidRDefault="003172C6" w:rsidP="003172C6">
            <w:pPr>
              <w:pStyle w:val="Kopf8ptafz"/>
              <w:spacing w:line="240" w:lineRule="atLeast"/>
            </w:pPr>
            <w:r>
              <w:t>Ich kann Lebensmittel den entsprechenden Lebensmittelgruppen zuordnen.</w:t>
            </w:r>
          </w:p>
          <w:p w:rsidR="003172C6" w:rsidRDefault="003172C6" w:rsidP="003172C6">
            <w:pPr>
              <w:pStyle w:val="Kopf8ptafz"/>
              <w:spacing w:line="240" w:lineRule="atLeast"/>
            </w:pPr>
            <w:r>
              <w:t>Ich kann die Verzehrsempfehlungen für die einzelnen Lebensmitte</w:t>
            </w:r>
            <w:r>
              <w:t>l</w:t>
            </w:r>
            <w:r>
              <w:t>gruppen angeben.</w:t>
            </w:r>
          </w:p>
          <w:p w:rsidR="003172C6" w:rsidRDefault="00057BB2" w:rsidP="003172C6">
            <w:pPr>
              <w:pStyle w:val="Kopf8ptafz"/>
              <w:spacing w:line="240" w:lineRule="atLeast"/>
            </w:pPr>
            <w:r>
              <w:t>Ich kann den Begriff Portion</w:t>
            </w:r>
            <w:r w:rsidR="003172C6">
              <w:t>/Handmaß definieren.</w:t>
            </w:r>
          </w:p>
          <w:p w:rsidR="003172C6" w:rsidRDefault="003172C6" w:rsidP="003172C6">
            <w:pPr>
              <w:pStyle w:val="Kopf8ptafz"/>
              <w:spacing w:line="240" w:lineRule="atLeast"/>
            </w:pPr>
            <w:r>
              <w:t>Ich kann die einzelnen Lebensmittelgruppen mit Hilfe der Ampe</w:t>
            </w:r>
            <w:r>
              <w:t>l</w:t>
            </w:r>
            <w:r>
              <w:t xml:space="preserve">farben bewerten. </w:t>
            </w:r>
          </w:p>
          <w:p w:rsidR="003172C6" w:rsidRDefault="003172C6" w:rsidP="003172C6">
            <w:pPr>
              <w:pStyle w:val="Kopf8ptafz"/>
              <w:spacing w:line="240" w:lineRule="atLeast"/>
            </w:pPr>
            <w:r>
              <w:t>Ich kann den Aufbau der Ernährungspyramide beschreiben und erklären.</w:t>
            </w:r>
          </w:p>
          <w:p w:rsidR="003172C6" w:rsidRDefault="003172C6" w:rsidP="00B82770">
            <w:pPr>
              <w:pStyle w:val="Kopf8ptafz"/>
              <w:numPr>
                <w:ilvl w:val="0"/>
                <w:numId w:val="0"/>
              </w:numPr>
              <w:ind w:left="227"/>
            </w:pP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3172C6">
            <w:pPr>
              <w:pStyle w:val="Kopf8ptafz"/>
              <w:spacing w:line="240" w:lineRule="atLeast"/>
            </w:pPr>
            <w:r w:rsidRPr="00F86E35">
              <w:rPr>
                <w:i/>
              </w:rPr>
              <w:t>Ich kann Ergebnisse dokumentieren und präsentieren.</w:t>
            </w:r>
          </w:p>
          <w:p w:rsidR="003172C6" w:rsidRPr="00234B66" w:rsidRDefault="003172C6" w:rsidP="00367C2D">
            <w:pPr>
              <w:pStyle w:val="Kopf8ptafz"/>
              <w:spacing w:line="240" w:lineRule="atLeast"/>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3172C6">
            <w:pPr>
              <w:pStyle w:val="Kopf8ptafz"/>
              <w:spacing w:line="240" w:lineRule="atLeast"/>
            </w:pPr>
            <w:r>
              <w:t>Ich kann mein  eigenes Ernährungsverhalten beurteilen und verbe</w:t>
            </w:r>
            <w:r>
              <w:t>s</w:t>
            </w:r>
            <w:r>
              <w:t>sern.</w:t>
            </w:r>
          </w:p>
          <w:p w:rsidR="003172C6" w:rsidRDefault="003172C6" w:rsidP="003172C6">
            <w:pPr>
              <w:pStyle w:val="Kopf8ptafz"/>
              <w:spacing w:line="240" w:lineRule="atLeast"/>
            </w:pPr>
            <w:r>
              <w:t>Ich kann mit Hilfe der Ernährungspyramide einen Tageskostplan erstellen oder darstellen.</w:t>
            </w:r>
          </w:p>
          <w:p w:rsidR="003172C6" w:rsidRDefault="003172C6" w:rsidP="003172C6">
            <w:pPr>
              <w:pStyle w:val="Kopf8ptafz"/>
              <w:spacing w:line="240" w:lineRule="atLeast"/>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185B97" w:rsidP="003172C6">
      <w:pPr>
        <w:pStyle w:val="berschrift3"/>
      </w:pPr>
      <w:r w:rsidRPr="00054FF7">
        <w:rPr>
          <w:rStyle w:val="Fett"/>
          <w:noProof/>
        </w:rPr>
        <w:drawing>
          <wp:anchor distT="0" distB="0" distL="114300" distR="114300" simplePos="0" relativeHeight="252161024" behindDoc="0" locked="0" layoutInCell="0" allowOverlap="1" wp14:anchorId="61715199" wp14:editId="53543E76">
            <wp:simplePos x="0" y="0"/>
            <wp:positionH relativeFrom="rightMargin">
              <wp:posOffset>836295</wp:posOffset>
            </wp:positionH>
            <wp:positionV relativeFrom="paragraph">
              <wp:posOffset>26670</wp:posOffset>
            </wp:positionV>
            <wp:extent cx="348615" cy="320040"/>
            <wp:effectExtent l="0" t="0" r="0" b="3810"/>
            <wp:wrapNone/>
            <wp:docPr id="15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60000" behindDoc="0" locked="0" layoutInCell="0" allowOverlap="1" wp14:anchorId="0E999CB9" wp14:editId="361E1C9E">
            <wp:simplePos x="0" y="0"/>
            <wp:positionH relativeFrom="rightMargin">
              <wp:posOffset>467995</wp:posOffset>
            </wp:positionH>
            <wp:positionV relativeFrom="paragraph">
              <wp:posOffset>26670</wp:posOffset>
            </wp:positionV>
            <wp:extent cx="349885" cy="320675"/>
            <wp:effectExtent l="0" t="0" r="0" b="3175"/>
            <wp:wrapNone/>
            <wp:docPr id="153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58976" behindDoc="0" locked="0" layoutInCell="0" allowOverlap="1" wp14:anchorId="3C3CAC75" wp14:editId="7EB0D892">
            <wp:simplePos x="0" y="0"/>
            <wp:positionH relativeFrom="rightMargin">
              <wp:posOffset>114935</wp:posOffset>
            </wp:positionH>
            <wp:positionV relativeFrom="paragraph">
              <wp:posOffset>26670</wp:posOffset>
            </wp:positionV>
            <wp:extent cx="349885" cy="320675"/>
            <wp:effectExtent l="0" t="0" r="0" b="3175"/>
            <wp:wrapNone/>
            <wp:docPr id="153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t>Übungen zum Thema Ernährungspyramide</w:t>
      </w:r>
    </w:p>
    <w:p w:rsidR="003172C6" w:rsidRDefault="003172C6" w:rsidP="003172C6">
      <w:pPr>
        <w:pStyle w:val="Textkrper"/>
      </w:pPr>
    </w:p>
    <w:p w:rsidR="00185B97" w:rsidRDefault="00185B97" w:rsidP="00185B97">
      <w:pPr>
        <w:pStyle w:val="MaginaliegrauIcon"/>
        <w:framePr w:wrap="around" w:y="138"/>
      </w:pPr>
      <w:r>
        <w:t>Bei diesen Aufgaben ist es sinnvoll, wenn Schüleri</w:t>
      </w:r>
      <w:r>
        <w:t>n</w:t>
      </w:r>
      <w:r>
        <w:t>nen und Schüler verschi</w:t>
      </w:r>
      <w:r>
        <w:t>e</w:t>
      </w:r>
      <w:r>
        <w:t>dener Niveaustufen z</w:t>
      </w:r>
      <w:r>
        <w:t>u</w:t>
      </w:r>
      <w:r>
        <w:t xml:space="preserve">sammen arbeiten. </w:t>
      </w:r>
    </w:p>
    <w:p w:rsidR="003172C6" w:rsidRDefault="003172C6" w:rsidP="003172C6">
      <w:pPr>
        <w:pStyle w:val="Textkrper"/>
        <w:rPr>
          <w:rStyle w:val="Fett"/>
        </w:rPr>
      </w:pPr>
      <w:r>
        <w:rPr>
          <w:rStyle w:val="Fett"/>
        </w:rPr>
        <w:t>Aufgabe 1</w:t>
      </w:r>
      <w:r w:rsidRPr="00185B97">
        <w:rPr>
          <w:rStyle w:val="Fett"/>
        </w:rPr>
        <w:t>: Was ist was – was ist falsch?</w:t>
      </w:r>
    </w:p>
    <w:p w:rsidR="003172C6" w:rsidRDefault="003172C6" w:rsidP="003172C6">
      <w:r>
        <w:t>In jedem Kasten sollen Lebensmittelbeispiele zu einer bestimmten Lebensmittelgruppe stehen. Doch in jedem Kasten hat sich ein falsches Leben</w:t>
      </w:r>
      <w:r w:rsidR="00185B97">
        <w:t xml:space="preserve">smittel eingeschlichen und die </w:t>
      </w:r>
      <w:r>
        <w:t>Angab</w:t>
      </w:r>
      <w:r w:rsidR="00185B97">
        <w:t>e der Lebensmittelgruppe fehlt.</w:t>
      </w:r>
    </w:p>
    <w:p w:rsidR="003172C6" w:rsidRPr="00CA7615" w:rsidRDefault="003172C6" w:rsidP="003172C6"/>
    <w:p w:rsidR="003172C6" w:rsidRDefault="003172C6" w:rsidP="003172C6">
      <w:r>
        <w:t>Korrigieren und ergänzen Sie!</w:t>
      </w:r>
    </w:p>
    <w:p w:rsidR="003172C6" w:rsidRDefault="003172C6" w:rsidP="003172C6"/>
    <w:tbl>
      <w:tblPr>
        <w:tblStyle w:val="Tabellenraster"/>
        <w:tblW w:w="9639" w:type="dxa"/>
        <w:tblInd w:w="108" w:type="dxa"/>
        <w:tblLook w:val="04A0" w:firstRow="1" w:lastRow="0" w:firstColumn="1" w:lastColumn="0" w:noHBand="0" w:noVBand="1"/>
      </w:tblPr>
      <w:tblGrid>
        <w:gridCol w:w="3141"/>
        <w:gridCol w:w="3249"/>
        <w:gridCol w:w="3249"/>
      </w:tblGrid>
      <w:tr w:rsidR="003172C6" w:rsidTr="00461989">
        <w:tc>
          <w:tcPr>
            <w:tcW w:w="3141" w:type="dxa"/>
          </w:tcPr>
          <w:p w:rsidR="003172C6" w:rsidRDefault="003172C6" w:rsidP="00764820">
            <w:pPr>
              <w:pStyle w:val="Tabelle6pt"/>
              <w:spacing w:before="120" w:line="360" w:lineRule="auto"/>
            </w:pPr>
            <w:r>
              <w:t xml:space="preserve">LM-Gruppe: </w:t>
            </w:r>
            <w:r w:rsidR="00764820">
              <w:t>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r>
      <w:tr w:rsidR="003172C6" w:rsidTr="00461989">
        <w:tc>
          <w:tcPr>
            <w:tcW w:w="3141" w:type="dxa"/>
          </w:tcPr>
          <w:p w:rsidR="003172C6" w:rsidRDefault="003172C6" w:rsidP="00B82770">
            <w:pPr>
              <w:pStyle w:val="Tabelle6pt"/>
            </w:pPr>
            <w:r>
              <w:t xml:space="preserve">LM-Beispiele: </w:t>
            </w:r>
          </w:p>
          <w:p w:rsidR="003172C6" w:rsidRDefault="003172C6" w:rsidP="00B82770">
            <w:pPr>
              <w:pStyle w:val="Textkrpermitte"/>
            </w:pPr>
            <w:r>
              <w:t>Früchtetee</w:t>
            </w:r>
          </w:p>
          <w:p w:rsidR="003172C6" w:rsidRDefault="003172C6" w:rsidP="00B82770">
            <w:pPr>
              <w:pStyle w:val="Textkrpermitte"/>
            </w:pPr>
            <w:r>
              <w:t>Mineralwasser</w:t>
            </w:r>
          </w:p>
          <w:p w:rsidR="003172C6" w:rsidRDefault="003172C6" w:rsidP="00B82770">
            <w:pPr>
              <w:pStyle w:val="Textkrpermitte"/>
            </w:pPr>
            <w:r>
              <w:t>Verdünnter Obstsaft</w:t>
            </w:r>
          </w:p>
          <w:p w:rsidR="003172C6" w:rsidRDefault="003172C6" w:rsidP="00B82770">
            <w:pPr>
              <w:pStyle w:val="Textkrpermitte"/>
            </w:pPr>
            <w:r>
              <w:t>Verdünnter Gemüsesaft</w:t>
            </w:r>
          </w:p>
          <w:p w:rsidR="003172C6" w:rsidRDefault="003172C6" w:rsidP="00B82770">
            <w:pPr>
              <w:pStyle w:val="Textkrpermitte"/>
            </w:pPr>
            <w:r>
              <w:t>Eistee</w:t>
            </w:r>
          </w:p>
          <w:p w:rsidR="003172C6" w:rsidRPr="00054FF7" w:rsidRDefault="003172C6" w:rsidP="00B82770"/>
        </w:tc>
        <w:tc>
          <w:tcPr>
            <w:tcW w:w="3249" w:type="dxa"/>
          </w:tcPr>
          <w:p w:rsidR="003172C6" w:rsidRDefault="003172C6" w:rsidP="00B82770">
            <w:pPr>
              <w:pStyle w:val="Tabelle6pt"/>
            </w:pPr>
            <w:r>
              <w:t xml:space="preserve">LM-Beispiele: </w:t>
            </w:r>
          </w:p>
          <w:p w:rsidR="003172C6" w:rsidRDefault="003172C6" w:rsidP="00B82770">
            <w:pPr>
              <w:pStyle w:val="Textkrpermitte"/>
            </w:pPr>
            <w:r>
              <w:t>Apfel</w:t>
            </w:r>
          </w:p>
          <w:p w:rsidR="003172C6" w:rsidRDefault="003172C6" w:rsidP="00B82770">
            <w:pPr>
              <w:pStyle w:val="Textkrpermitte"/>
            </w:pPr>
            <w:r>
              <w:t>Vollkornbrot</w:t>
            </w:r>
          </w:p>
          <w:p w:rsidR="003172C6" w:rsidRDefault="003172C6" w:rsidP="00B82770">
            <w:pPr>
              <w:pStyle w:val="Textkrpermitte"/>
            </w:pPr>
            <w:r>
              <w:t>Reis</w:t>
            </w:r>
          </w:p>
          <w:p w:rsidR="003172C6" w:rsidRDefault="003172C6" w:rsidP="00B82770">
            <w:pPr>
              <w:pStyle w:val="Textkrpermitte"/>
            </w:pPr>
            <w:r>
              <w:t>Kartoffeln</w:t>
            </w:r>
          </w:p>
          <w:p w:rsidR="003172C6" w:rsidRPr="00054FF7" w:rsidRDefault="003172C6" w:rsidP="00B82770">
            <w:pPr>
              <w:pStyle w:val="Textkrpermitte"/>
            </w:pPr>
            <w:r>
              <w:t>Haferflocken</w:t>
            </w:r>
          </w:p>
        </w:tc>
        <w:tc>
          <w:tcPr>
            <w:tcW w:w="3249" w:type="dxa"/>
          </w:tcPr>
          <w:p w:rsidR="003172C6" w:rsidRDefault="003172C6" w:rsidP="00B82770">
            <w:pPr>
              <w:pStyle w:val="Tabelle6pt"/>
            </w:pPr>
            <w:r>
              <w:t xml:space="preserve">LM-Beispiele: </w:t>
            </w:r>
          </w:p>
          <w:p w:rsidR="003172C6" w:rsidRDefault="009330B1" w:rsidP="00B82770">
            <w:pPr>
              <w:pStyle w:val="Textkrpermitte"/>
            </w:pPr>
            <w:r>
              <w:t>Sonnenblumen</w:t>
            </w:r>
            <w:r w:rsidR="003172C6">
              <w:t>öl</w:t>
            </w:r>
          </w:p>
          <w:p w:rsidR="003172C6" w:rsidRDefault="003172C6" w:rsidP="00B82770">
            <w:pPr>
              <w:pStyle w:val="Textkrpermitte"/>
            </w:pPr>
            <w:r>
              <w:t>Butter</w:t>
            </w:r>
          </w:p>
          <w:p w:rsidR="003172C6" w:rsidRDefault="003172C6" w:rsidP="00B82770">
            <w:pPr>
              <w:pStyle w:val="Textkrpermitte"/>
            </w:pPr>
            <w:r>
              <w:t>Margarine</w:t>
            </w:r>
          </w:p>
          <w:p w:rsidR="003172C6" w:rsidRDefault="003172C6" w:rsidP="00B82770">
            <w:pPr>
              <w:pStyle w:val="Textkrpermitte"/>
            </w:pPr>
            <w:r>
              <w:t>Olivenöl</w:t>
            </w:r>
          </w:p>
          <w:p w:rsidR="003172C6" w:rsidRPr="00105FF6" w:rsidRDefault="003172C6" w:rsidP="00B82770">
            <w:pPr>
              <w:pStyle w:val="Textkrpermitte"/>
            </w:pPr>
            <w:r>
              <w:t>Vollmilch</w:t>
            </w:r>
          </w:p>
        </w:tc>
      </w:tr>
    </w:tbl>
    <w:p w:rsidR="003172C6" w:rsidRDefault="003172C6" w:rsidP="00764820">
      <w:pPr>
        <w:pStyle w:val="Abstandszeile"/>
        <w:rPr>
          <w:rStyle w:val="Fett"/>
        </w:rPr>
      </w:pPr>
    </w:p>
    <w:tbl>
      <w:tblPr>
        <w:tblStyle w:val="Tabellenraster"/>
        <w:tblW w:w="9639" w:type="dxa"/>
        <w:tblInd w:w="108" w:type="dxa"/>
        <w:tblLook w:val="04A0" w:firstRow="1" w:lastRow="0" w:firstColumn="1" w:lastColumn="0" w:noHBand="0" w:noVBand="1"/>
      </w:tblPr>
      <w:tblGrid>
        <w:gridCol w:w="3141"/>
        <w:gridCol w:w="3249"/>
        <w:gridCol w:w="3249"/>
      </w:tblGrid>
      <w:tr w:rsidR="003172C6" w:rsidTr="00461989">
        <w:tc>
          <w:tcPr>
            <w:tcW w:w="3141" w:type="dxa"/>
          </w:tcPr>
          <w:p w:rsidR="003172C6" w:rsidRDefault="003172C6" w:rsidP="00764820">
            <w:pPr>
              <w:pStyle w:val="Tabelle6pt"/>
              <w:spacing w:before="120" w:line="360" w:lineRule="auto"/>
            </w:pPr>
            <w:r>
              <w:t>LM-Gruppe:</w:t>
            </w:r>
            <w:r w:rsidR="00764820">
              <w:t xml:space="preserve"> 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r>
      <w:tr w:rsidR="003172C6" w:rsidRPr="00105FF6" w:rsidTr="00461989">
        <w:tc>
          <w:tcPr>
            <w:tcW w:w="3141" w:type="dxa"/>
          </w:tcPr>
          <w:p w:rsidR="003172C6" w:rsidRDefault="003172C6" w:rsidP="00B82770">
            <w:pPr>
              <w:pStyle w:val="Tabelle6pt"/>
            </w:pPr>
            <w:r>
              <w:t xml:space="preserve">LM-Beispiele: </w:t>
            </w:r>
          </w:p>
          <w:p w:rsidR="003172C6" w:rsidRDefault="003172C6" w:rsidP="00B82770">
            <w:pPr>
              <w:pStyle w:val="Textkrpermitte"/>
            </w:pPr>
            <w:r>
              <w:t>Erdbeeren</w:t>
            </w:r>
          </w:p>
          <w:p w:rsidR="003172C6" w:rsidRDefault="003172C6" w:rsidP="00B82770">
            <w:pPr>
              <w:pStyle w:val="Textkrpermitte"/>
            </w:pPr>
            <w:r>
              <w:t>Erbsen</w:t>
            </w:r>
          </w:p>
          <w:p w:rsidR="003172C6" w:rsidRDefault="003172C6" w:rsidP="00B82770">
            <w:pPr>
              <w:pStyle w:val="Textkrpermitte"/>
            </w:pPr>
            <w:r>
              <w:t>Karotten</w:t>
            </w:r>
          </w:p>
          <w:p w:rsidR="003172C6" w:rsidRDefault="003172C6" w:rsidP="00B82770">
            <w:pPr>
              <w:pStyle w:val="Textkrpermitte"/>
            </w:pPr>
            <w:r>
              <w:t>Paprika</w:t>
            </w:r>
          </w:p>
          <w:p w:rsidR="003172C6" w:rsidRDefault="003172C6" w:rsidP="00B82770">
            <w:pPr>
              <w:pStyle w:val="Textkrpermitte"/>
            </w:pPr>
            <w:r>
              <w:t>Himbeerjoghurt</w:t>
            </w:r>
          </w:p>
          <w:p w:rsidR="003172C6" w:rsidRPr="00054FF7" w:rsidRDefault="003172C6" w:rsidP="00B82770"/>
        </w:tc>
        <w:tc>
          <w:tcPr>
            <w:tcW w:w="3249" w:type="dxa"/>
          </w:tcPr>
          <w:p w:rsidR="003172C6" w:rsidRDefault="003172C6" w:rsidP="00B82770">
            <w:pPr>
              <w:pStyle w:val="Tabelle6pt"/>
            </w:pPr>
            <w:r>
              <w:t xml:space="preserve">LM-Beispiele: </w:t>
            </w:r>
          </w:p>
          <w:p w:rsidR="003172C6" w:rsidRPr="00E53015" w:rsidRDefault="003172C6" w:rsidP="00B82770">
            <w:pPr>
              <w:pStyle w:val="Textkrpermitte"/>
            </w:pPr>
            <w:r w:rsidRPr="00E53015">
              <w:t>Mars</w:t>
            </w:r>
          </w:p>
          <w:p w:rsidR="003172C6" w:rsidRPr="00E53015" w:rsidRDefault="003172C6" w:rsidP="00B82770">
            <w:pPr>
              <w:pStyle w:val="Textkrpermitte"/>
            </w:pPr>
            <w:r w:rsidRPr="00E53015">
              <w:t>Chips</w:t>
            </w:r>
          </w:p>
          <w:p w:rsidR="003172C6" w:rsidRPr="00E53015" w:rsidRDefault="003172C6" w:rsidP="00B82770">
            <w:pPr>
              <w:pStyle w:val="Textkrpermitte"/>
            </w:pPr>
            <w:r w:rsidRPr="00E53015">
              <w:t>Eistee</w:t>
            </w:r>
          </w:p>
          <w:p w:rsidR="003172C6" w:rsidRPr="00E53015" w:rsidRDefault="003172C6" w:rsidP="00B82770">
            <w:pPr>
              <w:pStyle w:val="Textkrpermitte"/>
            </w:pPr>
            <w:r w:rsidRPr="00E53015">
              <w:t>Salami</w:t>
            </w:r>
          </w:p>
          <w:p w:rsidR="003172C6" w:rsidRPr="00E53015" w:rsidRDefault="003172C6" w:rsidP="00B82770">
            <w:pPr>
              <w:pStyle w:val="Textkrpermitte"/>
            </w:pPr>
            <w:r w:rsidRPr="00E53015">
              <w:t>Bier</w:t>
            </w:r>
          </w:p>
        </w:tc>
        <w:tc>
          <w:tcPr>
            <w:tcW w:w="3249" w:type="dxa"/>
          </w:tcPr>
          <w:p w:rsidR="003172C6" w:rsidRDefault="003172C6" w:rsidP="00B82770">
            <w:pPr>
              <w:pStyle w:val="Tabelle6pt"/>
            </w:pPr>
            <w:r>
              <w:t xml:space="preserve">LM-Beispiele: </w:t>
            </w:r>
          </w:p>
          <w:p w:rsidR="003172C6" w:rsidRPr="00105FF6" w:rsidRDefault="003172C6" w:rsidP="00B82770">
            <w:pPr>
              <w:pStyle w:val="Textkrpermitte"/>
            </w:pPr>
            <w:r w:rsidRPr="00105FF6">
              <w:t>Käse</w:t>
            </w:r>
          </w:p>
          <w:p w:rsidR="003172C6" w:rsidRPr="00105FF6" w:rsidRDefault="003172C6" w:rsidP="00B82770">
            <w:pPr>
              <w:pStyle w:val="Textkrpermitte"/>
            </w:pPr>
            <w:r w:rsidRPr="00105FF6">
              <w:t>Geflügelwurst</w:t>
            </w:r>
          </w:p>
          <w:p w:rsidR="003172C6" w:rsidRPr="00105FF6" w:rsidRDefault="003172C6" w:rsidP="00B82770">
            <w:pPr>
              <w:pStyle w:val="Textkrpermitte"/>
            </w:pPr>
            <w:r w:rsidRPr="00105FF6">
              <w:t>Ei</w:t>
            </w:r>
          </w:p>
          <w:p w:rsidR="003172C6" w:rsidRPr="00105FF6" w:rsidRDefault="003172C6" w:rsidP="00B82770">
            <w:pPr>
              <w:pStyle w:val="Textkrpermitte"/>
            </w:pPr>
            <w:r w:rsidRPr="00105FF6">
              <w:t>Quark</w:t>
            </w:r>
          </w:p>
          <w:p w:rsidR="003172C6" w:rsidRPr="00105FF6" w:rsidRDefault="003172C6" w:rsidP="00B82770">
            <w:pPr>
              <w:pStyle w:val="Textkrpermitte"/>
            </w:pPr>
            <w:r w:rsidRPr="00105FF6">
              <w:t>Nüsse</w:t>
            </w:r>
          </w:p>
        </w:tc>
      </w:tr>
    </w:tbl>
    <w:p w:rsidR="003172C6" w:rsidRDefault="003172C6" w:rsidP="003172C6"/>
    <w:p w:rsidR="003172C6" w:rsidRDefault="003172C6" w:rsidP="003172C6"/>
    <w:p w:rsidR="003172C6" w:rsidRDefault="003172C6" w:rsidP="003172C6"/>
    <w:p w:rsidR="003172C6" w:rsidRDefault="003172C6" w:rsidP="003172C6"/>
    <w:p w:rsidR="009330B1" w:rsidRDefault="009330B1" w:rsidP="003172C6"/>
    <w:p w:rsidR="003172C6" w:rsidRDefault="003172C6" w:rsidP="003172C6"/>
    <w:p w:rsidR="007A59EE" w:rsidRDefault="007A59EE">
      <w:pPr>
        <w:spacing w:line="240" w:lineRule="exact"/>
        <w:rPr>
          <w:rStyle w:val="Fett"/>
        </w:rPr>
      </w:pPr>
      <w:r>
        <w:rPr>
          <w:rStyle w:val="Fett"/>
        </w:rPr>
        <w:br w:type="page"/>
      </w:r>
    </w:p>
    <w:p w:rsidR="003172C6" w:rsidRPr="00105FF6" w:rsidRDefault="003172C6" w:rsidP="003172C6">
      <w:pPr>
        <w:rPr>
          <w:rStyle w:val="Fett"/>
        </w:rPr>
      </w:pPr>
      <w:r w:rsidRPr="00105FF6">
        <w:rPr>
          <w:rStyle w:val="Fett"/>
        </w:rPr>
        <w:lastRenderedPageBreak/>
        <w:t xml:space="preserve">Aufgabe 2: </w:t>
      </w:r>
      <w:r>
        <w:rPr>
          <w:rStyle w:val="Fett"/>
        </w:rPr>
        <w:t>Zusammengesetzte Lebensmittel - was gehört wohin?</w:t>
      </w:r>
    </w:p>
    <w:p w:rsidR="003172C6" w:rsidRDefault="003172C6" w:rsidP="003172C6">
      <w:pPr>
        <w:pStyle w:val="Textkrper"/>
      </w:pPr>
    </w:p>
    <w:p w:rsidR="003172C6" w:rsidRDefault="003172C6" w:rsidP="003172C6">
      <w:pPr>
        <w:pStyle w:val="Textkrper"/>
      </w:pPr>
      <w:r>
        <w:t>2.1 Ergänzen Sie folgende Tabelle, d.</w:t>
      </w:r>
      <w:r w:rsidR="003F2408">
        <w:t xml:space="preserve"> </w:t>
      </w:r>
      <w:r>
        <w:t>h.</w:t>
      </w:r>
      <w:r w:rsidR="00185B97">
        <w:t>:</w:t>
      </w:r>
    </w:p>
    <w:p w:rsidR="003172C6" w:rsidRDefault="003172C6" w:rsidP="003172C6">
      <w:pPr>
        <w:pStyle w:val="AufgabeEbene3"/>
        <w:spacing w:line="240" w:lineRule="atLeast"/>
      </w:pPr>
      <w:r>
        <w:t>Entscheiden Sie, welche LM-Gruppen betroffen sind</w:t>
      </w:r>
      <w:r w:rsidR="00057BB2">
        <w:t>.</w:t>
      </w:r>
      <w:r>
        <w:t xml:space="preserve"> </w:t>
      </w:r>
    </w:p>
    <w:p w:rsidR="003172C6" w:rsidRDefault="003172C6" w:rsidP="00185B97">
      <w:pPr>
        <w:pStyle w:val="AufgabeEbene3"/>
        <w:numPr>
          <w:ilvl w:val="0"/>
          <w:numId w:val="0"/>
        </w:numPr>
        <w:spacing w:line="240" w:lineRule="atLeast"/>
        <w:ind w:left="851"/>
      </w:pPr>
      <w:r>
        <w:rPr>
          <w:noProof/>
          <w:sz w:val="24"/>
          <w:lang w:eastAsia="de-DE"/>
        </w:rPr>
        <w:drawing>
          <wp:anchor distT="0" distB="0" distL="114300" distR="114300" simplePos="0" relativeHeight="252193792" behindDoc="0" locked="0" layoutInCell="0" allowOverlap="1" wp14:anchorId="7DA5167E" wp14:editId="415CCA06">
            <wp:simplePos x="0" y="0"/>
            <wp:positionH relativeFrom="rightMargin">
              <wp:posOffset>1000125</wp:posOffset>
            </wp:positionH>
            <wp:positionV relativeFrom="paragraph">
              <wp:posOffset>0</wp:posOffset>
            </wp:positionV>
            <wp:extent cx="323850" cy="323850"/>
            <wp:effectExtent l="0" t="0" r="0" b="0"/>
            <wp:wrapNone/>
            <wp:docPr id="153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Streichen Sie in der Pyramide di</w:t>
      </w:r>
      <w:r w:rsidR="00057BB2">
        <w:t xml:space="preserve">e entsprechenden Portionen ab. </w:t>
      </w:r>
      <w:r w:rsidR="00185B97">
        <w:t xml:space="preserve">                     </w:t>
      </w:r>
      <w:r w:rsidRPr="001E4EF0">
        <w:rPr>
          <w:rStyle w:val="Fett"/>
        </w:rPr>
        <w:t>Achtung</w:t>
      </w:r>
      <w:r>
        <w:t xml:space="preserve">: </w:t>
      </w:r>
      <w:r w:rsidR="00057BB2">
        <w:t>M</w:t>
      </w:r>
      <w:r>
        <w:t>anchmal sollte nur eine halbe/viertel Portion abgestrichen we</w:t>
      </w:r>
      <w:r>
        <w:t>r</w:t>
      </w:r>
      <w:r>
        <w:t>den.</w:t>
      </w:r>
    </w:p>
    <w:p w:rsidR="003172C6" w:rsidRDefault="003172C6" w:rsidP="003172C6">
      <w:pPr>
        <w:pStyle w:val="AufgabeEbene3"/>
        <w:spacing w:line="240" w:lineRule="atLeast"/>
      </w:pPr>
      <w:r w:rsidRPr="00256576">
        <w:rPr>
          <w:rStyle w:val="Fett"/>
        </w:rPr>
        <w:t>Achtung</w:t>
      </w:r>
      <w:r>
        <w:t>: Es gibt nicht immer eindeutige Zuordnungen.</w:t>
      </w:r>
    </w:p>
    <w:p w:rsidR="003172C6" w:rsidRDefault="003172C6" w:rsidP="00185B97">
      <w:pPr>
        <w:pStyle w:val="Abstandszeile"/>
      </w:pPr>
    </w:p>
    <w:tbl>
      <w:tblPr>
        <w:tblStyle w:val="Tabellenraster"/>
        <w:tblW w:w="9747" w:type="dxa"/>
        <w:tblLook w:val="04A0" w:firstRow="1" w:lastRow="0" w:firstColumn="1" w:lastColumn="0" w:noHBand="0" w:noVBand="1"/>
      </w:tblPr>
      <w:tblGrid>
        <w:gridCol w:w="3510"/>
        <w:gridCol w:w="2835"/>
        <w:gridCol w:w="3402"/>
      </w:tblGrid>
      <w:tr w:rsidR="003172C6" w:rsidTr="00B82770">
        <w:trPr>
          <w:trHeight w:val="1306"/>
        </w:trPr>
        <w:tc>
          <w:tcPr>
            <w:tcW w:w="3510" w:type="dxa"/>
          </w:tcPr>
          <w:p w:rsidR="003172C6" w:rsidRDefault="003172C6" w:rsidP="00B82770">
            <w:pPr>
              <w:pStyle w:val="Tabelle6pt"/>
              <w:rPr>
                <w:rStyle w:val="Fett"/>
              </w:rPr>
            </w:pPr>
            <w:r w:rsidRPr="00E53015">
              <w:rPr>
                <w:rStyle w:val="Fett"/>
              </w:rPr>
              <w:t xml:space="preserve">Beispiel: Brötchen mit Frischkäse </w:t>
            </w:r>
            <w:r>
              <w:rPr>
                <w:rStyle w:val="Fett"/>
              </w:rPr>
              <w:t>, d.</w:t>
            </w:r>
            <w:r w:rsidR="003F2408">
              <w:rPr>
                <w:rStyle w:val="Fett"/>
              </w:rPr>
              <w:t xml:space="preserve"> </w:t>
            </w:r>
            <w:r>
              <w:rPr>
                <w:rStyle w:val="Fett"/>
              </w:rPr>
              <w:t xml:space="preserve">h. </w:t>
            </w:r>
          </w:p>
          <w:p w:rsidR="003172C6" w:rsidRDefault="003172C6" w:rsidP="00B82770">
            <w:pPr>
              <w:pStyle w:val="Tabelle6pt"/>
            </w:pPr>
            <w:r>
              <w:rPr>
                <w:rStyle w:val="Fett"/>
              </w:rPr>
              <w:t>LM-Gruppe KH-reiche LM (Brötchen) und EW-reiche LM (Frischkäse)</w:t>
            </w:r>
          </w:p>
        </w:tc>
        <w:tc>
          <w:tcPr>
            <w:tcW w:w="2835" w:type="dxa"/>
          </w:tcPr>
          <w:p w:rsidR="003172C6" w:rsidRDefault="003172C6" w:rsidP="00B82770">
            <w:pPr>
              <w:pStyle w:val="Tabelle6pt"/>
              <w:rPr>
                <w:rStyle w:val="Fett"/>
              </w:rPr>
            </w:pPr>
            <w:r w:rsidRPr="00CB71B7">
              <w:rPr>
                <w:rStyle w:val="Fett"/>
              </w:rPr>
              <w:t>Döner</w:t>
            </w:r>
            <w:r>
              <w:rPr>
                <w:rStyle w:val="Fett"/>
              </w:rPr>
              <w:t>, d.</w:t>
            </w:r>
            <w:r w:rsidR="003F2408">
              <w:rPr>
                <w:rStyle w:val="Fett"/>
              </w:rPr>
              <w:t xml:space="preserve"> </w:t>
            </w:r>
            <w:r>
              <w:rPr>
                <w:rStyle w:val="Fett"/>
              </w:rPr>
              <w:t xml:space="preserve">h. </w:t>
            </w:r>
          </w:p>
          <w:p w:rsidR="003172C6" w:rsidRDefault="003172C6" w:rsidP="00B82770">
            <w:pPr>
              <w:pStyle w:val="Tabelle6pt"/>
              <w:rPr>
                <w:rStyle w:val="Fett"/>
              </w:rPr>
            </w:pPr>
          </w:p>
          <w:p w:rsidR="003172C6" w:rsidRDefault="003172C6" w:rsidP="00B82770">
            <w:pPr>
              <w:pStyle w:val="Tabelle6pt"/>
              <w:rPr>
                <w:rStyle w:val="Fett"/>
              </w:rPr>
            </w:pPr>
          </w:p>
          <w:p w:rsidR="003172C6" w:rsidRPr="00CB71B7" w:rsidRDefault="003172C6" w:rsidP="00B82770">
            <w:pPr>
              <w:pStyle w:val="Tabelle6pt"/>
              <w:rPr>
                <w:rStyle w:val="Fett"/>
              </w:rPr>
            </w:pPr>
            <w:r w:rsidRPr="00CB71B7">
              <w:rPr>
                <w:rStyle w:val="Fett"/>
              </w:rPr>
              <w:t xml:space="preserve"> </w:t>
            </w:r>
          </w:p>
        </w:tc>
        <w:tc>
          <w:tcPr>
            <w:tcW w:w="3402" w:type="dxa"/>
          </w:tcPr>
          <w:p w:rsidR="003172C6" w:rsidRDefault="003172C6" w:rsidP="00B82770">
            <w:pPr>
              <w:pStyle w:val="Tabelle6pt"/>
              <w:rPr>
                <w:rStyle w:val="Fett"/>
              </w:rPr>
            </w:pPr>
            <w:r w:rsidRPr="00CB71B7">
              <w:rPr>
                <w:rStyle w:val="Fett"/>
              </w:rPr>
              <w:t>Milchreis mit Kompott</w:t>
            </w:r>
            <w:r>
              <w:rPr>
                <w:rStyle w:val="Fett"/>
              </w:rPr>
              <w:t>, d.</w:t>
            </w:r>
            <w:r w:rsidR="003F2408">
              <w:rPr>
                <w:rStyle w:val="Fett"/>
              </w:rPr>
              <w:t xml:space="preserve"> </w:t>
            </w:r>
            <w:r>
              <w:rPr>
                <w:rStyle w:val="Fett"/>
              </w:rPr>
              <w:t>h.</w:t>
            </w:r>
          </w:p>
          <w:p w:rsidR="003172C6" w:rsidRDefault="003172C6" w:rsidP="00B82770"/>
          <w:p w:rsidR="003172C6" w:rsidRDefault="003172C6" w:rsidP="00B82770"/>
          <w:p w:rsidR="003172C6" w:rsidRPr="00CB71B7" w:rsidRDefault="003172C6" w:rsidP="00B82770"/>
        </w:tc>
      </w:tr>
      <w:tr w:rsidR="003172C6" w:rsidTr="00B82770">
        <w:trPr>
          <w:trHeight w:val="1969"/>
        </w:trPr>
        <w:tc>
          <w:tcPr>
            <w:tcW w:w="3510" w:type="dxa"/>
          </w:tcPr>
          <w:p w:rsidR="003172C6" w:rsidRDefault="003172C6" w:rsidP="00B82770">
            <w:pPr>
              <w:pStyle w:val="Tabelle6ptmitte"/>
            </w:pPr>
            <w:r>
              <w:rPr>
                <w:noProof/>
              </w:rPr>
              <w:drawing>
                <wp:inline distT="0" distB="0" distL="0" distR="0" wp14:anchorId="712AFE82" wp14:editId="1972B1B2">
                  <wp:extent cx="1571625" cy="1288023"/>
                  <wp:effectExtent l="0" t="0" r="0" b="7620"/>
                  <wp:docPr id="1539" name="Grafik 1539" descr="C:\Users\Chris\Pictures\Neues Bild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Pictures\Neues Bild (1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1625" cy="1288023"/>
                          </a:xfrm>
                          <a:prstGeom prst="rect">
                            <a:avLst/>
                          </a:prstGeom>
                          <a:noFill/>
                          <a:ln>
                            <a:noFill/>
                          </a:ln>
                        </pic:spPr>
                      </pic:pic>
                    </a:graphicData>
                  </a:graphic>
                </wp:inline>
              </w:drawing>
            </w:r>
          </w:p>
        </w:tc>
        <w:tc>
          <w:tcPr>
            <w:tcW w:w="2835" w:type="dxa"/>
          </w:tcPr>
          <w:p w:rsidR="003172C6" w:rsidRDefault="003172C6" w:rsidP="00B82770">
            <w:pPr>
              <w:pStyle w:val="Tabelle6ptmitte"/>
            </w:pPr>
            <w:r w:rsidRPr="00DF3F0D">
              <w:rPr>
                <w:noProof/>
              </w:rPr>
              <w:drawing>
                <wp:inline distT="0" distB="0" distL="0" distR="0" wp14:anchorId="6017C5DD" wp14:editId="0B0EA513">
                  <wp:extent cx="1533600" cy="1288800"/>
                  <wp:effectExtent l="0" t="0" r="0" b="6985"/>
                  <wp:docPr id="1540"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999" cy="1297539"/>
                          </a:xfrm>
                          <a:prstGeom prst="rect">
                            <a:avLst/>
                          </a:prstGeom>
                          <a:noFill/>
                          <a:ln>
                            <a:noFill/>
                          </a:ln>
                          <a:extLst/>
                        </pic:spPr>
                      </pic:pic>
                    </a:graphicData>
                  </a:graphic>
                </wp:inline>
              </w:drawing>
            </w:r>
          </w:p>
        </w:tc>
        <w:tc>
          <w:tcPr>
            <w:tcW w:w="3402" w:type="dxa"/>
          </w:tcPr>
          <w:p w:rsidR="003172C6" w:rsidRDefault="003172C6" w:rsidP="00B82770">
            <w:pPr>
              <w:pStyle w:val="Tabelle6ptmitte"/>
            </w:pPr>
            <w:r w:rsidRPr="00DF3F0D">
              <w:rPr>
                <w:noProof/>
              </w:rPr>
              <w:drawing>
                <wp:inline distT="0" distB="0" distL="0" distR="0" wp14:anchorId="4BDF920F" wp14:editId="5AF32037">
                  <wp:extent cx="1548000" cy="1288800"/>
                  <wp:effectExtent l="0" t="0" r="0" b="6985"/>
                  <wp:docPr id="1541"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9028" cy="1297981"/>
                          </a:xfrm>
                          <a:prstGeom prst="rect">
                            <a:avLst/>
                          </a:prstGeom>
                          <a:noFill/>
                          <a:ln>
                            <a:noFill/>
                          </a:ln>
                          <a:extLst/>
                        </pic:spPr>
                      </pic:pic>
                    </a:graphicData>
                  </a:graphic>
                </wp:inline>
              </w:drawing>
            </w:r>
          </w:p>
        </w:tc>
      </w:tr>
    </w:tbl>
    <w:p w:rsidR="003172C6" w:rsidRDefault="003172C6" w:rsidP="003172C6">
      <w:pPr>
        <w:pStyle w:val="Textkrper"/>
      </w:pPr>
    </w:p>
    <w:p w:rsidR="003172C6" w:rsidRDefault="003172C6" w:rsidP="003172C6">
      <w:pPr>
        <w:pStyle w:val="Textkrper"/>
      </w:pPr>
    </w:p>
    <w:p w:rsidR="003172C6" w:rsidRDefault="003172C6" w:rsidP="003172C6">
      <w:pPr>
        <w:pStyle w:val="Textkrper"/>
      </w:pPr>
      <w:r>
        <w:t xml:space="preserve">2.2 Tragen Sie Mahlzeiten ein, die Sie gerne essen und ergänzen Sie dann die Tabellen. </w:t>
      </w:r>
    </w:p>
    <w:p w:rsidR="003172C6" w:rsidRDefault="003172C6" w:rsidP="003172C6">
      <w:pPr>
        <w:pStyle w:val="Textkrper"/>
      </w:pPr>
    </w:p>
    <w:tbl>
      <w:tblPr>
        <w:tblStyle w:val="Tabellenraster"/>
        <w:tblW w:w="9747" w:type="dxa"/>
        <w:tblLook w:val="04A0" w:firstRow="1" w:lastRow="0" w:firstColumn="1" w:lastColumn="0" w:noHBand="0" w:noVBand="1"/>
      </w:tblPr>
      <w:tblGrid>
        <w:gridCol w:w="3510"/>
        <w:gridCol w:w="2835"/>
        <w:gridCol w:w="3402"/>
      </w:tblGrid>
      <w:tr w:rsidR="003172C6" w:rsidTr="00B82770">
        <w:trPr>
          <w:trHeight w:val="1306"/>
        </w:trPr>
        <w:tc>
          <w:tcPr>
            <w:tcW w:w="3510" w:type="dxa"/>
          </w:tcPr>
          <w:p w:rsidR="003172C6" w:rsidRDefault="003172C6" w:rsidP="00B82770">
            <w:pPr>
              <w:pStyle w:val="Tabelle6pt"/>
              <w:rPr>
                <w:rStyle w:val="Fett"/>
              </w:rPr>
            </w:pPr>
          </w:p>
          <w:p w:rsidR="003172C6" w:rsidRDefault="003172C6" w:rsidP="00B82770"/>
          <w:p w:rsidR="003172C6" w:rsidRPr="00926444" w:rsidRDefault="003172C6" w:rsidP="00B82770"/>
          <w:p w:rsidR="003172C6" w:rsidRDefault="003172C6" w:rsidP="00B82770">
            <w:pPr>
              <w:pStyle w:val="Tabelle6pt"/>
              <w:rPr>
                <w:rStyle w:val="Fett"/>
              </w:rPr>
            </w:pPr>
          </w:p>
          <w:p w:rsidR="003172C6" w:rsidRDefault="003172C6" w:rsidP="00B82770">
            <w:pPr>
              <w:pStyle w:val="Tabelle6pt"/>
              <w:rPr>
                <w:rStyle w:val="Fett"/>
              </w:rPr>
            </w:pPr>
          </w:p>
          <w:p w:rsidR="003172C6" w:rsidRDefault="003172C6" w:rsidP="00B82770">
            <w:pPr>
              <w:pStyle w:val="Tabelle6pt"/>
              <w:rPr>
                <w:rStyle w:val="Fett"/>
              </w:rPr>
            </w:pPr>
            <w:r>
              <w:rPr>
                <w:rStyle w:val="Fett"/>
              </w:rPr>
              <w:t xml:space="preserve">LM-Gruppen: </w:t>
            </w:r>
          </w:p>
          <w:p w:rsidR="003172C6" w:rsidRDefault="003172C6" w:rsidP="00B82770"/>
          <w:p w:rsidR="003172C6" w:rsidRDefault="003172C6" w:rsidP="00B82770"/>
          <w:p w:rsidR="003172C6" w:rsidRDefault="003172C6" w:rsidP="00B82770"/>
          <w:p w:rsidR="003172C6" w:rsidRDefault="003172C6" w:rsidP="00B82770"/>
          <w:p w:rsidR="003172C6" w:rsidRDefault="003172C6" w:rsidP="00B82770"/>
          <w:p w:rsidR="003172C6" w:rsidRDefault="003172C6" w:rsidP="00B82770"/>
          <w:p w:rsidR="003172C6" w:rsidRPr="009262D3" w:rsidRDefault="003172C6" w:rsidP="00B82770"/>
        </w:tc>
        <w:tc>
          <w:tcPr>
            <w:tcW w:w="2835" w:type="dxa"/>
          </w:tcPr>
          <w:p w:rsidR="003172C6" w:rsidRDefault="003172C6" w:rsidP="00B82770">
            <w:pPr>
              <w:pStyle w:val="Tabelle6pt"/>
              <w:rPr>
                <w:rStyle w:val="Fett"/>
              </w:rPr>
            </w:pPr>
          </w:p>
          <w:p w:rsidR="003172C6" w:rsidRDefault="003172C6" w:rsidP="00B82770">
            <w:pPr>
              <w:pStyle w:val="Tabelle6pt"/>
              <w:rPr>
                <w:rStyle w:val="Fett"/>
              </w:rPr>
            </w:pPr>
          </w:p>
          <w:p w:rsidR="003172C6" w:rsidRDefault="003172C6" w:rsidP="00B82770"/>
          <w:p w:rsidR="003172C6" w:rsidRPr="00926444" w:rsidRDefault="003172C6" w:rsidP="00B82770"/>
          <w:p w:rsidR="003172C6" w:rsidRDefault="003172C6" w:rsidP="00B82770">
            <w:pPr>
              <w:pStyle w:val="Tabelle6pt"/>
              <w:rPr>
                <w:rStyle w:val="Fett"/>
              </w:rPr>
            </w:pPr>
            <w:r w:rsidRPr="00CB71B7">
              <w:rPr>
                <w:rStyle w:val="Fett"/>
              </w:rPr>
              <w:t xml:space="preserve"> </w:t>
            </w:r>
          </w:p>
          <w:p w:rsidR="003172C6" w:rsidRPr="00C01234" w:rsidRDefault="003172C6" w:rsidP="00B82770">
            <w:pPr>
              <w:rPr>
                <w:sz w:val="12"/>
                <w:szCs w:val="12"/>
              </w:rPr>
            </w:pPr>
            <w:r w:rsidRPr="00C01234">
              <w:rPr>
                <w:rStyle w:val="Fett"/>
                <w:sz w:val="12"/>
                <w:szCs w:val="12"/>
              </w:rPr>
              <w:t>LM-Gruppen:</w:t>
            </w:r>
          </w:p>
        </w:tc>
        <w:tc>
          <w:tcPr>
            <w:tcW w:w="3402" w:type="dxa"/>
          </w:tcPr>
          <w:p w:rsidR="003172C6" w:rsidRDefault="003172C6" w:rsidP="00B82770"/>
          <w:p w:rsidR="003172C6" w:rsidRDefault="003172C6" w:rsidP="00B82770"/>
          <w:p w:rsidR="003172C6" w:rsidRPr="00926444" w:rsidRDefault="003172C6" w:rsidP="00B82770"/>
          <w:p w:rsidR="003172C6" w:rsidRPr="00926444" w:rsidRDefault="003172C6" w:rsidP="00B82770"/>
          <w:p w:rsidR="003172C6" w:rsidRPr="00926444" w:rsidRDefault="003172C6" w:rsidP="00B82770"/>
          <w:p w:rsidR="003172C6" w:rsidRPr="00C01234" w:rsidRDefault="003172C6" w:rsidP="00B82770">
            <w:pPr>
              <w:rPr>
                <w:sz w:val="12"/>
                <w:szCs w:val="12"/>
              </w:rPr>
            </w:pPr>
            <w:r w:rsidRPr="00C01234">
              <w:rPr>
                <w:rStyle w:val="Fett"/>
                <w:sz w:val="12"/>
                <w:szCs w:val="12"/>
              </w:rPr>
              <w:t>LM-Gruppen:</w:t>
            </w:r>
          </w:p>
          <w:p w:rsidR="003172C6" w:rsidRPr="00C01234" w:rsidRDefault="003172C6" w:rsidP="00B82770">
            <w:pPr>
              <w:rPr>
                <w:sz w:val="12"/>
                <w:szCs w:val="12"/>
              </w:rPr>
            </w:pPr>
          </w:p>
        </w:tc>
      </w:tr>
      <w:tr w:rsidR="003172C6" w:rsidTr="00B82770">
        <w:trPr>
          <w:trHeight w:val="1969"/>
        </w:trPr>
        <w:tc>
          <w:tcPr>
            <w:tcW w:w="3510" w:type="dxa"/>
          </w:tcPr>
          <w:p w:rsidR="003172C6" w:rsidRDefault="003172C6" w:rsidP="00B82770">
            <w:pPr>
              <w:pStyle w:val="Tabelle6ptmitte"/>
            </w:pPr>
            <w:r w:rsidRPr="00DF3F0D">
              <w:rPr>
                <w:noProof/>
              </w:rPr>
              <w:drawing>
                <wp:inline distT="0" distB="0" distL="0" distR="0" wp14:anchorId="6EEC0279" wp14:editId="6F27BF9C">
                  <wp:extent cx="1533600" cy="1288800"/>
                  <wp:effectExtent l="0" t="0" r="0" b="6985"/>
                  <wp:docPr id="1542"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999" cy="1297539"/>
                          </a:xfrm>
                          <a:prstGeom prst="rect">
                            <a:avLst/>
                          </a:prstGeom>
                          <a:noFill/>
                          <a:ln>
                            <a:noFill/>
                          </a:ln>
                          <a:extLst/>
                        </pic:spPr>
                      </pic:pic>
                    </a:graphicData>
                  </a:graphic>
                </wp:inline>
              </w:drawing>
            </w:r>
          </w:p>
        </w:tc>
        <w:tc>
          <w:tcPr>
            <w:tcW w:w="2835" w:type="dxa"/>
          </w:tcPr>
          <w:p w:rsidR="003172C6" w:rsidRDefault="003172C6" w:rsidP="00B82770">
            <w:pPr>
              <w:pStyle w:val="Tabelle6ptmitte"/>
            </w:pPr>
            <w:r w:rsidRPr="00DF3F0D">
              <w:rPr>
                <w:noProof/>
              </w:rPr>
              <w:drawing>
                <wp:inline distT="0" distB="0" distL="0" distR="0" wp14:anchorId="62EEB3FD" wp14:editId="7A7BD589">
                  <wp:extent cx="1533600" cy="1288800"/>
                  <wp:effectExtent l="0" t="0" r="0" b="6985"/>
                  <wp:docPr id="1543"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999" cy="1297539"/>
                          </a:xfrm>
                          <a:prstGeom prst="rect">
                            <a:avLst/>
                          </a:prstGeom>
                          <a:noFill/>
                          <a:ln>
                            <a:noFill/>
                          </a:ln>
                          <a:extLst/>
                        </pic:spPr>
                      </pic:pic>
                    </a:graphicData>
                  </a:graphic>
                </wp:inline>
              </w:drawing>
            </w:r>
          </w:p>
        </w:tc>
        <w:tc>
          <w:tcPr>
            <w:tcW w:w="3402" w:type="dxa"/>
          </w:tcPr>
          <w:p w:rsidR="003172C6" w:rsidRDefault="003172C6" w:rsidP="00B82770">
            <w:pPr>
              <w:pStyle w:val="Tabelle6ptmitte"/>
            </w:pPr>
            <w:r w:rsidRPr="00DF3F0D">
              <w:rPr>
                <w:noProof/>
              </w:rPr>
              <w:drawing>
                <wp:inline distT="0" distB="0" distL="0" distR="0" wp14:anchorId="7BBBE6CC" wp14:editId="72920E07">
                  <wp:extent cx="1548000" cy="1288800"/>
                  <wp:effectExtent l="0" t="0" r="0" b="6985"/>
                  <wp:docPr id="1544"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9028" cy="1297981"/>
                          </a:xfrm>
                          <a:prstGeom prst="rect">
                            <a:avLst/>
                          </a:prstGeom>
                          <a:noFill/>
                          <a:ln>
                            <a:noFill/>
                          </a:ln>
                          <a:extLst/>
                        </pic:spPr>
                      </pic:pic>
                    </a:graphicData>
                  </a:graphic>
                </wp:inline>
              </w:drawing>
            </w:r>
          </w:p>
        </w:tc>
      </w:tr>
    </w:tbl>
    <w:p w:rsidR="003172C6" w:rsidRPr="00A52AFE" w:rsidRDefault="00A52AFE" w:rsidP="00A52AFE">
      <w:pPr>
        <w:pStyle w:val="MaginaliegrauIcon"/>
        <w:framePr w:wrap="around"/>
        <w:rPr>
          <w:lang w:val="en-US"/>
        </w:rPr>
      </w:pPr>
      <w:r w:rsidRPr="00A52AFE">
        <w:rPr>
          <w:lang w:val="en-US"/>
        </w:rPr>
        <w:t>Copyright: aid infodienst, Idee: S. Mannhardt, ND</w:t>
      </w:r>
    </w:p>
    <w:p w:rsidR="003172C6" w:rsidRPr="00A52AFE" w:rsidRDefault="003172C6" w:rsidP="003172C6">
      <w:pPr>
        <w:pStyle w:val="Textkrper"/>
        <w:rPr>
          <w:lang w:val="en-US"/>
        </w:rPr>
      </w:pPr>
    </w:p>
    <w:p w:rsidR="003172C6" w:rsidRPr="00A52AFE" w:rsidRDefault="003172C6" w:rsidP="003172C6">
      <w:pPr>
        <w:pStyle w:val="Textkrper"/>
        <w:rPr>
          <w:lang w:val="en-US"/>
        </w:rPr>
      </w:pPr>
    </w:p>
    <w:p w:rsidR="003172C6" w:rsidRDefault="003172C6" w:rsidP="003172C6">
      <w:pPr>
        <w:pStyle w:val="Textkrper"/>
        <w:rPr>
          <w:rStyle w:val="Fett"/>
        </w:rPr>
      </w:pPr>
      <w:r w:rsidRPr="00E20F79">
        <w:br w:type="column"/>
      </w:r>
      <w:r w:rsidR="007A59EE">
        <w:rPr>
          <w:rStyle w:val="Fett"/>
        </w:rPr>
        <w:lastRenderedPageBreak/>
        <w:t xml:space="preserve">Aufgabe 3: </w:t>
      </w:r>
      <w:r>
        <w:rPr>
          <w:rStyle w:val="Fett"/>
        </w:rPr>
        <w:t>Schneiden Sie die Kärtchen a</w:t>
      </w:r>
      <w:r w:rsidR="00185B97">
        <w:rPr>
          <w:rStyle w:val="Fett"/>
        </w:rPr>
        <w:t>us und legen Sie das Trimino. Be</w:t>
      </w:r>
      <w:r>
        <w:rPr>
          <w:rStyle w:val="Fett"/>
        </w:rPr>
        <w:t>sprechen Sie die einzelnen Zuordnungen miteinander.</w:t>
      </w:r>
    </w:p>
    <w:p w:rsidR="003172C6" w:rsidRDefault="003172C6" w:rsidP="003172C6">
      <w:pPr>
        <w:pStyle w:val="Textkrper"/>
        <w:rPr>
          <w:rStyle w:val="Fett"/>
        </w:rPr>
      </w:pPr>
    </w:p>
    <w:p w:rsidR="003172C6" w:rsidRDefault="003172C6" w:rsidP="003172C6">
      <w:pPr>
        <w:pStyle w:val="Textkrper"/>
        <w:rPr>
          <w:rStyle w:val="Fett"/>
        </w:rPr>
      </w:pPr>
    </w:p>
    <w:p w:rsidR="003172C6" w:rsidRDefault="003172C6" w:rsidP="003172C6">
      <w:pPr>
        <w:pStyle w:val="Textkrper"/>
        <w:rPr>
          <w:rStyle w:val="Fett"/>
        </w:rPr>
      </w:pPr>
      <w:r>
        <w:rPr>
          <w:b/>
          <w:bCs/>
          <w:noProof/>
          <w:color w:val="000000"/>
        </w:rPr>
        <w:drawing>
          <wp:inline distT="0" distB="0" distL="0" distR="0" wp14:anchorId="514336A1" wp14:editId="1A939841">
            <wp:extent cx="6591300" cy="5905500"/>
            <wp:effectExtent l="0" t="0" r="0" b="0"/>
            <wp:docPr id="1545" name="Grafik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90418" cy="5904710"/>
                    </a:xfrm>
                    <a:prstGeom prst="rect">
                      <a:avLst/>
                    </a:prstGeom>
                    <a:noFill/>
                  </pic:spPr>
                </pic:pic>
              </a:graphicData>
            </a:graphic>
          </wp:inline>
        </w:drawing>
      </w:r>
    </w:p>
    <w:p w:rsidR="00A52AFE" w:rsidRPr="00A52AFE" w:rsidRDefault="00A52AFE" w:rsidP="00A52AFE">
      <w:pPr>
        <w:pStyle w:val="MaginaliegrauIcon"/>
        <w:framePr w:wrap="around"/>
        <w:rPr>
          <w:rStyle w:val="Fett"/>
          <w:b w:val="0"/>
        </w:rPr>
      </w:pPr>
      <w:r w:rsidRPr="00A52AFE">
        <w:rPr>
          <w:rStyle w:val="Fett"/>
          <w:b w:val="0"/>
        </w:rPr>
        <w:t>Bild der Autorin</w:t>
      </w:r>
    </w:p>
    <w:p w:rsidR="003172C6" w:rsidRDefault="003172C6" w:rsidP="003172C6">
      <w:pPr>
        <w:pStyle w:val="Textkrper"/>
        <w:rPr>
          <w:rStyle w:val="Fett"/>
        </w:rPr>
      </w:pPr>
      <w:r>
        <w:rPr>
          <w:rStyle w:val="Fett"/>
        </w:rPr>
        <w:br w:type="column"/>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br w:type="page"/>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H03.01.01.04</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Default="007A59EE" w:rsidP="003172C6">
      <w:pPr>
        <w:pStyle w:val="Textkrper"/>
        <w:rPr>
          <w:rStyle w:val="Fett"/>
        </w:rPr>
      </w:pPr>
      <w:r w:rsidRPr="00054FF7">
        <w:rPr>
          <w:rStyle w:val="Fett"/>
          <w:noProof/>
        </w:rPr>
        <w:drawing>
          <wp:anchor distT="0" distB="0" distL="114300" distR="114300" simplePos="0" relativeHeight="252162048" behindDoc="0" locked="0" layoutInCell="0" allowOverlap="1" wp14:anchorId="239B12BC" wp14:editId="0F2A68F4">
            <wp:simplePos x="0" y="0"/>
            <wp:positionH relativeFrom="rightMargin">
              <wp:posOffset>107950</wp:posOffset>
            </wp:positionH>
            <wp:positionV relativeFrom="paragraph">
              <wp:posOffset>26670</wp:posOffset>
            </wp:positionV>
            <wp:extent cx="349885" cy="320675"/>
            <wp:effectExtent l="0" t="0" r="0" b="3175"/>
            <wp:wrapNone/>
            <wp:docPr id="15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63072" behindDoc="0" locked="0" layoutInCell="0" allowOverlap="1" wp14:anchorId="0095C10E" wp14:editId="0C1BF601">
            <wp:simplePos x="0" y="0"/>
            <wp:positionH relativeFrom="rightMargin">
              <wp:posOffset>467995</wp:posOffset>
            </wp:positionH>
            <wp:positionV relativeFrom="paragraph">
              <wp:posOffset>26670</wp:posOffset>
            </wp:positionV>
            <wp:extent cx="349885" cy="320675"/>
            <wp:effectExtent l="0" t="0" r="0" b="3175"/>
            <wp:wrapNone/>
            <wp:docPr id="154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65120" behindDoc="0" locked="0" layoutInCell="0" allowOverlap="1" wp14:anchorId="4DA04BDF" wp14:editId="198B7ADD">
            <wp:simplePos x="0" y="0"/>
            <wp:positionH relativeFrom="rightMargin">
              <wp:posOffset>828040</wp:posOffset>
            </wp:positionH>
            <wp:positionV relativeFrom="paragraph">
              <wp:posOffset>26670</wp:posOffset>
            </wp:positionV>
            <wp:extent cx="348615" cy="320040"/>
            <wp:effectExtent l="0" t="0" r="0" b="3810"/>
            <wp:wrapNone/>
            <wp:docPr id="154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72C6" w:rsidRDefault="003172C6" w:rsidP="003172C6">
      <w:pPr>
        <w:pStyle w:val="Textkrper"/>
        <w:rPr>
          <w:rStyle w:val="Fett"/>
        </w:rPr>
      </w:pPr>
      <w:r>
        <w:rPr>
          <w:rStyle w:val="Fett"/>
        </w:rPr>
        <w:t>Aufgabe 1: Was ist was – was ist falsch?</w:t>
      </w:r>
    </w:p>
    <w:p w:rsidR="003172C6" w:rsidRDefault="003172C6" w:rsidP="003172C6">
      <w:pPr>
        <w:pStyle w:val="Textkrper"/>
        <w:rPr>
          <w:rStyle w:val="Fett"/>
        </w:rPr>
      </w:pPr>
    </w:p>
    <w:tbl>
      <w:tblPr>
        <w:tblStyle w:val="Tabellenraster"/>
        <w:tblW w:w="9747" w:type="dxa"/>
        <w:tblLook w:val="04A0" w:firstRow="1" w:lastRow="0" w:firstColumn="1" w:lastColumn="0" w:noHBand="0" w:noVBand="1"/>
      </w:tblPr>
      <w:tblGrid>
        <w:gridCol w:w="3510"/>
        <w:gridCol w:w="2835"/>
        <w:gridCol w:w="3402"/>
      </w:tblGrid>
      <w:tr w:rsidR="003172C6" w:rsidRPr="00691E41" w:rsidTr="00B82770">
        <w:tc>
          <w:tcPr>
            <w:tcW w:w="3510" w:type="dxa"/>
          </w:tcPr>
          <w:p w:rsidR="003172C6" w:rsidRPr="00CC2B89" w:rsidRDefault="003172C6" w:rsidP="00B82770">
            <w:pPr>
              <w:pStyle w:val="Abstandszeile"/>
              <w:rPr>
                <w:szCs w:val="16"/>
              </w:rPr>
            </w:pPr>
            <w:r w:rsidRPr="00CC2B89">
              <w:rPr>
                <w:szCs w:val="16"/>
              </w:rPr>
              <w:t xml:space="preserve">LM-Gruppe: </w:t>
            </w:r>
            <w:r w:rsidRPr="00CC2B89">
              <w:rPr>
                <w:rStyle w:val="Fett"/>
                <w:szCs w:val="16"/>
              </w:rPr>
              <w:t>energiearme Getränke</w:t>
            </w:r>
          </w:p>
        </w:tc>
        <w:tc>
          <w:tcPr>
            <w:tcW w:w="2835" w:type="dxa"/>
          </w:tcPr>
          <w:p w:rsidR="003172C6" w:rsidRPr="00CC2B89" w:rsidRDefault="003172C6" w:rsidP="00B82770">
            <w:pPr>
              <w:pStyle w:val="Abstandszeile"/>
              <w:rPr>
                <w:szCs w:val="16"/>
              </w:rPr>
            </w:pPr>
            <w:r w:rsidRPr="00CC2B89">
              <w:rPr>
                <w:szCs w:val="16"/>
              </w:rPr>
              <w:t xml:space="preserve">LM-Gruppe: </w:t>
            </w:r>
            <w:r w:rsidRPr="00CC2B89">
              <w:rPr>
                <w:rStyle w:val="Fett"/>
                <w:szCs w:val="16"/>
              </w:rPr>
              <w:t>KH-reiche LM</w:t>
            </w:r>
          </w:p>
        </w:tc>
        <w:tc>
          <w:tcPr>
            <w:tcW w:w="3402" w:type="dxa"/>
          </w:tcPr>
          <w:p w:rsidR="003172C6" w:rsidRPr="00CC2B89" w:rsidRDefault="003172C6" w:rsidP="00B82770">
            <w:pPr>
              <w:pStyle w:val="Abstandszeile"/>
              <w:rPr>
                <w:szCs w:val="16"/>
              </w:rPr>
            </w:pPr>
            <w:r w:rsidRPr="00CC2B89">
              <w:rPr>
                <w:szCs w:val="16"/>
              </w:rPr>
              <w:t xml:space="preserve">LM-Gruppe: </w:t>
            </w:r>
            <w:r w:rsidRPr="00CC2B89">
              <w:rPr>
                <w:rStyle w:val="Fett"/>
                <w:szCs w:val="16"/>
              </w:rPr>
              <w:t>Fette und Öle</w:t>
            </w:r>
          </w:p>
        </w:tc>
      </w:tr>
      <w:tr w:rsidR="003172C6" w:rsidTr="00B82770">
        <w:tc>
          <w:tcPr>
            <w:tcW w:w="3510" w:type="dxa"/>
          </w:tcPr>
          <w:p w:rsidR="003172C6" w:rsidRDefault="003172C6" w:rsidP="00B82770">
            <w:pPr>
              <w:pStyle w:val="Tabelle6pt"/>
            </w:pPr>
            <w:r>
              <w:t xml:space="preserve">LM-Beispiele: </w:t>
            </w:r>
          </w:p>
          <w:p w:rsidR="003172C6" w:rsidRDefault="003172C6" w:rsidP="00B82770">
            <w:pPr>
              <w:pStyle w:val="Textkrpermitte"/>
            </w:pPr>
            <w:r>
              <w:t>Früchtetee</w:t>
            </w:r>
          </w:p>
          <w:p w:rsidR="003172C6" w:rsidRDefault="003172C6" w:rsidP="00B82770">
            <w:pPr>
              <w:pStyle w:val="Textkrpermitte"/>
            </w:pPr>
            <w:r>
              <w:t>Mineralwasser</w:t>
            </w:r>
          </w:p>
          <w:p w:rsidR="003172C6" w:rsidRDefault="003172C6" w:rsidP="00B82770">
            <w:pPr>
              <w:pStyle w:val="Textkrpermitte"/>
            </w:pPr>
            <w:r>
              <w:t>Verdünnter Obstsaft</w:t>
            </w:r>
          </w:p>
          <w:p w:rsidR="003172C6" w:rsidRDefault="003172C6" w:rsidP="00B82770">
            <w:pPr>
              <w:pStyle w:val="Textkrpermitte"/>
            </w:pPr>
            <w:r>
              <w:t>Verdünnter Gemüsesaft</w:t>
            </w:r>
          </w:p>
          <w:p w:rsidR="003172C6" w:rsidRPr="00676253" w:rsidRDefault="003172C6" w:rsidP="00B82770">
            <w:pPr>
              <w:pStyle w:val="Textkrpermitte"/>
              <w:rPr>
                <w:rStyle w:val="Hervorhebung"/>
              </w:rPr>
            </w:pPr>
            <w:r w:rsidRPr="00676253">
              <w:rPr>
                <w:rStyle w:val="Hervorhebung"/>
              </w:rPr>
              <w:t>Eistee</w:t>
            </w:r>
          </w:p>
          <w:p w:rsidR="003172C6" w:rsidRPr="00054FF7" w:rsidRDefault="003172C6" w:rsidP="00B82770"/>
        </w:tc>
        <w:tc>
          <w:tcPr>
            <w:tcW w:w="2835" w:type="dxa"/>
          </w:tcPr>
          <w:p w:rsidR="003172C6" w:rsidRDefault="003172C6" w:rsidP="00B82770">
            <w:pPr>
              <w:pStyle w:val="Tabelle6pt"/>
            </w:pPr>
            <w:r>
              <w:t xml:space="preserve">LM-Beispiele: </w:t>
            </w:r>
          </w:p>
          <w:p w:rsidR="003172C6" w:rsidRPr="00676253" w:rsidRDefault="003172C6" w:rsidP="00B82770">
            <w:pPr>
              <w:pStyle w:val="Textkrpermitte"/>
              <w:rPr>
                <w:rStyle w:val="Hervorhebung"/>
              </w:rPr>
            </w:pPr>
            <w:r w:rsidRPr="00676253">
              <w:rPr>
                <w:rStyle w:val="Hervorhebung"/>
              </w:rPr>
              <w:t>Apfel</w:t>
            </w:r>
          </w:p>
          <w:p w:rsidR="003172C6" w:rsidRDefault="003172C6" w:rsidP="00B82770">
            <w:pPr>
              <w:pStyle w:val="Textkrpermitte"/>
            </w:pPr>
            <w:r>
              <w:t>Vollkornbrot</w:t>
            </w:r>
          </w:p>
          <w:p w:rsidR="003172C6" w:rsidRDefault="003172C6" w:rsidP="00B82770">
            <w:pPr>
              <w:pStyle w:val="Textkrpermitte"/>
            </w:pPr>
            <w:r>
              <w:t>Reis</w:t>
            </w:r>
          </w:p>
          <w:p w:rsidR="003172C6" w:rsidRDefault="003172C6" w:rsidP="00B82770">
            <w:pPr>
              <w:pStyle w:val="Textkrpermitte"/>
            </w:pPr>
            <w:r>
              <w:t>Kartoffeln</w:t>
            </w:r>
          </w:p>
          <w:p w:rsidR="003172C6" w:rsidRPr="00054FF7" w:rsidRDefault="003172C6" w:rsidP="00B82770">
            <w:pPr>
              <w:pStyle w:val="Textkrpermitte"/>
            </w:pPr>
            <w:r>
              <w:t>Haferflocken</w:t>
            </w:r>
          </w:p>
        </w:tc>
        <w:tc>
          <w:tcPr>
            <w:tcW w:w="3402" w:type="dxa"/>
          </w:tcPr>
          <w:p w:rsidR="003172C6" w:rsidRDefault="003172C6" w:rsidP="00B82770">
            <w:pPr>
              <w:pStyle w:val="Tabelle6pt"/>
            </w:pPr>
            <w:r>
              <w:t xml:space="preserve">LM-Beispiele: </w:t>
            </w:r>
          </w:p>
          <w:p w:rsidR="003172C6" w:rsidRDefault="006145EB" w:rsidP="00B82770">
            <w:pPr>
              <w:pStyle w:val="Textkrpermitte"/>
            </w:pPr>
            <w:r>
              <w:t>Sonnenblumen</w:t>
            </w:r>
            <w:r w:rsidR="003172C6">
              <w:t>öl</w:t>
            </w:r>
          </w:p>
          <w:p w:rsidR="003172C6" w:rsidRDefault="003172C6" w:rsidP="00B82770">
            <w:pPr>
              <w:pStyle w:val="Textkrpermitte"/>
            </w:pPr>
            <w:r>
              <w:t>Butter</w:t>
            </w:r>
          </w:p>
          <w:p w:rsidR="003172C6" w:rsidRDefault="003172C6" w:rsidP="00B82770">
            <w:pPr>
              <w:pStyle w:val="Textkrpermitte"/>
            </w:pPr>
            <w:r>
              <w:t>Margarine</w:t>
            </w:r>
          </w:p>
          <w:p w:rsidR="003172C6" w:rsidRDefault="003172C6" w:rsidP="00B82770">
            <w:pPr>
              <w:pStyle w:val="Textkrpermitte"/>
            </w:pPr>
            <w:r>
              <w:t>Olivenöl</w:t>
            </w:r>
          </w:p>
          <w:p w:rsidR="003172C6" w:rsidRPr="00676253" w:rsidRDefault="003172C6" w:rsidP="00B82770">
            <w:pPr>
              <w:pStyle w:val="Textkrpermitte"/>
              <w:rPr>
                <w:rStyle w:val="Hervorhebung"/>
              </w:rPr>
            </w:pPr>
            <w:r w:rsidRPr="00676253">
              <w:rPr>
                <w:rStyle w:val="Hervorhebung"/>
              </w:rPr>
              <w:t>Vollmilch</w:t>
            </w:r>
          </w:p>
        </w:tc>
      </w:tr>
    </w:tbl>
    <w:p w:rsidR="003172C6" w:rsidRDefault="003172C6" w:rsidP="003172C6">
      <w:pPr>
        <w:pStyle w:val="Textkrper"/>
        <w:rPr>
          <w:rStyle w:val="Fett"/>
        </w:rPr>
      </w:pPr>
    </w:p>
    <w:tbl>
      <w:tblPr>
        <w:tblStyle w:val="Tabellenraster"/>
        <w:tblW w:w="9747" w:type="dxa"/>
        <w:tblLook w:val="04A0" w:firstRow="1" w:lastRow="0" w:firstColumn="1" w:lastColumn="0" w:noHBand="0" w:noVBand="1"/>
      </w:tblPr>
      <w:tblGrid>
        <w:gridCol w:w="3510"/>
        <w:gridCol w:w="2835"/>
        <w:gridCol w:w="3402"/>
      </w:tblGrid>
      <w:tr w:rsidR="003172C6" w:rsidTr="00B82770">
        <w:tc>
          <w:tcPr>
            <w:tcW w:w="3510" w:type="dxa"/>
          </w:tcPr>
          <w:p w:rsidR="003172C6" w:rsidRPr="00CC2B89" w:rsidRDefault="003172C6" w:rsidP="00B82770">
            <w:pPr>
              <w:pStyle w:val="Tabelle6pt"/>
              <w:rPr>
                <w:sz w:val="16"/>
                <w:szCs w:val="16"/>
              </w:rPr>
            </w:pPr>
            <w:r w:rsidRPr="00CC2B89">
              <w:rPr>
                <w:sz w:val="16"/>
                <w:szCs w:val="16"/>
              </w:rPr>
              <w:t xml:space="preserve">LM-Gruppe: </w:t>
            </w:r>
            <w:r w:rsidRPr="00CC2B89">
              <w:rPr>
                <w:rStyle w:val="Fett"/>
                <w:sz w:val="16"/>
                <w:szCs w:val="16"/>
              </w:rPr>
              <w:t>Obst und Gemüse</w:t>
            </w:r>
            <w:r w:rsidRPr="00CC2B89">
              <w:rPr>
                <w:sz w:val="16"/>
                <w:szCs w:val="16"/>
              </w:rPr>
              <w:t xml:space="preserve"> </w:t>
            </w:r>
          </w:p>
        </w:tc>
        <w:tc>
          <w:tcPr>
            <w:tcW w:w="2835" w:type="dxa"/>
          </w:tcPr>
          <w:p w:rsidR="003172C6" w:rsidRPr="00CC2B89" w:rsidRDefault="003172C6" w:rsidP="00B82770">
            <w:pPr>
              <w:pStyle w:val="Tabelle6pt"/>
              <w:rPr>
                <w:sz w:val="16"/>
                <w:szCs w:val="16"/>
              </w:rPr>
            </w:pPr>
            <w:r w:rsidRPr="00CC2B89">
              <w:rPr>
                <w:sz w:val="16"/>
                <w:szCs w:val="16"/>
              </w:rPr>
              <w:t xml:space="preserve">LM-Gruppe: </w:t>
            </w:r>
            <w:r w:rsidRPr="00CC2B89">
              <w:rPr>
                <w:rStyle w:val="Fett"/>
                <w:sz w:val="16"/>
                <w:szCs w:val="16"/>
              </w:rPr>
              <w:t>Süßes und Snacks</w:t>
            </w:r>
          </w:p>
        </w:tc>
        <w:tc>
          <w:tcPr>
            <w:tcW w:w="3402" w:type="dxa"/>
          </w:tcPr>
          <w:p w:rsidR="003172C6" w:rsidRPr="00CC2B89" w:rsidRDefault="003172C6" w:rsidP="00B82770">
            <w:pPr>
              <w:pStyle w:val="Tabelle6pt"/>
              <w:rPr>
                <w:sz w:val="16"/>
                <w:szCs w:val="16"/>
              </w:rPr>
            </w:pPr>
            <w:r w:rsidRPr="00CC2B89">
              <w:rPr>
                <w:sz w:val="16"/>
                <w:szCs w:val="16"/>
              </w:rPr>
              <w:t>LM-Gruppe</w:t>
            </w:r>
            <w:r w:rsidRPr="00CC2B89">
              <w:rPr>
                <w:rStyle w:val="Fett"/>
                <w:sz w:val="16"/>
                <w:szCs w:val="16"/>
              </w:rPr>
              <w:t>: EW-reiche LM</w:t>
            </w:r>
          </w:p>
        </w:tc>
      </w:tr>
      <w:tr w:rsidR="003172C6" w:rsidRPr="00105FF6" w:rsidTr="00B82770">
        <w:tc>
          <w:tcPr>
            <w:tcW w:w="3510" w:type="dxa"/>
          </w:tcPr>
          <w:p w:rsidR="003172C6" w:rsidRDefault="003172C6" w:rsidP="00B82770">
            <w:pPr>
              <w:pStyle w:val="Tabelle6pt"/>
            </w:pPr>
            <w:r>
              <w:t xml:space="preserve">LM-Beispiele: </w:t>
            </w:r>
          </w:p>
          <w:p w:rsidR="003172C6" w:rsidRDefault="003172C6" w:rsidP="00B82770">
            <w:pPr>
              <w:pStyle w:val="Textkrpermitte"/>
            </w:pPr>
            <w:r>
              <w:t>Erdbeeren</w:t>
            </w:r>
          </w:p>
          <w:p w:rsidR="003172C6" w:rsidRDefault="003172C6" w:rsidP="00B82770">
            <w:pPr>
              <w:pStyle w:val="Textkrpermitte"/>
            </w:pPr>
            <w:r>
              <w:t>Erbsen</w:t>
            </w:r>
          </w:p>
          <w:p w:rsidR="003172C6" w:rsidRDefault="003172C6" w:rsidP="00B82770">
            <w:pPr>
              <w:pStyle w:val="Textkrpermitte"/>
            </w:pPr>
            <w:r>
              <w:t>Karotten</w:t>
            </w:r>
          </w:p>
          <w:p w:rsidR="003172C6" w:rsidRDefault="003172C6" w:rsidP="00B82770">
            <w:pPr>
              <w:pStyle w:val="Textkrpermitte"/>
            </w:pPr>
            <w:r>
              <w:t>Paprika</w:t>
            </w:r>
          </w:p>
          <w:p w:rsidR="003172C6" w:rsidRPr="00676253" w:rsidRDefault="003172C6" w:rsidP="00B82770">
            <w:pPr>
              <w:pStyle w:val="Textkrpermitte"/>
              <w:rPr>
                <w:rStyle w:val="Hervorhebung"/>
              </w:rPr>
            </w:pPr>
            <w:r w:rsidRPr="00676253">
              <w:rPr>
                <w:rStyle w:val="Hervorhebung"/>
              </w:rPr>
              <w:t>Himbeerjoghurt</w:t>
            </w:r>
          </w:p>
          <w:p w:rsidR="003172C6" w:rsidRPr="00054FF7" w:rsidRDefault="003172C6" w:rsidP="00B82770"/>
        </w:tc>
        <w:tc>
          <w:tcPr>
            <w:tcW w:w="2835" w:type="dxa"/>
          </w:tcPr>
          <w:p w:rsidR="003172C6" w:rsidRDefault="003172C6" w:rsidP="00B82770">
            <w:pPr>
              <w:pStyle w:val="Tabelle6pt"/>
            </w:pPr>
            <w:r>
              <w:t xml:space="preserve">LM-Beispiele: </w:t>
            </w:r>
          </w:p>
          <w:p w:rsidR="003172C6" w:rsidRPr="00E53015" w:rsidRDefault="003172C6" w:rsidP="00B82770">
            <w:pPr>
              <w:pStyle w:val="Textkrpermitte"/>
            </w:pPr>
            <w:r w:rsidRPr="00E53015">
              <w:t>Mars</w:t>
            </w:r>
          </w:p>
          <w:p w:rsidR="003172C6" w:rsidRPr="00E53015" w:rsidRDefault="003172C6" w:rsidP="00B82770">
            <w:pPr>
              <w:pStyle w:val="Textkrpermitte"/>
            </w:pPr>
            <w:r w:rsidRPr="00E53015">
              <w:t>Chips</w:t>
            </w:r>
          </w:p>
          <w:p w:rsidR="003172C6" w:rsidRPr="00E53015" w:rsidRDefault="003172C6" w:rsidP="00B82770">
            <w:pPr>
              <w:pStyle w:val="Textkrpermitte"/>
            </w:pPr>
            <w:r w:rsidRPr="00E53015">
              <w:t>Eistee</w:t>
            </w:r>
          </w:p>
          <w:p w:rsidR="003172C6" w:rsidRPr="00676253" w:rsidRDefault="003172C6" w:rsidP="00B82770">
            <w:pPr>
              <w:pStyle w:val="Textkrpermitte"/>
              <w:rPr>
                <w:rStyle w:val="Hervorhebung"/>
              </w:rPr>
            </w:pPr>
            <w:r w:rsidRPr="00676253">
              <w:rPr>
                <w:rStyle w:val="Hervorhebung"/>
              </w:rPr>
              <w:t>Salami</w:t>
            </w:r>
          </w:p>
          <w:p w:rsidR="003172C6" w:rsidRPr="00E53015" w:rsidRDefault="003172C6" w:rsidP="00B82770">
            <w:pPr>
              <w:pStyle w:val="Textkrpermitte"/>
            </w:pPr>
            <w:r w:rsidRPr="00E53015">
              <w:t>Bier</w:t>
            </w:r>
          </w:p>
        </w:tc>
        <w:tc>
          <w:tcPr>
            <w:tcW w:w="3402" w:type="dxa"/>
          </w:tcPr>
          <w:p w:rsidR="003172C6" w:rsidRDefault="003172C6" w:rsidP="00B82770">
            <w:pPr>
              <w:pStyle w:val="Tabelle6pt"/>
            </w:pPr>
            <w:r>
              <w:t xml:space="preserve">LM-Beispiele: </w:t>
            </w:r>
          </w:p>
          <w:p w:rsidR="003172C6" w:rsidRPr="00105FF6" w:rsidRDefault="003172C6" w:rsidP="00B82770">
            <w:pPr>
              <w:pStyle w:val="Textkrpermitte"/>
            </w:pPr>
            <w:r w:rsidRPr="00105FF6">
              <w:t>Käse</w:t>
            </w:r>
          </w:p>
          <w:p w:rsidR="003172C6" w:rsidRPr="00105FF6" w:rsidRDefault="003172C6" w:rsidP="00B82770">
            <w:pPr>
              <w:pStyle w:val="Textkrpermitte"/>
            </w:pPr>
            <w:r w:rsidRPr="00105FF6">
              <w:t>Geflügelwurst</w:t>
            </w:r>
          </w:p>
          <w:p w:rsidR="003172C6" w:rsidRPr="00105FF6" w:rsidRDefault="003172C6" w:rsidP="00B82770">
            <w:pPr>
              <w:pStyle w:val="Textkrpermitte"/>
            </w:pPr>
            <w:r w:rsidRPr="00105FF6">
              <w:t>Ei</w:t>
            </w:r>
          </w:p>
          <w:p w:rsidR="003172C6" w:rsidRPr="00105FF6" w:rsidRDefault="003172C6" w:rsidP="00B82770">
            <w:pPr>
              <w:pStyle w:val="Textkrpermitte"/>
            </w:pPr>
            <w:r w:rsidRPr="00105FF6">
              <w:t>Quark</w:t>
            </w:r>
          </w:p>
          <w:p w:rsidR="003172C6" w:rsidRPr="00676253" w:rsidRDefault="003172C6" w:rsidP="00B82770">
            <w:pPr>
              <w:pStyle w:val="Textkrpermitte"/>
              <w:rPr>
                <w:rStyle w:val="Hervorhebung"/>
              </w:rPr>
            </w:pPr>
            <w:r w:rsidRPr="00676253">
              <w:rPr>
                <w:rStyle w:val="Hervorhebung"/>
              </w:rPr>
              <w:t>Nüsse</w:t>
            </w:r>
          </w:p>
        </w:tc>
      </w:tr>
    </w:tbl>
    <w:p w:rsidR="003172C6" w:rsidRDefault="003172C6" w:rsidP="003172C6">
      <w:pPr>
        <w:pStyle w:val="Textkrper"/>
        <w:rPr>
          <w:rStyle w:val="Fett"/>
        </w:rPr>
      </w:pPr>
    </w:p>
    <w:p w:rsidR="003172C6" w:rsidRDefault="003172C6" w:rsidP="003172C6">
      <w:pPr>
        <w:pStyle w:val="Textkrper"/>
        <w:rPr>
          <w:rStyle w:val="Fett"/>
        </w:rPr>
      </w:pPr>
    </w:p>
    <w:p w:rsidR="003172C6" w:rsidRPr="00105FF6" w:rsidRDefault="003172C6" w:rsidP="003172C6">
      <w:pPr>
        <w:rPr>
          <w:rStyle w:val="Fett"/>
        </w:rPr>
      </w:pPr>
      <w:r w:rsidRPr="00105FF6">
        <w:rPr>
          <w:rStyle w:val="Fett"/>
        </w:rPr>
        <w:t xml:space="preserve">Aufgabe 2: </w:t>
      </w:r>
      <w:r>
        <w:rPr>
          <w:rStyle w:val="Fett"/>
        </w:rPr>
        <w:t xml:space="preserve">Zusammengesetzte Lebensmittel </w:t>
      </w:r>
      <w:r w:rsidR="006145EB">
        <w:rPr>
          <w:rStyle w:val="Fett"/>
        </w:rPr>
        <w:t>–</w:t>
      </w:r>
      <w:r>
        <w:rPr>
          <w:rStyle w:val="Fett"/>
        </w:rPr>
        <w:t xml:space="preserve"> was</w:t>
      </w:r>
      <w:r w:rsidR="006145EB">
        <w:rPr>
          <w:rStyle w:val="Fett"/>
        </w:rPr>
        <w:t xml:space="preserve"> </w:t>
      </w:r>
      <w:r>
        <w:rPr>
          <w:rStyle w:val="Fett"/>
        </w:rPr>
        <w:t>gehört wohin?</w:t>
      </w:r>
    </w:p>
    <w:p w:rsidR="003172C6" w:rsidRDefault="003172C6" w:rsidP="003172C6">
      <w:pPr>
        <w:pStyle w:val="Textkrper"/>
        <w:rPr>
          <w:rStyle w:val="Fett"/>
        </w:rPr>
      </w:pPr>
    </w:p>
    <w:p w:rsidR="003172C6" w:rsidRPr="00A70F50" w:rsidRDefault="003172C6" w:rsidP="003172C6">
      <w:r w:rsidRPr="00A70F50">
        <w:t>Döner (Portionszuordnung abhängig von Größe und Zusammensetzung), d.</w:t>
      </w:r>
      <w:r w:rsidR="006145EB">
        <w:t xml:space="preserve"> </w:t>
      </w:r>
      <w:r w:rsidRPr="00A70F50">
        <w:t>h. zum Be</w:t>
      </w:r>
      <w:r w:rsidRPr="00A70F50">
        <w:t>i</w:t>
      </w:r>
      <w:r w:rsidRPr="00A70F50">
        <w:t>spiel</w:t>
      </w:r>
    </w:p>
    <w:p w:rsidR="003172C6" w:rsidRPr="00D41A3B" w:rsidRDefault="003172C6" w:rsidP="00CC2B89">
      <w:pPr>
        <w:pStyle w:val="Textkrperafz"/>
        <w:rPr>
          <w:lang w:val="de-DE"/>
        </w:rPr>
      </w:pPr>
      <w:r w:rsidRPr="00D41A3B">
        <w:rPr>
          <w:lang w:val="de-DE"/>
        </w:rPr>
        <w:t>LM-Gruppe KH-reiche LM (Brötchen / Fladenbrot) – eine Portion</w:t>
      </w:r>
    </w:p>
    <w:p w:rsidR="003172C6" w:rsidRPr="00D41A3B" w:rsidRDefault="003172C6" w:rsidP="00CC2B89">
      <w:pPr>
        <w:pStyle w:val="Textkrperafz"/>
        <w:rPr>
          <w:lang w:val="de-DE"/>
        </w:rPr>
      </w:pPr>
      <w:r w:rsidRPr="00D41A3B">
        <w:rPr>
          <w:lang w:val="de-DE"/>
        </w:rPr>
        <w:t>LM-Gruppe EW-reiche LM (Fleisch) – eine Portion</w:t>
      </w:r>
    </w:p>
    <w:p w:rsidR="003172C6" w:rsidRPr="00D41A3B" w:rsidRDefault="003172C6" w:rsidP="00CC2B89">
      <w:pPr>
        <w:pStyle w:val="Textkrperafz"/>
        <w:rPr>
          <w:lang w:val="de-DE"/>
        </w:rPr>
      </w:pPr>
      <w:r w:rsidRPr="00D41A3B">
        <w:rPr>
          <w:lang w:val="de-DE"/>
        </w:rPr>
        <w:t>LM-Gruppe Obst und Gemüse (Gemüseallerlei) – halbe Portion</w:t>
      </w:r>
    </w:p>
    <w:p w:rsidR="003172C6" w:rsidRPr="00D41A3B" w:rsidRDefault="003172C6" w:rsidP="00CC2B89">
      <w:pPr>
        <w:pStyle w:val="Textkrperafz"/>
        <w:rPr>
          <w:lang w:val="de-DE"/>
        </w:rPr>
      </w:pPr>
      <w:r w:rsidRPr="00D41A3B">
        <w:rPr>
          <w:lang w:val="de-DE"/>
        </w:rPr>
        <w:t>LM-Gruppe Fette und Öle (Sauce) oder EW-reiche LM (Milchbasis) – viertel/halbe Portion</w:t>
      </w:r>
    </w:p>
    <w:p w:rsidR="003172C6" w:rsidRDefault="003172C6" w:rsidP="003172C6"/>
    <w:p w:rsidR="003172C6" w:rsidRDefault="003172C6" w:rsidP="003172C6">
      <w:r>
        <w:t>Milchreis mit Kompott (große Portion – Hauptspeise), d.</w:t>
      </w:r>
      <w:r w:rsidR="006145EB">
        <w:t xml:space="preserve"> </w:t>
      </w:r>
      <w:r>
        <w:t>h.</w:t>
      </w:r>
    </w:p>
    <w:p w:rsidR="003172C6" w:rsidRPr="00D41A3B" w:rsidRDefault="003172C6" w:rsidP="00CC2B89">
      <w:pPr>
        <w:pStyle w:val="Textkrperafz"/>
        <w:rPr>
          <w:lang w:val="de-DE"/>
        </w:rPr>
      </w:pPr>
      <w:r w:rsidRPr="00D41A3B">
        <w:rPr>
          <w:lang w:val="de-DE"/>
        </w:rPr>
        <w:t>LM-Gruppe KH-reiche LM (Reis) – eine Portion</w:t>
      </w:r>
    </w:p>
    <w:p w:rsidR="003172C6" w:rsidRPr="00D41A3B" w:rsidRDefault="003172C6" w:rsidP="00CC2B89">
      <w:pPr>
        <w:pStyle w:val="Textkrperafz"/>
        <w:rPr>
          <w:lang w:val="de-DE"/>
        </w:rPr>
      </w:pPr>
      <w:r w:rsidRPr="00D41A3B">
        <w:rPr>
          <w:lang w:val="de-DE"/>
        </w:rPr>
        <w:t>LM-Gruppe EW-reiche LM (Milch) – eine Portion</w:t>
      </w:r>
    </w:p>
    <w:p w:rsidR="003172C6" w:rsidRPr="00D41A3B" w:rsidRDefault="003172C6" w:rsidP="00CC2B89">
      <w:pPr>
        <w:pStyle w:val="Textkrperafz"/>
        <w:rPr>
          <w:lang w:val="de-DE"/>
        </w:rPr>
      </w:pPr>
      <w:r w:rsidRPr="00D41A3B">
        <w:rPr>
          <w:lang w:val="de-DE"/>
        </w:rPr>
        <w:t>LM-Gruppe Obst und Gemüse (Kompott) – eine Portion</w:t>
      </w:r>
    </w:p>
    <w:p w:rsidR="003172C6" w:rsidRPr="00D41A3B" w:rsidRDefault="003172C6" w:rsidP="00CC2B89">
      <w:pPr>
        <w:pStyle w:val="Textkrperafz"/>
        <w:rPr>
          <w:lang w:val="de-DE"/>
        </w:rPr>
      </w:pPr>
      <w:r w:rsidRPr="00D41A3B">
        <w:rPr>
          <w:lang w:val="de-DE"/>
        </w:rPr>
        <w:t>LM-Gruppe Süßes/Snacks (Zucker) – halbe/viertel Portion</w:t>
      </w:r>
    </w:p>
    <w:p w:rsidR="003172C6" w:rsidRDefault="003172C6" w:rsidP="003172C6"/>
    <w:p w:rsidR="003172C6" w:rsidRDefault="003172C6" w:rsidP="003172C6">
      <w:r>
        <w:t>Achtung: Es gibt nicht</w:t>
      </w:r>
      <w:r w:rsidR="00CC2B89">
        <w:t xml:space="preserve"> immer eindeutige Zuordnungen.</w:t>
      </w:r>
    </w:p>
    <w:p w:rsidR="00CC2B89" w:rsidRDefault="00CC2B8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H03.01.01.05</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731578">
            <w:pPr>
              <w:pStyle w:val="Kopf8ptafz"/>
            </w:pPr>
            <w:r>
              <w:t>Ich kann  Lebensmittel nach anerkannten Ernährungsempfehlungen beurteilen.</w:t>
            </w:r>
          </w:p>
          <w:p w:rsidR="003172C6" w:rsidRDefault="003172C6" w:rsidP="00731578">
            <w:pPr>
              <w:pStyle w:val="Kopf8ptafz"/>
              <w:rPr>
                <w:rStyle w:val="Hervorhebung"/>
              </w:rPr>
            </w:pPr>
            <w:r>
              <w:rPr>
                <w:rStyle w:val="Hervorhebung"/>
              </w:rPr>
              <w:t>Ich kann systematisch arbeiten.</w:t>
            </w:r>
          </w:p>
          <w:p w:rsidR="003172C6" w:rsidRDefault="003172C6" w:rsidP="00731578">
            <w:pPr>
              <w:pStyle w:val="Kopf8ptafz"/>
              <w:rPr>
                <w:rStyle w:val="Hervorhebung"/>
              </w:rPr>
            </w:pPr>
            <w:r>
              <w:rPr>
                <w:rStyle w:val="Hervorhebung"/>
              </w:rPr>
              <w:t>Ich kann mich ausdrücken und Gespräche führen.</w:t>
            </w:r>
          </w:p>
          <w:p w:rsidR="003172C6" w:rsidRDefault="003172C6" w:rsidP="00731578">
            <w:pPr>
              <w:pStyle w:val="Kopf8ptafz"/>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r w:rsidRPr="00B51DE9">
                    <w:t>LernPROJEKT</w:t>
                  </w:r>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r w:rsidRPr="00B51DE9">
                    <w:t>LernTHEMA</w:t>
                  </w:r>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r w:rsidRPr="00B51DE9">
                    <w:t>LernSCHRITT</w:t>
                  </w:r>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731578">
            <w:pPr>
              <w:pStyle w:val="Kopf8ptafz"/>
            </w:pPr>
            <w:r>
              <w:t>Ich kann Lebensmittel benennen und den entsprechenden L</w:t>
            </w:r>
            <w:r>
              <w:t>e</w:t>
            </w:r>
            <w:r>
              <w:t>bensmittelgruppen zuordnen.</w:t>
            </w:r>
          </w:p>
          <w:p w:rsidR="003172C6" w:rsidRDefault="003172C6" w:rsidP="00731578">
            <w:pPr>
              <w:pStyle w:val="Kopf8ptafz"/>
            </w:pPr>
            <w:r>
              <w:t>Ich kann die Lebensmittelgruppen der Ernährungspyramide ne</w:t>
            </w:r>
            <w:r>
              <w:t>n</w:t>
            </w:r>
            <w:r w:rsidR="00731578">
              <w:t>nen.</w:t>
            </w:r>
          </w:p>
          <w:p w:rsidR="003172C6" w:rsidRDefault="003172C6" w:rsidP="00731578">
            <w:pPr>
              <w:pStyle w:val="Kopf8ptafz"/>
            </w:pPr>
            <w:r>
              <w:t>Ich kann die Verzehrsempfehlungen für die einzelnen Lebensmitte</w:t>
            </w:r>
            <w:r>
              <w:t>l</w:t>
            </w:r>
            <w:r>
              <w:t>gruppen angeben.</w:t>
            </w:r>
          </w:p>
          <w:p w:rsidR="003172C6" w:rsidRDefault="00EB3BA6" w:rsidP="00731578">
            <w:pPr>
              <w:pStyle w:val="Kopf8ptafz"/>
            </w:pPr>
            <w:r>
              <w:t>Ich kann den Begriff Portion</w:t>
            </w:r>
            <w:r w:rsidR="003172C6">
              <w:t>/Handmaß definieren.</w:t>
            </w:r>
          </w:p>
          <w:p w:rsidR="003172C6" w:rsidRDefault="003172C6" w:rsidP="00731578">
            <w:pPr>
              <w:pStyle w:val="Kopf8ptafz"/>
            </w:pPr>
            <w:r>
              <w:t>Ich kann die einzelnen Lebensmittelgruppen mit Hilfe der Ampe</w:t>
            </w:r>
            <w:r>
              <w:t>l</w:t>
            </w:r>
            <w:r>
              <w:t xml:space="preserve">farben bewerten. </w:t>
            </w:r>
          </w:p>
          <w:p w:rsidR="003172C6" w:rsidRDefault="003172C6" w:rsidP="00731578">
            <w:pPr>
              <w:pStyle w:val="Kopf8ptafz"/>
            </w:pPr>
            <w:r>
              <w:t>Ich kann den Aufbau der Ernährungspyra</w:t>
            </w:r>
            <w:r w:rsidR="00731578">
              <w:t>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731578">
            <w:pPr>
              <w:pStyle w:val="Kopf8ptafz"/>
            </w:pPr>
            <w:r w:rsidRPr="00F86E35">
              <w:rPr>
                <w:i/>
              </w:rPr>
              <w:t>Ich kann Ergebnisse dokumentieren und präsentieren.</w:t>
            </w:r>
          </w:p>
          <w:p w:rsidR="003172C6" w:rsidRPr="00234B66" w:rsidRDefault="003172C6" w:rsidP="00731578">
            <w:pPr>
              <w:pStyle w:val="Kopf8ptafz"/>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731578">
            <w:pPr>
              <w:pStyle w:val="Kopf8ptafz"/>
            </w:pPr>
            <w:r>
              <w:t>Ich kann meine eigenes Ernährungsverhalten beurteilen und ve</w:t>
            </w:r>
            <w:r>
              <w:t>r</w:t>
            </w:r>
            <w:r>
              <w:t>bessern.</w:t>
            </w:r>
          </w:p>
          <w:p w:rsidR="003172C6" w:rsidRDefault="003172C6" w:rsidP="00731578">
            <w:pPr>
              <w:pStyle w:val="Kopf8ptafz"/>
            </w:pPr>
            <w:r>
              <w:t>Ich kann mit Hilfe der Ernährungspyramide einen Tageskostplan erstellen oder darstellen.</w:t>
            </w:r>
          </w:p>
          <w:p w:rsidR="003172C6" w:rsidRDefault="003172C6" w:rsidP="00731578">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7A59EE" w:rsidP="003172C6">
      <w:pPr>
        <w:pStyle w:val="berschrift3"/>
      </w:pPr>
      <w:r>
        <w:rPr>
          <w:noProof/>
          <w:sz w:val="24"/>
        </w:rPr>
        <w:drawing>
          <wp:anchor distT="0" distB="0" distL="114300" distR="114300" simplePos="0" relativeHeight="252191744" behindDoc="0" locked="0" layoutInCell="0" allowOverlap="1" wp14:anchorId="4BB934B8" wp14:editId="1B28527C">
            <wp:simplePos x="0" y="0"/>
            <wp:positionH relativeFrom="rightMargin">
              <wp:posOffset>467995</wp:posOffset>
            </wp:positionH>
            <wp:positionV relativeFrom="paragraph">
              <wp:posOffset>5715</wp:posOffset>
            </wp:positionV>
            <wp:extent cx="345440" cy="323850"/>
            <wp:effectExtent l="0" t="0" r="0" b="0"/>
            <wp:wrapNone/>
            <wp:docPr id="155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90720" behindDoc="0" locked="0" layoutInCell="0" allowOverlap="1" wp14:anchorId="066BA35A" wp14:editId="6A667362">
            <wp:simplePos x="0" y="0"/>
            <wp:positionH relativeFrom="rightMargin">
              <wp:posOffset>107950</wp:posOffset>
            </wp:positionH>
            <wp:positionV relativeFrom="paragraph">
              <wp:posOffset>5715</wp:posOffset>
            </wp:positionV>
            <wp:extent cx="345440" cy="323850"/>
            <wp:effectExtent l="0" t="0" r="0" b="0"/>
            <wp:wrapNone/>
            <wp:docPr id="154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t>Übungen zur Ernährungspyramide</w:t>
      </w:r>
    </w:p>
    <w:p w:rsidR="003172C6" w:rsidRDefault="003172C6" w:rsidP="003172C6"/>
    <w:p w:rsidR="003172C6" w:rsidRPr="00731578" w:rsidRDefault="003172C6" w:rsidP="003172C6">
      <w:pPr>
        <w:rPr>
          <w:b/>
        </w:rPr>
      </w:pPr>
      <w:r w:rsidRPr="00731578">
        <w:rPr>
          <w:rStyle w:val="Fett"/>
        </w:rPr>
        <w:t>Aufgabe:</w:t>
      </w:r>
      <w:r w:rsidRPr="00731578">
        <w:rPr>
          <w:b/>
        </w:rPr>
        <w:t xml:space="preserve"> In folgendem Text haben sich Fehler eingeschlichen. Unterstreichen Sie  die Fehler und notieren Sie die korrekt</w:t>
      </w:r>
      <w:r w:rsidR="007A59EE" w:rsidRPr="00731578">
        <w:rPr>
          <w:b/>
        </w:rPr>
        <w:t>e Formulierung am rechten Rand.</w:t>
      </w:r>
    </w:p>
    <w:p w:rsidR="003172C6" w:rsidRPr="0037454D" w:rsidRDefault="003172C6" w:rsidP="003172C6">
      <w:pPr>
        <w:spacing w:line="360" w:lineRule="auto"/>
        <w:ind w:right="2268"/>
        <w:jc w:val="both"/>
      </w:pPr>
    </w:p>
    <w:p w:rsidR="00731578" w:rsidRDefault="003172C6" w:rsidP="00731578">
      <w:pPr>
        <w:pStyle w:val="AufgabeText"/>
      </w:pPr>
      <w:r w:rsidRPr="004D2929">
        <w:t>In der Pyramide sieht man, dass</w:t>
      </w:r>
      <w:r>
        <w:t xml:space="preserve"> trinken wichtig ist. Bei den anderen Lebensmitteln sieht man, dass </w:t>
      </w:r>
      <w:r w:rsidRPr="004D2929">
        <w:t>über die Hälfte der Nahrung – fast zwei Drittel sogar – aus tierischen Lebens</w:t>
      </w:r>
      <w:r w:rsidR="00731578">
        <w:t>mitteln bestehen sollte.</w:t>
      </w:r>
    </w:p>
    <w:p w:rsidR="00731578" w:rsidRPr="004D2929" w:rsidRDefault="00731578" w:rsidP="00731578">
      <w:pPr>
        <w:pStyle w:val="AufgabeText"/>
      </w:pPr>
    </w:p>
    <w:p w:rsidR="003172C6" w:rsidRDefault="003172C6" w:rsidP="00731578">
      <w:pPr>
        <w:pStyle w:val="AufgabeText"/>
      </w:pPr>
      <w:r w:rsidRPr="004D2929">
        <w:t>Zum Sattessen sind die Lebensmittelgruppen „Obst und Gemüse“ und „EW-reiche LM“ gedacht. Von der Lebensmittelgruppe „Obst und Gemüse“ sollten mindestens drei Portionen (five-a-day) täglich aufgenommen werden. Die KH-reichen Lebensmi</w:t>
      </w:r>
      <w:r w:rsidRPr="004D2929">
        <w:t>t</w:t>
      </w:r>
      <w:r w:rsidRPr="004D2929">
        <w:t>tel sollten vier Mal täglich auf dem Speiseplan stehen, besonders geeignet sind hie</w:t>
      </w:r>
      <w:r w:rsidRPr="004D2929">
        <w:t>r</w:t>
      </w:r>
      <w:r w:rsidRPr="004D2929">
        <w:t>für Brot, Kartof</w:t>
      </w:r>
      <w:r w:rsidR="00731578">
        <w:t>feln, Fleisch, Nudeln und Reis.</w:t>
      </w:r>
    </w:p>
    <w:p w:rsidR="00731578" w:rsidRPr="004D2929" w:rsidRDefault="00731578" w:rsidP="00731578">
      <w:pPr>
        <w:pStyle w:val="AufgabeText"/>
      </w:pPr>
    </w:p>
    <w:p w:rsidR="003172C6" w:rsidRDefault="003172C6" w:rsidP="00731578">
      <w:pPr>
        <w:pStyle w:val="AufgabeText"/>
      </w:pPr>
      <w:r w:rsidRPr="004D2929">
        <w:t>Die anderen Lebensmittelgruppen sollten mit Genuss – aber nicht zu viel gegessen werden. Es gilt: vier Portionen Milch- und Milchprodukte und höchstens vier Porti</w:t>
      </w:r>
      <w:r w:rsidRPr="004D2929">
        <w:t>o</w:t>
      </w:r>
      <w:r w:rsidRPr="004D2929">
        <w:t>nen</w:t>
      </w:r>
      <w:r w:rsidR="00731578">
        <w:t xml:space="preserve"> Fleisch, Wurst, Ei oder Fisch.</w:t>
      </w:r>
    </w:p>
    <w:p w:rsidR="00731578" w:rsidRPr="004D2929" w:rsidRDefault="00731578" w:rsidP="00731578">
      <w:pPr>
        <w:pStyle w:val="AufgabeText"/>
      </w:pPr>
    </w:p>
    <w:p w:rsidR="003172C6" w:rsidRDefault="003172C6" w:rsidP="00731578">
      <w:pPr>
        <w:pStyle w:val="AufgabeText"/>
      </w:pPr>
      <w:r w:rsidRPr="004D2929">
        <w:t>Bei den wunderbaren Extras gilt – wer sich gesund ernähren möchte, sollte diese L</w:t>
      </w:r>
      <w:r w:rsidRPr="004D2929">
        <w:t>e</w:t>
      </w:r>
      <w:r w:rsidRPr="004D2929">
        <w:t>bensmittelgruppe aus der täglichen Ernährung streichen. Deshalb ist sie auch mit der roten Ampelfarbe dargestellt – rot für STOP</w:t>
      </w:r>
      <w:r w:rsidR="006145EB">
        <w:t xml:space="preserve"> –</w:t>
      </w:r>
      <w:r>
        <w:t xml:space="preserve"> </w:t>
      </w:r>
      <w:r w:rsidRPr="004D2929">
        <w:t>nicht essen!</w:t>
      </w:r>
    </w:p>
    <w:p w:rsidR="00731578" w:rsidRPr="004D2929" w:rsidRDefault="00731578" w:rsidP="00731578">
      <w:pPr>
        <w:pStyle w:val="AufgabeText"/>
      </w:pPr>
    </w:p>
    <w:p w:rsidR="003172C6" w:rsidRDefault="003172C6" w:rsidP="00731578">
      <w:pPr>
        <w:pStyle w:val="AufgabeText"/>
      </w:pPr>
      <w:r w:rsidRPr="004D2929">
        <w:t>Und zum leichten Umrechnen gilt: Ein Teller voll mit der Lieblingsspeise bedeutet ein Kästchen in der Pyramide, d.</w:t>
      </w:r>
      <w:r w:rsidR="006145EB">
        <w:t xml:space="preserve"> </w:t>
      </w:r>
      <w:r w:rsidRPr="004D2929">
        <w:t>h. eine Portion.</w:t>
      </w:r>
    </w:p>
    <w:p w:rsidR="003172C6" w:rsidRDefault="003172C6" w:rsidP="003172C6">
      <w:pPr>
        <w:pStyle w:val="Textkrper"/>
      </w:pPr>
      <w:r>
        <w:br w:type="column"/>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br w:type="page"/>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H03.01.01.05</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B82770">
            <w:pPr>
              <w:pStyle w:val="Kopf8ptafz"/>
            </w:pPr>
            <w:r>
              <w:rPr>
                <w:rStyle w:val="Hervorhebung"/>
              </w:rPr>
              <w:t xml:space="preserve">Ich kann andere respektieren und mit ihnen zusammen arbeiten. </w:t>
            </w:r>
          </w:p>
          <w:p w:rsidR="003172C6" w:rsidRDefault="003172C6" w:rsidP="00B82770">
            <w:pPr>
              <w:pStyle w:val="Kopf8ptafz"/>
              <w:numPr>
                <w:ilvl w:val="0"/>
                <w:numId w:val="0"/>
              </w:numPr>
              <w:ind w:left="227"/>
            </w:pP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Default="003172C6" w:rsidP="003172C6">
      <w:pPr>
        <w:pStyle w:val="Textkrper"/>
      </w:pPr>
      <w:r>
        <w:rPr>
          <w:noProof/>
          <w:sz w:val="24"/>
        </w:rPr>
        <w:drawing>
          <wp:anchor distT="0" distB="0" distL="114300" distR="114300" simplePos="0" relativeHeight="252195840" behindDoc="0" locked="0" layoutInCell="0" allowOverlap="1" wp14:anchorId="1723422D" wp14:editId="3EAE8107">
            <wp:simplePos x="0" y="0"/>
            <wp:positionH relativeFrom="rightMargin">
              <wp:posOffset>107950</wp:posOffset>
            </wp:positionH>
            <wp:positionV relativeFrom="paragraph">
              <wp:posOffset>0</wp:posOffset>
            </wp:positionV>
            <wp:extent cx="345440" cy="323850"/>
            <wp:effectExtent l="0" t="0" r="0" b="0"/>
            <wp:wrapNone/>
            <wp:docPr id="155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96864" behindDoc="0" locked="0" layoutInCell="0" allowOverlap="1" wp14:anchorId="4798CABA" wp14:editId="4BA60B99">
            <wp:simplePos x="0" y="0"/>
            <wp:positionH relativeFrom="rightMargin">
              <wp:posOffset>467995</wp:posOffset>
            </wp:positionH>
            <wp:positionV relativeFrom="paragraph">
              <wp:posOffset>0</wp:posOffset>
            </wp:positionV>
            <wp:extent cx="345440" cy="323850"/>
            <wp:effectExtent l="0" t="0" r="0" b="0"/>
            <wp:wrapNone/>
            <wp:docPr id="15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72C6" w:rsidRDefault="003172C6" w:rsidP="00D67C87">
      <w:pPr>
        <w:pStyle w:val="AufgabeText"/>
      </w:pPr>
      <w:r w:rsidRPr="004D2929">
        <w:t>In der Pyramide sieht man, dass</w:t>
      </w:r>
      <w:r>
        <w:t xml:space="preserve"> trinken wichtig ist. Bei den anderen Lebensmitteln sieht man, dass </w:t>
      </w:r>
      <w:r w:rsidRPr="004D2929">
        <w:t xml:space="preserve">über die Hälfte der Nahrung – fast zwei Drittel sogar – aus </w:t>
      </w:r>
      <w:r w:rsidRPr="00D67C87">
        <w:rPr>
          <w:rStyle w:val="Durchgestrichen"/>
          <w:b/>
        </w:rPr>
        <w:t>tierischen</w:t>
      </w:r>
      <w:r w:rsidRPr="004D2929">
        <w:t xml:space="preserve"> </w:t>
      </w:r>
      <w:r w:rsidRPr="00E4275E">
        <w:rPr>
          <w:rStyle w:val="Hervorhebung"/>
        </w:rPr>
        <w:t>pflanzlichen</w:t>
      </w:r>
      <w:r>
        <w:t xml:space="preserve"> </w:t>
      </w:r>
      <w:r w:rsidR="00731578">
        <w:t>Lebensmitteln bestehen sollte.</w:t>
      </w:r>
    </w:p>
    <w:p w:rsidR="00731578" w:rsidRPr="004D2929" w:rsidRDefault="00731578" w:rsidP="00D67C87">
      <w:pPr>
        <w:pStyle w:val="AufgabeText"/>
      </w:pPr>
    </w:p>
    <w:p w:rsidR="003172C6" w:rsidRDefault="003172C6" w:rsidP="00D67C87">
      <w:pPr>
        <w:pStyle w:val="AufgabeText"/>
      </w:pPr>
      <w:r w:rsidRPr="004D2929">
        <w:t xml:space="preserve">Zum Sattessen sind die Lebensmittelgruppen „Obst und Gemüse“ und </w:t>
      </w:r>
      <w:r w:rsidRPr="00D67C87">
        <w:rPr>
          <w:rStyle w:val="Durchgestrichen"/>
          <w:b/>
        </w:rPr>
        <w:t>„EW-reiche LM“</w:t>
      </w:r>
      <w:r w:rsidRPr="004D2929">
        <w:t xml:space="preserve"> </w:t>
      </w:r>
      <w:r w:rsidRPr="00E4275E">
        <w:rPr>
          <w:rStyle w:val="Hervorhebung"/>
        </w:rPr>
        <w:t>KH-reiche LM</w:t>
      </w:r>
      <w:r>
        <w:t xml:space="preserve"> </w:t>
      </w:r>
      <w:r w:rsidRPr="004D2929">
        <w:t xml:space="preserve">gedacht. Von der Lebensmittelgruppe „Obst und Gemüse“ sollten mindestens </w:t>
      </w:r>
      <w:r w:rsidRPr="00D67C87">
        <w:rPr>
          <w:rStyle w:val="Durchgestrichen"/>
          <w:b/>
        </w:rPr>
        <w:t>drei</w:t>
      </w:r>
      <w:r w:rsidRPr="004D2929">
        <w:t xml:space="preserve"> </w:t>
      </w:r>
      <w:r w:rsidRPr="00E4275E">
        <w:rPr>
          <w:rStyle w:val="Hervorhebung"/>
        </w:rPr>
        <w:t>fünf</w:t>
      </w:r>
      <w:r>
        <w:t xml:space="preserve"> </w:t>
      </w:r>
      <w:r w:rsidRPr="004D2929">
        <w:t xml:space="preserve">Portionen (five-a-day) täglich aufgenommen werden. Die KH-reichen Lebensmittel sollten vier Mal täglich auf dem Speiseplan stehen, besonders geeignet sind hierfür Brot, Kartoffeln, </w:t>
      </w:r>
      <w:r w:rsidRPr="00D67C87">
        <w:rPr>
          <w:rStyle w:val="Durchgestrichen"/>
          <w:b/>
        </w:rPr>
        <w:t>Fleisch</w:t>
      </w:r>
      <w:r w:rsidRPr="004D2929">
        <w:t>, Nudeln und Reis</w:t>
      </w:r>
      <w:r>
        <w:t xml:space="preserve"> </w:t>
      </w:r>
      <w:r w:rsidRPr="006E4453">
        <w:rPr>
          <w:rStyle w:val="Hervorhebung"/>
        </w:rPr>
        <w:t>(auch Flocken, Hi</w:t>
      </w:r>
      <w:r w:rsidRPr="006E4453">
        <w:rPr>
          <w:rStyle w:val="Hervorhebung"/>
        </w:rPr>
        <w:t>r</w:t>
      </w:r>
      <w:r w:rsidRPr="006E4453">
        <w:rPr>
          <w:rStyle w:val="Hervorhebung"/>
        </w:rPr>
        <w:t>se,…).</w:t>
      </w:r>
    </w:p>
    <w:p w:rsidR="00731578" w:rsidRPr="004D2929" w:rsidRDefault="00731578" w:rsidP="00D67C87">
      <w:pPr>
        <w:pStyle w:val="AufgabeText"/>
      </w:pPr>
    </w:p>
    <w:p w:rsidR="003172C6" w:rsidRDefault="003172C6" w:rsidP="00D67C87">
      <w:pPr>
        <w:pStyle w:val="AufgabeText"/>
        <w:rPr>
          <w:rStyle w:val="Hervorhebung"/>
        </w:rPr>
      </w:pPr>
      <w:r w:rsidRPr="004D2929">
        <w:t xml:space="preserve">Die anderen Lebensmittelgruppen sollten mit Genuss – aber nicht zu viel gegessen werden. Es gilt: vier Portionen Milch- und Milchprodukte </w:t>
      </w:r>
      <w:r w:rsidRPr="00D67C87">
        <w:rPr>
          <w:b/>
        </w:rPr>
        <w:t xml:space="preserve">und </w:t>
      </w:r>
      <w:r w:rsidRPr="00D67C87">
        <w:rPr>
          <w:rStyle w:val="Durchgestrichen"/>
          <w:b/>
        </w:rPr>
        <w:t>höchstens vier Port</w:t>
      </w:r>
      <w:r w:rsidRPr="00D67C87">
        <w:rPr>
          <w:rStyle w:val="Durchgestrichen"/>
          <w:b/>
        </w:rPr>
        <w:t>i</w:t>
      </w:r>
      <w:r w:rsidRPr="00D67C87">
        <w:rPr>
          <w:rStyle w:val="Durchgestrichen"/>
          <w:b/>
        </w:rPr>
        <w:t>o</w:t>
      </w:r>
      <w:r w:rsidRPr="006E4453">
        <w:rPr>
          <w:rStyle w:val="Durchgestrichen"/>
        </w:rPr>
        <w:t>nen</w:t>
      </w:r>
      <w:r w:rsidRPr="004D2929">
        <w:t xml:space="preserve"> Fleisch, Wurst, Ei oder Fisch. </w:t>
      </w:r>
      <w:r w:rsidRPr="006E4453">
        <w:rPr>
          <w:rStyle w:val="Hervorhebung"/>
        </w:rPr>
        <w:t>Optimal sind 3 Portionen Milch und Milchprodukte und eine Portion Fl</w:t>
      </w:r>
      <w:r w:rsidR="00731578">
        <w:rPr>
          <w:rStyle w:val="Hervorhebung"/>
        </w:rPr>
        <w:t>eisch, Wurst, Fisch oder Ei.</w:t>
      </w:r>
    </w:p>
    <w:p w:rsidR="00731578" w:rsidRPr="006E4453" w:rsidRDefault="00731578" w:rsidP="00D67C87">
      <w:pPr>
        <w:pStyle w:val="AufgabeText"/>
        <w:rPr>
          <w:rStyle w:val="Hervorhebung"/>
        </w:rPr>
      </w:pPr>
    </w:p>
    <w:p w:rsidR="003172C6" w:rsidRDefault="003172C6" w:rsidP="00D67C87">
      <w:pPr>
        <w:pStyle w:val="AufgabeText"/>
        <w:rPr>
          <w:rStyle w:val="Hervorhebung"/>
        </w:rPr>
      </w:pPr>
      <w:r w:rsidRPr="004D2929">
        <w:t>Bei den wunderbaren Extras gilt – wer sich gesund ernähren möchte, sollte diese L</w:t>
      </w:r>
      <w:r w:rsidRPr="004D2929">
        <w:t>e</w:t>
      </w:r>
      <w:r w:rsidRPr="004D2929">
        <w:t xml:space="preserve">bensmittelgruppe aus der täglichen Ernährung </w:t>
      </w:r>
      <w:r w:rsidRPr="00D67C87">
        <w:rPr>
          <w:rStyle w:val="Durchgestrichen"/>
          <w:b/>
        </w:rPr>
        <w:t>streichen</w:t>
      </w:r>
      <w:r>
        <w:t xml:space="preserve"> s</w:t>
      </w:r>
      <w:r w:rsidRPr="006E4453">
        <w:rPr>
          <w:rStyle w:val="Hervorhebung"/>
        </w:rPr>
        <w:t>p</w:t>
      </w:r>
      <w:r w:rsidR="00D67C87">
        <w:rPr>
          <w:rStyle w:val="Hervorhebung"/>
        </w:rPr>
        <w:t>arsam essen, d.h. einmal am Tag.</w:t>
      </w:r>
      <w:r w:rsidRPr="006E4453">
        <w:rPr>
          <w:rStyle w:val="Hervorhebung"/>
        </w:rPr>
        <w:t xml:space="preserve"> </w:t>
      </w:r>
      <w:r w:rsidRPr="004D2929">
        <w:t xml:space="preserve"> Deshalb ist sie auch mit der roten Ampelfarbe dargestellt – rot für </w:t>
      </w:r>
      <w:r w:rsidRPr="00D67C87">
        <w:rPr>
          <w:rStyle w:val="Durchgestrichen"/>
          <w:b/>
        </w:rPr>
        <w:t>STOP-  nicht essen</w:t>
      </w:r>
      <w:r w:rsidRPr="00D67C87">
        <w:rPr>
          <w:b/>
        </w:rPr>
        <w:t>!</w:t>
      </w:r>
      <w:r>
        <w:t xml:space="preserve"> </w:t>
      </w:r>
      <w:r w:rsidRPr="006E4453">
        <w:rPr>
          <w:rStyle w:val="Hervorhebung"/>
        </w:rPr>
        <w:t>Rot steht für „sparsam“, d.h. bei den Extras einmal am Tag – zum Geni</w:t>
      </w:r>
      <w:r w:rsidRPr="006E4453">
        <w:rPr>
          <w:rStyle w:val="Hervorhebung"/>
        </w:rPr>
        <w:t>e</w:t>
      </w:r>
      <w:r w:rsidRPr="006E4453">
        <w:rPr>
          <w:rStyle w:val="Hervorhebung"/>
        </w:rPr>
        <w:t>ßen!</w:t>
      </w:r>
    </w:p>
    <w:p w:rsidR="00731578" w:rsidRPr="006E4453" w:rsidRDefault="00731578" w:rsidP="00D67C87">
      <w:pPr>
        <w:pStyle w:val="AufgabeText"/>
        <w:rPr>
          <w:rStyle w:val="Hervorhebung"/>
        </w:rPr>
      </w:pPr>
    </w:p>
    <w:p w:rsidR="003172C6" w:rsidRPr="006E4453" w:rsidRDefault="003172C6" w:rsidP="00D67C87">
      <w:pPr>
        <w:pStyle w:val="AufgabeText"/>
        <w:rPr>
          <w:rStyle w:val="Hervorhebung"/>
        </w:rPr>
      </w:pPr>
      <w:r w:rsidRPr="004D2929">
        <w:t xml:space="preserve">Und zum leichten Umrechnen gilt: </w:t>
      </w:r>
      <w:r w:rsidRPr="00D67C87">
        <w:rPr>
          <w:rStyle w:val="Durchgestrichen"/>
          <w:b/>
        </w:rPr>
        <w:t>Ein Teller voll mit der Lieblingsspeise bedeutet ein Kästchen in der Pyramide, d.</w:t>
      </w:r>
      <w:r w:rsidR="00991F0A" w:rsidRPr="00D67C87">
        <w:rPr>
          <w:rStyle w:val="Durchgestrichen"/>
          <w:b/>
        </w:rPr>
        <w:t xml:space="preserve"> </w:t>
      </w:r>
      <w:r w:rsidRPr="00D67C87">
        <w:rPr>
          <w:rStyle w:val="Durchgestrichen"/>
          <w:b/>
        </w:rPr>
        <w:t>h. eine Portion</w:t>
      </w:r>
      <w:r w:rsidRPr="004D2929">
        <w:t>.</w:t>
      </w:r>
      <w:r>
        <w:t xml:space="preserve"> </w:t>
      </w:r>
      <w:r w:rsidRPr="006E4453">
        <w:rPr>
          <w:rStyle w:val="Hervorhebung"/>
        </w:rPr>
        <w:t>Zum leichten Umrechnen gilt das Handmaß, d.</w:t>
      </w:r>
      <w:r w:rsidR="00991F0A">
        <w:rPr>
          <w:rStyle w:val="Hervorhebung"/>
        </w:rPr>
        <w:t xml:space="preserve"> </w:t>
      </w:r>
      <w:r w:rsidRPr="006E4453">
        <w:rPr>
          <w:rStyle w:val="Hervorhebung"/>
        </w:rPr>
        <w:t>h. eine Portion = Baustein der Pyramide ist ungefähr die Menge, die in die Hand der Person passt (bei Fetten und</w:t>
      </w:r>
      <w:r w:rsidR="00D67C87">
        <w:rPr>
          <w:rStyle w:val="Hervorhebung"/>
        </w:rPr>
        <w:t xml:space="preserve"> Ölen gilt die Esslöffelmenge).</w:t>
      </w:r>
    </w:p>
    <w:p w:rsidR="00D67C87" w:rsidRDefault="00D67C8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H03.01.01.06</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D67C87">
            <w:pPr>
              <w:pStyle w:val="Kopf8ptafz"/>
            </w:pPr>
            <w:r>
              <w:t>Ich kann  Lebensmittel nach anerkannten Ernährungsempfehlungen beurteilen.</w:t>
            </w:r>
          </w:p>
          <w:p w:rsidR="003172C6" w:rsidRDefault="003172C6" w:rsidP="00D67C87">
            <w:pPr>
              <w:pStyle w:val="Kopf8ptafz"/>
              <w:rPr>
                <w:rStyle w:val="Hervorhebung"/>
              </w:rPr>
            </w:pPr>
            <w:r>
              <w:rPr>
                <w:rStyle w:val="Hervorhebung"/>
              </w:rPr>
              <w:t>Ich kann systematisch arbeiten.</w:t>
            </w:r>
          </w:p>
          <w:p w:rsidR="003172C6" w:rsidRDefault="003172C6" w:rsidP="00D67C87">
            <w:pPr>
              <w:pStyle w:val="Kopf8ptafz"/>
              <w:rPr>
                <w:rStyle w:val="Hervorhebung"/>
              </w:rPr>
            </w:pPr>
            <w:r>
              <w:rPr>
                <w:rStyle w:val="Hervorhebung"/>
              </w:rPr>
              <w:t>Ich kann mich ausdrücken und Gespräche führen.</w:t>
            </w:r>
          </w:p>
          <w:p w:rsidR="003172C6" w:rsidRDefault="003172C6" w:rsidP="00D67C87">
            <w:pPr>
              <w:pStyle w:val="Kopf8ptafz"/>
            </w:pPr>
            <w:r>
              <w:rPr>
                <w:rStyle w:val="Hervorhebung"/>
              </w:rPr>
              <w:t xml:space="preserve">Ich kann andere respektieren und mit ihnen zusammen arbeiten. </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r w:rsidRPr="00B51DE9">
                    <w:t>LernPROJEKT</w:t>
                  </w:r>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r w:rsidRPr="00B51DE9">
                    <w:t>LernTHEMA</w:t>
                  </w:r>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r w:rsidRPr="00B51DE9">
                    <w:t>LernSCHRITT</w:t>
                  </w:r>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D67C87">
            <w:pPr>
              <w:pStyle w:val="Kopf8ptafz"/>
            </w:pPr>
            <w:r>
              <w:t>Ich kann Lebensmittel benennen und den entsprechenden L</w:t>
            </w:r>
            <w:r>
              <w:t>e</w:t>
            </w:r>
            <w:r>
              <w:t>bensmittelgruppen zuordnen.</w:t>
            </w:r>
          </w:p>
          <w:p w:rsidR="003172C6" w:rsidRDefault="003172C6" w:rsidP="00D67C87">
            <w:pPr>
              <w:pStyle w:val="Kopf8ptafz"/>
            </w:pPr>
            <w:r>
              <w:t>Ich kann die Lebensmittelgruppen der Ernährungspyramide ne</w:t>
            </w:r>
            <w:r>
              <w:t>n</w:t>
            </w:r>
            <w:r>
              <w:t xml:space="preserve">nen. </w:t>
            </w:r>
          </w:p>
          <w:p w:rsidR="003172C6" w:rsidRDefault="003172C6" w:rsidP="00D67C87">
            <w:pPr>
              <w:pStyle w:val="Kopf8ptafz"/>
            </w:pPr>
            <w:r>
              <w:t>Ich kann die Verzehrsempfehlungen für die einzelnen Lebensmitte</w:t>
            </w:r>
            <w:r>
              <w:t>l</w:t>
            </w:r>
            <w:r>
              <w:t>gruppen angeben.</w:t>
            </w:r>
          </w:p>
          <w:p w:rsidR="003172C6" w:rsidRDefault="003172C6" w:rsidP="00D67C87">
            <w:pPr>
              <w:pStyle w:val="Kopf8ptafz"/>
            </w:pPr>
            <w:r>
              <w:t>Ich kann den Begriff Portion/Handmaß definieren.</w:t>
            </w:r>
          </w:p>
          <w:p w:rsidR="003172C6" w:rsidRDefault="003172C6" w:rsidP="00D67C87">
            <w:pPr>
              <w:pStyle w:val="Kopf8ptafz"/>
            </w:pPr>
            <w:r>
              <w:t>Ich kann die einzelnen Lebensmittelgruppen mit Hilfe der Ampe</w:t>
            </w:r>
            <w:r>
              <w:t>l</w:t>
            </w:r>
            <w:r>
              <w:t xml:space="preserve">farben bewerten. </w:t>
            </w:r>
          </w:p>
          <w:p w:rsidR="003172C6" w:rsidRDefault="003172C6" w:rsidP="00D67C87">
            <w:pPr>
              <w:pStyle w:val="Kopf8ptafz"/>
            </w:pPr>
            <w:r>
              <w:t>Ich kann den Aufbau der Ernährungspyramide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D67C87">
            <w:pPr>
              <w:pStyle w:val="Kopf8ptafz"/>
            </w:pPr>
            <w:r w:rsidRPr="00F86E35">
              <w:rPr>
                <w:i/>
              </w:rPr>
              <w:t>Ich kann Ergebnisse dokumentieren und präsentieren.</w:t>
            </w:r>
          </w:p>
          <w:p w:rsidR="003172C6" w:rsidRPr="00234B66" w:rsidRDefault="00367C2D" w:rsidP="00D67C87">
            <w:pPr>
              <w:pStyle w:val="Kopf8ptafz"/>
            </w:pPr>
            <w:r>
              <w:rPr>
                <w:i/>
              </w:rPr>
              <w:t>Ich kann</w:t>
            </w:r>
            <w:r w:rsidR="003172C6">
              <w:rPr>
                <w:i/>
              </w:rPr>
              <w:t xml:space="preserve">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D67C87">
            <w:pPr>
              <w:pStyle w:val="Kopf8ptafz"/>
            </w:pPr>
            <w:r>
              <w:t>Ich kann meine eigenes Ernährungsverhalten beurteilen und ve</w:t>
            </w:r>
            <w:r>
              <w:t>r</w:t>
            </w:r>
            <w:r>
              <w:t>bessern.</w:t>
            </w:r>
          </w:p>
          <w:p w:rsidR="003172C6" w:rsidRDefault="003172C6" w:rsidP="00D67C87">
            <w:pPr>
              <w:pStyle w:val="Kopf8ptafz"/>
            </w:pPr>
            <w:r>
              <w:t>Ich kann mit Hilfe der Ernährungspyramide einen Tageskostplan erstellen oder darstellen.</w:t>
            </w:r>
          </w:p>
          <w:p w:rsidR="003172C6" w:rsidRDefault="003172C6" w:rsidP="00D67C87">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3172C6" w:rsidP="007A59EE">
      <w:pPr>
        <w:pStyle w:val="berschrift3"/>
      </w:pPr>
      <w:r>
        <w:rPr>
          <w:noProof/>
          <w:sz w:val="24"/>
        </w:rPr>
        <w:drawing>
          <wp:anchor distT="0" distB="0" distL="114300" distR="114300" simplePos="0" relativeHeight="252197888" behindDoc="0" locked="0" layoutInCell="0" allowOverlap="1" wp14:anchorId="13196F05" wp14:editId="51C4C192">
            <wp:simplePos x="0" y="0"/>
            <wp:positionH relativeFrom="rightMargin">
              <wp:posOffset>69926</wp:posOffset>
            </wp:positionH>
            <wp:positionV relativeFrom="paragraph">
              <wp:posOffset>18821</wp:posOffset>
            </wp:positionV>
            <wp:extent cx="345440" cy="323850"/>
            <wp:effectExtent l="0" t="0" r="0" b="0"/>
            <wp:wrapNone/>
            <wp:docPr id="155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Übungen zur Ernährungspyramide</w:t>
      </w:r>
    </w:p>
    <w:p w:rsidR="003172C6" w:rsidRDefault="003172C6" w:rsidP="003172C6">
      <w:pPr>
        <w:pStyle w:val="Textkrper"/>
      </w:pPr>
      <w:r>
        <w:t>Es gibt verschiedene Ernährungsmodelle zum Bewerten der tatsächliche</w:t>
      </w:r>
      <w:r w:rsidR="00EB3BA6">
        <w:t xml:space="preserve">n Ernährung. Sie haben das </w:t>
      </w:r>
      <w:r w:rsidR="002918DE">
        <w:t xml:space="preserve">Modell der </w:t>
      </w:r>
      <w:r w:rsidR="00EB3BA6">
        <w:t>aid-</w:t>
      </w:r>
      <w:r>
        <w:t>E</w:t>
      </w:r>
      <w:r w:rsidR="002918DE">
        <w:t>rnährungspyramide</w:t>
      </w:r>
      <w:r w:rsidR="00714B8F">
        <w:t xml:space="preserve"> kennen</w:t>
      </w:r>
      <w:r>
        <w:t>gelernt. Eine andere Darste</w:t>
      </w:r>
      <w:r>
        <w:t>l</w:t>
      </w:r>
      <w:r>
        <w:t>lungsform bietet die Deutsc</w:t>
      </w:r>
      <w:r w:rsidR="00EB3BA6">
        <w:t>he Gesellschaft für Ernährung (</w:t>
      </w:r>
      <w:r>
        <w:t>DGE)</w:t>
      </w:r>
      <w:r w:rsidR="002918DE">
        <w:t xml:space="preserve">, nämlich </w:t>
      </w:r>
      <w:r>
        <w:t>den Ernä</w:t>
      </w:r>
      <w:r>
        <w:t>h</w:t>
      </w:r>
      <w:r>
        <w:t>rungskreis.</w:t>
      </w:r>
    </w:p>
    <w:p w:rsidR="003172C6" w:rsidRDefault="003172C6" w:rsidP="002918DE">
      <w:pPr>
        <w:pStyle w:val="Abstandszeile"/>
      </w:pPr>
    </w:p>
    <w:tbl>
      <w:tblPr>
        <w:tblStyle w:val="Tabellenraster"/>
        <w:tblW w:w="9672" w:type="dxa"/>
        <w:tblInd w:w="108" w:type="dxa"/>
        <w:tblLook w:val="04A0" w:firstRow="1" w:lastRow="0" w:firstColumn="1" w:lastColumn="0" w:noHBand="0" w:noVBand="1"/>
      </w:tblPr>
      <w:tblGrid>
        <w:gridCol w:w="4744"/>
        <w:gridCol w:w="4928"/>
      </w:tblGrid>
      <w:tr w:rsidR="003172C6" w:rsidRPr="00CF3AF5" w:rsidTr="004C3D44">
        <w:trPr>
          <w:trHeight w:val="257"/>
        </w:trPr>
        <w:tc>
          <w:tcPr>
            <w:tcW w:w="4744" w:type="dxa"/>
          </w:tcPr>
          <w:p w:rsidR="003172C6" w:rsidRPr="00CF3AF5" w:rsidRDefault="003172C6" w:rsidP="00B82770">
            <w:pPr>
              <w:pStyle w:val="Textkrper"/>
              <w:jc w:val="center"/>
              <w:rPr>
                <w:b/>
              </w:rPr>
            </w:pPr>
            <w:r w:rsidRPr="00CF3AF5">
              <w:rPr>
                <w:b/>
              </w:rPr>
              <w:t>aid-Ernährungspyramide</w:t>
            </w:r>
          </w:p>
        </w:tc>
        <w:tc>
          <w:tcPr>
            <w:tcW w:w="4928" w:type="dxa"/>
          </w:tcPr>
          <w:p w:rsidR="003172C6" w:rsidRPr="00CF3AF5" w:rsidRDefault="003172C6" w:rsidP="00B82770">
            <w:pPr>
              <w:pStyle w:val="Textkrper"/>
              <w:jc w:val="center"/>
              <w:rPr>
                <w:b/>
              </w:rPr>
            </w:pPr>
            <w:r w:rsidRPr="00CF3AF5">
              <w:rPr>
                <w:b/>
              </w:rPr>
              <w:t>DGE-Ernährungskreis</w:t>
            </w:r>
          </w:p>
        </w:tc>
      </w:tr>
    </w:tbl>
    <w:p w:rsidR="004C3D44" w:rsidRDefault="004C3D44" w:rsidP="004C3D44">
      <w:pPr>
        <w:pStyle w:val="Marginaliegrau"/>
        <w:framePr w:w="2841" w:wrap="around" w:x="7974" w:y="4534"/>
      </w:pPr>
      <w:r w:rsidRPr="004C3D44">
        <w:t>Der Ernährungskreis der Deutschen Gesellschaft für Ernährung e. V. (DGE) dient als Wegweiser für eine vollwe</w:t>
      </w:r>
      <w:r w:rsidRPr="004C3D44">
        <w:t>r</w:t>
      </w:r>
      <w:r w:rsidRPr="004C3D44">
        <w:t>tige Ernährung. Er teilt das reichhalt</w:t>
      </w:r>
      <w:r w:rsidRPr="004C3D44">
        <w:t>i</w:t>
      </w:r>
      <w:r w:rsidRPr="004C3D44">
        <w:t>ge Lebensmittelangebot in sieben Gruppen ein und erleichtert so die tägliche Lebensmittelauswahl. Je größer ein Kreissegment ist, desto größere Mengen sollten täglich aus der Gruppe verzehrt werden. L</w:t>
      </w:r>
      <w:r w:rsidRPr="004C3D44">
        <w:t>e</w:t>
      </w:r>
      <w:r w:rsidRPr="004C3D44">
        <w:t>bensmittel aus kleinen Segmenten sollten sparsam verwendet werden. Für eine abwechslungsreiche Ernä</w:t>
      </w:r>
      <w:r w:rsidRPr="004C3D44">
        <w:t>h</w:t>
      </w:r>
      <w:r w:rsidRPr="004C3D44">
        <w:t>rung sollte die Lebensmittelvielfalt der einzelnen Gruppen genutzt we</w:t>
      </w:r>
      <w:r w:rsidRPr="004C3D44">
        <w:t>r</w:t>
      </w:r>
      <w:r w:rsidRPr="004C3D44">
        <w:t>den.</w:t>
      </w:r>
    </w:p>
    <w:tbl>
      <w:tblPr>
        <w:tblStyle w:val="Tabellenraster"/>
        <w:tblW w:w="9672" w:type="dxa"/>
        <w:tblInd w:w="108" w:type="dxa"/>
        <w:tblLook w:val="04A0" w:firstRow="1" w:lastRow="0" w:firstColumn="1" w:lastColumn="0" w:noHBand="0" w:noVBand="1"/>
      </w:tblPr>
      <w:tblGrid>
        <w:gridCol w:w="4744"/>
        <w:gridCol w:w="4928"/>
      </w:tblGrid>
      <w:tr w:rsidR="003172C6" w:rsidTr="004C3D44">
        <w:trPr>
          <w:trHeight w:val="4029"/>
        </w:trPr>
        <w:tc>
          <w:tcPr>
            <w:tcW w:w="4744" w:type="dxa"/>
          </w:tcPr>
          <w:p w:rsidR="003172C6" w:rsidRDefault="003172C6" w:rsidP="004C3D44">
            <w:pPr>
              <w:pStyle w:val="Textkrper"/>
              <w:jc w:val="center"/>
            </w:pPr>
          </w:p>
          <w:p w:rsidR="004C3D44" w:rsidRDefault="004C3D44" w:rsidP="004C3D44">
            <w:pPr>
              <w:pStyle w:val="Textkrper"/>
              <w:jc w:val="center"/>
            </w:pPr>
            <w:r>
              <w:rPr>
                <w:noProof/>
              </w:rPr>
              <w:drawing>
                <wp:inline distT="0" distB="0" distL="0" distR="0" wp14:anchorId="7BD7F6F1" wp14:editId="27296B45">
                  <wp:extent cx="2504104" cy="2371061"/>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04104" cy="2371061"/>
                          </a:xfrm>
                          <a:prstGeom prst="rect">
                            <a:avLst/>
                          </a:prstGeom>
                          <a:noFill/>
                        </pic:spPr>
                      </pic:pic>
                    </a:graphicData>
                  </a:graphic>
                </wp:inline>
              </w:drawing>
            </w:r>
          </w:p>
          <w:p w:rsidR="00A52AFE" w:rsidRPr="00A52AFE" w:rsidRDefault="00A52AFE" w:rsidP="00B82770">
            <w:pPr>
              <w:pStyle w:val="Textkrper"/>
              <w:jc w:val="center"/>
              <w:rPr>
                <w:lang w:val="en-US"/>
              </w:rPr>
            </w:pPr>
          </w:p>
        </w:tc>
        <w:tc>
          <w:tcPr>
            <w:tcW w:w="4928" w:type="dxa"/>
          </w:tcPr>
          <w:p w:rsidR="003172C6" w:rsidRDefault="003172C6" w:rsidP="004C3D44">
            <w:pPr>
              <w:pStyle w:val="Textkrper"/>
              <w:jc w:val="center"/>
            </w:pPr>
          </w:p>
          <w:p w:rsidR="004C3D44" w:rsidRDefault="004C3D44" w:rsidP="004C3D44">
            <w:pPr>
              <w:pStyle w:val="Textkrper"/>
              <w:jc w:val="center"/>
            </w:pPr>
            <w:r>
              <w:rPr>
                <w:noProof/>
              </w:rPr>
              <w:drawing>
                <wp:inline distT="0" distB="0" distL="0" distR="0" wp14:anchorId="7B05094F" wp14:editId="0B431456">
                  <wp:extent cx="2487295" cy="2487295"/>
                  <wp:effectExtent l="0" t="0" r="8255" b="825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87295" cy="2487295"/>
                          </a:xfrm>
                          <a:prstGeom prst="rect">
                            <a:avLst/>
                          </a:prstGeom>
                          <a:noFill/>
                        </pic:spPr>
                      </pic:pic>
                    </a:graphicData>
                  </a:graphic>
                </wp:inline>
              </w:drawing>
            </w:r>
          </w:p>
          <w:p w:rsidR="004C3D44" w:rsidRDefault="004C3D44" w:rsidP="004C3D44">
            <w:pPr>
              <w:pStyle w:val="Textkrper"/>
              <w:jc w:val="center"/>
            </w:pPr>
          </w:p>
        </w:tc>
      </w:tr>
    </w:tbl>
    <w:p w:rsidR="007159AA" w:rsidRPr="00A9014E" w:rsidRDefault="007159AA" w:rsidP="004C3D44">
      <w:pPr>
        <w:pStyle w:val="MaginaliegrauIcon"/>
        <w:framePr w:wrap="around" w:x="1159" w:y="24"/>
        <w:rPr>
          <w:lang w:val="en-US"/>
        </w:rPr>
      </w:pPr>
      <w:r w:rsidRPr="00A9014E">
        <w:rPr>
          <w:lang w:val="en-US"/>
        </w:rPr>
        <w:t>Copyright: aid infodienst, Idee: S. Mannhardt, ND</w:t>
      </w:r>
    </w:p>
    <w:p w:rsidR="003172C6" w:rsidRDefault="003172C6" w:rsidP="003172C6">
      <w:pPr>
        <w:pStyle w:val="Textkrper"/>
        <w:rPr>
          <w:lang w:val="en-US"/>
        </w:rPr>
      </w:pPr>
    </w:p>
    <w:p w:rsidR="004C3D44" w:rsidRDefault="004C3D44" w:rsidP="003172C6">
      <w:pPr>
        <w:pStyle w:val="Textkrper"/>
        <w:rPr>
          <w:lang w:val="en-US"/>
        </w:rPr>
      </w:pPr>
    </w:p>
    <w:p w:rsidR="004C3D44" w:rsidRPr="00A9014E" w:rsidRDefault="004C3D44" w:rsidP="003172C6">
      <w:pPr>
        <w:pStyle w:val="Textkrper"/>
        <w:rPr>
          <w:lang w:val="en-US"/>
        </w:rPr>
      </w:pPr>
    </w:p>
    <w:p w:rsidR="003172C6" w:rsidRPr="00D67C87" w:rsidRDefault="003172C6" w:rsidP="003172C6">
      <w:pPr>
        <w:rPr>
          <w:b/>
        </w:rPr>
      </w:pPr>
      <w:r w:rsidRPr="00D67C87">
        <w:rPr>
          <w:rStyle w:val="Fett"/>
        </w:rPr>
        <w:t>Aufgabe:</w:t>
      </w:r>
      <w:r w:rsidR="00D67C87" w:rsidRPr="00D67C87">
        <w:rPr>
          <w:rStyle w:val="Fett"/>
          <w:b w:val="0"/>
        </w:rPr>
        <w:t xml:space="preserve"> </w:t>
      </w:r>
      <w:r w:rsidRPr="00D67C87">
        <w:rPr>
          <w:b/>
        </w:rPr>
        <w:t>Vergleichen Sie die beiden Modelle:</w:t>
      </w:r>
    </w:p>
    <w:p w:rsidR="003172C6" w:rsidRDefault="003172C6" w:rsidP="003172C6">
      <w:pPr>
        <w:pStyle w:val="Textkrpernrauen"/>
        <w:numPr>
          <w:ilvl w:val="0"/>
          <w:numId w:val="15"/>
        </w:numPr>
        <w:spacing w:line="240" w:lineRule="atLeast"/>
        <w:ind w:left="568"/>
      </w:pPr>
      <w:r>
        <w:t>Suchen Sie geeignete Kriterien (mindestens vier Kriterien).</w:t>
      </w:r>
    </w:p>
    <w:p w:rsidR="003172C6" w:rsidRDefault="003172C6" w:rsidP="003172C6">
      <w:pPr>
        <w:pStyle w:val="Textkrpernrauen"/>
        <w:numPr>
          <w:ilvl w:val="0"/>
          <w:numId w:val="15"/>
        </w:numPr>
        <w:spacing w:line="240" w:lineRule="atLeast"/>
        <w:ind w:left="568"/>
      </w:pPr>
      <w:r>
        <w:t>Fertigen Si</w:t>
      </w:r>
      <w:r w:rsidR="00D67C87">
        <w:t>e eine dreispaltige Tabelle an.</w:t>
      </w:r>
    </w:p>
    <w:p w:rsidR="003172C6" w:rsidRDefault="003172C6" w:rsidP="003172C6">
      <w:pPr>
        <w:pStyle w:val="Textkrpernrauen"/>
        <w:spacing w:line="240" w:lineRule="atLeast"/>
        <w:ind w:left="568"/>
      </w:pPr>
      <w:r w:rsidRPr="00CE63DA">
        <w:t>Ergänzen Sie die jeweili</w:t>
      </w:r>
      <w:r w:rsidR="00D67C87">
        <w:t>gen Spalten.</w:t>
      </w:r>
    </w:p>
    <w:p w:rsidR="004C3D44" w:rsidRDefault="004C3D44" w:rsidP="004C3D44">
      <w:pPr>
        <w:pStyle w:val="TextkrpernrauenText"/>
      </w:pPr>
    </w:p>
    <w:p w:rsidR="004C3D44" w:rsidRDefault="004C3D44" w:rsidP="004C3D44">
      <w:pPr>
        <w:pStyle w:val="TextkrpernrauenText"/>
      </w:pPr>
    </w:p>
    <w:p w:rsidR="004C3D44" w:rsidRDefault="004C3D44" w:rsidP="004C3D44">
      <w:pPr>
        <w:pStyle w:val="TextkrpernrauenText"/>
      </w:pPr>
    </w:p>
    <w:p w:rsidR="002918DE" w:rsidRDefault="002918DE">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column"/>
            </w:r>
            <w:r>
              <w:br w:type="page"/>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H03.01.01.06</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D67C87">
            <w:pPr>
              <w:pStyle w:val="Kopf8ptafz"/>
            </w:pPr>
            <w:r>
              <w:t>Ich kann  Lebensmittel nach anerkannten Ernährungsempfehlungen beurteilen.</w:t>
            </w:r>
          </w:p>
          <w:p w:rsidR="003172C6" w:rsidRDefault="003172C6" w:rsidP="00D67C87">
            <w:pPr>
              <w:pStyle w:val="Kopf8ptafz"/>
              <w:rPr>
                <w:rStyle w:val="Hervorhebung"/>
              </w:rPr>
            </w:pPr>
            <w:r>
              <w:rPr>
                <w:rStyle w:val="Hervorhebung"/>
              </w:rPr>
              <w:t>Ich kann systematisch arbeiten.</w:t>
            </w:r>
          </w:p>
          <w:p w:rsidR="003172C6" w:rsidRDefault="003172C6" w:rsidP="00D67C87">
            <w:pPr>
              <w:pStyle w:val="Kopf8ptafz"/>
              <w:rPr>
                <w:rStyle w:val="Hervorhebung"/>
              </w:rPr>
            </w:pPr>
            <w:r>
              <w:rPr>
                <w:rStyle w:val="Hervorhebung"/>
              </w:rPr>
              <w:t>Ich kann mich ausdrücken und Gespräche führen.</w:t>
            </w:r>
          </w:p>
          <w:p w:rsidR="003172C6" w:rsidRDefault="003172C6" w:rsidP="00D67C87">
            <w:pPr>
              <w:pStyle w:val="Kopf8ptafz"/>
            </w:pPr>
            <w:r>
              <w:rPr>
                <w:rStyle w:val="Hervorhebung"/>
              </w:rPr>
              <w:t xml:space="preserve">Ich kann andere respektieren und mit ihnen zusammen arbeiten. </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Default="003172C6" w:rsidP="003172C6"/>
    <w:p w:rsidR="003172C6" w:rsidRDefault="003172C6" w:rsidP="003172C6">
      <w:r>
        <w:rPr>
          <w:noProof/>
          <w:sz w:val="24"/>
          <w:lang w:eastAsia="de-DE"/>
        </w:rPr>
        <w:drawing>
          <wp:anchor distT="0" distB="0" distL="114300" distR="114300" simplePos="0" relativeHeight="252198912" behindDoc="0" locked="0" layoutInCell="0" allowOverlap="1" wp14:anchorId="005C2BD4" wp14:editId="6B0A0ECC">
            <wp:simplePos x="0" y="0"/>
            <wp:positionH relativeFrom="rightMargin">
              <wp:posOffset>806450</wp:posOffset>
            </wp:positionH>
            <wp:positionV relativeFrom="paragraph">
              <wp:posOffset>0</wp:posOffset>
            </wp:positionV>
            <wp:extent cx="345440" cy="323850"/>
            <wp:effectExtent l="0" t="0" r="0" b="0"/>
            <wp:wrapNone/>
            <wp:docPr id="15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373">
        <w:t>Tabelle:</w:t>
      </w:r>
    </w:p>
    <w:p w:rsidR="003172C6" w:rsidRPr="001B0B42" w:rsidRDefault="003172C6" w:rsidP="003172C6">
      <w:pPr>
        <w:rPr>
          <w:rStyle w:val="Fett"/>
        </w:rPr>
      </w:pPr>
      <w:r w:rsidRPr="001B0B42">
        <w:rPr>
          <w:rStyle w:val="Fett"/>
        </w:rPr>
        <w:t xml:space="preserve">Vergleich verschiedener Ernährungsmodelle </w:t>
      </w:r>
    </w:p>
    <w:p w:rsidR="003172C6" w:rsidRPr="001B0B42" w:rsidRDefault="003172C6" w:rsidP="003172C6">
      <w:pPr>
        <w:rPr>
          <w:rStyle w:val="Fett"/>
        </w:rPr>
      </w:pPr>
      <w:r w:rsidRPr="001B0B42">
        <w:rPr>
          <w:rStyle w:val="Fett"/>
        </w:rPr>
        <w:t>oder</w:t>
      </w:r>
    </w:p>
    <w:p w:rsidR="003172C6" w:rsidRPr="001B0B42" w:rsidRDefault="003172C6" w:rsidP="003172C6">
      <w:pPr>
        <w:rPr>
          <w:rStyle w:val="Fett"/>
        </w:rPr>
      </w:pPr>
      <w:r w:rsidRPr="001B0B42">
        <w:rPr>
          <w:rStyle w:val="Fett"/>
        </w:rPr>
        <w:t>Vergleich der aid-Ernährungspyramide mit dem DGE-Ernährungskreis</w:t>
      </w:r>
    </w:p>
    <w:p w:rsidR="003172C6" w:rsidRDefault="003172C6" w:rsidP="003172C6"/>
    <w:tbl>
      <w:tblPr>
        <w:tblStyle w:val="Tabellenraster"/>
        <w:tblW w:w="9639" w:type="dxa"/>
        <w:tblInd w:w="108" w:type="dxa"/>
        <w:tblLook w:val="04A0" w:firstRow="1" w:lastRow="0" w:firstColumn="1" w:lastColumn="0" w:noHBand="0" w:noVBand="1"/>
      </w:tblPr>
      <w:tblGrid>
        <w:gridCol w:w="2405"/>
        <w:gridCol w:w="3633"/>
        <w:gridCol w:w="3601"/>
      </w:tblGrid>
      <w:tr w:rsidR="003172C6" w:rsidRPr="001B0B42" w:rsidTr="00ED0373">
        <w:tc>
          <w:tcPr>
            <w:tcW w:w="2405" w:type="dxa"/>
          </w:tcPr>
          <w:p w:rsidR="003172C6" w:rsidRPr="001B0B42" w:rsidRDefault="003172C6" w:rsidP="00B82770">
            <w:pPr>
              <w:rPr>
                <w:rStyle w:val="Fett"/>
              </w:rPr>
            </w:pPr>
          </w:p>
        </w:tc>
        <w:tc>
          <w:tcPr>
            <w:tcW w:w="3633" w:type="dxa"/>
          </w:tcPr>
          <w:p w:rsidR="003172C6" w:rsidRPr="001B0B42" w:rsidRDefault="003172C6" w:rsidP="00B82770">
            <w:pPr>
              <w:jc w:val="center"/>
              <w:rPr>
                <w:rStyle w:val="Fett"/>
              </w:rPr>
            </w:pPr>
            <w:r w:rsidRPr="001B0B42">
              <w:rPr>
                <w:rStyle w:val="Fett"/>
              </w:rPr>
              <w:t>aid-Ernährungspyramide</w:t>
            </w:r>
          </w:p>
        </w:tc>
        <w:tc>
          <w:tcPr>
            <w:tcW w:w="3601" w:type="dxa"/>
          </w:tcPr>
          <w:p w:rsidR="003172C6" w:rsidRPr="001B0B42" w:rsidRDefault="003172C6" w:rsidP="00B82770">
            <w:pPr>
              <w:jc w:val="center"/>
              <w:rPr>
                <w:rStyle w:val="Fett"/>
              </w:rPr>
            </w:pPr>
            <w:r w:rsidRPr="001B0B42">
              <w:rPr>
                <w:rStyle w:val="Fett"/>
              </w:rPr>
              <w:t>DGE-Ernährungskreis</w:t>
            </w:r>
          </w:p>
        </w:tc>
      </w:tr>
      <w:tr w:rsidR="003172C6" w:rsidTr="00ED0373">
        <w:tc>
          <w:tcPr>
            <w:tcW w:w="2405" w:type="dxa"/>
            <w:vMerge w:val="restart"/>
          </w:tcPr>
          <w:p w:rsidR="003172C6" w:rsidRDefault="003172C6" w:rsidP="00B82770">
            <w:r>
              <w:t>Anzahl der LM-Gruppen</w:t>
            </w:r>
          </w:p>
          <w:p w:rsidR="003172C6" w:rsidRDefault="003172C6" w:rsidP="00B82770"/>
          <w:p w:rsidR="003172C6" w:rsidRDefault="003172C6" w:rsidP="00B82770">
            <w:r>
              <w:t>LM-Gruppen</w:t>
            </w:r>
          </w:p>
          <w:p w:rsidR="003172C6" w:rsidRDefault="003172C6" w:rsidP="00B82770"/>
          <w:p w:rsidR="003172C6" w:rsidRDefault="003172C6" w:rsidP="00B82770"/>
          <w:p w:rsidR="003172C6" w:rsidRDefault="003172C6" w:rsidP="00B82770"/>
          <w:p w:rsidR="003172C6" w:rsidRDefault="003172C6" w:rsidP="00B82770"/>
          <w:p w:rsidR="003172C6" w:rsidRDefault="003172C6" w:rsidP="00B82770"/>
          <w:p w:rsidR="003172C6" w:rsidRDefault="003172C6" w:rsidP="00B82770"/>
        </w:tc>
        <w:tc>
          <w:tcPr>
            <w:tcW w:w="3633" w:type="dxa"/>
          </w:tcPr>
          <w:p w:rsidR="003172C6" w:rsidRDefault="003172C6" w:rsidP="00B82770">
            <w:r>
              <w:t>Sechs LM-Gruppen</w:t>
            </w:r>
          </w:p>
          <w:p w:rsidR="003172C6" w:rsidRDefault="003172C6" w:rsidP="00764820">
            <w:pPr>
              <w:pStyle w:val="Listenabsatz"/>
              <w:numPr>
                <w:ilvl w:val="0"/>
                <w:numId w:val="21"/>
              </w:numPr>
            </w:pPr>
            <w:r>
              <w:t>Energiearme Getränke</w:t>
            </w:r>
          </w:p>
          <w:p w:rsidR="003172C6" w:rsidRDefault="003172C6" w:rsidP="00764820">
            <w:pPr>
              <w:pStyle w:val="Listenabsatz"/>
              <w:numPr>
                <w:ilvl w:val="0"/>
                <w:numId w:val="21"/>
              </w:numPr>
            </w:pPr>
            <w:r>
              <w:t>Obst und Gemüse</w:t>
            </w:r>
          </w:p>
          <w:p w:rsidR="003172C6" w:rsidRDefault="003172C6" w:rsidP="00764820">
            <w:pPr>
              <w:pStyle w:val="Listenabsatz"/>
              <w:numPr>
                <w:ilvl w:val="0"/>
                <w:numId w:val="21"/>
              </w:numPr>
            </w:pPr>
            <w:r>
              <w:t>KH-reiche LM</w:t>
            </w:r>
          </w:p>
          <w:p w:rsidR="003172C6" w:rsidRDefault="003172C6" w:rsidP="00764820">
            <w:pPr>
              <w:pStyle w:val="Listenabsatz"/>
              <w:numPr>
                <w:ilvl w:val="0"/>
                <w:numId w:val="21"/>
              </w:numPr>
            </w:pPr>
            <w:r>
              <w:t>EW-reiche LM</w:t>
            </w:r>
          </w:p>
          <w:p w:rsidR="003172C6" w:rsidRDefault="003172C6" w:rsidP="00764820">
            <w:pPr>
              <w:pStyle w:val="Listenabsatz"/>
              <w:numPr>
                <w:ilvl w:val="0"/>
                <w:numId w:val="21"/>
              </w:numPr>
            </w:pPr>
            <w:r>
              <w:t>Fettreiche LM</w:t>
            </w:r>
          </w:p>
          <w:p w:rsidR="003172C6" w:rsidRPr="001B0B42" w:rsidRDefault="003172C6" w:rsidP="00764820">
            <w:pPr>
              <w:pStyle w:val="Listenabsatz"/>
              <w:numPr>
                <w:ilvl w:val="0"/>
                <w:numId w:val="21"/>
              </w:numPr>
            </w:pPr>
            <w:r>
              <w:t>Extras</w:t>
            </w:r>
          </w:p>
        </w:tc>
        <w:tc>
          <w:tcPr>
            <w:tcW w:w="3601" w:type="dxa"/>
          </w:tcPr>
          <w:p w:rsidR="003172C6" w:rsidRDefault="003172C6" w:rsidP="00B82770">
            <w:r>
              <w:t>Sieben LM-Gruppen</w:t>
            </w:r>
          </w:p>
          <w:p w:rsidR="003172C6" w:rsidRDefault="003172C6" w:rsidP="00764820">
            <w:pPr>
              <w:pStyle w:val="Listenabsatz"/>
              <w:numPr>
                <w:ilvl w:val="0"/>
                <w:numId w:val="21"/>
              </w:numPr>
            </w:pPr>
            <w:r>
              <w:t>Getränke</w:t>
            </w:r>
          </w:p>
          <w:p w:rsidR="003172C6" w:rsidRDefault="003172C6" w:rsidP="00764820">
            <w:pPr>
              <w:pStyle w:val="Listenabsatz"/>
              <w:numPr>
                <w:ilvl w:val="0"/>
                <w:numId w:val="21"/>
              </w:numPr>
            </w:pPr>
            <w:r>
              <w:t>KH-reiche LM</w:t>
            </w:r>
          </w:p>
          <w:p w:rsidR="003172C6" w:rsidRDefault="003172C6" w:rsidP="00764820">
            <w:pPr>
              <w:pStyle w:val="Listenabsatz"/>
              <w:numPr>
                <w:ilvl w:val="0"/>
                <w:numId w:val="21"/>
              </w:numPr>
            </w:pPr>
            <w:r>
              <w:t>Gemüse</w:t>
            </w:r>
          </w:p>
          <w:p w:rsidR="003172C6" w:rsidRDefault="003172C6" w:rsidP="00764820">
            <w:pPr>
              <w:pStyle w:val="Listenabsatz"/>
              <w:numPr>
                <w:ilvl w:val="0"/>
                <w:numId w:val="21"/>
              </w:numPr>
            </w:pPr>
            <w:r>
              <w:t>Obst</w:t>
            </w:r>
          </w:p>
          <w:p w:rsidR="003172C6" w:rsidRDefault="003172C6" w:rsidP="00764820">
            <w:pPr>
              <w:pStyle w:val="Listenabsatz"/>
              <w:numPr>
                <w:ilvl w:val="0"/>
                <w:numId w:val="21"/>
              </w:numPr>
            </w:pPr>
            <w:r>
              <w:t>Milch und Milchprodukte</w:t>
            </w:r>
          </w:p>
          <w:p w:rsidR="003172C6" w:rsidRDefault="003172C6" w:rsidP="00764820">
            <w:pPr>
              <w:pStyle w:val="Listenabsatz"/>
              <w:numPr>
                <w:ilvl w:val="0"/>
                <w:numId w:val="21"/>
              </w:numPr>
            </w:pPr>
            <w:r>
              <w:t>Fleisch, Fisch, Ei, Wurst</w:t>
            </w:r>
          </w:p>
          <w:p w:rsidR="003172C6" w:rsidRPr="001B0B42" w:rsidRDefault="003172C6" w:rsidP="00764820">
            <w:pPr>
              <w:pStyle w:val="Listenabsatz"/>
              <w:numPr>
                <w:ilvl w:val="0"/>
                <w:numId w:val="21"/>
              </w:numPr>
            </w:pPr>
            <w:r>
              <w:t>Fette und Öle</w:t>
            </w:r>
          </w:p>
        </w:tc>
      </w:tr>
      <w:tr w:rsidR="003172C6" w:rsidTr="00ED0373">
        <w:tc>
          <w:tcPr>
            <w:tcW w:w="2405" w:type="dxa"/>
            <w:vMerge/>
          </w:tcPr>
          <w:p w:rsidR="003172C6" w:rsidRDefault="003172C6" w:rsidP="00B82770"/>
        </w:tc>
        <w:tc>
          <w:tcPr>
            <w:tcW w:w="7234" w:type="dxa"/>
            <w:gridSpan w:val="2"/>
          </w:tcPr>
          <w:p w:rsidR="003172C6" w:rsidRDefault="003172C6" w:rsidP="00764820">
            <w:pPr>
              <w:pStyle w:val="Listenabsatz"/>
              <w:numPr>
                <w:ilvl w:val="0"/>
                <w:numId w:val="22"/>
              </w:numPr>
            </w:pPr>
            <w:r w:rsidRPr="00B04D34">
              <w:t>Bei</w:t>
            </w:r>
            <w:r>
              <w:t xml:space="preserve">m </w:t>
            </w:r>
            <w:r w:rsidRPr="00B04D34">
              <w:t>DGE-</w:t>
            </w:r>
            <w:r>
              <w:t xml:space="preserve">Ernährungskreis </w:t>
            </w:r>
            <w:r w:rsidRPr="00B04D34">
              <w:t>fehlt die Gruppe „Extras (Süßes/Snacks)</w:t>
            </w:r>
            <w:r w:rsidR="00714B8F">
              <w:rPr>
                <w:rFonts w:ascii="Corbel" w:hAnsi="Corbel"/>
              </w:rPr>
              <w:t>”</w:t>
            </w:r>
            <w:r w:rsidR="00714B8F">
              <w:t>.</w:t>
            </w:r>
          </w:p>
          <w:p w:rsidR="003172C6" w:rsidRDefault="003172C6" w:rsidP="00764820">
            <w:pPr>
              <w:pStyle w:val="Listenabsatz"/>
              <w:numPr>
                <w:ilvl w:val="0"/>
                <w:numId w:val="22"/>
              </w:numPr>
            </w:pPr>
            <w:r>
              <w:t>Bei der aid-Ernährungspyramide ist Obst und Gemüse in einer LM-Gruppe zusammengefasst, aber durch Bausteinabbildungen getrennt (2 x Obst, 3 x Gemüse); beim DGE-Ernährungskreis ist Obst und Gemüse in zwei Gruppen dargestellt.</w:t>
            </w:r>
          </w:p>
          <w:p w:rsidR="003172C6" w:rsidRDefault="003172C6" w:rsidP="00764820">
            <w:pPr>
              <w:pStyle w:val="Listenabsatz"/>
              <w:numPr>
                <w:ilvl w:val="0"/>
                <w:numId w:val="22"/>
              </w:numPr>
            </w:pPr>
            <w:r>
              <w:t>Bei der aid-Ernährungspyramide sind die EW-reichen LM zusammengefasst und durch Bausteinabbildung getrennt (3 x Milch und –produkte, 1 x Fleisch, Wurst, Fisch oder Ei); beim DGE-Ernährungskreis sind die EW-reichen LM in zwei Gruppen dargestellt.</w:t>
            </w:r>
          </w:p>
          <w:p w:rsidR="003172C6" w:rsidRDefault="003172C6" w:rsidP="00B82770"/>
        </w:tc>
      </w:tr>
      <w:tr w:rsidR="003172C6" w:rsidTr="00ED0373">
        <w:tc>
          <w:tcPr>
            <w:tcW w:w="2405" w:type="dxa"/>
          </w:tcPr>
          <w:p w:rsidR="003172C6" w:rsidRDefault="003172C6" w:rsidP="00B82770">
            <w:r>
              <w:t>Anordnung der LM-Gruppen</w:t>
            </w:r>
          </w:p>
        </w:tc>
        <w:tc>
          <w:tcPr>
            <w:tcW w:w="3633" w:type="dxa"/>
          </w:tcPr>
          <w:p w:rsidR="003172C6" w:rsidRDefault="003172C6" w:rsidP="00B82770">
            <w:r>
              <w:t>Pyramide ist von unten nach oben au</w:t>
            </w:r>
            <w:r>
              <w:t>f</w:t>
            </w:r>
            <w:r>
              <w:t>gebaut nach abnehmender Verzehr</w:t>
            </w:r>
            <w:r>
              <w:t>s</w:t>
            </w:r>
            <w:r>
              <w:t>menge bezogen auf die LM-Gruppen, d.</w:t>
            </w:r>
            <w:r w:rsidR="00714B8F">
              <w:t xml:space="preserve"> </w:t>
            </w:r>
            <w:r>
              <w:t>h.</w:t>
            </w:r>
          </w:p>
          <w:p w:rsidR="003172C6" w:rsidRDefault="003172C6" w:rsidP="00B82770">
            <w:r>
              <w:t>6x energiearme Getränke, 5x …</w:t>
            </w:r>
          </w:p>
        </w:tc>
        <w:tc>
          <w:tcPr>
            <w:tcW w:w="3601" w:type="dxa"/>
          </w:tcPr>
          <w:p w:rsidR="003172C6" w:rsidRDefault="003172C6" w:rsidP="00B82770">
            <w:r>
              <w:t xml:space="preserve">Kreisanordnung: </w:t>
            </w:r>
          </w:p>
          <w:p w:rsidR="003172C6" w:rsidRDefault="003172C6" w:rsidP="00764820">
            <w:pPr>
              <w:pStyle w:val="Listenabsatz"/>
              <w:numPr>
                <w:ilvl w:val="0"/>
                <w:numId w:val="22"/>
              </w:numPr>
            </w:pPr>
            <w:r w:rsidRPr="00EE1A1E">
              <w:t>im Zentrum stehen die Geträ</w:t>
            </w:r>
            <w:r w:rsidRPr="00EE1A1E">
              <w:t>n</w:t>
            </w:r>
            <w:r w:rsidRPr="00EE1A1E">
              <w:t>ke</w:t>
            </w:r>
          </w:p>
          <w:p w:rsidR="003172C6" w:rsidRDefault="003172C6" w:rsidP="00764820">
            <w:pPr>
              <w:pStyle w:val="Listenabsatz"/>
              <w:numPr>
                <w:ilvl w:val="0"/>
                <w:numId w:val="22"/>
              </w:numPr>
            </w:pPr>
            <w:r>
              <w:t>LM-Auswahl entsprechend der Größe der jeweiligen Kreisau</w:t>
            </w:r>
            <w:r>
              <w:t>s</w:t>
            </w:r>
            <w:r>
              <w:t xml:space="preserve">schnitte aus den LM-Gruppen </w:t>
            </w:r>
          </w:p>
        </w:tc>
      </w:tr>
      <w:tr w:rsidR="003172C6" w:rsidTr="00ED0373">
        <w:tc>
          <w:tcPr>
            <w:tcW w:w="2405" w:type="dxa"/>
          </w:tcPr>
          <w:p w:rsidR="003172C6" w:rsidRDefault="003172C6" w:rsidP="00EB3BA6">
            <w:r>
              <w:t>Form/Anteile LM-Gruppen</w:t>
            </w:r>
          </w:p>
        </w:tc>
        <w:tc>
          <w:tcPr>
            <w:tcW w:w="3633" w:type="dxa"/>
          </w:tcPr>
          <w:p w:rsidR="003172C6" w:rsidRDefault="003172C6" w:rsidP="00B82770">
            <w:r>
              <w:t>Pyramidendarstellung / pro LM-Gruppe best. Anzahl an Bausteinen = Portionen</w:t>
            </w:r>
          </w:p>
        </w:tc>
        <w:tc>
          <w:tcPr>
            <w:tcW w:w="3601" w:type="dxa"/>
          </w:tcPr>
          <w:p w:rsidR="003172C6" w:rsidRDefault="003172C6" w:rsidP="00B82770">
            <w:r>
              <w:t>Kreisdarstellung / pro LM-Gruppe unte</w:t>
            </w:r>
            <w:r>
              <w:t>r</w:t>
            </w:r>
            <w:r>
              <w:t xml:space="preserve">schiedlich großes Kreissegment </w:t>
            </w:r>
          </w:p>
        </w:tc>
      </w:tr>
      <w:tr w:rsidR="003172C6" w:rsidTr="00ED0373">
        <w:tc>
          <w:tcPr>
            <w:tcW w:w="2405" w:type="dxa"/>
          </w:tcPr>
          <w:p w:rsidR="003172C6" w:rsidRDefault="003172C6" w:rsidP="00EB3BA6">
            <w:r>
              <w:t>Portion/Verzehrsmenge</w:t>
            </w:r>
          </w:p>
        </w:tc>
        <w:tc>
          <w:tcPr>
            <w:tcW w:w="3633" w:type="dxa"/>
          </w:tcPr>
          <w:p w:rsidR="003172C6" w:rsidRDefault="003172C6" w:rsidP="00EB3BA6">
            <w:r>
              <w:t xml:space="preserve">Bausteindarstellung/Handmaß: Anzahl der Portionen und Portionsgröße leicht abschätzbar </w:t>
            </w:r>
          </w:p>
        </w:tc>
        <w:tc>
          <w:tcPr>
            <w:tcW w:w="3601" w:type="dxa"/>
          </w:tcPr>
          <w:p w:rsidR="003172C6" w:rsidRDefault="003172C6" w:rsidP="00B82770">
            <w:r>
              <w:t>Verzehrsmengen nur im Vergleich zw</w:t>
            </w:r>
            <w:r>
              <w:t>i</w:t>
            </w:r>
            <w:r>
              <w:t>schen den verschiedenen LM-Gruppen abschätzbar; keine Angaben zu Port</w:t>
            </w:r>
            <w:r>
              <w:t>i</w:t>
            </w:r>
            <w:r>
              <w:t>onsgrößen, Verzehrsmengen</w:t>
            </w:r>
          </w:p>
        </w:tc>
      </w:tr>
      <w:tr w:rsidR="003172C6" w:rsidTr="00ED0373">
        <w:tc>
          <w:tcPr>
            <w:tcW w:w="2405" w:type="dxa"/>
          </w:tcPr>
          <w:p w:rsidR="003172C6" w:rsidRDefault="003172C6" w:rsidP="00B82770">
            <w:r>
              <w:t>Ampelfarben</w:t>
            </w:r>
          </w:p>
          <w:p w:rsidR="00ED0373" w:rsidRDefault="00ED0373" w:rsidP="00B82770"/>
        </w:tc>
        <w:tc>
          <w:tcPr>
            <w:tcW w:w="3633" w:type="dxa"/>
          </w:tcPr>
          <w:p w:rsidR="003172C6" w:rsidRDefault="003172C6" w:rsidP="00B82770">
            <w:r>
              <w:t>…</w:t>
            </w:r>
          </w:p>
        </w:tc>
        <w:tc>
          <w:tcPr>
            <w:tcW w:w="3601" w:type="dxa"/>
          </w:tcPr>
          <w:p w:rsidR="003172C6" w:rsidRDefault="003172C6" w:rsidP="00B82770">
            <w:r>
              <w:t>…</w:t>
            </w:r>
          </w:p>
        </w:tc>
      </w:tr>
      <w:tr w:rsidR="003172C6" w:rsidTr="00ED0373">
        <w:tc>
          <w:tcPr>
            <w:tcW w:w="2405" w:type="dxa"/>
          </w:tcPr>
          <w:p w:rsidR="003172C6" w:rsidRDefault="003172C6" w:rsidP="00B82770">
            <w:r>
              <w:t>Erkennbare Ernährung</w:t>
            </w:r>
            <w:r>
              <w:t>s</w:t>
            </w:r>
            <w:r>
              <w:t>empfehlungen</w:t>
            </w:r>
          </w:p>
        </w:tc>
        <w:tc>
          <w:tcPr>
            <w:tcW w:w="3633" w:type="dxa"/>
          </w:tcPr>
          <w:p w:rsidR="003172C6" w:rsidRDefault="003172C6" w:rsidP="00B82770">
            <w:r>
              <w:t>…</w:t>
            </w:r>
          </w:p>
        </w:tc>
        <w:tc>
          <w:tcPr>
            <w:tcW w:w="3601" w:type="dxa"/>
          </w:tcPr>
          <w:p w:rsidR="003172C6" w:rsidRDefault="003172C6" w:rsidP="00B82770">
            <w:r>
              <w:t>…</w:t>
            </w:r>
          </w:p>
        </w:tc>
      </w:tr>
      <w:tr w:rsidR="003172C6" w:rsidTr="00ED0373">
        <w:tc>
          <w:tcPr>
            <w:tcW w:w="2405" w:type="dxa"/>
          </w:tcPr>
          <w:p w:rsidR="003172C6" w:rsidRDefault="003172C6" w:rsidP="00B82770">
            <w:r>
              <w:t>…</w:t>
            </w:r>
          </w:p>
          <w:p w:rsidR="00ED0373" w:rsidRDefault="00ED0373" w:rsidP="00B82770"/>
        </w:tc>
        <w:tc>
          <w:tcPr>
            <w:tcW w:w="3633" w:type="dxa"/>
          </w:tcPr>
          <w:p w:rsidR="003172C6" w:rsidRDefault="003172C6" w:rsidP="00B82770">
            <w:r>
              <w:t>…</w:t>
            </w:r>
          </w:p>
        </w:tc>
        <w:tc>
          <w:tcPr>
            <w:tcW w:w="3601" w:type="dxa"/>
          </w:tcPr>
          <w:p w:rsidR="003172C6" w:rsidRDefault="003172C6" w:rsidP="00B82770">
            <w:r>
              <w:t>…</w:t>
            </w:r>
          </w:p>
        </w:tc>
      </w:tr>
    </w:tbl>
    <w:p w:rsidR="003172C6" w:rsidRDefault="003172C6" w:rsidP="003172C6"/>
    <w:p w:rsidR="00B82770" w:rsidRDefault="00B82770" w:rsidP="003172C6">
      <w:pPr>
        <w:sectPr w:rsidR="00B82770" w:rsidSect="003172C6">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H03.01.01.07</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D67C87">
            <w:pPr>
              <w:pStyle w:val="Kopf8ptafz"/>
            </w:pPr>
            <w:r>
              <w:t>Ich kann  Lebensmittel nach anerkannten Ernährungsempfehlungen beurteilen.</w:t>
            </w:r>
          </w:p>
          <w:p w:rsidR="003172C6" w:rsidRDefault="003172C6" w:rsidP="00D67C87">
            <w:pPr>
              <w:pStyle w:val="Kopf8ptafz"/>
              <w:rPr>
                <w:rStyle w:val="Hervorhebung"/>
              </w:rPr>
            </w:pPr>
            <w:r>
              <w:rPr>
                <w:rStyle w:val="Hervorhebung"/>
              </w:rPr>
              <w:t>Ich kann systematisch arbeiten.</w:t>
            </w:r>
          </w:p>
          <w:p w:rsidR="003172C6" w:rsidRDefault="003172C6" w:rsidP="00D67C87">
            <w:pPr>
              <w:pStyle w:val="Kopf8ptafz"/>
              <w:rPr>
                <w:rStyle w:val="Hervorhebung"/>
              </w:rPr>
            </w:pPr>
            <w:r>
              <w:rPr>
                <w:rStyle w:val="Hervorhebung"/>
              </w:rPr>
              <w:t>Ich kann mich ausdrücken und Gespräche führen.</w:t>
            </w:r>
          </w:p>
          <w:p w:rsidR="003172C6" w:rsidRDefault="003172C6" w:rsidP="00D67C87">
            <w:pPr>
              <w:pStyle w:val="Kopf8ptafz"/>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r w:rsidRPr="00B51DE9">
                    <w:t>LernPROJEKT</w:t>
                  </w:r>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r w:rsidRPr="00B51DE9">
                    <w:t>LernTHEMA</w:t>
                  </w:r>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r w:rsidRPr="00B51DE9">
                    <w:t>LernSCHRITT</w:t>
                  </w:r>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D67C87">
            <w:pPr>
              <w:pStyle w:val="Kopf8ptafz"/>
            </w:pPr>
            <w:r>
              <w:t>Ich kann Lebensmittel benennen und den entsprechenden L</w:t>
            </w:r>
            <w:r>
              <w:t>e</w:t>
            </w:r>
            <w:r>
              <w:t>bensmittelgruppen zuordnen.</w:t>
            </w:r>
          </w:p>
          <w:p w:rsidR="003172C6" w:rsidRDefault="003172C6" w:rsidP="00D67C87">
            <w:pPr>
              <w:pStyle w:val="Kopf8ptafz"/>
            </w:pPr>
            <w:r>
              <w:t>Ich kann die Lebensmittelgruppen der Ernährungspyramide ne</w:t>
            </w:r>
            <w:r>
              <w:t>n</w:t>
            </w:r>
            <w:r>
              <w:t xml:space="preserve">nen. </w:t>
            </w:r>
          </w:p>
          <w:p w:rsidR="003172C6" w:rsidRDefault="003172C6" w:rsidP="00D67C87">
            <w:pPr>
              <w:pStyle w:val="Kopf8ptafz"/>
            </w:pPr>
            <w:r>
              <w:t>Ich kann die Verzehrsempfehlungen für die einzelnen Lebensmitte</w:t>
            </w:r>
            <w:r>
              <w:t>l</w:t>
            </w:r>
            <w:r>
              <w:t>gruppen angeben.</w:t>
            </w:r>
          </w:p>
          <w:p w:rsidR="003172C6" w:rsidRDefault="00367C2D" w:rsidP="00D67C87">
            <w:pPr>
              <w:pStyle w:val="Kopf8ptafz"/>
            </w:pPr>
            <w:r>
              <w:t>Ich kann den Begriff Portion</w:t>
            </w:r>
            <w:r w:rsidR="003172C6">
              <w:t>/Handmaß definieren.</w:t>
            </w:r>
          </w:p>
          <w:p w:rsidR="003172C6" w:rsidRDefault="003172C6" w:rsidP="00D67C87">
            <w:pPr>
              <w:pStyle w:val="Kopf8ptafz"/>
            </w:pPr>
            <w:r>
              <w:t>Ich kann die einzelnen Lebensmittelgruppen mit Hilfe der Ampe</w:t>
            </w:r>
            <w:r>
              <w:t>l</w:t>
            </w:r>
            <w:r>
              <w:t xml:space="preserve">farben bewerten. </w:t>
            </w:r>
          </w:p>
          <w:p w:rsidR="003172C6" w:rsidRDefault="003172C6" w:rsidP="00D67C87">
            <w:pPr>
              <w:pStyle w:val="Kopf8ptafz"/>
            </w:pPr>
            <w:r>
              <w:t>Ich kann den Aufbau der Ernährungspyramide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D67C87">
            <w:pPr>
              <w:pStyle w:val="Kopf8ptafz"/>
            </w:pPr>
            <w:r w:rsidRPr="00F86E35">
              <w:rPr>
                <w:i/>
              </w:rPr>
              <w:t>Ich kann Ergebnisse dokumentieren und präsentieren.</w:t>
            </w:r>
          </w:p>
          <w:p w:rsidR="003172C6" w:rsidRPr="00234B66" w:rsidRDefault="003172C6" w:rsidP="00D67C87">
            <w:pPr>
              <w:pStyle w:val="Kopf8ptafz"/>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D67C87">
            <w:pPr>
              <w:pStyle w:val="Kopf8ptafz"/>
            </w:pPr>
            <w:r>
              <w:t>Ich kann meine eigenes Ernährungsverhalten beurteilen und ve</w:t>
            </w:r>
            <w:r>
              <w:t>r</w:t>
            </w:r>
            <w:r>
              <w:t>bessern.</w:t>
            </w:r>
          </w:p>
          <w:p w:rsidR="003172C6" w:rsidRDefault="003172C6" w:rsidP="00D67C87">
            <w:pPr>
              <w:pStyle w:val="Kopf8ptafz"/>
            </w:pPr>
            <w:r>
              <w:t>Ich kann mit Hilfe der Ernährungspyramide einen Tageskostplan erstellen oder darstellen.</w:t>
            </w:r>
          </w:p>
          <w:p w:rsidR="003172C6" w:rsidRDefault="003172C6" w:rsidP="00D67C87">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3172C6" w:rsidP="00D67C87">
      <w:pPr>
        <w:pStyle w:val="berschrift3"/>
      </w:pPr>
      <w:r>
        <w:t>Domino zur Ernährungspyramide</w:t>
      </w:r>
    </w:p>
    <w:p w:rsidR="003172C6" w:rsidRDefault="003172C6" w:rsidP="003172C6">
      <w:pPr>
        <w:pStyle w:val="Textkrper"/>
      </w:pPr>
      <w:r>
        <w:t>Im Anhang (H03.01.01.07.01) sind Vorlagen für ein Dominospiel enthalten. Diese können auf unterschiedlichen Niveaustufen verwendet werden:</w:t>
      </w:r>
    </w:p>
    <w:p w:rsidR="003172C6" w:rsidRDefault="003172C6" w:rsidP="003172C6">
      <w:pPr>
        <w:pStyle w:val="Textkrper"/>
      </w:pPr>
    </w:p>
    <w:p w:rsidR="003172C6" w:rsidRDefault="003172C6" w:rsidP="003172C6">
      <w:pPr>
        <w:pStyle w:val="Textkrper"/>
      </w:pPr>
      <w:r>
        <w:t xml:space="preserve">Niveau A: </w:t>
      </w:r>
      <w:r>
        <w:tab/>
      </w:r>
      <w:r>
        <w:tab/>
        <w:t>nur Seite 1 und Seite 5 evtl. durch eine 3. Seite ergänzt</w:t>
      </w:r>
    </w:p>
    <w:p w:rsidR="003172C6" w:rsidRDefault="003172C6" w:rsidP="003172C6">
      <w:pPr>
        <w:pStyle w:val="Textkrper"/>
      </w:pPr>
      <w:r>
        <w:t>Niveau B und C:</w:t>
      </w:r>
      <w:r>
        <w:tab/>
        <w:t xml:space="preserve"> </w:t>
      </w:r>
      <w:r>
        <w:tab/>
        <w:t>nach Belieben alle Seiten oder nur Teile verwenden.</w:t>
      </w:r>
    </w:p>
    <w:p w:rsidR="003172C6" w:rsidRDefault="003172C6" w:rsidP="003172C6">
      <w:pPr>
        <w:pStyle w:val="Textkrper"/>
      </w:pPr>
    </w:p>
    <w:p w:rsidR="003172C6" w:rsidRDefault="003172C6" w:rsidP="003172C6">
      <w:pPr>
        <w:pStyle w:val="Textkrper"/>
      </w:pPr>
      <w:r>
        <w:t>Zur Durchführung ist es sinnvoll</w:t>
      </w:r>
      <w:r w:rsidR="00F129AD">
        <w:t>,</w:t>
      </w:r>
      <w:r>
        <w:t xml:space="preserve"> die Karten farbig </w:t>
      </w:r>
      <w:r w:rsidR="00443953">
        <w:t>auszudrucken und zu laminieren.</w:t>
      </w:r>
    </w:p>
    <w:p w:rsidR="003172C6" w:rsidRDefault="003172C6" w:rsidP="003172C6">
      <w:pPr>
        <w:pStyle w:val="Textkrper"/>
      </w:pPr>
    </w:p>
    <w:p w:rsidR="003172C6" w:rsidRDefault="003172C6" w:rsidP="003172C6">
      <w:pPr>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072AD" w:rsidRPr="00B51DE9" w:rsidTr="00492D47">
        <w:trPr>
          <w:trHeight w:val="523"/>
        </w:trPr>
        <w:tc>
          <w:tcPr>
            <w:tcW w:w="3119" w:type="dxa"/>
            <w:tcBorders>
              <w:left w:val="single" w:sz="4" w:space="0" w:color="auto"/>
              <w:bottom w:val="single" w:sz="4" w:space="0" w:color="auto"/>
              <w:right w:val="single" w:sz="4" w:space="0" w:color="auto"/>
            </w:tcBorders>
            <w:shd w:val="clear" w:color="auto" w:fill="D9D9D9"/>
            <w:hideMark/>
          </w:tcPr>
          <w:p w:rsidR="00B072AD" w:rsidRDefault="00B072AD" w:rsidP="00492D47">
            <w:pPr>
              <w:pStyle w:val="Tabelle6pt"/>
              <w:rPr>
                <w:color w:val="000000"/>
              </w:rPr>
            </w:pPr>
            <w:r>
              <w:lastRenderedPageBreak/>
              <w:br w:type="page"/>
              <w:t>Lernfeld</w:t>
            </w:r>
          </w:p>
          <w:p w:rsidR="00B072AD" w:rsidRDefault="00B072AD" w:rsidP="00492D4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072AD" w:rsidRDefault="00B072AD" w:rsidP="00492D47">
            <w:pPr>
              <w:pStyle w:val="Tabelle6pt"/>
              <w:rPr>
                <w:color w:val="000000"/>
              </w:rPr>
            </w:pPr>
            <w:r>
              <w:t>Titel</w:t>
            </w:r>
          </w:p>
          <w:p w:rsidR="00B072AD" w:rsidRDefault="00B072AD" w:rsidP="00492D47">
            <w:pPr>
              <w:pStyle w:val="TabelleKopflinks"/>
            </w:pPr>
            <w:r>
              <w:t>Bildkarten für Domino</w:t>
            </w:r>
          </w:p>
        </w:tc>
        <w:tc>
          <w:tcPr>
            <w:tcW w:w="188" w:type="dxa"/>
            <w:vMerge w:val="restart"/>
            <w:tcBorders>
              <w:top w:val="nil"/>
              <w:left w:val="single" w:sz="4" w:space="0" w:color="auto"/>
              <w:bottom w:val="nil"/>
              <w:right w:val="single" w:sz="4" w:space="0" w:color="auto"/>
            </w:tcBorders>
            <w:shd w:val="clear" w:color="auto" w:fill="FFFFFF"/>
          </w:tcPr>
          <w:p w:rsidR="00B072AD" w:rsidRPr="004B658C" w:rsidRDefault="00B072AD" w:rsidP="00492D4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072AD" w:rsidRDefault="00B072AD" w:rsidP="00492D47">
            <w:pPr>
              <w:pStyle w:val="Tabelle6pt"/>
            </w:pPr>
          </w:p>
          <w:p w:rsidR="00B072AD" w:rsidRPr="00B51DE9" w:rsidRDefault="00F96F93" w:rsidP="00492D47">
            <w:pPr>
              <w:pStyle w:val="TabelleKopfmitte"/>
              <w:rPr>
                <w:rFonts w:eastAsia="Calibri"/>
              </w:rPr>
            </w:pPr>
            <w:r>
              <w:t>H03.01.01.07</w:t>
            </w:r>
            <w:r w:rsidR="00A2044C">
              <w:t>.01</w:t>
            </w:r>
          </w:p>
        </w:tc>
      </w:tr>
      <w:tr w:rsidR="00B072AD" w:rsidRPr="00B51DE9" w:rsidTr="00492D47">
        <w:tc>
          <w:tcPr>
            <w:tcW w:w="7348" w:type="dxa"/>
            <w:gridSpan w:val="3"/>
            <w:tcBorders>
              <w:left w:val="single" w:sz="4" w:space="0" w:color="auto"/>
              <w:bottom w:val="single" w:sz="4" w:space="0" w:color="auto"/>
              <w:right w:val="single" w:sz="4" w:space="0" w:color="auto"/>
            </w:tcBorders>
            <w:shd w:val="clear" w:color="auto" w:fill="auto"/>
            <w:hideMark/>
          </w:tcPr>
          <w:p w:rsidR="00B072AD" w:rsidRPr="004B658C" w:rsidRDefault="00B072AD" w:rsidP="00492D47">
            <w:pPr>
              <w:pStyle w:val="Tabelle6pt"/>
            </w:pPr>
            <w:r>
              <w:t>Kompetenzbereiche:</w:t>
            </w:r>
          </w:p>
          <w:p w:rsidR="00B072AD" w:rsidRDefault="00B072AD" w:rsidP="00443953">
            <w:pPr>
              <w:pStyle w:val="Kopf8ptafz"/>
            </w:pPr>
            <w:r>
              <w:t>Ich kann  Lebensmittel nach anerkannten Ernährungsempfehlungen beurteilen.</w:t>
            </w:r>
          </w:p>
          <w:p w:rsidR="00B072AD" w:rsidRDefault="00B072AD" w:rsidP="00443953">
            <w:pPr>
              <w:pStyle w:val="Kopf8ptafz"/>
              <w:rPr>
                <w:rStyle w:val="Hervorhebung"/>
              </w:rPr>
            </w:pPr>
            <w:r>
              <w:rPr>
                <w:rStyle w:val="Hervorhebung"/>
              </w:rPr>
              <w:t>Ich kann systematisch arbeiten.</w:t>
            </w:r>
          </w:p>
          <w:p w:rsidR="00B072AD" w:rsidRDefault="00B072AD" w:rsidP="00443953">
            <w:pPr>
              <w:pStyle w:val="Kopf8ptafz"/>
              <w:rPr>
                <w:rStyle w:val="Hervorhebung"/>
              </w:rPr>
            </w:pPr>
            <w:r>
              <w:rPr>
                <w:rStyle w:val="Hervorhebung"/>
              </w:rPr>
              <w:t>Ich kann mich ausdrücken und Gespräche führen.</w:t>
            </w:r>
          </w:p>
          <w:p w:rsidR="00B072AD" w:rsidRDefault="00B072AD" w:rsidP="00443953">
            <w:pPr>
              <w:pStyle w:val="Kopf8ptafz"/>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B072AD" w:rsidRDefault="00B072AD" w:rsidP="00492D4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072AD" w:rsidRPr="00B51DE9" w:rsidTr="00492D47">
              <w:trPr>
                <w:trHeight w:val="284"/>
              </w:trPr>
              <w:tc>
                <w:tcPr>
                  <w:tcW w:w="2090" w:type="dxa"/>
                  <w:shd w:val="clear" w:color="auto" w:fill="auto"/>
                </w:tcPr>
                <w:p w:rsidR="00B072AD" w:rsidRPr="00B51DE9" w:rsidRDefault="00B072AD" w:rsidP="00492D47">
                  <w:pPr>
                    <w:pStyle w:val="Textkrpermitte"/>
                  </w:pPr>
                  <w:r w:rsidRPr="00B51DE9">
                    <w:t>LernPROJEKT</w:t>
                  </w:r>
                </w:p>
              </w:tc>
            </w:tr>
            <w:tr w:rsidR="00B072AD" w:rsidRPr="00B51DE9" w:rsidTr="00492D47">
              <w:trPr>
                <w:trHeight w:val="284"/>
              </w:trPr>
              <w:tc>
                <w:tcPr>
                  <w:tcW w:w="2090" w:type="dxa"/>
                  <w:tcBorders>
                    <w:bottom w:val="single" w:sz="4" w:space="0" w:color="auto"/>
                  </w:tcBorders>
                  <w:shd w:val="clear" w:color="auto" w:fill="auto"/>
                </w:tcPr>
                <w:p w:rsidR="00B072AD" w:rsidRPr="00B51DE9" w:rsidRDefault="00B072AD" w:rsidP="00492D47">
                  <w:pPr>
                    <w:pStyle w:val="Textkrpermitte"/>
                  </w:pPr>
                  <w:r w:rsidRPr="00B51DE9">
                    <w:t>LernTHEMA</w:t>
                  </w:r>
                </w:p>
              </w:tc>
            </w:tr>
            <w:tr w:rsidR="00B072AD" w:rsidRPr="00B51DE9" w:rsidTr="00492D47">
              <w:trPr>
                <w:trHeight w:val="284"/>
              </w:trPr>
              <w:tc>
                <w:tcPr>
                  <w:tcW w:w="2090" w:type="dxa"/>
                  <w:tcBorders>
                    <w:bottom w:val="nil"/>
                  </w:tcBorders>
                  <w:shd w:val="clear" w:color="auto" w:fill="D9D9D9" w:themeFill="background1" w:themeFillShade="D9"/>
                </w:tcPr>
                <w:p w:rsidR="00B072AD" w:rsidRPr="00B51DE9" w:rsidRDefault="00B072AD" w:rsidP="00492D47">
                  <w:pPr>
                    <w:pStyle w:val="TabelleKopfmitte"/>
                  </w:pPr>
                  <w:r w:rsidRPr="00B51DE9">
                    <w:t>LernSCHRITT</w:t>
                  </w:r>
                </w:p>
              </w:tc>
            </w:tr>
          </w:tbl>
          <w:p w:rsidR="00B072AD" w:rsidRPr="00B51DE9" w:rsidRDefault="00B072AD" w:rsidP="00492D47"/>
        </w:tc>
      </w:tr>
      <w:tr w:rsidR="00B072AD" w:rsidRPr="00B51DE9" w:rsidTr="00492D47">
        <w:trPr>
          <w:trHeight w:val="149"/>
        </w:trPr>
        <w:tc>
          <w:tcPr>
            <w:tcW w:w="7348" w:type="dxa"/>
            <w:gridSpan w:val="3"/>
            <w:tcBorders>
              <w:top w:val="single" w:sz="4" w:space="0" w:color="auto"/>
              <w:left w:val="nil"/>
              <w:right w:val="nil"/>
            </w:tcBorders>
          </w:tcPr>
          <w:p w:rsidR="00B072AD" w:rsidRPr="00B51DE9" w:rsidRDefault="00B072AD" w:rsidP="00492D47"/>
        </w:tc>
        <w:tc>
          <w:tcPr>
            <w:tcW w:w="196" w:type="dxa"/>
            <w:gridSpan w:val="2"/>
            <w:tcBorders>
              <w:top w:val="nil"/>
              <w:left w:val="nil"/>
              <w:right w:val="nil"/>
            </w:tcBorders>
          </w:tcPr>
          <w:p w:rsidR="00B072AD" w:rsidRPr="00B51DE9" w:rsidRDefault="00B072AD" w:rsidP="00492D47"/>
        </w:tc>
        <w:tc>
          <w:tcPr>
            <w:tcW w:w="2095" w:type="dxa"/>
            <w:tcBorders>
              <w:top w:val="single" w:sz="4" w:space="0" w:color="auto"/>
              <w:left w:val="nil"/>
              <w:right w:val="nil"/>
            </w:tcBorders>
          </w:tcPr>
          <w:p w:rsidR="00B072AD" w:rsidRPr="00B51DE9" w:rsidRDefault="00B072AD" w:rsidP="00492D47"/>
        </w:tc>
      </w:tr>
      <w:tr w:rsidR="00B072AD" w:rsidRPr="00B51DE9" w:rsidTr="00492D47">
        <w:trPr>
          <w:trHeight w:val="443"/>
        </w:trPr>
        <w:tc>
          <w:tcPr>
            <w:tcW w:w="4818" w:type="dxa"/>
            <w:gridSpan w:val="2"/>
            <w:vMerge w:val="restart"/>
            <w:tcBorders>
              <w:left w:val="single" w:sz="4" w:space="0" w:color="auto"/>
              <w:right w:val="single" w:sz="4" w:space="0" w:color="auto"/>
            </w:tcBorders>
          </w:tcPr>
          <w:p w:rsidR="00B072AD" w:rsidRPr="004B658C" w:rsidRDefault="00B072AD" w:rsidP="00492D47">
            <w:pPr>
              <w:pStyle w:val="Tabelle6pt"/>
            </w:pPr>
            <w:r>
              <w:t>Kompetenzen:</w:t>
            </w:r>
          </w:p>
          <w:p w:rsidR="00B072AD" w:rsidRDefault="00B072AD" w:rsidP="00443953">
            <w:pPr>
              <w:pStyle w:val="Kopf8ptafz"/>
            </w:pPr>
            <w:r>
              <w:t>Ich kann Lebensmittel benennen und den entsprechenden L</w:t>
            </w:r>
            <w:r>
              <w:t>e</w:t>
            </w:r>
            <w:r>
              <w:t>bensmittelgruppen zuordnen.</w:t>
            </w:r>
          </w:p>
          <w:p w:rsidR="00B072AD" w:rsidRDefault="00B072AD" w:rsidP="00443953">
            <w:pPr>
              <w:pStyle w:val="Kopf8ptafz"/>
            </w:pPr>
            <w:r>
              <w:t>Ich kann die Lebensmittelgruppen der Ernährungspyramide ne</w:t>
            </w:r>
            <w:r>
              <w:t>n</w:t>
            </w:r>
            <w:r>
              <w:t xml:space="preserve">nen. </w:t>
            </w:r>
          </w:p>
          <w:p w:rsidR="00B072AD" w:rsidRDefault="00B072AD" w:rsidP="00443953">
            <w:pPr>
              <w:pStyle w:val="Kopf8ptafz"/>
            </w:pPr>
            <w:r>
              <w:t>Ich kann die Verzehrsempfehlungen für die einzelnen Lebensmitte</w:t>
            </w:r>
            <w:r>
              <w:t>l</w:t>
            </w:r>
            <w:r>
              <w:t>gruppen angeben.</w:t>
            </w:r>
          </w:p>
          <w:p w:rsidR="00B072AD" w:rsidRDefault="00B072AD" w:rsidP="00443953">
            <w:pPr>
              <w:pStyle w:val="Kopf8ptafz"/>
            </w:pPr>
            <w:r>
              <w:t>Ich kann den Begriff Portion/Handmaß definieren.</w:t>
            </w:r>
          </w:p>
          <w:p w:rsidR="00B072AD" w:rsidRDefault="00B072AD" w:rsidP="00443953">
            <w:pPr>
              <w:pStyle w:val="Kopf8ptafz"/>
            </w:pPr>
            <w:r>
              <w:t>Ich kann die einzelnen Lebensmittelgruppen mit Hilfe der Ampe</w:t>
            </w:r>
            <w:r>
              <w:t>l</w:t>
            </w:r>
            <w:r>
              <w:t xml:space="preserve">farben bewerten. </w:t>
            </w:r>
          </w:p>
          <w:p w:rsidR="00B072AD" w:rsidRDefault="00B072AD" w:rsidP="00443953">
            <w:pPr>
              <w:pStyle w:val="Kopf8ptafz"/>
            </w:pPr>
            <w:r>
              <w:t>Ich kann den Aufbau der Ernährungspyramide beschreiben und erklären.</w:t>
            </w:r>
          </w:p>
        </w:tc>
        <w:tc>
          <w:tcPr>
            <w:tcW w:w="4821" w:type="dxa"/>
            <w:gridSpan w:val="4"/>
            <w:tcBorders>
              <w:left w:val="single" w:sz="4" w:space="0" w:color="auto"/>
              <w:right w:val="single" w:sz="4" w:space="0" w:color="auto"/>
            </w:tcBorders>
          </w:tcPr>
          <w:p w:rsidR="00B072AD" w:rsidRDefault="00B072AD" w:rsidP="00492D47">
            <w:pPr>
              <w:pStyle w:val="Tabelle6pt"/>
            </w:pPr>
            <w:r>
              <w:t>Was Sie schon können sollten:</w:t>
            </w:r>
          </w:p>
          <w:p w:rsidR="00B072AD" w:rsidRPr="0097317C" w:rsidRDefault="00B072AD" w:rsidP="00443953">
            <w:pPr>
              <w:pStyle w:val="Kopf8ptafz"/>
            </w:pPr>
            <w:r w:rsidRPr="00F86E35">
              <w:rPr>
                <w:i/>
              </w:rPr>
              <w:t>Ich kann Ergebnisse dokumentieren und präsentieren.</w:t>
            </w:r>
          </w:p>
          <w:p w:rsidR="00B072AD" w:rsidRPr="00234B66" w:rsidRDefault="00367C2D" w:rsidP="00443953">
            <w:pPr>
              <w:pStyle w:val="Kopf8ptafz"/>
            </w:pPr>
            <w:r>
              <w:rPr>
                <w:i/>
              </w:rPr>
              <w:t>Ich</w:t>
            </w:r>
            <w:r w:rsidR="00B072AD">
              <w:rPr>
                <w:i/>
              </w:rPr>
              <w:t xml:space="preserve"> kann Aufgaben bearbeiten und inhaltlich strukturieren.</w:t>
            </w:r>
          </w:p>
        </w:tc>
      </w:tr>
      <w:tr w:rsidR="00B072AD" w:rsidRPr="00B51DE9" w:rsidTr="00492D47">
        <w:trPr>
          <w:trHeight w:val="443"/>
        </w:trPr>
        <w:tc>
          <w:tcPr>
            <w:tcW w:w="4818" w:type="dxa"/>
            <w:gridSpan w:val="2"/>
            <w:vMerge/>
            <w:tcBorders>
              <w:left w:val="single" w:sz="4" w:space="0" w:color="auto"/>
              <w:right w:val="single" w:sz="4" w:space="0" w:color="auto"/>
            </w:tcBorders>
          </w:tcPr>
          <w:p w:rsidR="00B072AD" w:rsidRDefault="00B072AD" w:rsidP="00492D47">
            <w:pPr>
              <w:pStyle w:val="Tabelle6pt"/>
            </w:pPr>
          </w:p>
        </w:tc>
        <w:tc>
          <w:tcPr>
            <w:tcW w:w="4821" w:type="dxa"/>
            <w:gridSpan w:val="4"/>
            <w:tcBorders>
              <w:left w:val="single" w:sz="4" w:space="0" w:color="auto"/>
              <w:right w:val="single" w:sz="4" w:space="0" w:color="auto"/>
            </w:tcBorders>
          </w:tcPr>
          <w:p w:rsidR="00B072AD" w:rsidRDefault="00B072AD" w:rsidP="00492D47">
            <w:pPr>
              <w:pStyle w:val="Tabelle6pt"/>
            </w:pPr>
            <w:r>
              <w:t>Wofür Sie das benötigen:</w:t>
            </w:r>
          </w:p>
          <w:p w:rsidR="00B072AD" w:rsidRDefault="00B072AD" w:rsidP="00443953">
            <w:pPr>
              <w:pStyle w:val="Kopf8ptafz"/>
            </w:pPr>
            <w:r>
              <w:t>Ich kann meine eigenes Ernährungsverhalten beurteilen und ve</w:t>
            </w:r>
            <w:r>
              <w:t>r</w:t>
            </w:r>
            <w:r>
              <w:t>bessern.</w:t>
            </w:r>
          </w:p>
          <w:p w:rsidR="00B072AD" w:rsidRDefault="00B072AD" w:rsidP="00443953">
            <w:pPr>
              <w:pStyle w:val="Kopf8ptafz"/>
            </w:pPr>
            <w:r>
              <w:t>Ich kann mit Hilfe der Ernährungspyramide einen Tageskostplan erstellen oder darstellen.</w:t>
            </w:r>
          </w:p>
          <w:p w:rsidR="00B072AD" w:rsidRDefault="00B072AD" w:rsidP="00443953">
            <w:pPr>
              <w:pStyle w:val="Kopf8ptafz"/>
            </w:pPr>
            <w:r>
              <w:t xml:space="preserve">Ich kann Mahlzeiten ernährungsphysiologisch sinnvoll aufwerten. </w:t>
            </w:r>
          </w:p>
        </w:tc>
      </w:tr>
      <w:tr w:rsidR="00B072AD" w:rsidRPr="00B51DE9" w:rsidTr="00492D47">
        <w:trPr>
          <w:trHeight w:val="443"/>
        </w:trPr>
        <w:tc>
          <w:tcPr>
            <w:tcW w:w="4818" w:type="dxa"/>
            <w:gridSpan w:val="2"/>
            <w:vMerge/>
            <w:tcBorders>
              <w:left w:val="single" w:sz="4" w:space="0" w:color="auto"/>
              <w:right w:val="single" w:sz="4" w:space="0" w:color="auto"/>
            </w:tcBorders>
          </w:tcPr>
          <w:p w:rsidR="00B072AD" w:rsidRDefault="00B072AD" w:rsidP="00492D47">
            <w:pPr>
              <w:pStyle w:val="Tabelle6pt"/>
            </w:pPr>
          </w:p>
        </w:tc>
        <w:tc>
          <w:tcPr>
            <w:tcW w:w="4821" w:type="dxa"/>
            <w:gridSpan w:val="4"/>
            <w:tcBorders>
              <w:left w:val="single" w:sz="4" w:space="0" w:color="auto"/>
              <w:right w:val="single" w:sz="4" w:space="0" w:color="auto"/>
            </w:tcBorders>
          </w:tcPr>
          <w:p w:rsidR="00B072AD" w:rsidRDefault="00B072AD" w:rsidP="00492D47">
            <w:pPr>
              <w:pStyle w:val="Tabelle6pt"/>
            </w:pPr>
            <w:r>
              <w:t>Wie Sie Ihr Können prüfen können:</w:t>
            </w:r>
          </w:p>
          <w:p w:rsidR="00B072AD" w:rsidRPr="00234B66" w:rsidRDefault="00B072AD" w:rsidP="00492D47">
            <w:pPr>
              <w:pStyle w:val="Kopf8ptafz"/>
              <w:numPr>
                <w:ilvl w:val="0"/>
                <w:numId w:val="0"/>
              </w:numPr>
              <w:ind w:left="227"/>
            </w:pPr>
            <w:r>
              <w:t>Übungsaufgaben</w:t>
            </w:r>
          </w:p>
        </w:tc>
      </w:tr>
    </w:tbl>
    <w:p w:rsidR="00B072AD" w:rsidRDefault="00B072AD" w:rsidP="00492D47">
      <w:pPr>
        <w:pStyle w:val="Textkrper"/>
      </w:pPr>
    </w:p>
    <w:tbl>
      <w:tblPr>
        <w:tblStyle w:val="Tabellenraster"/>
        <w:tblW w:w="8080" w:type="dxa"/>
        <w:tblInd w:w="108" w:type="dxa"/>
        <w:tblLayout w:type="fixed"/>
        <w:tblLook w:val="04A0" w:firstRow="1" w:lastRow="0" w:firstColumn="1" w:lastColumn="0" w:noHBand="0" w:noVBand="1"/>
      </w:tblPr>
      <w:tblGrid>
        <w:gridCol w:w="1892"/>
        <w:gridCol w:w="2052"/>
        <w:gridCol w:w="236"/>
        <w:gridCol w:w="14"/>
        <w:gridCol w:w="1902"/>
        <w:gridCol w:w="1984"/>
      </w:tblGrid>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4732A446" wp14:editId="7CD4D922">
                  <wp:extent cx="1028700" cy="933450"/>
                  <wp:effectExtent l="0" t="0" r="0" b="0"/>
                  <wp:docPr id="607" name="Grafik 607"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Kohlenhydratreiche</w:t>
            </w:r>
          </w:p>
          <w:p w:rsidR="00B072AD" w:rsidRPr="00FA01C5" w:rsidRDefault="00B072AD" w:rsidP="00492D47">
            <w:pPr>
              <w:jc w:val="center"/>
              <w:rPr>
                <w:rStyle w:val="Fett"/>
              </w:rPr>
            </w:pPr>
            <w:r w:rsidRPr="00FA01C5">
              <w:rPr>
                <w:rStyle w:val="Fett"/>
              </w:rPr>
              <w:t>Lebensmittel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extent cx="1079500" cy="720725"/>
                  <wp:effectExtent l="0" t="0" r="0" b="0"/>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5DEEAE1" wp14:editId="73E58DBB">
                  <wp:extent cx="828675" cy="794147"/>
                  <wp:effectExtent l="0" t="0" r="0" b="6350"/>
                  <wp:docPr id="481" name="Grafik 481"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87B3086" wp14:editId="39016C9B">
                  <wp:extent cx="828675" cy="720351"/>
                  <wp:effectExtent l="0" t="0" r="0" b="3810"/>
                  <wp:docPr id="482" name="Grafik 482"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6B04DAE" wp14:editId="34A0B7BF">
                  <wp:extent cx="819150" cy="751591"/>
                  <wp:effectExtent l="0" t="0" r="0" b="0"/>
                  <wp:docPr id="483" name="Grafik 483"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4B5E252" wp14:editId="20B825A7">
                  <wp:extent cx="933450" cy="828675"/>
                  <wp:effectExtent l="0" t="0" r="0" b="9525"/>
                  <wp:docPr id="484" name="Grafik 484"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5389448B" wp14:editId="54177045">
                  <wp:extent cx="1038225" cy="971550"/>
                  <wp:effectExtent l="0" t="0" r="9525" b="0"/>
                  <wp:docPr id="629" name="Grafik 629"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Obst und Gemüse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223AF6DD" wp14:editId="4B1D300F">
                  <wp:extent cx="1057275" cy="1019175"/>
                  <wp:effectExtent l="0" t="0" r="9525" b="9525"/>
                  <wp:docPr id="486" name="Grafik 486"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Kohlenhydratre</w:t>
            </w:r>
            <w:r w:rsidRPr="00FA01C5">
              <w:rPr>
                <w:rStyle w:val="Fett"/>
              </w:rPr>
              <w:t>i</w:t>
            </w:r>
            <w:r w:rsidRPr="00FA01C5">
              <w:rPr>
                <w:rStyle w:val="Fett"/>
              </w:rPr>
              <w:t>che</w:t>
            </w:r>
          </w:p>
          <w:p w:rsidR="00B072AD" w:rsidRPr="00FA01C5" w:rsidRDefault="00B072AD" w:rsidP="00492D47">
            <w:pPr>
              <w:jc w:val="center"/>
              <w:rPr>
                <w:rStyle w:val="Fett"/>
              </w:rPr>
            </w:pPr>
            <w:r w:rsidRPr="00FA01C5">
              <w:rPr>
                <w:rStyle w:val="Fett"/>
              </w:rPr>
              <w:t>Lebensmittel</w:t>
            </w:r>
          </w:p>
        </w:tc>
      </w:tr>
      <w:tr w:rsidR="00B072AD" w:rsidTr="00B072AD">
        <w:trPr>
          <w:trHeight w:val="1587"/>
        </w:trPr>
        <w:tc>
          <w:tcPr>
            <w:tcW w:w="1892" w:type="dxa"/>
            <w:tcBorders>
              <w:right w:val="single" w:sz="36" w:space="0" w:color="auto"/>
            </w:tcBorders>
            <w:vAlign w:val="center"/>
          </w:tcPr>
          <w:p w:rsidR="00B072AD" w:rsidRDefault="003B35B0" w:rsidP="00492D47">
            <w:pPr>
              <w:jc w:val="center"/>
            </w:pPr>
            <w:r>
              <w:rPr>
                <w:noProof/>
              </w:rPr>
              <w:drawing>
                <wp:inline distT="0" distB="0" distL="0" distR="0">
                  <wp:extent cx="555265" cy="83820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reide.png"/>
                          <pic:cNvPicPr/>
                        </pic:nvPicPr>
                        <pic:blipFill>
                          <a:blip r:embed="rId93" cstate="print">
                            <a:extLst>
                              <a:ext uri="{BEBA8EAE-BF5A-486C-A8C5-ECC9F3942E4B}">
                                <a14:imgProps xmlns:a14="http://schemas.microsoft.com/office/drawing/2010/main">
                                  <a14:imgLayer r:embed="rId94">
                                    <a14:imgEffect>
                                      <a14:artisticPencilGrayscale/>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57220" cy="841151"/>
                          </a:xfrm>
                          <a:prstGeom prst="rect">
                            <a:avLst/>
                          </a:prstGeom>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Fette und Öle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extent cx="615836" cy="8763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nöl mit Oliv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7652" cy="878884"/>
                          </a:xfrm>
                          <a:prstGeom prst="rect">
                            <a:avLst/>
                          </a:prstGeom>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71976C28" wp14:editId="591D22E8">
                  <wp:extent cx="1057275" cy="838200"/>
                  <wp:effectExtent l="0" t="0" r="9525" b="0"/>
                  <wp:docPr id="643" name="Grafik 643"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Obst und Gemüse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DD0F92B" wp14:editId="64F3CD1F">
                  <wp:extent cx="771525" cy="800100"/>
                  <wp:effectExtent l="0" t="0" r="9525" b="0"/>
                  <wp:docPr id="491" name="Grafik 491"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Energiearme G</w:t>
            </w:r>
            <w:r w:rsidRPr="00FA01C5">
              <w:rPr>
                <w:rStyle w:val="Fett"/>
              </w:rPr>
              <w:t>e</w:t>
            </w:r>
            <w:r w:rsidRPr="00FA01C5">
              <w:rPr>
                <w:rStyle w:val="Fett"/>
              </w:rPr>
              <w:t>tränke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78110AAE" wp14:editId="40D3AF0B">
                  <wp:extent cx="971550" cy="781050"/>
                  <wp:effectExtent l="0" t="0" r="0" b="0"/>
                  <wp:docPr id="492" name="Grafik 492"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Obst und Gemüse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3EF202D" wp14:editId="57B21665">
                  <wp:extent cx="957962" cy="895350"/>
                  <wp:effectExtent l="0" t="0" r="0" b="0"/>
                  <wp:docPr id="493" name="Grafik 493"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611F56F" wp14:editId="5A018DDF">
                  <wp:extent cx="1057275" cy="866775"/>
                  <wp:effectExtent l="0" t="0" r="9525" b="9525"/>
                  <wp:docPr id="494" name="Grafik 494"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Kohlenhydratreiche</w:t>
            </w:r>
          </w:p>
          <w:p w:rsidR="00B072AD" w:rsidRPr="00FA01C5" w:rsidRDefault="00B072AD" w:rsidP="00492D47">
            <w:pPr>
              <w:jc w:val="center"/>
              <w:rPr>
                <w:rStyle w:val="Fett"/>
              </w:rPr>
            </w:pPr>
            <w:r w:rsidRPr="00FA01C5">
              <w:rPr>
                <w:rStyle w:val="Fett"/>
              </w:rPr>
              <w:t>Lebensmittel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Extras (Süßes, Snacks)</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43155AA3" wp14:editId="2542FF46">
                  <wp:extent cx="981075" cy="895350"/>
                  <wp:effectExtent l="0" t="0" r="9525" b="0"/>
                  <wp:docPr id="496" name="Grafik 496"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Energiearme G</w:t>
            </w:r>
            <w:r w:rsidRPr="00FA01C5">
              <w:rPr>
                <w:rStyle w:val="Fett"/>
              </w:rPr>
              <w:t>e</w:t>
            </w:r>
            <w:r w:rsidRPr="00FA01C5">
              <w:rPr>
                <w:rStyle w:val="Fett"/>
              </w:rPr>
              <w:t>tränke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647F507" wp14:editId="618FC3CA">
                  <wp:extent cx="847725" cy="742950"/>
                  <wp:effectExtent l="0" t="0" r="9525" b="0"/>
                  <wp:docPr id="497" name="Grafik 497"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br w:type="column"/>
            </w:r>
            <w:r w:rsidRPr="007F7E45">
              <w:rPr>
                <w:noProof/>
              </w:rPr>
              <w:drawing>
                <wp:inline distT="0" distB="0" distL="0" distR="0" wp14:anchorId="635709B4" wp14:editId="1D1C18C2">
                  <wp:extent cx="1028700" cy="933450"/>
                  <wp:effectExtent l="0" t="0" r="0" b="0"/>
                  <wp:docPr id="498" name="Grafik 498"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Pr>
                <w:rStyle w:val="Fett"/>
              </w:rPr>
              <w:t>Verzehrsempfe</w:t>
            </w:r>
            <w:r>
              <w:rPr>
                <w:rStyle w:val="Fett"/>
              </w:rPr>
              <w:t>h</w:t>
            </w:r>
            <w:r>
              <w:rPr>
                <w:rStyle w:val="Fett"/>
              </w:rPr>
              <w:t>lung 4 x pro Tag</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2</w:t>
            </w:r>
            <w:r w:rsidR="00F129AD">
              <w:rPr>
                <w:rStyle w:val="Fett"/>
              </w:rPr>
              <w:t xml:space="preserve"> </w:t>
            </w:r>
            <w:r>
              <w:rPr>
                <w:rStyle w:val="Fett"/>
              </w:rPr>
              <w:t>x pro Tag</w:t>
            </w:r>
          </w:p>
          <w:p w:rsidR="00B072AD" w:rsidRPr="00FA01C5" w:rsidRDefault="00B072AD" w:rsidP="00492D47">
            <w:pPr>
              <w:jc w:val="center"/>
              <w:rPr>
                <w:rStyle w:val="Fett"/>
              </w:rPr>
            </w:pPr>
            <w:r>
              <w:rPr>
                <w:rStyle w:val="Fett"/>
              </w:rPr>
              <w:t>(Gruppe 5 = 2+3)</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E5EFE2C" wp14:editId="0D49B774">
                  <wp:extent cx="828675" cy="794147"/>
                  <wp:effectExtent l="0" t="0" r="0" b="6350"/>
                  <wp:docPr id="645" name="Grafik 645"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4 = 3+1)</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00F8BF8" wp14:editId="4F799716">
                  <wp:extent cx="828675" cy="720351"/>
                  <wp:effectExtent l="0" t="0" r="0" b="3810"/>
                  <wp:docPr id="505" name="Grafik 505"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2 x pro Tag</w:t>
            </w:r>
          </w:p>
          <w:p w:rsidR="00B072AD" w:rsidRPr="00FA01C5" w:rsidRDefault="00B072AD" w:rsidP="00492D47">
            <w:pPr>
              <w:jc w:val="center"/>
              <w:rPr>
                <w:rStyle w:val="Fett"/>
              </w:rPr>
            </w:pPr>
            <w:r>
              <w:rPr>
                <w:rStyle w:val="Fett"/>
              </w:rPr>
              <w:t>(Gruppe 5 = 2+3)</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6A619B6" wp14:editId="2D35121E">
                  <wp:extent cx="819150" cy="751591"/>
                  <wp:effectExtent l="0" t="0" r="0" b="0"/>
                  <wp:docPr id="506" name="Grafik 506"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4 = 3+1)</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804C8CF" wp14:editId="1A98AB15">
                  <wp:extent cx="933450" cy="828675"/>
                  <wp:effectExtent l="0" t="0" r="0" b="9525"/>
                  <wp:docPr id="646" name="Grafik 646"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1 x  pro Tag</w:t>
            </w:r>
          </w:p>
          <w:p w:rsidR="00B072AD" w:rsidRPr="00FA01C5" w:rsidRDefault="00B072AD" w:rsidP="00492D47">
            <w:pPr>
              <w:jc w:val="center"/>
              <w:rPr>
                <w:rStyle w:val="Fett"/>
              </w:rPr>
            </w:pPr>
            <w:r>
              <w:rPr>
                <w:rStyle w:val="Fett"/>
              </w:rPr>
              <w:t>(Gruppe 4 = 3+1)</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DE7FE19" wp14:editId="780BEB22">
                  <wp:extent cx="1038225" cy="971550"/>
                  <wp:effectExtent l="0" t="0" r="9525" b="0"/>
                  <wp:docPr id="647" name="Grafik 647"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5 = 2+3)</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7C486053" wp14:editId="7FA43C6C">
                  <wp:extent cx="1057275" cy="1019175"/>
                  <wp:effectExtent l="0" t="0" r="9525" b="9525"/>
                  <wp:docPr id="648" name="Grafik 648"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Pr="00FA01C5" w:rsidRDefault="00B072AD" w:rsidP="00492D47">
            <w:pPr>
              <w:jc w:val="center"/>
              <w:rPr>
                <w:rStyle w:val="Fett"/>
              </w:rPr>
            </w:pPr>
            <w:r>
              <w:rPr>
                <w:rStyle w:val="Fett"/>
              </w:rPr>
              <w:t>4 x pro Tag</w:t>
            </w:r>
          </w:p>
        </w:tc>
      </w:tr>
      <w:tr w:rsidR="00B072AD" w:rsidTr="00B072AD">
        <w:trPr>
          <w:trHeight w:val="1587"/>
        </w:trPr>
        <w:tc>
          <w:tcPr>
            <w:tcW w:w="1892" w:type="dxa"/>
            <w:tcBorders>
              <w:right w:val="single" w:sz="36" w:space="0" w:color="auto"/>
            </w:tcBorders>
            <w:vAlign w:val="center"/>
          </w:tcPr>
          <w:p w:rsidR="00B072AD" w:rsidRDefault="00975714" w:rsidP="00492D47">
            <w:pPr>
              <w:jc w:val="center"/>
            </w:pPr>
            <w:r>
              <w:rPr>
                <w:noProof/>
              </w:rPr>
              <w:lastRenderedPageBreak/>
              <w:drawing>
                <wp:inline distT="0" distB="0" distL="0" distR="0" wp14:anchorId="3E8DC47A">
                  <wp:extent cx="554990" cy="841375"/>
                  <wp:effectExtent l="0" t="0" r="0" b="0"/>
                  <wp:docPr id="1376" name="Grafik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1 x pro Tag</w:t>
            </w:r>
          </w:p>
          <w:p w:rsidR="00B072AD" w:rsidRPr="00FA01C5" w:rsidRDefault="00B072AD" w:rsidP="00492D47">
            <w:pPr>
              <w:jc w:val="center"/>
              <w:rPr>
                <w:rStyle w:val="Fett"/>
              </w:rPr>
            </w:pPr>
            <w:r>
              <w:rPr>
                <w:rStyle w:val="Fett"/>
              </w:rPr>
              <w:t>Gruppe 2 = 1+1)</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14:anchorId="307F1333" wp14:editId="16104B72">
                  <wp:extent cx="569344" cy="852950"/>
                  <wp:effectExtent l="0" t="0" r="2540" b="4445"/>
                  <wp:docPr id="1476" name="Grafik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8982" cy="852408"/>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1 x pro Tag</w:t>
            </w:r>
          </w:p>
          <w:p w:rsidR="00B072AD" w:rsidRPr="00FA01C5" w:rsidRDefault="00B072AD" w:rsidP="00492D47">
            <w:pPr>
              <w:jc w:val="center"/>
              <w:rPr>
                <w:rStyle w:val="Fett"/>
              </w:rPr>
            </w:pPr>
            <w:r>
              <w:rPr>
                <w:rStyle w:val="Fett"/>
              </w:rPr>
              <w:t>(Gruppe 4 = 3+1)</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C02E6B6" wp14:editId="5659BA9E">
                  <wp:extent cx="1057275" cy="838200"/>
                  <wp:effectExtent l="0" t="0" r="9525" b="0"/>
                  <wp:docPr id="651" name="Grafik 651"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2 x pro Tag</w:t>
            </w:r>
          </w:p>
          <w:p w:rsidR="00B072AD" w:rsidRPr="00FA01C5" w:rsidRDefault="00B072AD" w:rsidP="00492D47">
            <w:pPr>
              <w:jc w:val="center"/>
              <w:rPr>
                <w:rStyle w:val="Fett"/>
              </w:rPr>
            </w:pPr>
            <w:r>
              <w:rPr>
                <w:rStyle w:val="Fett"/>
              </w:rPr>
              <w:t>(Gruppe 5 = 2+3)</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B592BD2" wp14:editId="36F2EAC3">
                  <wp:extent cx="771525" cy="800100"/>
                  <wp:effectExtent l="0" t="0" r="9525" b="0"/>
                  <wp:docPr id="652" name="Grafik 652"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Pr="00FA01C5" w:rsidRDefault="00B072AD" w:rsidP="00492D47">
            <w:pPr>
              <w:jc w:val="center"/>
              <w:rPr>
                <w:rStyle w:val="Fett"/>
              </w:rPr>
            </w:pPr>
            <w:r>
              <w:rPr>
                <w:rStyle w:val="Fett"/>
              </w:rPr>
              <w:t>6 x pro Tag</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024FBA8" wp14:editId="45D71414">
                  <wp:extent cx="971550" cy="781050"/>
                  <wp:effectExtent l="0" t="0" r="0" b="0"/>
                  <wp:docPr id="653" name="Grafik 653"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5 = 2+3)</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72A1802" wp14:editId="54E7EF46">
                  <wp:extent cx="957962" cy="895350"/>
                  <wp:effectExtent l="0" t="0" r="0" b="0"/>
                  <wp:docPr id="654" name="Grafik 654"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5 = 2+3)</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0D33582" wp14:editId="21B89757">
                  <wp:extent cx="1057275" cy="866775"/>
                  <wp:effectExtent l="0" t="0" r="9525" b="9525"/>
                  <wp:docPr id="655" name="Grafik 655"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Pr="00FA01C5" w:rsidRDefault="00B072AD" w:rsidP="00492D47">
            <w:pPr>
              <w:jc w:val="center"/>
              <w:rPr>
                <w:rStyle w:val="Fett"/>
              </w:rPr>
            </w:pPr>
            <w:r>
              <w:rPr>
                <w:rStyle w:val="Fett"/>
              </w:rPr>
              <w:t>4 x pro Tag</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Pr="00FA01C5" w:rsidRDefault="00B072AD" w:rsidP="00492D47">
            <w:pPr>
              <w:jc w:val="center"/>
              <w:rPr>
                <w:rStyle w:val="Fett"/>
              </w:rPr>
            </w:pPr>
            <w:r>
              <w:rPr>
                <w:rStyle w:val="Fett"/>
              </w:rPr>
              <w:t>1 x pro Tag</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819C561" wp14:editId="3FB5F6DA">
                  <wp:extent cx="981075" cy="895350"/>
                  <wp:effectExtent l="0" t="0" r="9525" b="0"/>
                  <wp:docPr id="657" name="Grafik 657"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Pr="00FA01C5" w:rsidRDefault="00B072AD" w:rsidP="00492D47">
            <w:pPr>
              <w:jc w:val="center"/>
              <w:rPr>
                <w:rStyle w:val="Fett"/>
              </w:rPr>
            </w:pPr>
            <w:r>
              <w:rPr>
                <w:rStyle w:val="Fett"/>
              </w:rPr>
              <w:t>6 x pro Tag</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2CBD027" wp14:editId="1FFD4289">
                  <wp:extent cx="847725" cy="742950"/>
                  <wp:effectExtent l="0" t="0" r="9525" b="0"/>
                  <wp:docPr id="658" name="Grafik 658"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Verzehrsempfe</w:t>
            </w:r>
            <w:r>
              <w:rPr>
                <w:rStyle w:val="Fett"/>
              </w:rPr>
              <w:t>h</w:t>
            </w:r>
            <w:r>
              <w:rPr>
                <w:rStyle w:val="Fett"/>
              </w:rPr>
              <w:t>lung</w:t>
            </w:r>
          </w:p>
          <w:p w:rsidR="00B072AD" w:rsidRDefault="00B072AD" w:rsidP="00492D47">
            <w:pPr>
              <w:jc w:val="center"/>
              <w:rPr>
                <w:rStyle w:val="Fett"/>
              </w:rPr>
            </w:pPr>
            <w:r>
              <w:rPr>
                <w:rStyle w:val="Fett"/>
              </w:rPr>
              <w:t>2 x pro Tag</w:t>
            </w:r>
          </w:p>
          <w:p w:rsidR="00B072AD" w:rsidRPr="00FA01C5" w:rsidRDefault="00B072AD" w:rsidP="00492D47">
            <w:pPr>
              <w:jc w:val="center"/>
              <w:rPr>
                <w:rStyle w:val="Fett"/>
              </w:rPr>
            </w:pPr>
            <w:r>
              <w:rPr>
                <w:rStyle w:val="Fett"/>
              </w:rPr>
              <w:t>(Gruppe 5 = 2+3)</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br w:type="column"/>
            </w:r>
            <w:r w:rsidRPr="007F7E45">
              <w:rPr>
                <w:noProof/>
              </w:rPr>
              <w:drawing>
                <wp:inline distT="0" distB="0" distL="0" distR="0" wp14:anchorId="51EE377E" wp14:editId="3AD3BFAE">
                  <wp:extent cx="1028700" cy="933450"/>
                  <wp:effectExtent l="0" t="0" r="0" b="0"/>
                  <wp:docPr id="659" name="Grafik 659"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51735D33" wp14:editId="51CB5B85">
                  <wp:extent cx="828675" cy="794147"/>
                  <wp:effectExtent l="0" t="0" r="0" b="6350"/>
                  <wp:docPr id="661" name="Grafik 661"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182F009" wp14:editId="173F4045">
                  <wp:extent cx="828675" cy="720351"/>
                  <wp:effectExtent l="0" t="0" r="0" b="3810"/>
                  <wp:docPr id="662" name="Grafik 662"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709156FB" wp14:editId="12C2BE34">
                  <wp:extent cx="819150" cy="751591"/>
                  <wp:effectExtent l="0" t="0" r="0" b="0"/>
                  <wp:docPr id="663" name="Grafik 663"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407990C" wp14:editId="42873820">
                  <wp:extent cx="933450" cy="828675"/>
                  <wp:effectExtent l="0" t="0" r="0" b="9525"/>
                  <wp:docPr id="664" name="Grafik 664"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58810A80" wp14:editId="697CB966">
                  <wp:extent cx="1038225" cy="971550"/>
                  <wp:effectExtent l="0" t="0" r="9525" b="0"/>
                  <wp:docPr id="665" name="Grafik 665"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70E16348" wp14:editId="11AAAA35">
                  <wp:extent cx="1057275" cy="1019175"/>
                  <wp:effectExtent l="0" t="0" r="9525" b="9525"/>
                  <wp:docPr id="666" name="Grafik 666"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Pr="00BD3663" w:rsidRDefault="00B072AD" w:rsidP="00492D47">
            <w:pPr>
              <w:jc w:val="center"/>
              <w:rPr>
                <w:rStyle w:val="Fett"/>
              </w:rPr>
            </w:pPr>
            <w:r w:rsidRPr="00BD3663">
              <w:rPr>
                <w:rStyle w:val="Fett"/>
              </w:rPr>
              <w:t>reichlich</w:t>
            </w:r>
          </w:p>
          <w:p w:rsidR="00B072AD" w:rsidRPr="00BD3663" w:rsidRDefault="00B072AD" w:rsidP="00492D47">
            <w:pPr>
              <w:jc w:val="center"/>
              <w:rPr>
                <w:rStyle w:val="Fett"/>
                <w:highlight w:val="darkGreen"/>
              </w:rPr>
            </w:pPr>
          </w:p>
          <w:p w:rsidR="00B072AD" w:rsidRPr="00BD3663" w:rsidRDefault="00B072AD" w:rsidP="00492D47">
            <w:pPr>
              <w:jc w:val="center"/>
              <w:rPr>
                <w:rStyle w:val="Fett"/>
              </w:rPr>
            </w:pPr>
            <w:r w:rsidRPr="00BD3663">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975714" w:rsidP="00492D47">
            <w:pPr>
              <w:jc w:val="center"/>
            </w:pPr>
            <w:r>
              <w:rPr>
                <w:noProof/>
              </w:rPr>
              <w:drawing>
                <wp:inline distT="0" distB="0" distL="0" distR="0" wp14:anchorId="0F088788">
                  <wp:extent cx="554990" cy="841375"/>
                  <wp:effectExtent l="0" t="0" r="0" b="0"/>
                  <wp:docPr id="1377" name="Grafik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shd w:val="clear" w:color="auto" w:fill="FF0000"/>
            <w:vAlign w:val="center"/>
          </w:tcPr>
          <w:p w:rsidR="00B072AD" w:rsidRPr="00FA01C5" w:rsidRDefault="00B072AD" w:rsidP="00492D47">
            <w:pPr>
              <w:jc w:val="center"/>
              <w:rPr>
                <w:rStyle w:val="Fett"/>
              </w:rPr>
            </w:pPr>
          </w:p>
          <w:p w:rsidR="00B072AD" w:rsidRDefault="00F129AD" w:rsidP="00492D47">
            <w:pPr>
              <w:jc w:val="center"/>
              <w:rPr>
                <w:rStyle w:val="Fett"/>
              </w:rPr>
            </w:pPr>
            <w:r>
              <w:rPr>
                <w:rStyle w:val="Fett"/>
              </w:rPr>
              <w:t>s</w:t>
            </w:r>
            <w:r w:rsidR="00B072AD">
              <w:rPr>
                <w:rStyle w:val="Fett"/>
              </w:rPr>
              <w:t>parsam</w:t>
            </w:r>
          </w:p>
          <w:p w:rsidR="00B072AD" w:rsidRDefault="00B072AD" w:rsidP="00492D47">
            <w:pPr>
              <w:jc w:val="center"/>
              <w:rPr>
                <w:rStyle w:val="Fett"/>
              </w:rPr>
            </w:pPr>
          </w:p>
          <w:p w:rsidR="00B072AD" w:rsidRPr="00FA01C5" w:rsidRDefault="00B072AD" w:rsidP="00492D47">
            <w:pPr>
              <w:jc w:val="center"/>
              <w:rPr>
                <w:rStyle w:val="Fett"/>
              </w:rPr>
            </w:pPr>
            <w:r>
              <w:rPr>
                <w:rStyle w:val="Fett"/>
              </w:rPr>
              <w:t>zum Genießen und Verfeinern</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extent cx="552091" cy="827102"/>
                  <wp:effectExtent l="0" t="0" r="635" b="0"/>
                  <wp:docPr id="1475"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51740" cy="826576"/>
                          </a:xfrm>
                          <a:prstGeom prst="rect">
                            <a:avLst/>
                          </a:prstGeom>
                        </pic:spPr>
                      </pic:pic>
                    </a:graphicData>
                  </a:graphic>
                </wp:inline>
              </w:drawing>
            </w:r>
          </w:p>
        </w:tc>
        <w:tc>
          <w:tcPr>
            <w:tcW w:w="1984" w:type="dxa"/>
            <w:tcBorders>
              <w:left w:val="single" w:sz="36"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389C517" wp14:editId="575ABA80">
                  <wp:extent cx="1057275" cy="838200"/>
                  <wp:effectExtent l="0" t="0" r="9525" b="0"/>
                  <wp:docPr id="669" name="Grafik 669"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EB1B4B7" wp14:editId="126E9FC2">
                  <wp:extent cx="771525" cy="800100"/>
                  <wp:effectExtent l="0" t="0" r="9525" b="0"/>
                  <wp:docPr id="670" name="Grafik 670"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8F38FB2" wp14:editId="72DC7EAC">
                  <wp:extent cx="971550" cy="781050"/>
                  <wp:effectExtent l="0" t="0" r="0" b="0"/>
                  <wp:docPr id="671" name="Grafik 671"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FF4729D" wp14:editId="2FDDBAB1">
                  <wp:extent cx="957962" cy="895350"/>
                  <wp:effectExtent l="0" t="0" r="0" b="0"/>
                  <wp:docPr id="975" name="Grafik 975"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84FE0FB" wp14:editId="5B76DE5D">
                  <wp:extent cx="1057275" cy="866775"/>
                  <wp:effectExtent l="0" t="0" r="9525" b="9525"/>
                  <wp:docPr id="976" name="Grafik 976"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Default="00B072AD" w:rsidP="00492D47">
            <w:pPr>
              <w:jc w:val="center"/>
              <w:rPr>
                <w:rStyle w:val="Fett"/>
              </w:rPr>
            </w:pPr>
            <w:r>
              <w:rPr>
                <w:rStyle w:val="Fett"/>
              </w:rPr>
              <w:t>zum Durstlöschen und als sättigende Beilage</w:t>
            </w:r>
          </w:p>
          <w:p w:rsidR="00B072AD" w:rsidRPr="00FA01C5" w:rsidRDefault="00B072AD" w:rsidP="00492D47">
            <w:pPr>
              <w:jc w:val="center"/>
              <w:rPr>
                <w:rStyle w:val="Fett"/>
              </w:rPr>
            </w:pP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shd w:val="clear" w:color="auto" w:fill="FF0000"/>
            <w:vAlign w:val="center"/>
          </w:tcPr>
          <w:p w:rsidR="00B072AD" w:rsidRDefault="00B072AD" w:rsidP="00492D47">
            <w:pPr>
              <w:jc w:val="center"/>
              <w:rPr>
                <w:rStyle w:val="Fett"/>
              </w:rPr>
            </w:pPr>
            <w:r>
              <w:rPr>
                <w:rStyle w:val="Fett"/>
              </w:rPr>
              <w:t>sparsam</w:t>
            </w:r>
          </w:p>
          <w:p w:rsidR="00B072AD" w:rsidRDefault="00B072AD" w:rsidP="00492D47">
            <w:pPr>
              <w:jc w:val="center"/>
              <w:rPr>
                <w:rStyle w:val="Fett"/>
              </w:rPr>
            </w:pPr>
          </w:p>
          <w:p w:rsidR="00B072AD" w:rsidRPr="00FA01C5" w:rsidRDefault="00B072AD" w:rsidP="00492D47">
            <w:pPr>
              <w:jc w:val="center"/>
              <w:rPr>
                <w:rStyle w:val="Fett"/>
              </w:rPr>
            </w:pPr>
            <w:r>
              <w:rPr>
                <w:rStyle w:val="Fett"/>
              </w:rPr>
              <w:t>zum Genießen und Verfeinern</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CA4D2AA" wp14:editId="1A3296A2">
                  <wp:extent cx="770562" cy="745172"/>
                  <wp:effectExtent l="0" t="0" r="0" b="0"/>
                  <wp:docPr id="984" name="Grafik 984"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76765" cy="751171"/>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21C97449" wp14:editId="487EC72C">
                  <wp:extent cx="847725" cy="742950"/>
                  <wp:effectExtent l="0" t="0" r="9525" b="0"/>
                  <wp:docPr id="985" name="Grafik 985"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br w:type="column"/>
            </w:r>
            <w:r w:rsidRPr="007F7E45">
              <w:rPr>
                <w:noProof/>
              </w:rPr>
              <w:drawing>
                <wp:inline distT="0" distB="0" distL="0" distR="0" wp14:anchorId="42ABB4BB" wp14:editId="50414A4A">
                  <wp:extent cx="1028700" cy="933450"/>
                  <wp:effectExtent l="0" t="0" r="0" b="0"/>
                  <wp:docPr id="1209" name="Grafik 1209"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Salzkartoffeln</w:t>
            </w:r>
          </w:p>
          <w:p w:rsidR="00B072AD" w:rsidRDefault="00B072AD" w:rsidP="00492D47">
            <w:pPr>
              <w:jc w:val="center"/>
              <w:rPr>
                <w:rStyle w:val="Fett"/>
              </w:rPr>
            </w:pPr>
            <w:r>
              <w:rPr>
                <w:rStyle w:val="Fett"/>
              </w:rPr>
              <w:t>Pellkartoffeln</w:t>
            </w:r>
          </w:p>
          <w:p w:rsidR="00B072AD" w:rsidRDefault="00B072AD" w:rsidP="00492D47">
            <w:pPr>
              <w:jc w:val="center"/>
              <w:rPr>
                <w:rStyle w:val="Fett"/>
              </w:rPr>
            </w:pPr>
            <w:r>
              <w:rPr>
                <w:rStyle w:val="Fett"/>
              </w:rPr>
              <w:t>Kartoffelsalat</w:t>
            </w:r>
          </w:p>
          <w:p w:rsidR="00B072AD" w:rsidRPr="00FA01C5" w:rsidRDefault="00B072AD" w:rsidP="00492D47">
            <w:pPr>
              <w:jc w:val="center"/>
              <w:rPr>
                <w:rStyle w:val="Fett"/>
              </w:rPr>
            </w:pP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Apfel</w:t>
            </w:r>
          </w:p>
          <w:p w:rsidR="00B072AD" w:rsidRDefault="00B072AD" w:rsidP="00492D47">
            <w:pPr>
              <w:jc w:val="center"/>
              <w:rPr>
                <w:rStyle w:val="Fett"/>
              </w:rPr>
            </w:pPr>
            <w:r>
              <w:rPr>
                <w:rStyle w:val="Fett"/>
              </w:rPr>
              <w:t>Kirschen</w:t>
            </w:r>
          </w:p>
          <w:p w:rsidR="00B072AD" w:rsidRPr="00FA01C5" w:rsidRDefault="00F129AD" w:rsidP="00492D47">
            <w:pPr>
              <w:jc w:val="center"/>
              <w:rPr>
                <w:rStyle w:val="Fett"/>
              </w:rPr>
            </w:pPr>
            <w:r>
              <w:rPr>
                <w:rStyle w:val="Fett"/>
              </w:rPr>
              <w:t>Tr</w:t>
            </w:r>
            <w:r w:rsidR="00B072AD">
              <w:rPr>
                <w:rStyle w:val="Fett"/>
              </w:rPr>
              <w:t>auben</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787801C" wp14:editId="144A7E87">
                  <wp:extent cx="828675" cy="794147"/>
                  <wp:effectExtent l="0" t="0" r="0" b="6350"/>
                  <wp:docPr id="1242" name="Grafik 1242"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Emmentaler</w:t>
            </w:r>
          </w:p>
          <w:p w:rsidR="00B072AD" w:rsidRDefault="00B072AD" w:rsidP="00492D47">
            <w:pPr>
              <w:jc w:val="center"/>
              <w:rPr>
                <w:rStyle w:val="Fett"/>
              </w:rPr>
            </w:pPr>
            <w:r>
              <w:rPr>
                <w:rStyle w:val="Fett"/>
              </w:rPr>
              <w:t>Gouda</w:t>
            </w:r>
          </w:p>
          <w:p w:rsidR="00B072AD" w:rsidRPr="00FA01C5" w:rsidRDefault="00B072AD" w:rsidP="00492D47">
            <w:pPr>
              <w:jc w:val="center"/>
              <w:rPr>
                <w:rStyle w:val="Fett"/>
              </w:rPr>
            </w:pPr>
            <w:r>
              <w:rPr>
                <w:rStyle w:val="Fett"/>
              </w:rPr>
              <w:t>Camenbert</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8E4B80B" wp14:editId="49753DE9">
                  <wp:extent cx="828675" cy="720351"/>
                  <wp:effectExtent l="0" t="0" r="0" b="3810"/>
                  <wp:docPr id="1243" name="Grafik 1243"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Birnen</w:t>
            </w:r>
          </w:p>
          <w:p w:rsidR="00B072AD" w:rsidRDefault="00B072AD" w:rsidP="00492D47">
            <w:pPr>
              <w:jc w:val="center"/>
              <w:rPr>
                <w:rStyle w:val="Fett"/>
              </w:rPr>
            </w:pPr>
            <w:r>
              <w:rPr>
                <w:rStyle w:val="Fett"/>
              </w:rPr>
              <w:t>Mango</w:t>
            </w:r>
          </w:p>
          <w:p w:rsidR="00B072AD" w:rsidRPr="00FA01C5" w:rsidRDefault="00B072AD" w:rsidP="00492D47">
            <w:pPr>
              <w:jc w:val="center"/>
              <w:rPr>
                <w:rStyle w:val="Fett"/>
              </w:rPr>
            </w:pPr>
            <w:r>
              <w:rPr>
                <w:rStyle w:val="Fett"/>
              </w:rPr>
              <w:t>Orangen</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31D4EB29" wp14:editId="504E63BA">
                  <wp:extent cx="819150" cy="751591"/>
                  <wp:effectExtent l="0" t="0" r="0" b="0"/>
                  <wp:docPr id="1244" name="Grafik 1244"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Joghurt</w:t>
            </w:r>
          </w:p>
          <w:p w:rsidR="00B072AD" w:rsidRDefault="00B072AD" w:rsidP="00492D47">
            <w:pPr>
              <w:jc w:val="center"/>
              <w:rPr>
                <w:rStyle w:val="Fett"/>
              </w:rPr>
            </w:pPr>
            <w:r>
              <w:rPr>
                <w:rStyle w:val="Fett"/>
              </w:rPr>
              <w:t>Buttermilch</w:t>
            </w:r>
          </w:p>
          <w:p w:rsidR="00B072AD" w:rsidRPr="00FA01C5" w:rsidRDefault="00B072AD" w:rsidP="00492D47">
            <w:pPr>
              <w:jc w:val="center"/>
              <w:rPr>
                <w:rStyle w:val="Fett"/>
              </w:rPr>
            </w:pPr>
            <w:r>
              <w:rPr>
                <w:rStyle w:val="Fett"/>
              </w:rPr>
              <w:t>Frischkäse</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A54BC9F" wp14:editId="4FD508BC">
                  <wp:extent cx="933450" cy="828675"/>
                  <wp:effectExtent l="0" t="0" r="0" b="9525"/>
                  <wp:docPr id="1250" name="Grafik 1250"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Forelle</w:t>
            </w:r>
          </w:p>
          <w:p w:rsidR="00B072AD" w:rsidRDefault="00B072AD" w:rsidP="00492D47">
            <w:pPr>
              <w:jc w:val="center"/>
              <w:rPr>
                <w:rStyle w:val="Fett"/>
              </w:rPr>
            </w:pPr>
            <w:r>
              <w:rPr>
                <w:rStyle w:val="Fett"/>
              </w:rPr>
              <w:t>Kabeljau</w:t>
            </w:r>
          </w:p>
          <w:p w:rsidR="00B072AD" w:rsidRPr="00FA01C5" w:rsidRDefault="00B072AD" w:rsidP="00492D47">
            <w:pPr>
              <w:jc w:val="center"/>
              <w:rPr>
                <w:rStyle w:val="Fett"/>
              </w:rPr>
            </w:pPr>
            <w:r>
              <w:rPr>
                <w:rStyle w:val="Fett"/>
              </w:rPr>
              <w:t>Rollmops</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73FBB12" wp14:editId="22F860B5">
                  <wp:extent cx="1038225" cy="971550"/>
                  <wp:effectExtent l="0" t="0" r="9525" b="0"/>
                  <wp:docPr id="1251" name="Grafik 1251"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Blumenkohl</w:t>
            </w:r>
          </w:p>
          <w:p w:rsidR="00B072AD" w:rsidRDefault="00B072AD" w:rsidP="00492D47">
            <w:pPr>
              <w:jc w:val="center"/>
              <w:rPr>
                <w:rStyle w:val="Fett"/>
              </w:rPr>
            </w:pPr>
            <w:r>
              <w:rPr>
                <w:rStyle w:val="Fett"/>
              </w:rPr>
              <w:t>Sellerie</w:t>
            </w:r>
          </w:p>
          <w:p w:rsidR="00B072AD" w:rsidRPr="00FA01C5" w:rsidRDefault="00B072AD" w:rsidP="00492D47">
            <w:pPr>
              <w:jc w:val="center"/>
              <w:rPr>
                <w:rStyle w:val="Fett"/>
              </w:rPr>
            </w:pPr>
            <w:r>
              <w:rPr>
                <w:rStyle w:val="Fett"/>
              </w:rPr>
              <w:t>Lauch</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2DA2B7F4" wp14:editId="5677C7F5">
                  <wp:extent cx="1057275" cy="1019175"/>
                  <wp:effectExtent l="0" t="0" r="9525" b="9525"/>
                  <wp:docPr id="1275" name="Grafik 1275"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Brot</w:t>
            </w:r>
          </w:p>
          <w:p w:rsidR="00B072AD" w:rsidRDefault="00B072AD" w:rsidP="00492D47">
            <w:pPr>
              <w:jc w:val="center"/>
              <w:rPr>
                <w:rStyle w:val="Fett"/>
              </w:rPr>
            </w:pPr>
            <w:r>
              <w:rPr>
                <w:rStyle w:val="Fett"/>
              </w:rPr>
              <w:t>Haferflocken</w:t>
            </w:r>
          </w:p>
          <w:p w:rsidR="00B072AD" w:rsidRPr="00FA01C5" w:rsidRDefault="00B072AD" w:rsidP="00492D47">
            <w:pPr>
              <w:jc w:val="center"/>
              <w:rPr>
                <w:rStyle w:val="Fett"/>
              </w:rPr>
            </w:pPr>
            <w:r>
              <w:rPr>
                <w:rStyle w:val="Fett"/>
              </w:rPr>
              <w:t>Reis</w:t>
            </w:r>
          </w:p>
        </w:tc>
      </w:tr>
      <w:tr w:rsidR="00B072AD" w:rsidTr="00B072AD">
        <w:trPr>
          <w:trHeight w:val="1587"/>
        </w:trPr>
        <w:tc>
          <w:tcPr>
            <w:tcW w:w="1892" w:type="dxa"/>
            <w:tcBorders>
              <w:right w:val="single" w:sz="36" w:space="0" w:color="auto"/>
            </w:tcBorders>
            <w:vAlign w:val="center"/>
          </w:tcPr>
          <w:p w:rsidR="00076619" w:rsidRDefault="00975714" w:rsidP="003B35B0">
            <w:pPr>
              <w:jc w:val="center"/>
            </w:pPr>
            <w:r>
              <w:rPr>
                <w:noProof/>
              </w:rPr>
              <w:drawing>
                <wp:inline distT="0" distB="0" distL="0" distR="0" wp14:anchorId="6658EF1B">
                  <wp:extent cx="554990" cy="841375"/>
                  <wp:effectExtent l="0" t="0" r="0" b="0"/>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Olivenöl</w:t>
            </w:r>
          </w:p>
          <w:p w:rsidR="00B072AD" w:rsidRDefault="00B072AD" w:rsidP="00492D47">
            <w:pPr>
              <w:jc w:val="center"/>
              <w:rPr>
                <w:rStyle w:val="Fett"/>
              </w:rPr>
            </w:pPr>
            <w:r>
              <w:rPr>
                <w:rStyle w:val="Fett"/>
              </w:rPr>
              <w:t>Sonnenblumenöl</w:t>
            </w:r>
          </w:p>
          <w:p w:rsidR="00B072AD" w:rsidRPr="00FA01C5" w:rsidRDefault="00B072AD" w:rsidP="00492D47">
            <w:pPr>
              <w:jc w:val="center"/>
              <w:rPr>
                <w:rStyle w:val="Fett"/>
              </w:rPr>
            </w:pPr>
            <w:r>
              <w:rPr>
                <w:rStyle w:val="Fett"/>
              </w:rPr>
              <w:t>Rapsöl</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extent cx="577970" cy="865872"/>
                  <wp:effectExtent l="0" t="0" r="0" b="0"/>
                  <wp:docPr id="1474" name="Grafik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7603" cy="865322"/>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Putenschnitzel</w:t>
            </w:r>
          </w:p>
          <w:p w:rsidR="00B072AD" w:rsidRDefault="00B072AD" w:rsidP="00492D47">
            <w:pPr>
              <w:jc w:val="center"/>
              <w:rPr>
                <w:rStyle w:val="Fett"/>
              </w:rPr>
            </w:pPr>
            <w:r>
              <w:rPr>
                <w:rStyle w:val="Fett"/>
              </w:rPr>
              <w:t>Gulasch</w:t>
            </w:r>
          </w:p>
          <w:p w:rsidR="00B072AD" w:rsidRPr="00FA01C5" w:rsidRDefault="00B072AD" w:rsidP="00492D47">
            <w:pPr>
              <w:jc w:val="center"/>
              <w:rPr>
                <w:rStyle w:val="Fett"/>
              </w:rPr>
            </w:pPr>
            <w:r>
              <w:rPr>
                <w:rStyle w:val="Fett"/>
              </w:rPr>
              <w:t>Hackfleisch</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1FDCFCE8" wp14:editId="7BDF143D">
                  <wp:extent cx="1057275" cy="838200"/>
                  <wp:effectExtent l="0" t="0" r="9525" b="0"/>
                  <wp:docPr id="66" name="Grafik 66"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Orangensaft</w:t>
            </w:r>
          </w:p>
          <w:p w:rsidR="00B072AD" w:rsidRDefault="00B072AD" w:rsidP="00492D47">
            <w:pPr>
              <w:jc w:val="center"/>
              <w:rPr>
                <w:rStyle w:val="Fett"/>
              </w:rPr>
            </w:pPr>
            <w:r>
              <w:rPr>
                <w:rStyle w:val="Fett"/>
              </w:rPr>
              <w:t>Smoothies</w:t>
            </w:r>
          </w:p>
          <w:p w:rsidR="00B072AD" w:rsidRPr="00FA01C5" w:rsidRDefault="00B072AD" w:rsidP="00492D47">
            <w:pPr>
              <w:jc w:val="center"/>
              <w:rPr>
                <w:rStyle w:val="Fett"/>
              </w:rPr>
            </w:pPr>
            <w:r>
              <w:rPr>
                <w:rStyle w:val="Fett"/>
              </w:rPr>
              <w:t>Apfelsaft</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38185EB3" wp14:editId="19F5BA25">
                  <wp:extent cx="771525" cy="800100"/>
                  <wp:effectExtent l="0" t="0" r="9525" b="0"/>
                  <wp:docPr id="67" name="Grafik 67"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Mineralwasser</w:t>
            </w:r>
          </w:p>
          <w:p w:rsidR="00B072AD" w:rsidRDefault="00B072AD" w:rsidP="00492D47">
            <w:pPr>
              <w:jc w:val="center"/>
              <w:rPr>
                <w:rStyle w:val="Fett"/>
              </w:rPr>
            </w:pPr>
            <w:r>
              <w:rPr>
                <w:rStyle w:val="Fett"/>
              </w:rPr>
              <w:t>Leitungswasser</w:t>
            </w:r>
          </w:p>
          <w:p w:rsidR="00B072AD" w:rsidRPr="00FA01C5" w:rsidRDefault="00B072AD" w:rsidP="00492D47">
            <w:pPr>
              <w:jc w:val="center"/>
              <w:rPr>
                <w:rStyle w:val="Fett"/>
              </w:rPr>
            </w:pPr>
            <w:r>
              <w:rPr>
                <w:rStyle w:val="Fett"/>
              </w:rPr>
              <w:t>Kräutertee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2F2CB00" wp14:editId="37628343">
                  <wp:extent cx="971550" cy="781050"/>
                  <wp:effectExtent l="0" t="0" r="0" b="0"/>
                  <wp:docPr id="68" name="Grafik 68"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Endivien</w:t>
            </w:r>
          </w:p>
          <w:p w:rsidR="00B072AD" w:rsidRDefault="00B072AD" w:rsidP="00492D47">
            <w:pPr>
              <w:jc w:val="center"/>
              <w:rPr>
                <w:rStyle w:val="Fett"/>
              </w:rPr>
            </w:pPr>
            <w:r>
              <w:rPr>
                <w:rStyle w:val="Fett"/>
              </w:rPr>
              <w:t>Feldsalat</w:t>
            </w:r>
          </w:p>
          <w:p w:rsidR="00B072AD" w:rsidRPr="00FA01C5" w:rsidRDefault="00B072AD" w:rsidP="00492D47">
            <w:pPr>
              <w:jc w:val="center"/>
              <w:rPr>
                <w:rStyle w:val="Fett"/>
              </w:rPr>
            </w:pPr>
            <w:r>
              <w:rPr>
                <w:rStyle w:val="Fett"/>
              </w:rPr>
              <w:t>Kopfsalat</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9526706" wp14:editId="49473F2D">
                  <wp:extent cx="957962" cy="895350"/>
                  <wp:effectExtent l="0" t="0" r="0" b="0"/>
                  <wp:docPr id="69" name="Grafik 69"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Radieschen</w:t>
            </w:r>
          </w:p>
          <w:p w:rsidR="00B072AD" w:rsidRDefault="00B072AD" w:rsidP="00492D47">
            <w:pPr>
              <w:jc w:val="center"/>
              <w:rPr>
                <w:rStyle w:val="Fett"/>
              </w:rPr>
            </w:pPr>
            <w:r>
              <w:rPr>
                <w:rStyle w:val="Fett"/>
              </w:rPr>
              <w:t>Tomaten</w:t>
            </w:r>
          </w:p>
          <w:p w:rsidR="00B072AD" w:rsidRPr="00FA01C5" w:rsidRDefault="00B072AD" w:rsidP="00492D47">
            <w:pPr>
              <w:jc w:val="center"/>
              <w:rPr>
                <w:rStyle w:val="Fett"/>
              </w:rPr>
            </w:pPr>
            <w:r>
              <w:rPr>
                <w:rStyle w:val="Fett"/>
              </w:rPr>
              <w:t>Gurke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4D4F6DB3" wp14:editId="7B304962">
                  <wp:extent cx="1057275" cy="866775"/>
                  <wp:effectExtent l="0" t="0" r="9525" b="9525"/>
                  <wp:docPr id="70" name="Grafik 70"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Spaghetti</w:t>
            </w:r>
          </w:p>
          <w:p w:rsidR="00B072AD" w:rsidRDefault="00B072AD" w:rsidP="00492D47">
            <w:pPr>
              <w:jc w:val="center"/>
              <w:rPr>
                <w:rStyle w:val="Fett"/>
              </w:rPr>
            </w:pPr>
            <w:r>
              <w:rPr>
                <w:rStyle w:val="Fett"/>
              </w:rPr>
              <w:t>Tagliatelle</w:t>
            </w:r>
          </w:p>
          <w:p w:rsidR="00B072AD" w:rsidRPr="00FA01C5" w:rsidRDefault="00B072AD" w:rsidP="00492D47">
            <w:pPr>
              <w:jc w:val="center"/>
              <w:rPr>
                <w:rStyle w:val="Fett"/>
              </w:rPr>
            </w:pPr>
            <w:r>
              <w:rPr>
                <w:rStyle w:val="Fett"/>
              </w:rPr>
              <w:t>Penne</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Chips</w:t>
            </w:r>
          </w:p>
          <w:p w:rsidR="00B072AD" w:rsidRDefault="00B072AD" w:rsidP="00492D47">
            <w:pPr>
              <w:jc w:val="center"/>
              <w:rPr>
                <w:rStyle w:val="Fett"/>
              </w:rPr>
            </w:pPr>
            <w:r>
              <w:rPr>
                <w:rStyle w:val="Fett"/>
              </w:rPr>
              <w:t>Kekse</w:t>
            </w:r>
          </w:p>
          <w:p w:rsidR="00B072AD" w:rsidRPr="00FA01C5" w:rsidRDefault="00B072AD" w:rsidP="00492D47">
            <w:pPr>
              <w:jc w:val="center"/>
              <w:rPr>
                <w:rStyle w:val="Fett"/>
              </w:rPr>
            </w:pPr>
            <w:r>
              <w:rPr>
                <w:rStyle w:val="Fett"/>
              </w:rPr>
              <w:t>Eistee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DB3A257" wp14:editId="3F679F2C">
                  <wp:extent cx="981075" cy="895350"/>
                  <wp:effectExtent l="0" t="0" r="9525" b="0"/>
                  <wp:docPr id="72" name="Grafik 72"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Früchtetee</w:t>
            </w:r>
          </w:p>
          <w:p w:rsidR="00B072AD" w:rsidRPr="00FA01C5" w:rsidRDefault="00F129AD" w:rsidP="00492D47">
            <w:pPr>
              <w:jc w:val="center"/>
              <w:rPr>
                <w:rStyle w:val="Fett"/>
              </w:rPr>
            </w:pPr>
            <w:r>
              <w:rPr>
                <w:rStyle w:val="Fett"/>
              </w:rPr>
              <w:t>Verdünnte</w:t>
            </w:r>
            <w:r w:rsidR="00B072AD">
              <w:rPr>
                <w:rStyle w:val="Fett"/>
              </w:rPr>
              <w:t xml:space="preserve"> Saf</w:t>
            </w:r>
            <w:r w:rsidR="00B072AD">
              <w:rPr>
                <w:rStyle w:val="Fett"/>
              </w:rPr>
              <w:t>t</w:t>
            </w:r>
            <w:r w:rsidR="00B072AD">
              <w:rPr>
                <w:rStyle w:val="Fett"/>
              </w:rPr>
              <w:t>schorle</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5524456" wp14:editId="4014598E">
                  <wp:extent cx="847725" cy="742950"/>
                  <wp:effectExtent l="0" t="0" r="9525" b="0"/>
                  <wp:docPr id="73" name="Grafik 73"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Ananas</w:t>
            </w:r>
          </w:p>
          <w:p w:rsidR="00B072AD" w:rsidRDefault="00B072AD" w:rsidP="00492D47">
            <w:pPr>
              <w:jc w:val="center"/>
              <w:rPr>
                <w:rStyle w:val="Fett"/>
              </w:rPr>
            </w:pPr>
            <w:r>
              <w:rPr>
                <w:rStyle w:val="Fett"/>
              </w:rPr>
              <w:t>Frische Feigen</w:t>
            </w:r>
          </w:p>
          <w:p w:rsidR="00B072AD" w:rsidRPr="00FA01C5" w:rsidRDefault="00B072AD" w:rsidP="00492D47">
            <w:pPr>
              <w:jc w:val="center"/>
              <w:rPr>
                <w:rStyle w:val="Fett"/>
              </w:rPr>
            </w:pPr>
            <w:r>
              <w:rPr>
                <w:rStyle w:val="Fett"/>
              </w:rPr>
              <w:t>Mandarinen</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7BC6CE8" wp14:editId="42AAF5B2">
                  <wp:extent cx="1028700" cy="933450"/>
                  <wp:effectExtent l="0" t="0" r="0" b="0"/>
                  <wp:docPr id="1276" name="Grafik 1276"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sidRPr="004B1ECF">
              <w:rPr>
                <w:rStyle w:val="Fett"/>
                <w:noProof/>
              </w:rPr>
              <w:drawing>
                <wp:inline distT="0" distB="0" distL="0" distR="0" wp14:anchorId="33A07958" wp14:editId="2E5BE9FB">
                  <wp:extent cx="1070583" cy="865702"/>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94312" cy="884890"/>
                          </a:xfrm>
                          <a:prstGeom prst="rect">
                            <a:avLst/>
                          </a:prstGeom>
                          <a:noFill/>
                          <a:ln>
                            <a:noFill/>
                          </a:ln>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1443" name="Grafik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inline distT="0" distB="0" distL="0" distR="0" wp14:anchorId="40C8D546" wp14:editId="73AABE1C">
                  <wp:extent cx="996469" cy="805772"/>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11586" cy="817996"/>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784C36A6" wp14:editId="1ED96F86">
                  <wp:extent cx="828675" cy="794147"/>
                  <wp:effectExtent l="0" t="0" r="0" b="6350"/>
                  <wp:docPr id="75" name="Grafik 75"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16982CD7" wp14:editId="66FD00AE">
                  <wp:extent cx="1073150" cy="865505"/>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3150" cy="86550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310057B" wp14:editId="68AEF33B">
                  <wp:extent cx="828675" cy="720351"/>
                  <wp:effectExtent l="0" t="0" r="0" b="3810"/>
                  <wp:docPr id="76" name="Grafik 76"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inline distT="0" distB="0" distL="0" distR="0" wp14:anchorId="1AB61D71" wp14:editId="579426F4">
                  <wp:extent cx="1030599" cy="833371"/>
                  <wp:effectExtent l="0" t="0" r="0" b="508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44553" cy="844654"/>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9A7539A" wp14:editId="533F298A">
                  <wp:extent cx="819150" cy="751591"/>
                  <wp:effectExtent l="0" t="0" r="0" b="0"/>
                  <wp:docPr id="77" name="Grafik 77"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392970DE" wp14:editId="05DBD768">
                  <wp:extent cx="1073150" cy="865505"/>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3150" cy="86550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DE373B1" wp14:editId="79DA2F01">
                  <wp:extent cx="933450" cy="828675"/>
                  <wp:effectExtent l="0" t="0" r="0" b="9525"/>
                  <wp:docPr id="78" name="Grafik 78"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424A342C" wp14:editId="33C04ABC">
                  <wp:extent cx="1030605" cy="835025"/>
                  <wp:effectExtent l="0" t="0" r="0" b="3175"/>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30605" cy="835025"/>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72FFE476" wp14:editId="5DEC7EB9">
                  <wp:extent cx="1038225" cy="971550"/>
                  <wp:effectExtent l="0" t="0" r="9525" b="0"/>
                  <wp:docPr id="79" name="Grafik 79"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4B1ECF">
              <w:rPr>
                <w:rStyle w:val="Fett"/>
                <w:noProof/>
              </w:rPr>
              <w:drawing>
                <wp:inline distT="0" distB="0" distL="0" distR="0" wp14:anchorId="54C662C9" wp14:editId="59C8A238">
                  <wp:extent cx="1081039" cy="874158"/>
                  <wp:effectExtent l="0" t="0" r="5080" b="254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91718" cy="882793"/>
                          </a:xfrm>
                          <a:prstGeom prst="rect">
                            <a:avLst/>
                          </a:prstGeom>
                          <a:noFill/>
                          <a:ln>
                            <a:noFill/>
                          </a:ln>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1041916" wp14:editId="15431332">
                  <wp:extent cx="1057275" cy="1019175"/>
                  <wp:effectExtent l="0" t="0" r="9525" b="9525"/>
                  <wp:docPr id="80" name="Grafik 80"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4B1ECF">
              <w:rPr>
                <w:rStyle w:val="Fett"/>
                <w:noProof/>
              </w:rPr>
              <w:drawing>
                <wp:inline distT="0" distB="0" distL="0" distR="0" wp14:anchorId="49443377" wp14:editId="58773A74">
                  <wp:extent cx="1052817" cy="851338"/>
                  <wp:effectExtent l="0" t="0" r="0" b="635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77523" cy="871316"/>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975714" w:rsidP="00492D47">
            <w:pPr>
              <w:jc w:val="center"/>
            </w:pPr>
            <w:r>
              <w:rPr>
                <w:noProof/>
              </w:rPr>
              <w:drawing>
                <wp:inline distT="0" distB="0" distL="0" distR="0" wp14:anchorId="14AE3127">
                  <wp:extent cx="554990" cy="841375"/>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53A8E2C2" wp14:editId="11101095">
                  <wp:extent cx="993775" cy="804545"/>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93775" cy="80454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extent cx="603849" cy="904643"/>
                  <wp:effectExtent l="0" t="0" r="6350" b="0"/>
                  <wp:docPr id="1473" name="Grafik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03465" cy="904068"/>
                          </a:xfrm>
                          <a:prstGeom prst="rect">
                            <a:avLst/>
                          </a:prstGeom>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inline distT="0" distB="0" distL="0" distR="0" wp14:anchorId="75068EF5" wp14:editId="17A74F62">
                  <wp:extent cx="1028600" cy="831753"/>
                  <wp:effectExtent l="0" t="0" r="635" b="698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42238" cy="842781"/>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89D182E" wp14:editId="0DB54B52">
                  <wp:extent cx="1057275" cy="838200"/>
                  <wp:effectExtent l="0" t="0" r="9525" b="0"/>
                  <wp:docPr id="83" name="Grafik 83"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7F173B83" wp14:editId="39530FAB">
                  <wp:extent cx="1078865" cy="871855"/>
                  <wp:effectExtent l="0" t="0" r="6985" b="4445"/>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78865" cy="87185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28CEF5C" wp14:editId="33C766E7">
                  <wp:extent cx="771525" cy="800100"/>
                  <wp:effectExtent l="0" t="0" r="9525" b="0"/>
                  <wp:docPr id="84" name="Grafik 84"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03C37487" wp14:editId="7C5A12E4">
                  <wp:extent cx="1073150" cy="865505"/>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3150" cy="865505"/>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693A958" wp14:editId="09D459D5">
                  <wp:extent cx="971550" cy="781050"/>
                  <wp:effectExtent l="0" t="0" r="0" b="0"/>
                  <wp:docPr id="85" name="Grafik 85"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sidRPr="004B1ECF">
              <w:rPr>
                <w:rStyle w:val="Fett"/>
                <w:noProof/>
              </w:rPr>
              <w:drawing>
                <wp:anchor distT="0" distB="0" distL="114300" distR="114300" simplePos="0" relativeHeight="252078080" behindDoc="0" locked="0" layoutInCell="1" allowOverlap="1" wp14:anchorId="3286F115" wp14:editId="7DDB8F03">
                  <wp:simplePos x="0" y="0"/>
                  <wp:positionH relativeFrom="column">
                    <wp:posOffset>134094</wp:posOffset>
                  </wp:positionH>
                  <wp:positionV relativeFrom="paragraph">
                    <wp:posOffset>46136</wp:posOffset>
                  </wp:positionV>
                  <wp:extent cx="956441" cy="773522"/>
                  <wp:effectExtent l="0" t="0" r="0" b="7620"/>
                  <wp:wrapNone/>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6441" cy="77352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B0A64DE" wp14:editId="08CC7F61">
                  <wp:extent cx="957962" cy="895350"/>
                  <wp:effectExtent l="0" t="0" r="0" b="0"/>
                  <wp:docPr id="86" name="Grafik 86"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283F60EA" wp14:editId="2275BF16">
                  <wp:extent cx="1054735" cy="853440"/>
                  <wp:effectExtent l="0" t="0" r="0" b="381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54735" cy="853440"/>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1A306CD0" wp14:editId="4ECB156B">
                  <wp:extent cx="1057275" cy="866775"/>
                  <wp:effectExtent l="0" t="0" r="9525" b="9525"/>
                  <wp:docPr id="87" name="Grafik 87"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60018A01" wp14:editId="361823ED">
                  <wp:extent cx="1054735" cy="853440"/>
                  <wp:effectExtent l="0" t="0" r="0" b="381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54735" cy="853440"/>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extent cx="1009650" cy="673699"/>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2C15BB48" wp14:editId="58BE80A3">
                  <wp:extent cx="993775" cy="804545"/>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93775" cy="804545"/>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1F59D1FF" wp14:editId="53D9E2E0">
                  <wp:extent cx="981075" cy="895350"/>
                  <wp:effectExtent l="0" t="0" r="9525" b="0"/>
                  <wp:docPr id="89" name="Grafik 89"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sidRPr="004B1ECF">
              <w:rPr>
                <w:rStyle w:val="Fett"/>
                <w:noProof/>
              </w:rPr>
              <w:drawing>
                <wp:inline distT="0" distB="0" distL="0" distR="0" wp14:anchorId="68E190E7" wp14:editId="3080CC7B">
                  <wp:extent cx="1091934" cy="882967"/>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11775" cy="899011"/>
                          </a:xfrm>
                          <a:prstGeom prst="rect">
                            <a:avLst/>
                          </a:prstGeom>
                          <a:noFill/>
                          <a:ln>
                            <a:noFill/>
                          </a:ln>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8314700" wp14:editId="757DAD4E">
                  <wp:extent cx="847725" cy="742950"/>
                  <wp:effectExtent l="0" t="0" r="9525" b="0"/>
                  <wp:docPr id="90" name="Grafik 90"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anchor distT="0" distB="0" distL="114300" distR="114300" simplePos="0" relativeHeight="252077056" behindDoc="0" locked="0" layoutInCell="1" allowOverlap="1" wp14:anchorId="716E6F29" wp14:editId="34AB7267">
                  <wp:simplePos x="0" y="0"/>
                  <wp:positionH relativeFrom="column">
                    <wp:posOffset>179311</wp:posOffset>
                  </wp:positionH>
                  <wp:positionV relativeFrom="paragraph">
                    <wp:posOffset>57938</wp:posOffset>
                  </wp:positionV>
                  <wp:extent cx="956441" cy="773522"/>
                  <wp:effectExtent l="0" t="0" r="0" b="7620"/>
                  <wp:wrapNone/>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6441" cy="773522"/>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B072AD" w:rsidRPr="00685569" w:rsidRDefault="00B332D5" w:rsidP="00492D47">
      <w:pPr>
        <w:pStyle w:val="Textkrper"/>
        <w:rPr>
          <w:b/>
          <w:sz w:val="16"/>
          <w:szCs w:val="16"/>
        </w:rPr>
      </w:pPr>
      <w:r w:rsidRPr="00685569">
        <w:rPr>
          <w:b/>
          <w:sz w:val="16"/>
          <w:szCs w:val="16"/>
        </w:rPr>
        <w:t>Quellen:</w:t>
      </w:r>
    </w:p>
    <w:p w:rsidR="00831453" w:rsidRDefault="00B332D5" w:rsidP="00492D47">
      <w:pPr>
        <w:pStyle w:val="Textkrper"/>
        <w:rPr>
          <w:sz w:val="16"/>
          <w:szCs w:val="16"/>
        </w:rPr>
      </w:pPr>
      <w:r>
        <w:rPr>
          <w:sz w:val="16"/>
          <w:szCs w:val="16"/>
        </w:rPr>
        <w:t>Nudeln:</w:t>
      </w:r>
      <w:r w:rsidR="00831453" w:rsidRPr="00831453">
        <w:rPr>
          <w:sz w:val="16"/>
          <w:szCs w:val="16"/>
        </w:rPr>
        <w:t xml:space="preserve"> </w:t>
      </w:r>
      <w:r w:rsidR="00831453">
        <w:rPr>
          <w:sz w:val="16"/>
          <w:szCs w:val="16"/>
        </w:rPr>
        <w:t>Pasta 5</w:t>
      </w:r>
      <w:r w:rsidR="00831453" w:rsidRPr="00831453">
        <w:rPr>
          <w:sz w:val="16"/>
          <w:szCs w:val="16"/>
        </w:rPr>
        <w:t>,</w:t>
      </w:r>
      <w:r w:rsidR="00831453">
        <w:t xml:space="preserve"> </w:t>
      </w:r>
      <w:r w:rsidR="00831453">
        <w:rPr>
          <w:sz w:val="16"/>
          <w:szCs w:val="16"/>
        </w:rPr>
        <w:t>w.r.wagner</w:t>
      </w:r>
      <w:r w:rsidR="00831453" w:rsidRPr="00831453">
        <w:rPr>
          <w:sz w:val="16"/>
          <w:szCs w:val="16"/>
        </w:rPr>
        <w:t xml:space="preserve"> / pixelio.de</w:t>
      </w:r>
      <w:r w:rsidR="00831453">
        <w:rPr>
          <w:sz w:val="16"/>
          <w:szCs w:val="16"/>
        </w:rPr>
        <w:t xml:space="preserve"> / www.pixelio.de</w:t>
      </w:r>
    </w:p>
    <w:p w:rsidR="00B332D5" w:rsidRPr="00685569" w:rsidRDefault="00B332D5" w:rsidP="00B332D5">
      <w:pPr>
        <w:rPr>
          <w:sz w:val="16"/>
          <w:szCs w:val="16"/>
        </w:rPr>
      </w:pPr>
      <w:r w:rsidRPr="00685569">
        <w:rPr>
          <w:sz w:val="16"/>
          <w:szCs w:val="16"/>
        </w:rPr>
        <w:t xml:space="preserve">Olivenöl: </w:t>
      </w:r>
      <w:r w:rsidR="00685569" w:rsidRPr="00685569">
        <w:rPr>
          <w:sz w:val="16"/>
          <w:szCs w:val="16"/>
        </w:rPr>
        <w:t>Flaschen mit Olivenöl</w:t>
      </w:r>
      <w:r w:rsidR="00685569">
        <w:rPr>
          <w:sz w:val="16"/>
          <w:szCs w:val="16"/>
        </w:rPr>
        <w:t>,</w:t>
      </w:r>
      <w:r w:rsidR="00685569" w:rsidRPr="00685569">
        <w:rPr>
          <w:sz w:val="16"/>
          <w:szCs w:val="16"/>
        </w:rPr>
        <w:t xml:space="preserve"> twinlili / pixelio.de / www.pixelio.de</w:t>
      </w:r>
    </w:p>
    <w:p w:rsidR="00B332D5" w:rsidRDefault="00685569" w:rsidP="00685569">
      <w:pPr>
        <w:rPr>
          <w:sz w:val="16"/>
          <w:szCs w:val="16"/>
        </w:rPr>
      </w:pPr>
      <w:r>
        <w:rPr>
          <w:sz w:val="16"/>
          <w:szCs w:val="16"/>
        </w:rPr>
        <w:t xml:space="preserve">Kartoffel: </w:t>
      </w:r>
      <w:r w:rsidRPr="00685569">
        <w:rPr>
          <w:sz w:val="16"/>
          <w:szCs w:val="16"/>
        </w:rPr>
        <w:t>Frühkartoffeln 3,</w:t>
      </w:r>
      <w:r>
        <w:rPr>
          <w:sz w:val="16"/>
          <w:szCs w:val="16"/>
        </w:rPr>
        <w:t xml:space="preserve"> w.r.wagner </w:t>
      </w:r>
      <w:r w:rsidRPr="00685569">
        <w:rPr>
          <w:sz w:val="16"/>
          <w:szCs w:val="16"/>
        </w:rPr>
        <w:t>/ pixelio.de / www.pixelio.de</w:t>
      </w:r>
    </w:p>
    <w:p w:rsidR="00831453" w:rsidRPr="00B332D5" w:rsidRDefault="00831453" w:rsidP="00685569">
      <w:pPr>
        <w:rPr>
          <w:sz w:val="16"/>
          <w:szCs w:val="16"/>
        </w:rPr>
      </w:pPr>
      <w:r>
        <w:rPr>
          <w:sz w:val="16"/>
          <w:szCs w:val="16"/>
        </w:rPr>
        <w:t xml:space="preserve">Getreide: </w:t>
      </w:r>
      <w:r w:rsidR="00685569" w:rsidRPr="00685569">
        <w:rPr>
          <w:sz w:val="16"/>
          <w:szCs w:val="16"/>
        </w:rPr>
        <w:t>Reif für die Mühle</w:t>
      </w:r>
      <w:r w:rsidR="00685569">
        <w:rPr>
          <w:sz w:val="16"/>
          <w:szCs w:val="16"/>
        </w:rPr>
        <w:t xml:space="preserve">, </w:t>
      </w:r>
      <w:r w:rsidR="00685569" w:rsidRPr="00685569">
        <w:rPr>
          <w:sz w:val="16"/>
          <w:szCs w:val="16"/>
        </w:rPr>
        <w:t>Kurt Michel / pixelio.de</w:t>
      </w:r>
      <w:r w:rsidR="00685569">
        <w:rPr>
          <w:sz w:val="16"/>
          <w:szCs w:val="16"/>
        </w:rPr>
        <w:t xml:space="preserve"> / </w:t>
      </w:r>
      <w:r w:rsidR="00685569" w:rsidRPr="00685569">
        <w:rPr>
          <w:sz w:val="16"/>
          <w:szCs w:val="16"/>
        </w:rPr>
        <w:t>www.pixelio.de</w:t>
      </w:r>
    </w:p>
    <w:p w:rsidR="00EF2ED0" w:rsidRDefault="00B332D5" w:rsidP="00B332D5">
      <w:pPr>
        <w:rPr>
          <w:lang w:val="en-US"/>
        </w:rPr>
      </w:pPr>
      <w:r w:rsidRPr="00B332D5">
        <w:rPr>
          <w:sz w:val="16"/>
          <w:szCs w:val="16"/>
          <w:lang w:val="en-US"/>
        </w:rPr>
        <w:t xml:space="preserve">Restliche Icons: </w:t>
      </w:r>
      <w:r w:rsidR="00685569" w:rsidRPr="00685569">
        <w:rPr>
          <w:sz w:val="16"/>
          <w:szCs w:val="16"/>
          <w:lang w:val="en-US"/>
        </w:rPr>
        <w:t>designed by Freep</w:t>
      </w:r>
      <w:r w:rsidR="00685569">
        <w:rPr>
          <w:sz w:val="16"/>
          <w:szCs w:val="16"/>
          <w:lang w:val="en-US"/>
        </w:rPr>
        <w:t>ik.com</w:t>
      </w:r>
      <w:r w:rsidR="00685569" w:rsidRPr="00685569">
        <w:rPr>
          <w:sz w:val="16"/>
          <w:szCs w:val="16"/>
          <w:lang w:val="en-US"/>
        </w:rPr>
        <w:t xml:space="preserve"> </w:t>
      </w:r>
      <w:r w:rsidR="00EF2ED0" w:rsidRPr="00B332D5">
        <w:rPr>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rsidRPr="007000A1">
              <w:rPr>
                <w:lang w:val="en-US"/>
              </w:rPr>
              <w:lastRenderedPageBreak/>
              <w:br w:type="page"/>
            </w:r>
            <w:r>
              <w:t>Lernfeld</w:t>
            </w:r>
          </w:p>
          <w:p w:rsidR="001C238C" w:rsidRDefault="001C238C" w:rsidP="00D8742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t>Titel</w:t>
            </w:r>
          </w:p>
          <w:p w:rsidR="001C238C" w:rsidRDefault="001C238C" w:rsidP="00D8742A">
            <w:pPr>
              <w:pStyle w:val="TabelleKopflinks"/>
            </w:pPr>
            <w:r>
              <w:t>Obstsalat zubereiten</w:t>
            </w:r>
          </w:p>
        </w:tc>
        <w:tc>
          <w:tcPr>
            <w:tcW w:w="188" w:type="dxa"/>
            <w:vMerge w:val="restart"/>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p>
          <w:p w:rsidR="001C238C" w:rsidRPr="00B51DE9" w:rsidRDefault="001C238C" w:rsidP="00D8742A">
            <w:pPr>
              <w:pStyle w:val="TabelleKopfmitte"/>
              <w:rPr>
                <w:rFonts w:eastAsia="Calibri"/>
              </w:rPr>
            </w:pPr>
            <w:r>
              <w:t>03.01.02.01</w:t>
            </w:r>
          </w:p>
        </w:tc>
      </w:tr>
      <w:tr w:rsidR="001C238C" w:rsidRPr="00B51DE9" w:rsidTr="00D8742A">
        <w:tc>
          <w:tcPr>
            <w:tcW w:w="7348" w:type="dxa"/>
            <w:gridSpan w:val="3"/>
            <w:tcBorders>
              <w:left w:val="single" w:sz="4" w:space="0" w:color="auto"/>
              <w:bottom w:val="single" w:sz="4" w:space="0" w:color="auto"/>
              <w:right w:val="single" w:sz="4" w:space="0" w:color="auto"/>
            </w:tcBorders>
            <w:shd w:val="clear" w:color="auto" w:fill="auto"/>
            <w:hideMark/>
          </w:tcPr>
          <w:p w:rsidR="001C238C" w:rsidRPr="004B658C" w:rsidRDefault="001C238C" w:rsidP="00D8742A">
            <w:pPr>
              <w:pStyle w:val="Tabelle6pt"/>
            </w:pPr>
            <w:r>
              <w:t>Kompetenzbereiche:</w:t>
            </w:r>
          </w:p>
          <w:p w:rsidR="001C238C" w:rsidRPr="00EA6ED2" w:rsidRDefault="001C238C" w:rsidP="00443953">
            <w:pPr>
              <w:pStyle w:val="Kopf8ptafz"/>
              <w:rPr>
                <w:iCs/>
              </w:rPr>
            </w:pPr>
            <w:r w:rsidRPr="00EA6ED2">
              <w:t>Ich kann einfache Grundtechniken der Nahrungszubereitung fachgerecht anwenden.</w:t>
            </w:r>
          </w:p>
          <w:p w:rsidR="001C238C" w:rsidRPr="00EA6ED2" w:rsidRDefault="001C238C" w:rsidP="00443953">
            <w:pPr>
              <w:pStyle w:val="Kopf8ptafz"/>
              <w:rPr>
                <w:iCs/>
              </w:rPr>
            </w:pPr>
            <w:r w:rsidRPr="00EA6ED2">
              <w:rPr>
                <w:iCs/>
              </w:rPr>
              <w:t>Ich kann Haushaltsgeräte rationell einsetzen.</w:t>
            </w:r>
          </w:p>
          <w:p w:rsidR="001C238C" w:rsidRPr="00573512" w:rsidRDefault="001C238C" w:rsidP="00443953">
            <w:pPr>
              <w:pStyle w:val="Kopf8ptafz"/>
              <w:rPr>
                <w:rStyle w:val="Hervorhebung"/>
              </w:rPr>
            </w:pPr>
            <w:r>
              <w:rPr>
                <w:rStyle w:val="Hervorhebung"/>
              </w:rPr>
              <w:t>Ich kann systematisch arbeiten.</w:t>
            </w:r>
          </w:p>
          <w:p w:rsidR="001C238C" w:rsidRDefault="001C238C" w:rsidP="00D8742A">
            <w:pPr>
              <w:pStyle w:val="Kopf8ptafz"/>
              <w:numPr>
                <w:ilvl w:val="0"/>
                <w:numId w:val="0"/>
              </w:numPr>
              <w:ind w:left="57"/>
            </w:pPr>
          </w:p>
        </w:tc>
        <w:tc>
          <w:tcPr>
            <w:tcW w:w="188" w:type="dxa"/>
            <w:vMerge/>
            <w:tcBorders>
              <w:left w:val="single" w:sz="4" w:space="0" w:color="auto"/>
              <w:bottom w:val="nil"/>
              <w:right w:val="nil"/>
            </w:tcBorders>
            <w:vAlign w:val="center"/>
            <w:hideMark/>
          </w:tcPr>
          <w:p w:rsidR="001C238C" w:rsidRDefault="001C238C" w:rsidP="00D874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C238C" w:rsidRPr="00B51DE9" w:rsidTr="00D8742A">
              <w:trPr>
                <w:trHeight w:val="284"/>
              </w:trPr>
              <w:tc>
                <w:tcPr>
                  <w:tcW w:w="2090" w:type="dxa"/>
                  <w:shd w:val="clear" w:color="auto" w:fill="auto"/>
                </w:tcPr>
                <w:p w:rsidR="001C238C" w:rsidRPr="00B51DE9" w:rsidRDefault="001C238C" w:rsidP="00D8742A">
                  <w:pPr>
                    <w:pStyle w:val="Textkrpermitte"/>
                  </w:pPr>
                  <w:r w:rsidRPr="00B51DE9">
                    <w:t>LernPROJEKT</w:t>
                  </w:r>
                </w:p>
              </w:tc>
            </w:tr>
            <w:tr w:rsidR="001C238C" w:rsidRPr="00B51DE9" w:rsidTr="00D8742A">
              <w:trPr>
                <w:trHeight w:val="284"/>
              </w:trPr>
              <w:tc>
                <w:tcPr>
                  <w:tcW w:w="2090" w:type="dxa"/>
                  <w:tcBorders>
                    <w:bottom w:val="single" w:sz="4" w:space="0" w:color="auto"/>
                  </w:tcBorders>
                  <w:shd w:val="clear" w:color="auto" w:fill="auto"/>
                </w:tcPr>
                <w:p w:rsidR="001C238C" w:rsidRPr="00B51DE9" w:rsidRDefault="001C238C" w:rsidP="00D8742A">
                  <w:pPr>
                    <w:pStyle w:val="Textkrpermitte"/>
                  </w:pPr>
                  <w:r w:rsidRPr="00B51DE9">
                    <w:t>LernTHEMA</w:t>
                  </w:r>
                </w:p>
              </w:tc>
            </w:tr>
            <w:tr w:rsidR="001C238C" w:rsidRPr="00B51DE9" w:rsidTr="00D8742A">
              <w:trPr>
                <w:trHeight w:val="284"/>
              </w:trPr>
              <w:tc>
                <w:tcPr>
                  <w:tcW w:w="2090" w:type="dxa"/>
                  <w:tcBorders>
                    <w:bottom w:val="nil"/>
                  </w:tcBorders>
                  <w:shd w:val="clear" w:color="auto" w:fill="D9D9D9" w:themeFill="background1" w:themeFillShade="D9"/>
                </w:tcPr>
                <w:p w:rsidR="001C238C" w:rsidRPr="00B51DE9" w:rsidRDefault="001C238C" w:rsidP="00D8742A">
                  <w:pPr>
                    <w:pStyle w:val="TabelleKopfmitte"/>
                  </w:pPr>
                  <w:r w:rsidRPr="00B51DE9">
                    <w:t>LernSCHRITT</w:t>
                  </w:r>
                </w:p>
              </w:tc>
            </w:tr>
          </w:tbl>
          <w:p w:rsidR="001C238C" w:rsidRPr="00B51DE9" w:rsidRDefault="001C238C" w:rsidP="00D8742A"/>
        </w:tc>
      </w:tr>
      <w:tr w:rsidR="001C238C" w:rsidRPr="00B51DE9" w:rsidTr="00D8742A">
        <w:trPr>
          <w:trHeight w:val="149"/>
        </w:trPr>
        <w:tc>
          <w:tcPr>
            <w:tcW w:w="7348" w:type="dxa"/>
            <w:gridSpan w:val="3"/>
            <w:tcBorders>
              <w:top w:val="single" w:sz="4" w:space="0" w:color="auto"/>
              <w:left w:val="nil"/>
              <w:right w:val="nil"/>
            </w:tcBorders>
          </w:tcPr>
          <w:p w:rsidR="001C238C" w:rsidRPr="00B51DE9" w:rsidRDefault="001C238C" w:rsidP="00D8742A"/>
        </w:tc>
        <w:tc>
          <w:tcPr>
            <w:tcW w:w="196" w:type="dxa"/>
            <w:gridSpan w:val="2"/>
            <w:tcBorders>
              <w:top w:val="nil"/>
              <w:left w:val="nil"/>
              <w:right w:val="nil"/>
            </w:tcBorders>
          </w:tcPr>
          <w:p w:rsidR="001C238C" w:rsidRPr="00B51DE9" w:rsidRDefault="001C238C" w:rsidP="00D8742A"/>
        </w:tc>
        <w:tc>
          <w:tcPr>
            <w:tcW w:w="2095" w:type="dxa"/>
            <w:tcBorders>
              <w:top w:val="single" w:sz="4" w:space="0" w:color="auto"/>
              <w:left w:val="nil"/>
              <w:right w:val="nil"/>
            </w:tcBorders>
          </w:tcPr>
          <w:p w:rsidR="001C238C" w:rsidRPr="00B51DE9" w:rsidRDefault="001C238C" w:rsidP="00D8742A"/>
        </w:tc>
      </w:tr>
      <w:tr w:rsidR="001C238C" w:rsidRPr="00B51DE9" w:rsidTr="00D8742A">
        <w:trPr>
          <w:trHeight w:val="443"/>
        </w:trPr>
        <w:tc>
          <w:tcPr>
            <w:tcW w:w="4818" w:type="dxa"/>
            <w:gridSpan w:val="2"/>
            <w:vMerge w:val="restart"/>
            <w:tcBorders>
              <w:left w:val="single" w:sz="4" w:space="0" w:color="auto"/>
              <w:right w:val="single" w:sz="4" w:space="0" w:color="auto"/>
            </w:tcBorders>
          </w:tcPr>
          <w:p w:rsidR="001C238C" w:rsidRPr="004B658C" w:rsidRDefault="001C238C" w:rsidP="00D8742A">
            <w:pPr>
              <w:pStyle w:val="Tabelle6pt"/>
            </w:pPr>
            <w:r>
              <w:t>Kompetenzen:</w:t>
            </w:r>
          </w:p>
          <w:p w:rsidR="001C238C" w:rsidRDefault="001C238C" w:rsidP="00443953">
            <w:pPr>
              <w:pStyle w:val="Kopf8ptafz"/>
            </w:pPr>
            <w:r>
              <w:t>Ich kann Lebensmittel benennen</w:t>
            </w:r>
            <w:r w:rsidR="00367C2D">
              <w:t>.</w:t>
            </w:r>
          </w:p>
          <w:p w:rsidR="00F129AD" w:rsidRDefault="00F129AD" w:rsidP="00443953">
            <w:pPr>
              <w:pStyle w:val="Kopf8ptafz"/>
            </w:pPr>
            <w:r>
              <w:t>Ich kann verschiedene Zubereitungstechniken für Obst und Gemüse nennen.</w:t>
            </w:r>
          </w:p>
          <w:p w:rsidR="00F129AD" w:rsidRDefault="00F129AD" w:rsidP="00443953">
            <w:pPr>
              <w:pStyle w:val="Kopf8ptafz"/>
            </w:pPr>
            <w:r>
              <w:t>Ich kann Regeln zum sachgerechten Umgang mit Lebensmitteln nennen.</w:t>
            </w:r>
          </w:p>
          <w:p w:rsidR="001C238C" w:rsidRDefault="001C238C" w:rsidP="00443953">
            <w:pPr>
              <w:pStyle w:val="Kopf8ptafz"/>
            </w:pPr>
            <w:r>
              <w:t>Ich kann Lebensmittel sachgerecht vorbereiten.</w:t>
            </w:r>
          </w:p>
          <w:p w:rsidR="001C238C" w:rsidRDefault="001C238C" w:rsidP="00443953">
            <w:pPr>
              <w:pStyle w:val="Kopf8ptafz"/>
            </w:pPr>
            <w:r>
              <w:t>Ich kann Aussehen und Geschmack des Gerichtes überprüfen.</w:t>
            </w:r>
          </w:p>
          <w:p w:rsidR="001C238C" w:rsidRDefault="001C238C" w:rsidP="00443953">
            <w:pPr>
              <w:pStyle w:val="Kopf8ptafz"/>
            </w:pPr>
            <w:r>
              <w:t>Ich kann Lebensmittel am Geschmack und/oder Geruch erkennen.</w:t>
            </w:r>
          </w:p>
          <w:p w:rsidR="001C238C" w:rsidRDefault="001C238C" w:rsidP="00443953">
            <w:pPr>
              <w:pStyle w:val="Kopf8ptafz"/>
            </w:pPr>
            <w:r>
              <w:t>Ich kann zubereitete Speisen nach Aussehen und Geschmack beu</w:t>
            </w:r>
            <w:r>
              <w:t>r</w:t>
            </w:r>
            <w:r>
              <w:t>teilen.</w:t>
            </w:r>
          </w:p>
          <w:p w:rsidR="001C238C" w:rsidRPr="00831977" w:rsidRDefault="001C238C" w:rsidP="00443953">
            <w:pPr>
              <w:pStyle w:val="Kopf8ptafz"/>
              <w:rPr>
                <w:i/>
              </w:rPr>
            </w:pPr>
            <w:r w:rsidRPr="00831977">
              <w:rPr>
                <w:i/>
              </w:rPr>
              <w:t>Ich kann mich an einen Plan halten</w:t>
            </w:r>
            <w:r w:rsidR="00367C2D">
              <w:rPr>
                <w:i/>
              </w:rPr>
              <w:t>.</w:t>
            </w:r>
          </w:p>
          <w:p w:rsidR="001C238C" w:rsidRPr="00831977" w:rsidRDefault="001C238C" w:rsidP="00443953">
            <w:pPr>
              <w:pStyle w:val="Kopf8ptafz"/>
              <w:rPr>
                <w:i/>
              </w:rPr>
            </w:pPr>
            <w:r w:rsidRPr="00831977">
              <w:rPr>
                <w:i/>
              </w:rPr>
              <w:t>Ich kann Arbeitstechniken anwenden</w:t>
            </w:r>
            <w:r w:rsidR="00367C2D">
              <w:rPr>
                <w:i/>
              </w:rPr>
              <w:t>.</w:t>
            </w:r>
          </w:p>
          <w:p w:rsidR="001C238C" w:rsidRDefault="001C238C" w:rsidP="00443953">
            <w:pPr>
              <w:pStyle w:val="Kopf8ptafz"/>
            </w:pPr>
            <w:r w:rsidRPr="00831977">
              <w:rPr>
                <w:i/>
              </w:rPr>
              <w:t>Ich kann Wissen mit anderen austauschen.</w:t>
            </w:r>
          </w:p>
        </w:tc>
        <w:tc>
          <w:tcPr>
            <w:tcW w:w="4821" w:type="dxa"/>
            <w:gridSpan w:val="4"/>
            <w:tcBorders>
              <w:left w:val="single" w:sz="4" w:space="0" w:color="auto"/>
              <w:right w:val="single" w:sz="4" w:space="0" w:color="auto"/>
            </w:tcBorders>
          </w:tcPr>
          <w:p w:rsidR="001C238C" w:rsidRDefault="001C238C" w:rsidP="00D8742A">
            <w:pPr>
              <w:pStyle w:val="Tabelle6pt"/>
            </w:pPr>
            <w:r>
              <w:t>Was Sie schon können sollten:</w:t>
            </w:r>
          </w:p>
          <w:p w:rsidR="001C238C" w:rsidRDefault="001C238C" w:rsidP="00443953">
            <w:pPr>
              <w:pStyle w:val="Kopf8ptafz"/>
            </w:pPr>
            <w:r>
              <w:t>Ich kann die Bedeutung der persönlichen Hygiene in der Küche nachvollziehen.</w:t>
            </w:r>
          </w:p>
          <w:p w:rsidR="001C238C" w:rsidRDefault="001C238C" w:rsidP="00443953">
            <w:pPr>
              <w:pStyle w:val="Kopf8ptafz"/>
            </w:pPr>
            <w:r>
              <w:t>Ich kann Regeln in der Küche einhalten.</w:t>
            </w:r>
          </w:p>
          <w:p w:rsidR="001C238C" w:rsidRPr="00234B66" w:rsidRDefault="001C238C" w:rsidP="00443953">
            <w:pPr>
              <w:pStyle w:val="Kopf8ptafz"/>
            </w:pPr>
            <w:r>
              <w:t>Ich kann Symbole in Rezepten erklären.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Wofür Sie das benötigen:</w:t>
            </w:r>
          </w:p>
          <w:p w:rsidR="001C238C" w:rsidRDefault="001C238C" w:rsidP="00D8742A">
            <w:pPr>
              <w:pStyle w:val="Kopf8ptafz"/>
            </w:pPr>
            <w:r>
              <w:t>Ich kann einfache Speisen herstellen.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Wie Sie Ihr Können prüfen können:</w:t>
            </w:r>
          </w:p>
          <w:p w:rsidR="001C238C" w:rsidRPr="00234B66" w:rsidRDefault="001C238C" w:rsidP="00D8742A">
            <w:pPr>
              <w:pStyle w:val="Kopf8ptafz"/>
            </w:pPr>
            <w:r>
              <w:t>Übungsaufgaben zum Thema</w:t>
            </w:r>
          </w:p>
        </w:tc>
      </w:tr>
    </w:tbl>
    <w:p w:rsidR="001C238C" w:rsidRDefault="00443953" w:rsidP="001C238C">
      <w:r>
        <w:rPr>
          <w:noProof/>
          <w:sz w:val="24"/>
          <w:lang w:eastAsia="de-DE"/>
        </w:rPr>
        <w:drawing>
          <wp:anchor distT="0" distB="0" distL="114300" distR="114300" simplePos="0" relativeHeight="252372992" behindDoc="0" locked="0" layoutInCell="0" allowOverlap="1" wp14:anchorId="1329E648" wp14:editId="49741539">
            <wp:simplePos x="0" y="0"/>
            <wp:positionH relativeFrom="rightMargin">
              <wp:posOffset>107950</wp:posOffset>
            </wp:positionH>
            <wp:positionV relativeFrom="paragraph">
              <wp:posOffset>20955</wp:posOffset>
            </wp:positionV>
            <wp:extent cx="345440" cy="323850"/>
            <wp:effectExtent l="0" t="0" r="0" b="0"/>
            <wp:wrapNone/>
            <wp:docPr id="13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Default="001C238C" w:rsidP="001C238C">
      <w:r>
        <w:t>Annika und Irina verabreden sich</w:t>
      </w:r>
      <w:r w:rsidR="00367C2D">
        <w:t>,</w:t>
      </w:r>
      <w:r>
        <w:t xml:space="preserve"> um gemeinsam Rezepte auszuprobieren. Sie wollen mit etwas Einfacherem anfangen und entscheiden sich für einen exotischen Obstsalat.</w:t>
      </w:r>
    </w:p>
    <w:p w:rsidR="001C238C" w:rsidRDefault="001C238C" w:rsidP="001C238C">
      <w:r>
        <w:t>Dazu müssen sie zunächst einmal einkaufen gehen. In der Obstabteilung sind sie leicht überfordert von dem Angebot der verschiedenen Obstsorten.</w:t>
      </w:r>
    </w:p>
    <w:p w:rsidR="001C238C" w:rsidRPr="006F3DE9" w:rsidRDefault="001C238C" w:rsidP="001C238C">
      <w:r w:rsidRPr="006F3DE9">
        <w:rPr>
          <w:noProof/>
          <w:lang w:eastAsia="de-DE"/>
        </w:rPr>
        <w:drawing>
          <wp:anchor distT="0" distB="0" distL="114300" distR="114300" simplePos="0" relativeHeight="252371968" behindDoc="0" locked="0" layoutInCell="0" allowOverlap="1" wp14:anchorId="055F06F9" wp14:editId="299B3B13">
            <wp:simplePos x="0" y="0"/>
            <wp:positionH relativeFrom="rightMargin">
              <wp:posOffset>543560</wp:posOffset>
            </wp:positionH>
            <wp:positionV relativeFrom="paragraph">
              <wp:posOffset>445770</wp:posOffset>
            </wp:positionV>
            <wp:extent cx="409575" cy="323850"/>
            <wp:effectExtent l="0" t="0" r="9525" b="0"/>
            <wp:wrapNone/>
            <wp:docPr id="1396"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Default="001C238C" w:rsidP="001C238C">
      <w:pPr>
        <w:pStyle w:val="Marginaliegrau"/>
        <w:framePr w:wrap="around" w:y="1415"/>
      </w:pPr>
      <w:r>
        <w:t>Kärtchen müssen vorbere</w:t>
      </w:r>
      <w:r>
        <w:t>i</w:t>
      </w:r>
      <w:r>
        <w:t>tet werden H3.01.02.02</w:t>
      </w:r>
      <w:r w:rsidR="00D41A3B">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61989" w:rsidRPr="006F3DE9" w:rsidTr="00D8742A">
        <w:trPr>
          <w:trHeight w:val="397"/>
        </w:trPr>
        <w:tc>
          <w:tcPr>
            <w:tcW w:w="1470" w:type="dxa"/>
            <w:shd w:val="clear" w:color="auto" w:fill="D9D9D9" w:themeFill="background1" w:themeFillShade="D9"/>
            <w:vAlign w:val="center"/>
          </w:tcPr>
          <w:p w:rsidR="00461989" w:rsidRPr="006F3DE9" w:rsidRDefault="00461989" w:rsidP="00D8742A">
            <w:pPr>
              <w:pStyle w:val="TabelleKopfmitte"/>
              <w:rPr>
                <w:b w:val="0"/>
              </w:rPr>
            </w:pPr>
            <w:r w:rsidRPr="006F3DE9">
              <w:rPr>
                <w:b w:val="0"/>
              </w:rPr>
              <w:t>Phase</w:t>
            </w:r>
          </w:p>
        </w:tc>
        <w:tc>
          <w:tcPr>
            <w:tcW w:w="940" w:type="dxa"/>
            <w:shd w:val="clear" w:color="auto" w:fill="D9D9D9" w:themeFill="background1" w:themeFillShade="D9"/>
            <w:vAlign w:val="center"/>
          </w:tcPr>
          <w:p w:rsidR="00461989" w:rsidRPr="006F3DE9" w:rsidRDefault="00461989" w:rsidP="00D8742A">
            <w:pPr>
              <w:pStyle w:val="TabelleKopfmitte"/>
              <w:rPr>
                <w:b w:val="0"/>
              </w:rPr>
            </w:pPr>
            <w:r w:rsidRPr="006F3DE9">
              <w:rPr>
                <w:b w:val="0"/>
              </w:rPr>
              <w:t>Zeit</w:t>
            </w:r>
          </w:p>
        </w:tc>
        <w:tc>
          <w:tcPr>
            <w:tcW w:w="4961" w:type="dxa"/>
            <w:shd w:val="clear" w:color="auto" w:fill="D9D9D9" w:themeFill="background1" w:themeFillShade="D9"/>
            <w:vAlign w:val="center"/>
          </w:tcPr>
          <w:p w:rsidR="00461989" w:rsidRPr="006F3DE9" w:rsidRDefault="00461989" w:rsidP="00D8742A">
            <w:pPr>
              <w:pStyle w:val="TabelleKopfmitte"/>
              <w:rPr>
                <w:b w:val="0"/>
              </w:rPr>
            </w:pPr>
            <w:r w:rsidRPr="006F3DE9">
              <w:rPr>
                <w:b w:val="0"/>
              </w:rPr>
              <w:t>Aufgabe</w:t>
            </w: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Pr>
                <w:noProof/>
              </w:rPr>
              <w:drawing>
                <wp:inline distT="0" distB="0" distL="0" distR="0" wp14:anchorId="45F02A65" wp14:editId="29973385">
                  <wp:extent cx="530225" cy="323215"/>
                  <wp:effectExtent l="0" t="0" r="3175" b="635"/>
                  <wp:docPr id="1397" name="Grafik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W</w:t>
            </w:r>
            <w:r w:rsidRPr="00F15AC6">
              <w:rPr>
                <w:noProof/>
                <w:sz w:val="24"/>
              </w:rPr>
              <w:drawing>
                <wp:anchor distT="0" distB="0" distL="114300" distR="114300" simplePos="0" relativeHeight="252370944" behindDoc="0" locked="0" layoutInCell="0" allowOverlap="1" wp14:anchorId="28A02C17" wp14:editId="23C83FBB">
                  <wp:simplePos x="0" y="0"/>
                  <wp:positionH relativeFrom="rightMargin">
                    <wp:posOffset>107950</wp:posOffset>
                  </wp:positionH>
                  <wp:positionV relativeFrom="paragraph">
                    <wp:posOffset>0</wp:posOffset>
                  </wp:positionV>
                  <wp:extent cx="323850" cy="323850"/>
                  <wp:effectExtent l="0" t="0" r="0" b="0"/>
                  <wp:wrapNone/>
                  <wp:docPr id="1398"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ählen Sie in Ihrer Gruppe vier Obstsorten aus.</w:t>
            </w:r>
          </w:p>
          <w:p w:rsidR="001C238C" w:rsidRDefault="001C238C" w:rsidP="00D8742A">
            <w:pPr>
              <w:pStyle w:val="Textkrper"/>
              <w:rPr>
                <w:noProof/>
              </w:rPr>
            </w:pPr>
          </w:p>
          <w:p w:rsidR="001C238C" w:rsidRDefault="001C238C" w:rsidP="00D8742A">
            <w:pPr>
              <w:pStyle w:val="Textkrper"/>
              <w:rPr>
                <w:noProof/>
              </w:rPr>
            </w:pPr>
            <w:r>
              <w:rPr>
                <w:noProof/>
              </w:rPr>
              <w:t xml:space="preserve">Waschen </w:t>
            </w:r>
            <w:r w:rsidR="00774950">
              <w:rPr>
                <w:noProof/>
              </w:rPr>
              <w:t xml:space="preserve">Sie es </w:t>
            </w:r>
            <w:r>
              <w:rPr>
                <w:noProof/>
              </w:rPr>
              <w:t>und entfernen Sie alle nicht essbare Teile.</w:t>
            </w:r>
          </w:p>
          <w:p w:rsidR="001C238C" w:rsidRDefault="001C238C" w:rsidP="00D8742A">
            <w:pPr>
              <w:pStyle w:val="Textkrper"/>
              <w:rPr>
                <w:noProof/>
              </w:rPr>
            </w:pPr>
          </w:p>
          <w:p w:rsidR="001C238C" w:rsidRDefault="001C238C" w:rsidP="00D8742A">
            <w:pPr>
              <w:pStyle w:val="Textkrper"/>
              <w:rPr>
                <w:noProof/>
              </w:rPr>
            </w:pPr>
            <w:r>
              <w:rPr>
                <w:noProof/>
              </w:rPr>
              <w:t>Führen Sie eine Blindverkostung durch. Dazu muss sich ein Gruppenmitglied die Augen verbinden lassen und probiert verschiedene Obstsorten,</w:t>
            </w:r>
            <w:r w:rsidR="00367C2D">
              <w:rPr>
                <w:noProof/>
              </w:rPr>
              <w:t xml:space="preserve"> </w:t>
            </w:r>
            <w:r>
              <w:rPr>
                <w:noProof/>
              </w:rPr>
              <w:t>achten Sie dabei auf:</w:t>
            </w:r>
          </w:p>
          <w:p w:rsidR="001C238C" w:rsidRPr="00F51BAE" w:rsidRDefault="00774950" w:rsidP="00D8742A">
            <w:pPr>
              <w:pStyle w:val="Textkrperafz"/>
              <w:rPr>
                <w:lang w:val="de-DE"/>
              </w:rPr>
            </w:pPr>
            <w:r>
              <w:rPr>
                <w:lang w:val="de-DE"/>
              </w:rPr>
              <w:t>wie die Probe riecht</w:t>
            </w:r>
            <w:r w:rsidR="002E3C72">
              <w:rPr>
                <w:lang w:val="de-DE"/>
              </w:rPr>
              <w:t>.</w:t>
            </w:r>
            <w:r w:rsidR="001C238C" w:rsidRPr="00F51BAE">
              <w:rPr>
                <w:lang w:val="de-DE"/>
              </w:rPr>
              <w:t xml:space="preserve"> (blaue Karten zuordnen )</w:t>
            </w:r>
          </w:p>
          <w:p w:rsidR="001C238C" w:rsidRPr="00F51BAE" w:rsidRDefault="00774950" w:rsidP="00D8742A">
            <w:pPr>
              <w:pStyle w:val="Textkrperafz"/>
              <w:rPr>
                <w:lang w:val="de-DE"/>
              </w:rPr>
            </w:pPr>
            <w:r>
              <w:rPr>
                <w:lang w:val="de-DE"/>
              </w:rPr>
              <w:t>w</w:t>
            </w:r>
            <w:r w:rsidR="001C238C" w:rsidRPr="00F51BAE">
              <w:rPr>
                <w:lang w:val="de-DE"/>
              </w:rPr>
              <w:t>ie d</w:t>
            </w:r>
            <w:r>
              <w:rPr>
                <w:lang w:val="de-DE"/>
              </w:rPr>
              <w:t>ie Probe schmeckt</w:t>
            </w:r>
            <w:r w:rsidR="002E3C72">
              <w:rPr>
                <w:lang w:val="de-DE"/>
              </w:rPr>
              <w:t>.</w:t>
            </w:r>
            <w:r w:rsidR="001C238C">
              <w:rPr>
                <w:lang w:val="de-DE"/>
              </w:rPr>
              <w:t xml:space="preserve"> (rote </w:t>
            </w:r>
            <w:r>
              <w:rPr>
                <w:lang w:val="de-DE"/>
              </w:rPr>
              <w:t xml:space="preserve"> Karten zuordnen)</w:t>
            </w:r>
          </w:p>
          <w:p w:rsidR="001C238C" w:rsidRPr="00774950" w:rsidRDefault="00774950" w:rsidP="00D8742A">
            <w:pPr>
              <w:pStyle w:val="Textkrperafz"/>
              <w:rPr>
                <w:lang w:val="de-DE"/>
              </w:rPr>
            </w:pPr>
            <w:r>
              <w:rPr>
                <w:lang w:val="de-DE"/>
              </w:rPr>
              <w:t>w</w:t>
            </w:r>
            <w:r w:rsidR="001C238C" w:rsidRPr="002B7974">
              <w:rPr>
                <w:lang w:val="de-DE"/>
              </w:rPr>
              <w:t>ie</w:t>
            </w:r>
            <w:r>
              <w:rPr>
                <w:lang w:val="de-DE"/>
              </w:rPr>
              <w:t xml:space="preserve"> sich die Probe im Mund anfühlt</w:t>
            </w:r>
            <w:r w:rsidR="002E3C72">
              <w:rPr>
                <w:lang w:val="de-DE"/>
              </w:rPr>
              <w:t>.</w:t>
            </w:r>
            <w:r w:rsidR="001C238C" w:rsidRPr="002B7974">
              <w:rPr>
                <w:lang w:val="de-DE"/>
              </w:rPr>
              <w:t xml:space="preserve"> (</w:t>
            </w:r>
            <w:r w:rsidR="001C238C">
              <w:rPr>
                <w:lang w:val="de-DE"/>
              </w:rPr>
              <w:t>grüne</w:t>
            </w:r>
            <w:r w:rsidR="001C238C" w:rsidRPr="002B7974">
              <w:rPr>
                <w:lang w:val="de-DE"/>
              </w:rPr>
              <w:t xml:space="preserve"> Karten </w:t>
            </w:r>
            <w:r w:rsidR="001C238C" w:rsidRPr="00774950">
              <w:rPr>
                <w:lang w:val="de-DE"/>
              </w:rPr>
              <w:t>zuordnen)</w:t>
            </w:r>
          </w:p>
        </w:tc>
      </w:tr>
    </w:tbl>
    <w:p w:rsidR="001C238C" w:rsidRDefault="001C238C" w:rsidP="001C238C">
      <w:pPr>
        <w:pStyle w:val="MarginalieIcon"/>
        <w:framePr w:wrap="notBeside" w:y="290"/>
      </w:pPr>
      <w:r w:rsidRPr="00423CE5">
        <w:rPr>
          <w:noProof/>
          <w:lang w:eastAsia="de-DE"/>
        </w:rPr>
        <w:drawing>
          <wp:inline distT="0" distB="0" distL="0" distR="0" wp14:anchorId="5441A673" wp14:editId="759B687C">
            <wp:extent cx="318770" cy="318770"/>
            <wp:effectExtent l="0" t="0" r="0" b="0"/>
            <wp:docPr id="1399"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C238C" w:rsidRPr="00DE4890" w:rsidTr="00461989">
        <w:trPr>
          <w:trHeight w:val="624"/>
        </w:trPr>
        <w:tc>
          <w:tcPr>
            <w:tcW w:w="1470" w:type="dxa"/>
            <w:tcBorders>
              <w:top w:val="nil"/>
            </w:tcBorders>
            <w:shd w:val="clear" w:color="auto" w:fill="auto"/>
            <w:vAlign w:val="center"/>
          </w:tcPr>
          <w:p w:rsidR="001C238C" w:rsidRPr="00F0156F" w:rsidRDefault="001C238C" w:rsidP="00D8742A">
            <w:pPr>
              <w:pStyle w:val="Textkrpermitte"/>
            </w:pPr>
            <w:r w:rsidRPr="00FC0F56">
              <w:rPr>
                <w:noProof/>
              </w:rPr>
              <w:drawing>
                <wp:inline distT="0" distB="0" distL="0" distR="0" wp14:anchorId="66044DA9" wp14:editId="4E244CE5">
                  <wp:extent cx="302701" cy="324000"/>
                  <wp:effectExtent l="0" t="0" r="2540" b="0"/>
                  <wp:docPr id="140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1C238C" w:rsidRPr="00DE4890" w:rsidRDefault="001C238C" w:rsidP="00D8742A">
            <w:pPr>
              <w:pStyle w:val="Textkrper"/>
            </w:pPr>
            <w:r>
              <w:t xml:space="preserve">  </w:t>
            </w:r>
          </w:p>
        </w:tc>
        <w:tc>
          <w:tcPr>
            <w:tcW w:w="4961" w:type="dxa"/>
            <w:tcBorders>
              <w:top w:val="nil"/>
            </w:tcBorders>
            <w:shd w:val="clear" w:color="auto" w:fill="auto"/>
            <w:vAlign w:val="center"/>
          </w:tcPr>
          <w:p w:rsidR="001C238C" w:rsidRDefault="001C238C" w:rsidP="00D8742A">
            <w:pPr>
              <w:pStyle w:val="Textkrper"/>
              <w:rPr>
                <w:noProof/>
              </w:rPr>
            </w:pPr>
            <w:r>
              <w:rPr>
                <w:noProof/>
              </w:rPr>
              <w:t>Ergänzen Sie die letzte Spalte der Tabelle auf dem Arbeitsblatt: H03.01.02.03 mit den von Ihrer Gruppe ausgewählten Obstsorten.</w:t>
            </w:r>
          </w:p>
          <w:p w:rsidR="001C238C" w:rsidRPr="00DE4890"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Pr="00FC0F56" w:rsidRDefault="001C238C" w:rsidP="00D8742A">
            <w:pPr>
              <w:pStyle w:val="Textkrpermitte"/>
              <w:rPr>
                <w:noProof/>
              </w:rPr>
            </w:pPr>
            <w:r>
              <w:rPr>
                <w:noProof/>
              </w:rPr>
              <w:drawing>
                <wp:inline distT="0" distB="0" distL="0" distR="0" wp14:anchorId="61A6DABC" wp14:editId="59224D90">
                  <wp:extent cx="530225" cy="323215"/>
                  <wp:effectExtent l="0" t="0" r="3175" b="635"/>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Vergleichen Sie Ihre Ergebnisse mit Ihren Gruppenmitgliedern.</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Pr>
                <w:noProof/>
              </w:rPr>
              <w:drawing>
                <wp:inline distT="0" distB="0" distL="0" distR="0" wp14:anchorId="14068367" wp14:editId="58EBC415">
                  <wp:extent cx="304800" cy="323215"/>
                  <wp:effectExtent l="0" t="0" r="0" b="635"/>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Zerkleinern Sie Ihre Obstsorten entsprechend dem Rezept auf dem Arbeitsblatt H03.01.02.05</w:t>
            </w:r>
          </w:p>
          <w:p w:rsidR="001C238C" w:rsidRPr="00DE4890"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drawing>
                <wp:inline distT="0" distB="0" distL="0" distR="0" wp14:anchorId="67CE4646" wp14:editId="6F6AD3CD">
                  <wp:extent cx="530225" cy="323215"/>
                  <wp:effectExtent l="0" t="0" r="3175" b="635"/>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sidRPr="001966D2">
              <w:rPr>
                <w:noProof/>
              </w:rPr>
              <w:t>Stellen Sie den Obstsalat nach Rezept fertig</w:t>
            </w:r>
            <w:r>
              <w:rPr>
                <w:noProof/>
              </w:rPr>
              <w:t>.</w:t>
            </w:r>
          </w:p>
          <w:p w:rsidR="001C238C" w:rsidRDefault="001C238C" w:rsidP="00D8742A">
            <w:pPr>
              <w:pStyle w:val="Textkrper"/>
              <w:rPr>
                <w:noProof/>
              </w:rPr>
            </w:pPr>
          </w:p>
          <w:p w:rsidR="001C238C" w:rsidRPr="001966D2" w:rsidRDefault="001C238C" w:rsidP="00D8742A">
            <w:pPr>
              <w:pStyle w:val="Textkrper"/>
              <w:rPr>
                <w:noProof/>
              </w:rPr>
            </w:pPr>
            <w:r>
              <w:rPr>
                <w:noProof/>
              </w:rPr>
              <w:t>S</w:t>
            </w:r>
            <w:r w:rsidRPr="001966D2">
              <w:rPr>
                <w:noProof/>
              </w:rPr>
              <w:t>tellen den Obstsalat</w:t>
            </w:r>
            <w:r>
              <w:rPr>
                <w:noProof/>
              </w:rPr>
              <w:t xml:space="preserve"> abgedeckt</w:t>
            </w:r>
            <w:r w:rsidRPr="001966D2">
              <w:rPr>
                <w:noProof/>
              </w:rPr>
              <w:t xml:space="preserve"> 30 Minuten kühl.</w:t>
            </w:r>
          </w:p>
          <w:p w:rsidR="001C238C" w:rsidRDefault="001C238C" w:rsidP="00D8742A">
            <w:pPr>
              <w:pStyle w:val="Textkrper"/>
              <w:rPr>
                <w:noProof/>
              </w:rPr>
            </w:pPr>
            <w:r>
              <w:rPr>
                <w:noProof/>
              </w:rPr>
              <w:t>Säubern Sie Ihren Arbeitsplatz.</w:t>
            </w:r>
          </w:p>
          <w:p w:rsidR="00774950" w:rsidRDefault="00774950" w:rsidP="00D8742A">
            <w:pPr>
              <w:pStyle w:val="Textkrper"/>
              <w:rPr>
                <w:noProof/>
              </w:rPr>
            </w:pPr>
          </w:p>
          <w:p w:rsidR="001C238C" w:rsidRDefault="001C238C" w:rsidP="00D8742A">
            <w:pPr>
              <w:pStyle w:val="Textkrper"/>
              <w:rPr>
                <w:noProof/>
              </w:rPr>
            </w:pPr>
            <w:r>
              <w:rPr>
                <w:noProof/>
              </w:rPr>
              <w:lastRenderedPageBreak/>
              <w:t>Vervollständigen Sie das Arbeitsblatt Ho3.01.02.03</w:t>
            </w:r>
            <w:r w:rsidR="00774950">
              <w:rPr>
                <w:noProof/>
              </w:rPr>
              <w:t>.</w:t>
            </w:r>
            <w:r>
              <w:rPr>
                <w:noProof/>
              </w:rPr>
              <w:t xml:space="preserve"> Gehen Sie dabei folgendermaßen vor:</w:t>
            </w:r>
          </w:p>
          <w:p w:rsidR="001C238C" w:rsidRDefault="001C238C" w:rsidP="00D8742A">
            <w:pPr>
              <w:pStyle w:val="Textkrper"/>
              <w:rPr>
                <w:noProof/>
              </w:rPr>
            </w:pPr>
            <w:r>
              <w:rPr>
                <w:noProof/>
              </w:rPr>
              <w:t>Schneiden Sie auf dem Arbeitsblatt H03.01.02.04 dazu die entsprechenden Kärtchen aus und kleben S</w:t>
            </w:r>
            <w:r w:rsidR="00774950">
              <w:rPr>
                <w:noProof/>
              </w:rPr>
              <w:t>ie diese auf ihr Arbeitsblatt H</w:t>
            </w:r>
            <w:r>
              <w:rPr>
                <w:noProof/>
              </w:rPr>
              <w:t>03.01.02.03</w:t>
            </w:r>
            <w:r w:rsidR="00774950">
              <w:rPr>
                <w:noProof/>
              </w:rPr>
              <w:t>.</w:t>
            </w:r>
          </w:p>
          <w:p w:rsidR="001C238C" w:rsidRDefault="001C238C" w:rsidP="00D8742A">
            <w:pPr>
              <w:pStyle w:val="Textkrper"/>
              <w:rPr>
                <w:noProof/>
              </w:rPr>
            </w:pPr>
          </w:p>
          <w:p w:rsidR="001C238C" w:rsidRDefault="00774950" w:rsidP="00D8742A">
            <w:pPr>
              <w:pStyle w:val="Textkrper"/>
              <w:rPr>
                <w:noProof/>
              </w:rPr>
            </w:pPr>
            <w:r>
              <w:rPr>
                <w:noProof/>
              </w:rPr>
              <w:t>Kontrollieren Sie I</w:t>
            </w:r>
            <w:r w:rsidR="001C238C">
              <w:rPr>
                <w:noProof/>
              </w:rPr>
              <w:t>hr bearbeitetes Arbeitsblatt</w:t>
            </w:r>
            <w:r>
              <w:rPr>
                <w:noProof/>
              </w:rPr>
              <w:t xml:space="preserve"> </w:t>
            </w:r>
            <w:r w:rsidR="001C238C">
              <w:rPr>
                <w:noProof/>
              </w:rPr>
              <w:t>H03.01.02.03 mit Hilfe des Lösungsblattes H03.01.02.08</w:t>
            </w:r>
            <w:r>
              <w:rPr>
                <w:noProof/>
              </w:rPr>
              <w:t>.</w:t>
            </w:r>
          </w:p>
          <w:p w:rsidR="001C238C" w:rsidRPr="001966D2" w:rsidRDefault="001C238C" w:rsidP="00D8742A">
            <w:pPr>
              <w:pStyle w:val="Textkrper"/>
              <w:rPr>
                <w:noProof/>
              </w:rPr>
            </w:pPr>
          </w:p>
          <w:p w:rsidR="001C238C" w:rsidRDefault="001C238C" w:rsidP="00D8742A">
            <w:pPr>
              <w:pStyle w:val="Textkrper"/>
              <w:rPr>
                <w:noProof/>
              </w:rPr>
            </w:pPr>
            <w:r w:rsidRPr="001966D2">
              <w:rPr>
                <w:noProof/>
              </w:rPr>
              <w:t>Richten Sie den Obstsalat auf einen Mittelteller an.</w:t>
            </w:r>
          </w:p>
          <w:p w:rsidR="001C238C" w:rsidRPr="001966D2" w:rsidRDefault="001C238C" w:rsidP="00D8742A">
            <w:pPr>
              <w:pStyle w:val="Textkrper"/>
              <w:rPr>
                <w:noProof/>
              </w:rPr>
            </w:pPr>
          </w:p>
          <w:p w:rsidR="001C238C" w:rsidRDefault="001C238C" w:rsidP="00D8742A">
            <w:pPr>
              <w:pStyle w:val="Textkrper"/>
              <w:rPr>
                <w:noProof/>
              </w:rPr>
            </w:pPr>
            <w:r>
              <w:rPr>
                <w:noProof/>
              </w:rPr>
              <w:t>Garnieren Sie den Obstsalat mit Sternfruchtscheiben oder Kiwischeiben und einer Physalis.</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lastRenderedPageBreak/>
              <w:drawing>
                <wp:inline distT="0" distB="0" distL="0" distR="0" wp14:anchorId="704C60A5" wp14:editId="3D249FD7">
                  <wp:extent cx="316865" cy="316865"/>
                  <wp:effectExtent l="0" t="0" r="6985" b="6985"/>
                  <wp:docPr id="1404" name="Grafik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Verko</w:t>
            </w:r>
            <w:r w:rsidR="00CD71FC">
              <w:rPr>
                <w:noProof/>
              </w:rPr>
              <w:t>sten Sie Ihren Obstsalat und den</w:t>
            </w:r>
            <w:r>
              <w:rPr>
                <w:noProof/>
              </w:rPr>
              <w:t xml:space="preserve"> der anderen Gruppen gemeinsam.</w:t>
            </w:r>
          </w:p>
          <w:p w:rsidR="001C238C" w:rsidRDefault="001C238C" w:rsidP="00D8742A">
            <w:pPr>
              <w:pStyle w:val="Textkrper"/>
              <w:rPr>
                <w:noProof/>
              </w:rPr>
            </w:pPr>
            <w:r>
              <w:rPr>
                <w:noProof/>
              </w:rPr>
              <w:t>Besprechen Sie Unterschiede in Aussehen und Geschmack</w:t>
            </w:r>
            <w:r w:rsidR="00367C2D">
              <w:rPr>
                <w:noProof/>
              </w:rPr>
              <w:t>.</w:t>
            </w:r>
          </w:p>
        </w:tc>
      </w:tr>
    </w:tbl>
    <w:p w:rsidR="001C238C" w:rsidRPr="0045502B" w:rsidRDefault="001C238C" w:rsidP="001C238C">
      <w:r>
        <w:tab/>
        <w:t xml:space="preserve">  </w:t>
      </w:r>
      <w:r>
        <w:tab/>
      </w:r>
    </w:p>
    <w:p w:rsidR="00485588" w:rsidRDefault="00485588" w:rsidP="00566650">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lastRenderedPageBreak/>
              <w:br w:type="page"/>
              <w:t>Lernfeld</w:t>
            </w:r>
          </w:p>
          <w:p w:rsidR="001C238C" w:rsidRDefault="001C238C" w:rsidP="00D8742A">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r>
              <w:t>Titel</w:t>
            </w:r>
          </w:p>
          <w:p w:rsidR="001C238C" w:rsidRPr="00882AE7" w:rsidRDefault="001C238C" w:rsidP="00D8742A">
            <w:pPr>
              <w:rPr>
                <w:b/>
              </w:rPr>
            </w:pPr>
            <w:r w:rsidRPr="00882AE7">
              <w:rPr>
                <w:b/>
              </w:rPr>
              <w:t>Obstsalat zubereiten</w:t>
            </w:r>
          </w:p>
          <w:p w:rsidR="001C238C" w:rsidRPr="00882AE7" w:rsidRDefault="001C238C" w:rsidP="00D8742A">
            <w:pPr>
              <w:pStyle w:val="TabelleKopflinks"/>
              <w:rPr>
                <w:b w:val="0"/>
              </w:rPr>
            </w:pPr>
            <w:r w:rsidRPr="00882AE7">
              <w:rPr>
                <w:b w:val="0"/>
              </w:rPr>
              <w:t>Arbeitskärtchen</w:t>
            </w:r>
          </w:p>
          <w:p w:rsidR="001C238C" w:rsidRDefault="001C238C" w:rsidP="00D8742A">
            <w:pPr>
              <w:pStyle w:val="TabelleKopflinks"/>
            </w:pPr>
          </w:p>
        </w:tc>
        <w:tc>
          <w:tcPr>
            <w:tcW w:w="188" w:type="dxa"/>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p>
          <w:p w:rsidR="001C238C" w:rsidRPr="00B51DE9" w:rsidRDefault="001C238C" w:rsidP="00D8742A">
            <w:pPr>
              <w:pStyle w:val="TabelleKopfmitte"/>
              <w:rPr>
                <w:rFonts w:eastAsia="Calibri"/>
              </w:rPr>
            </w:pPr>
            <w:r>
              <w:t>H03.01.02.02</w:t>
            </w:r>
          </w:p>
        </w:tc>
      </w:tr>
    </w:tbl>
    <w:p w:rsidR="007A59EE" w:rsidRDefault="007A59EE" w:rsidP="001C238C">
      <w:pPr>
        <w:rPr>
          <w:lang w:eastAsia="de-DE"/>
        </w:rPr>
      </w:pPr>
      <w:r w:rsidRPr="00423CE5">
        <w:rPr>
          <w:noProof/>
          <w:lang w:eastAsia="de-DE"/>
        </w:rPr>
        <w:drawing>
          <wp:anchor distT="0" distB="0" distL="114300" distR="114300" simplePos="0" relativeHeight="252411904" behindDoc="0" locked="0" layoutInCell="1" allowOverlap="1" wp14:anchorId="6CBE53C0" wp14:editId="5C9FD340">
            <wp:simplePos x="0" y="0"/>
            <wp:positionH relativeFrom="column">
              <wp:posOffset>5278909</wp:posOffset>
            </wp:positionH>
            <wp:positionV relativeFrom="paragraph">
              <wp:posOffset>4445</wp:posOffset>
            </wp:positionV>
            <wp:extent cx="340360" cy="318770"/>
            <wp:effectExtent l="0" t="0" r="2540" b="5080"/>
            <wp:wrapNone/>
            <wp:docPr id="140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992" w:type="dxa"/>
        <w:tblInd w:w="108" w:type="dxa"/>
        <w:tblLayout w:type="fixed"/>
        <w:tblLook w:val="04A0" w:firstRow="1" w:lastRow="0" w:firstColumn="1" w:lastColumn="0" w:noHBand="0" w:noVBand="1"/>
      </w:tblPr>
      <w:tblGrid>
        <w:gridCol w:w="1998"/>
        <w:gridCol w:w="1998"/>
        <w:gridCol w:w="1998"/>
        <w:gridCol w:w="1998"/>
      </w:tblGrid>
      <w:tr w:rsidR="00C4598A" w:rsidTr="00D41A3B">
        <w:trPr>
          <w:trHeight w:val="1737"/>
        </w:trPr>
        <w:tc>
          <w:tcPr>
            <w:tcW w:w="1998" w:type="dxa"/>
            <w:shd w:val="clear" w:color="auto" w:fill="4BACC6" w:themeFill="accent5"/>
            <w:vAlign w:val="center"/>
          </w:tcPr>
          <w:p w:rsidR="00C4598A" w:rsidRPr="002D689A" w:rsidRDefault="00C4598A" w:rsidP="00D41A3B">
            <w:pPr>
              <w:jc w:val="center"/>
              <w:rPr>
                <w:color w:val="000000" w:themeColor="text1"/>
                <w:sz w:val="36"/>
                <w:szCs w:val="36"/>
              </w:rPr>
            </w:pPr>
            <w:r w:rsidRPr="00E15DE3">
              <w:rPr>
                <w:color w:val="000000" w:themeColor="text1"/>
                <w:sz w:val="36"/>
                <w:szCs w:val="36"/>
              </w:rPr>
              <w:t>frisch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fruchtig</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aromatisch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appetitlich</w:t>
            </w:r>
          </w:p>
        </w:tc>
      </w:tr>
      <w:tr w:rsidR="00C4598A" w:rsidTr="00D41A3B">
        <w:trPr>
          <w:trHeight w:val="1737"/>
        </w:trPr>
        <w:tc>
          <w:tcPr>
            <w:tcW w:w="1998" w:type="dxa"/>
            <w:shd w:val="clear" w:color="auto" w:fill="4BACC6" w:themeFill="accent5"/>
            <w:vAlign w:val="center"/>
          </w:tcPr>
          <w:p w:rsidR="00C4598A" w:rsidRPr="00E15DE3" w:rsidRDefault="00C4598A" w:rsidP="00D41A3B">
            <w:pPr>
              <w:jc w:val="center"/>
              <w:rPr>
                <w:color w:val="000000" w:themeColor="text1"/>
                <w:sz w:val="36"/>
                <w:szCs w:val="36"/>
              </w:rPr>
            </w:pPr>
            <w:r>
              <w:rPr>
                <w:color w:val="000000" w:themeColor="text1"/>
                <w:sz w:val="36"/>
                <w:szCs w:val="36"/>
              </w:rPr>
              <w:t>mild</w:t>
            </w:r>
          </w:p>
        </w:tc>
        <w:tc>
          <w:tcPr>
            <w:tcW w:w="1998" w:type="dxa"/>
            <w:shd w:val="clear" w:color="auto" w:fill="4BACC6" w:themeFill="accent5"/>
            <w:vAlign w:val="center"/>
          </w:tcPr>
          <w:p w:rsidR="00C4598A" w:rsidRPr="00E15DE3" w:rsidRDefault="00C4598A" w:rsidP="00D41A3B">
            <w:pPr>
              <w:jc w:val="center"/>
              <w:rPr>
                <w:color w:val="000000" w:themeColor="text1"/>
                <w:sz w:val="36"/>
                <w:szCs w:val="36"/>
              </w:rPr>
            </w:pPr>
            <w:r w:rsidRPr="00E15DE3">
              <w:rPr>
                <w:color w:val="000000" w:themeColor="text1"/>
                <w:sz w:val="36"/>
                <w:szCs w:val="36"/>
              </w:rPr>
              <w:t>säuerlich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komisch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Pr>
                <w:color w:val="000000" w:themeColor="text1"/>
                <w:sz w:val="36"/>
                <w:szCs w:val="36"/>
              </w:rPr>
              <w:t>muff</w:t>
            </w:r>
            <w:r w:rsidRPr="00E15DE3">
              <w:rPr>
                <w:color w:val="000000" w:themeColor="text1"/>
                <w:sz w:val="36"/>
                <w:szCs w:val="36"/>
              </w:rPr>
              <w:t>ig</w:t>
            </w:r>
          </w:p>
        </w:tc>
      </w:tr>
      <w:tr w:rsidR="00C4598A" w:rsidTr="00D41A3B">
        <w:trPr>
          <w:trHeight w:val="1737"/>
        </w:trPr>
        <w:tc>
          <w:tcPr>
            <w:tcW w:w="1998" w:type="dxa"/>
            <w:shd w:val="clear" w:color="auto" w:fill="4BACC6" w:themeFill="accent5"/>
            <w:vAlign w:val="center"/>
          </w:tcPr>
          <w:p w:rsidR="00C4598A" w:rsidRPr="00604280" w:rsidRDefault="00C4598A" w:rsidP="00D41A3B">
            <w:pPr>
              <w:jc w:val="center"/>
              <w:rPr>
                <w:color w:val="4F81BD" w:themeColor="accent1"/>
              </w:rPr>
            </w:pPr>
            <w:r w:rsidRPr="00EC65CE">
              <w:rPr>
                <w:color w:val="000000" w:themeColor="text1"/>
                <w:sz w:val="36"/>
                <w:szCs w:val="36"/>
              </w:rPr>
              <w:t>süß</w:t>
            </w:r>
          </w:p>
        </w:tc>
        <w:tc>
          <w:tcPr>
            <w:tcW w:w="1998" w:type="dxa"/>
            <w:vAlign w:val="center"/>
          </w:tcPr>
          <w:p w:rsidR="00C4598A" w:rsidRPr="00604280" w:rsidRDefault="00C4598A" w:rsidP="00D41A3B">
            <w:pPr>
              <w:jc w:val="center"/>
              <w:rPr>
                <w:color w:val="4F81BD" w:themeColor="accent1"/>
              </w:rPr>
            </w:pPr>
          </w:p>
        </w:tc>
        <w:tc>
          <w:tcPr>
            <w:tcW w:w="1998" w:type="dxa"/>
            <w:vAlign w:val="center"/>
          </w:tcPr>
          <w:p w:rsidR="00C4598A" w:rsidRPr="00604280" w:rsidRDefault="00C4598A" w:rsidP="00D41A3B">
            <w:pPr>
              <w:jc w:val="center"/>
              <w:rPr>
                <w:color w:val="4F81BD" w:themeColor="accent1"/>
              </w:rPr>
            </w:pPr>
          </w:p>
        </w:tc>
        <w:tc>
          <w:tcPr>
            <w:tcW w:w="1998" w:type="dxa"/>
            <w:vAlign w:val="center"/>
          </w:tcPr>
          <w:p w:rsidR="00C4598A" w:rsidRPr="00604280" w:rsidRDefault="00C4598A" w:rsidP="00D41A3B">
            <w:pPr>
              <w:jc w:val="center"/>
              <w:rPr>
                <w:color w:val="4F81BD" w:themeColor="accent1"/>
              </w:rPr>
            </w:pPr>
          </w:p>
        </w:tc>
      </w:tr>
      <w:tr w:rsidR="00C4598A" w:rsidTr="00D41A3B">
        <w:trPr>
          <w:trHeight w:val="1737"/>
        </w:trPr>
        <w:tc>
          <w:tcPr>
            <w:tcW w:w="1998" w:type="dxa"/>
            <w:shd w:val="clear" w:color="auto" w:fill="FF0000"/>
            <w:vAlign w:val="center"/>
          </w:tcPr>
          <w:p w:rsidR="00C4598A" w:rsidRPr="00EC65CE" w:rsidRDefault="00C4598A" w:rsidP="00D41A3B">
            <w:pPr>
              <w:jc w:val="center"/>
              <w:rPr>
                <w:sz w:val="36"/>
                <w:szCs w:val="36"/>
              </w:rPr>
            </w:pPr>
            <w:r>
              <w:rPr>
                <w:sz w:val="36"/>
                <w:szCs w:val="36"/>
              </w:rPr>
              <w:t>s</w:t>
            </w:r>
            <w:r w:rsidRPr="00EC65CE">
              <w:rPr>
                <w:sz w:val="36"/>
                <w:szCs w:val="36"/>
              </w:rPr>
              <w:t>üß</w:t>
            </w:r>
          </w:p>
        </w:tc>
        <w:tc>
          <w:tcPr>
            <w:tcW w:w="1998" w:type="dxa"/>
            <w:shd w:val="clear" w:color="auto" w:fill="FF0000"/>
            <w:vAlign w:val="center"/>
          </w:tcPr>
          <w:p w:rsidR="00C4598A" w:rsidRPr="00EC65CE" w:rsidRDefault="00C4598A" w:rsidP="00D41A3B">
            <w:pPr>
              <w:jc w:val="center"/>
              <w:rPr>
                <w:sz w:val="36"/>
                <w:szCs w:val="36"/>
              </w:rPr>
            </w:pPr>
            <w:r w:rsidRPr="00EC65CE">
              <w:rPr>
                <w:sz w:val="36"/>
                <w:szCs w:val="36"/>
              </w:rPr>
              <w:t>salzig</w:t>
            </w:r>
          </w:p>
        </w:tc>
        <w:tc>
          <w:tcPr>
            <w:tcW w:w="1998" w:type="dxa"/>
            <w:shd w:val="clear" w:color="auto" w:fill="FF0000"/>
            <w:vAlign w:val="center"/>
          </w:tcPr>
          <w:p w:rsidR="00C4598A" w:rsidRPr="00EC65CE" w:rsidRDefault="00C4598A" w:rsidP="00D41A3B">
            <w:pPr>
              <w:jc w:val="center"/>
              <w:rPr>
                <w:sz w:val="36"/>
                <w:szCs w:val="36"/>
              </w:rPr>
            </w:pPr>
            <w:r w:rsidRPr="00EC65CE">
              <w:rPr>
                <w:sz w:val="36"/>
                <w:szCs w:val="36"/>
              </w:rPr>
              <w:t>sauer</w:t>
            </w:r>
          </w:p>
        </w:tc>
        <w:tc>
          <w:tcPr>
            <w:tcW w:w="1998" w:type="dxa"/>
            <w:shd w:val="clear" w:color="auto" w:fill="FF0000"/>
            <w:vAlign w:val="center"/>
          </w:tcPr>
          <w:p w:rsidR="00C4598A" w:rsidRPr="00EC65CE" w:rsidRDefault="00C4598A" w:rsidP="00D41A3B">
            <w:pPr>
              <w:jc w:val="center"/>
              <w:rPr>
                <w:sz w:val="36"/>
                <w:szCs w:val="36"/>
              </w:rPr>
            </w:pPr>
            <w:r w:rsidRPr="00EC65CE">
              <w:rPr>
                <w:sz w:val="36"/>
                <w:szCs w:val="36"/>
              </w:rPr>
              <w:t>bitter</w:t>
            </w:r>
          </w:p>
        </w:tc>
      </w:tr>
      <w:tr w:rsidR="00C4598A" w:rsidTr="00D41A3B">
        <w:trPr>
          <w:trHeight w:val="1737"/>
        </w:trPr>
        <w:tc>
          <w:tcPr>
            <w:tcW w:w="1998" w:type="dxa"/>
            <w:shd w:val="clear" w:color="auto" w:fill="FF0000"/>
            <w:vAlign w:val="center"/>
          </w:tcPr>
          <w:p w:rsidR="00C4598A" w:rsidRDefault="00C4598A" w:rsidP="00D41A3B">
            <w:pPr>
              <w:jc w:val="center"/>
            </w:pPr>
          </w:p>
          <w:p w:rsidR="00C4598A" w:rsidRDefault="00C4598A" w:rsidP="00D41A3B">
            <w:pPr>
              <w:jc w:val="center"/>
            </w:pPr>
          </w:p>
          <w:p w:rsidR="00C4598A" w:rsidRDefault="00C4598A" w:rsidP="00D41A3B">
            <w:pPr>
              <w:jc w:val="center"/>
            </w:pPr>
          </w:p>
          <w:p w:rsidR="00C4598A" w:rsidRDefault="00C4598A" w:rsidP="00D41A3B">
            <w:pPr>
              <w:jc w:val="center"/>
            </w:pPr>
          </w:p>
          <w:p w:rsidR="00C4598A" w:rsidRDefault="00C4598A" w:rsidP="00D41A3B">
            <w:pPr>
              <w:jc w:val="center"/>
            </w:pPr>
          </w:p>
        </w:tc>
        <w:tc>
          <w:tcPr>
            <w:tcW w:w="1998" w:type="dxa"/>
            <w:shd w:val="clear" w:color="auto" w:fill="FF0000"/>
            <w:vAlign w:val="center"/>
          </w:tcPr>
          <w:p w:rsidR="00C4598A" w:rsidRDefault="00C4598A" w:rsidP="00D41A3B">
            <w:pPr>
              <w:jc w:val="center"/>
            </w:pPr>
          </w:p>
        </w:tc>
        <w:tc>
          <w:tcPr>
            <w:tcW w:w="1998" w:type="dxa"/>
            <w:shd w:val="clear" w:color="auto" w:fill="FF0000"/>
            <w:vAlign w:val="center"/>
          </w:tcPr>
          <w:p w:rsidR="00C4598A" w:rsidRDefault="00C4598A" w:rsidP="00D41A3B">
            <w:pPr>
              <w:jc w:val="center"/>
            </w:pPr>
          </w:p>
        </w:tc>
        <w:tc>
          <w:tcPr>
            <w:tcW w:w="1998" w:type="dxa"/>
            <w:shd w:val="clear" w:color="auto" w:fill="FF0000"/>
            <w:vAlign w:val="center"/>
          </w:tcPr>
          <w:p w:rsidR="00C4598A" w:rsidRDefault="00C4598A" w:rsidP="00D41A3B">
            <w:pPr>
              <w:jc w:val="center"/>
            </w:pPr>
          </w:p>
        </w:tc>
      </w:tr>
      <w:tr w:rsidR="00C4598A" w:rsidTr="00D41A3B">
        <w:trPr>
          <w:trHeight w:val="1737"/>
        </w:trPr>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knackig</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weich</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hart</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saftig</w:t>
            </w:r>
          </w:p>
        </w:tc>
      </w:tr>
      <w:tr w:rsidR="00C4598A" w:rsidTr="00D41A3B">
        <w:trPr>
          <w:trHeight w:val="1737"/>
        </w:trPr>
        <w:tc>
          <w:tcPr>
            <w:tcW w:w="1998" w:type="dxa"/>
            <w:shd w:val="clear" w:color="auto" w:fill="00B050"/>
            <w:vAlign w:val="center"/>
          </w:tcPr>
          <w:p w:rsidR="00C4598A" w:rsidRPr="00EC65CE" w:rsidRDefault="00C4598A" w:rsidP="00D41A3B">
            <w:pPr>
              <w:jc w:val="center"/>
              <w:rPr>
                <w:sz w:val="36"/>
                <w:szCs w:val="36"/>
              </w:rPr>
            </w:pPr>
            <w:r>
              <w:rPr>
                <w:sz w:val="36"/>
                <w:szCs w:val="36"/>
              </w:rPr>
              <w:t>t</w:t>
            </w:r>
            <w:r w:rsidRPr="00EC65CE">
              <w:rPr>
                <w:sz w:val="36"/>
                <w:szCs w:val="36"/>
              </w:rPr>
              <w:t>rocken</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fest</w:t>
            </w:r>
          </w:p>
        </w:tc>
        <w:tc>
          <w:tcPr>
            <w:tcW w:w="1998" w:type="dxa"/>
            <w:shd w:val="clear" w:color="auto" w:fill="00B050"/>
            <w:vAlign w:val="center"/>
          </w:tcPr>
          <w:p w:rsidR="00C4598A" w:rsidRPr="00EC65CE" w:rsidRDefault="00C4598A" w:rsidP="00D41A3B">
            <w:pPr>
              <w:jc w:val="center"/>
              <w:rPr>
                <w:sz w:val="36"/>
                <w:szCs w:val="36"/>
              </w:rPr>
            </w:pPr>
          </w:p>
        </w:tc>
        <w:tc>
          <w:tcPr>
            <w:tcW w:w="1998" w:type="dxa"/>
            <w:shd w:val="clear" w:color="auto" w:fill="00B050"/>
            <w:vAlign w:val="center"/>
          </w:tcPr>
          <w:p w:rsidR="00C4598A" w:rsidRPr="00EC65CE" w:rsidRDefault="00C4598A" w:rsidP="00D41A3B">
            <w:pPr>
              <w:jc w:val="center"/>
              <w:rPr>
                <w:sz w:val="36"/>
                <w:szCs w:val="36"/>
              </w:rPr>
            </w:pPr>
          </w:p>
        </w:tc>
      </w:tr>
    </w:tbl>
    <w:p w:rsidR="007A59EE" w:rsidRDefault="007A59EE" w:rsidP="001C238C">
      <w:pPr>
        <w:rPr>
          <w:lang w:eastAsia="de-DE"/>
        </w:rPr>
      </w:pPr>
    </w:p>
    <w:p w:rsidR="00C4598A" w:rsidRDefault="00C4598A">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8B048C" w:rsidRPr="00DE4890" w:rsidTr="00A4789A">
        <w:trPr>
          <w:trHeight w:val="544"/>
        </w:trPr>
        <w:tc>
          <w:tcPr>
            <w:tcW w:w="3119" w:type="dxa"/>
            <w:shd w:val="clear" w:color="auto" w:fill="D9D9D9" w:themeFill="background1" w:themeFillShade="D9"/>
          </w:tcPr>
          <w:p w:rsidR="008B048C" w:rsidRDefault="008B048C" w:rsidP="00A4789A">
            <w:pPr>
              <w:pStyle w:val="Tabelle6pt"/>
              <w:rPr>
                <w:color w:val="000000"/>
              </w:rPr>
            </w:pPr>
            <w:r>
              <w:lastRenderedPageBreak/>
              <w:t>Lernfeld</w:t>
            </w:r>
          </w:p>
          <w:p w:rsidR="008B048C" w:rsidRPr="00DE4890" w:rsidRDefault="008B048C" w:rsidP="00A4789A">
            <w:pPr>
              <w:pStyle w:val="TabelleKopflinks"/>
            </w:pPr>
            <w:r>
              <w:t>LF 3</w:t>
            </w:r>
          </w:p>
        </w:tc>
        <w:tc>
          <w:tcPr>
            <w:tcW w:w="4230" w:type="dxa"/>
            <w:shd w:val="clear" w:color="auto" w:fill="D9D9D9" w:themeFill="background1" w:themeFillShade="D9"/>
          </w:tcPr>
          <w:p w:rsidR="008B048C" w:rsidRDefault="008B048C" w:rsidP="00A4789A">
            <w:pPr>
              <w:pStyle w:val="Tabelle6pt"/>
              <w:rPr>
                <w:color w:val="000000"/>
              </w:rPr>
            </w:pPr>
            <w:r>
              <w:t>Titel</w:t>
            </w:r>
          </w:p>
          <w:p w:rsidR="008B048C" w:rsidRDefault="008B048C" w:rsidP="00A4789A">
            <w:pPr>
              <w:pStyle w:val="TabelleKopflinks"/>
            </w:pPr>
            <w:r>
              <w:t>Obstsalat zubereiten</w:t>
            </w:r>
          </w:p>
          <w:p w:rsidR="008B048C" w:rsidRPr="00DE4890" w:rsidRDefault="008B048C" w:rsidP="00A4789A">
            <w:pPr>
              <w:pStyle w:val="TabelleKopflinks"/>
            </w:pPr>
            <w:r>
              <w:t>Auswahlkriterien Obst</w:t>
            </w:r>
          </w:p>
        </w:tc>
        <w:tc>
          <w:tcPr>
            <w:tcW w:w="196" w:type="dxa"/>
            <w:tcBorders>
              <w:top w:val="nil"/>
              <w:bottom w:val="nil"/>
            </w:tcBorders>
            <w:shd w:val="clear" w:color="auto" w:fill="auto"/>
          </w:tcPr>
          <w:p w:rsidR="008B048C" w:rsidRPr="00DE4890" w:rsidRDefault="008B048C" w:rsidP="00A4789A">
            <w:pPr>
              <w:pStyle w:val="Textkrper"/>
            </w:pPr>
          </w:p>
        </w:tc>
        <w:tc>
          <w:tcPr>
            <w:tcW w:w="2094" w:type="dxa"/>
            <w:shd w:val="clear" w:color="auto" w:fill="D9D9D9" w:themeFill="background1" w:themeFillShade="D9"/>
          </w:tcPr>
          <w:p w:rsidR="008B048C" w:rsidRDefault="008B048C" w:rsidP="00A4789A">
            <w:pPr>
              <w:pStyle w:val="Tabelle6pt"/>
            </w:pPr>
          </w:p>
          <w:p w:rsidR="008B048C" w:rsidRPr="00DE4890" w:rsidRDefault="000310EC" w:rsidP="00A2044C">
            <w:pPr>
              <w:pStyle w:val="TabelleKopflinks"/>
              <w:jc w:val="center"/>
            </w:pPr>
            <w:r>
              <w:t>H03.01.02.0</w:t>
            </w:r>
            <w:r w:rsidR="00A2044C">
              <w:t>3</w:t>
            </w:r>
          </w:p>
        </w:tc>
      </w:tr>
    </w:tbl>
    <w:p w:rsidR="008B048C" w:rsidRDefault="007A59EE" w:rsidP="00C4598A">
      <w:pPr>
        <w:pStyle w:val="berschrift4"/>
        <w:rPr>
          <w:noProof/>
        </w:rPr>
      </w:pPr>
      <w:r>
        <w:rPr>
          <w:noProof/>
        </w:rPr>
        <w:drawing>
          <wp:anchor distT="0" distB="0" distL="114300" distR="114300" simplePos="0" relativeHeight="251723776" behindDoc="1" locked="0" layoutInCell="1" allowOverlap="1" wp14:anchorId="62D21215" wp14:editId="300C9409">
            <wp:simplePos x="0" y="0"/>
            <wp:positionH relativeFrom="column">
              <wp:posOffset>4817745</wp:posOffset>
            </wp:positionH>
            <wp:positionV relativeFrom="paragraph">
              <wp:posOffset>38735</wp:posOffset>
            </wp:positionV>
            <wp:extent cx="341630" cy="316865"/>
            <wp:effectExtent l="0" t="0" r="1270" b="6985"/>
            <wp:wrapTight wrapText="bothSides">
              <wp:wrapPolygon edited="0">
                <wp:start x="7227" y="0"/>
                <wp:lineTo x="0" y="7792"/>
                <wp:lineTo x="0" y="10389"/>
                <wp:lineTo x="1204" y="20778"/>
                <wp:lineTo x="19271" y="20778"/>
                <wp:lineTo x="20476" y="10389"/>
                <wp:lineTo x="20476" y="7792"/>
                <wp:lineTo x="13249" y="0"/>
                <wp:lineTo x="7227" y="0"/>
              </wp:wrapPolygon>
            </wp:wrapTight>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1630" cy="316865"/>
                    </a:xfrm>
                    <a:prstGeom prst="rect">
                      <a:avLst/>
                    </a:prstGeom>
                    <a:noFill/>
                  </pic:spPr>
                </pic:pic>
              </a:graphicData>
            </a:graphic>
            <wp14:sizeRelH relativeFrom="page">
              <wp14:pctWidth>0</wp14:pctWidth>
            </wp14:sizeRelH>
            <wp14:sizeRelV relativeFrom="page">
              <wp14:pctHeight>0</wp14:pctHeight>
            </wp14:sizeRelV>
          </wp:anchor>
        </w:drawing>
      </w:r>
      <w:r w:rsidR="008B048C" w:rsidRPr="00010092">
        <w:t>Obst ist ein Sammelbegriff für die essbaren Früchte und Samen von Pflanzen.</w:t>
      </w:r>
    </w:p>
    <w:p w:rsidR="008B048C" w:rsidRDefault="008B048C" w:rsidP="008B048C">
      <w:pPr>
        <w:spacing w:before="120" w:after="120"/>
        <w:rPr>
          <w:lang w:eastAsia="de-DE"/>
        </w:rPr>
      </w:pPr>
      <w:r>
        <w:rPr>
          <w:lang w:eastAsia="de-DE"/>
        </w:rPr>
        <w:t>Unter Vorbereitungstechniken versteht man das Entfernen von unerwünschten B</w:t>
      </w:r>
      <w:r>
        <w:rPr>
          <w:lang w:eastAsia="de-DE"/>
        </w:rPr>
        <w:t>e</w:t>
      </w:r>
      <w:r>
        <w:rPr>
          <w:lang w:eastAsia="de-DE"/>
        </w:rPr>
        <w:t>standteilen. Diese Grundtechniken nennt ma</w:t>
      </w:r>
      <w:r w:rsidR="00CD71FC">
        <w:rPr>
          <w:lang w:eastAsia="de-DE"/>
        </w:rPr>
        <w:t>n in der Nahrungszubereitung</w:t>
      </w:r>
      <w:r>
        <w:rPr>
          <w:lang w:eastAsia="de-DE"/>
        </w:rPr>
        <w:t xml:space="preserve"> </w:t>
      </w:r>
    </w:p>
    <w:p w:rsidR="008B048C" w:rsidRDefault="008B048C" w:rsidP="008B048C">
      <w:pPr>
        <w:spacing w:before="120" w:after="120"/>
        <w:jc w:val="center"/>
        <w:rPr>
          <w:lang w:eastAsia="de-DE"/>
        </w:rPr>
      </w:pPr>
      <w:r w:rsidRPr="004B4F37">
        <w:rPr>
          <w:b/>
          <w:lang w:eastAsia="de-DE"/>
        </w:rPr>
        <w:t xml:space="preserve">Waschen </w:t>
      </w:r>
      <w:r>
        <w:rPr>
          <w:lang w:eastAsia="de-DE"/>
        </w:rPr>
        <w:t xml:space="preserve">und </w:t>
      </w:r>
      <w:r w:rsidRPr="004B4F37">
        <w:rPr>
          <w:b/>
          <w:lang w:eastAsia="de-DE"/>
        </w:rPr>
        <w:t>Putzen</w:t>
      </w:r>
      <w:r w:rsidR="00CD71FC">
        <w:rPr>
          <w:b/>
          <w:lang w:eastAsia="de-DE"/>
        </w:rPr>
        <w:t>.</w:t>
      </w:r>
    </w:p>
    <w:p w:rsidR="008B048C" w:rsidRDefault="008B048C" w:rsidP="00C4598A">
      <w:pPr>
        <w:rPr>
          <w:b/>
          <w:lang w:eastAsia="de-DE"/>
        </w:rPr>
      </w:pPr>
      <w:r w:rsidRPr="004B4F37">
        <w:rPr>
          <w:lang w:eastAsia="de-DE"/>
        </w:rPr>
        <w:t xml:space="preserve">Obst muss </w:t>
      </w:r>
      <w:r w:rsidRPr="004B4F37">
        <w:rPr>
          <w:b/>
          <w:lang w:eastAsia="de-DE"/>
        </w:rPr>
        <w:t xml:space="preserve">gewaschen </w:t>
      </w:r>
      <w:r w:rsidRPr="004B4F37">
        <w:rPr>
          <w:lang w:eastAsia="de-DE"/>
        </w:rPr>
        <w:t>werden</w:t>
      </w:r>
      <w:r w:rsidR="00C4598A">
        <w:rPr>
          <w:lang w:eastAsia="de-DE"/>
        </w:rPr>
        <w:t xml:space="preserve"> um Staub, Schmutz und Erde zu </w:t>
      </w:r>
      <w:r w:rsidRPr="004B4F37">
        <w:rPr>
          <w:lang w:eastAsia="de-DE"/>
        </w:rPr>
        <w:t>entfernen.</w:t>
      </w:r>
      <w:r w:rsidR="00C4598A">
        <w:rPr>
          <w:lang w:eastAsia="de-DE"/>
        </w:rPr>
        <w:t xml:space="preserve"> </w:t>
      </w:r>
      <w:r>
        <w:rPr>
          <w:lang w:eastAsia="de-DE"/>
        </w:rPr>
        <w:t>Das Entfe</w:t>
      </w:r>
      <w:r>
        <w:rPr>
          <w:lang w:eastAsia="de-DE"/>
        </w:rPr>
        <w:t>r</w:t>
      </w:r>
      <w:r>
        <w:rPr>
          <w:lang w:eastAsia="de-DE"/>
        </w:rPr>
        <w:t>nen von nicht verwertbaren Teilen wie z.</w:t>
      </w:r>
      <w:r w:rsidR="00CD71FC">
        <w:rPr>
          <w:lang w:eastAsia="de-DE"/>
        </w:rPr>
        <w:t xml:space="preserve"> </w:t>
      </w:r>
      <w:r w:rsidR="00C4598A">
        <w:rPr>
          <w:lang w:eastAsia="de-DE"/>
        </w:rPr>
        <w:t xml:space="preserve">B. Schale, </w:t>
      </w:r>
      <w:r>
        <w:rPr>
          <w:lang w:eastAsia="de-DE"/>
        </w:rPr>
        <w:t xml:space="preserve">Kerngehäuse und Steine nennt man </w:t>
      </w:r>
      <w:r>
        <w:rPr>
          <w:b/>
          <w:lang w:eastAsia="de-DE"/>
        </w:rPr>
        <w:t>putzen.</w:t>
      </w:r>
    </w:p>
    <w:p w:rsidR="00C4598A" w:rsidRDefault="00C4598A" w:rsidP="00C4598A">
      <w:pPr>
        <w:pStyle w:val="Abstandszeile"/>
      </w:pPr>
    </w:p>
    <w:tbl>
      <w:tblPr>
        <w:tblStyle w:val="Tabellenraster"/>
        <w:tblW w:w="8101" w:type="dxa"/>
        <w:tblInd w:w="108" w:type="dxa"/>
        <w:tblLayout w:type="fixed"/>
        <w:tblCellMar>
          <w:top w:w="28" w:type="dxa"/>
          <w:bottom w:w="28" w:type="dxa"/>
        </w:tblCellMar>
        <w:tblLook w:val="04A0" w:firstRow="1" w:lastRow="0" w:firstColumn="1" w:lastColumn="0" w:noHBand="0" w:noVBand="1"/>
      </w:tblPr>
      <w:tblGrid>
        <w:gridCol w:w="1638"/>
        <w:gridCol w:w="2388"/>
        <w:gridCol w:w="2552"/>
        <w:gridCol w:w="1523"/>
      </w:tblGrid>
      <w:tr w:rsidR="008B048C" w:rsidRPr="00397598" w:rsidTr="00A115D6">
        <w:tc>
          <w:tcPr>
            <w:tcW w:w="1638" w:type="dxa"/>
            <w:vAlign w:val="center"/>
          </w:tcPr>
          <w:p w:rsidR="008B048C" w:rsidRPr="00397598" w:rsidRDefault="008B048C" w:rsidP="00A4789A">
            <w:pPr>
              <w:rPr>
                <w:b/>
              </w:rPr>
            </w:pPr>
            <w:r w:rsidRPr="00397598">
              <w:rPr>
                <w:b/>
              </w:rPr>
              <w:t>Bezeichnung</w:t>
            </w:r>
          </w:p>
        </w:tc>
        <w:tc>
          <w:tcPr>
            <w:tcW w:w="2388" w:type="dxa"/>
            <w:vAlign w:val="center"/>
          </w:tcPr>
          <w:p w:rsidR="008B048C" w:rsidRPr="00397598" w:rsidRDefault="008B048C" w:rsidP="00A4789A">
            <w:pPr>
              <w:jc w:val="center"/>
              <w:rPr>
                <w:b/>
              </w:rPr>
            </w:pPr>
            <w:r w:rsidRPr="00397598">
              <w:rPr>
                <w:b/>
              </w:rPr>
              <w:t>Vorbereitungstechniken</w:t>
            </w:r>
          </w:p>
        </w:tc>
        <w:tc>
          <w:tcPr>
            <w:tcW w:w="2552" w:type="dxa"/>
            <w:vAlign w:val="center"/>
          </w:tcPr>
          <w:p w:rsidR="008B048C" w:rsidRPr="00397598" w:rsidRDefault="008B048C" w:rsidP="00A4789A">
            <w:pPr>
              <w:jc w:val="center"/>
              <w:rPr>
                <w:b/>
              </w:rPr>
            </w:pPr>
            <w:r w:rsidRPr="00397598">
              <w:rPr>
                <w:b/>
              </w:rPr>
              <w:t>Zerkleinerungstechniken</w:t>
            </w:r>
          </w:p>
        </w:tc>
        <w:tc>
          <w:tcPr>
            <w:tcW w:w="1523" w:type="dxa"/>
            <w:vAlign w:val="center"/>
          </w:tcPr>
          <w:p w:rsidR="008B048C" w:rsidRPr="00397598" w:rsidRDefault="008B048C" w:rsidP="00A4789A">
            <w:pPr>
              <w:jc w:val="center"/>
              <w:rPr>
                <w:b/>
              </w:rPr>
            </w:pPr>
            <w:r>
              <w:rPr>
                <w:b/>
              </w:rPr>
              <w:t>Geruch/</w:t>
            </w:r>
            <w:r>
              <w:rPr>
                <w:b/>
              </w:rPr>
              <w:br/>
            </w:r>
            <w:r w:rsidRPr="00397598">
              <w:rPr>
                <w:b/>
              </w:rPr>
              <w:t>Geschmack und Konsi</w:t>
            </w:r>
            <w:r w:rsidRPr="00397598">
              <w:rPr>
                <w:b/>
              </w:rPr>
              <w:t>s</w:t>
            </w:r>
            <w:r w:rsidRPr="00397598">
              <w:rPr>
                <w:b/>
              </w:rPr>
              <w:t>tenz</w:t>
            </w:r>
          </w:p>
        </w:tc>
      </w:tr>
      <w:tr w:rsidR="008B048C" w:rsidTr="00A115D6">
        <w:trPr>
          <w:trHeight w:val="2268"/>
        </w:trPr>
        <w:tc>
          <w:tcPr>
            <w:tcW w:w="1638" w:type="dxa"/>
          </w:tcPr>
          <w:p w:rsidR="008B048C" w:rsidRDefault="008B048C" w:rsidP="00A4789A">
            <w:r>
              <w:rPr>
                <w:noProof/>
              </w:rPr>
              <w:drawing>
                <wp:anchor distT="0" distB="0" distL="114300" distR="114300" simplePos="0" relativeHeight="251717632" behindDoc="0" locked="0" layoutInCell="1" allowOverlap="1" wp14:anchorId="6D97E007" wp14:editId="767A66AC">
                  <wp:simplePos x="0" y="0"/>
                  <wp:positionH relativeFrom="margin">
                    <wp:posOffset>-29845</wp:posOffset>
                  </wp:positionH>
                  <wp:positionV relativeFrom="margin">
                    <wp:posOffset>205105</wp:posOffset>
                  </wp:positionV>
                  <wp:extent cx="964800" cy="756000"/>
                  <wp:effectExtent l="0" t="0" r="6985" b="6350"/>
                  <wp:wrapSquare wrapText="bothSides"/>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el.JPG"/>
                          <pic:cNvPicPr/>
                        </pic:nvPicPr>
                        <pic:blipFill rotWithShape="1">
                          <a:blip r:embed="rId124" cstate="print">
                            <a:extLst>
                              <a:ext uri="{BEBA8EAE-BF5A-486C-A8C5-ECC9F3942E4B}">
                                <a14:imgProps xmlns:a14="http://schemas.microsoft.com/office/drawing/2010/main">
                                  <a14:imgLayer r:embed="rId1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823" b="11111"/>
                          <a:stretch/>
                        </pic:blipFill>
                        <pic:spPr bwMode="auto">
                          <a:xfrm>
                            <a:off x="0" y="0"/>
                            <a:ext cx="964800" cy="75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Apfel</w:t>
            </w:r>
          </w:p>
        </w:tc>
        <w:tc>
          <w:tcPr>
            <w:tcW w:w="2388" w:type="dxa"/>
          </w:tcPr>
          <w:p w:rsidR="008B048C" w:rsidRDefault="00AC1DF8" w:rsidP="00A4789A">
            <w:r>
              <w:t>unter fließendem Wasser waschen,</w:t>
            </w:r>
          </w:p>
          <w:p w:rsidR="008B048C" w:rsidRDefault="00AC1DF8" w:rsidP="00A4789A">
            <w:r>
              <w:t>s</w:t>
            </w:r>
            <w:r w:rsidR="008B048C">
              <w:t>chälen mit Sparschäler</w:t>
            </w:r>
            <w:r>
              <w:t>,</w:t>
            </w:r>
          </w:p>
          <w:p w:rsidR="008B048C" w:rsidRDefault="008B048C" w:rsidP="00A4789A">
            <w:r>
              <w:t>Stiel und Kerngehäuse entfernen</w:t>
            </w:r>
          </w:p>
        </w:tc>
        <w:tc>
          <w:tcPr>
            <w:tcW w:w="2552" w:type="dxa"/>
          </w:tcPr>
          <w:p w:rsidR="008B048C" w:rsidRDefault="008B048C" w:rsidP="00A4789A">
            <w:r>
              <w:rPr>
                <w:noProof/>
              </w:rPr>
              <mc:AlternateContent>
                <mc:Choice Requires="wps">
                  <w:drawing>
                    <wp:anchor distT="0" distB="0" distL="114300" distR="114300" simplePos="0" relativeHeight="251716608" behindDoc="0" locked="0" layoutInCell="1" allowOverlap="1" wp14:anchorId="50C1D789" wp14:editId="377670C5">
                      <wp:simplePos x="0" y="0"/>
                      <wp:positionH relativeFrom="column">
                        <wp:posOffset>540732</wp:posOffset>
                      </wp:positionH>
                      <wp:positionV relativeFrom="paragraph">
                        <wp:posOffset>324052</wp:posOffset>
                      </wp:positionV>
                      <wp:extent cx="396000" cy="396000"/>
                      <wp:effectExtent l="0" t="0" r="23495" b="23495"/>
                      <wp:wrapNone/>
                      <wp:docPr id="939" name="Würfel 939"/>
                      <wp:cNvGraphicFramePr/>
                      <a:graphic xmlns:a="http://schemas.openxmlformats.org/drawingml/2006/main">
                        <a:graphicData uri="http://schemas.microsoft.com/office/word/2010/wordprocessingShape">
                          <wps:wsp>
                            <wps:cNvSpPr/>
                            <wps:spPr>
                              <a:xfrm>
                                <a:off x="0" y="0"/>
                                <a:ext cx="396000" cy="396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8B04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939" o:spid="_x0000_s1044" type="#_x0000_t16" style="position:absolute;margin-left:42.6pt;margin-top:25.5pt;width:31.2pt;height:3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" fillcolor="#4f81bd [3204]" strokecolor="#243f60 [1604]" strokeweight="2pt">
                      <v:textbox>
                        <w:txbxContent>
                          <w:p w:rsidR="004604A4" w:rsidRDefault="004604A4" w:rsidP="008B048C">
                            <w:pPr>
                              <w:jc w:val="center"/>
                            </w:pPr>
                          </w:p>
                        </w:txbxContent>
                      </v:textbox>
                    </v:shape>
                  </w:pict>
                </mc:Fallback>
              </mc:AlternateContent>
            </w:r>
            <w:r>
              <w:t xml:space="preserve">in Würfel schneiden </w:t>
            </w:r>
          </w:p>
        </w:tc>
        <w:tc>
          <w:tcPr>
            <w:tcW w:w="1523" w:type="dxa"/>
            <w:vAlign w:val="center"/>
          </w:tcPr>
          <w:p w:rsidR="008B048C" w:rsidRPr="0051479C" w:rsidRDefault="008B048C" w:rsidP="00A4789A">
            <w:pPr>
              <w:jc w:val="center"/>
              <w:rPr>
                <w:color w:val="4F81BD" w:themeColor="accent1"/>
              </w:rPr>
            </w:pPr>
            <w:r>
              <w:rPr>
                <w:color w:val="4F81BD" w:themeColor="accent1"/>
              </w:rPr>
              <w:t>s</w:t>
            </w:r>
            <w:r w:rsidRPr="0051479C">
              <w:rPr>
                <w:color w:val="4F81BD" w:themeColor="accent1"/>
              </w:rPr>
              <w:t>äuerlich</w:t>
            </w:r>
          </w:p>
          <w:p w:rsidR="008B048C" w:rsidRPr="0051479C" w:rsidRDefault="008B048C" w:rsidP="00A4789A">
            <w:pPr>
              <w:jc w:val="center"/>
              <w:rPr>
                <w:color w:val="FF0000"/>
              </w:rPr>
            </w:pPr>
            <w:r w:rsidRPr="0051479C">
              <w:rPr>
                <w:color w:val="FF0000"/>
              </w:rPr>
              <w:t>sauer</w:t>
            </w:r>
          </w:p>
          <w:p w:rsidR="008B048C" w:rsidRPr="0051479C" w:rsidRDefault="008B048C" w:rsidP="00A4789A">
            <w:pPr>
              <w:jc w:val="center"/>
              <w:rPr>
                <w:color w:val="00B050"/>
              </w:rPr>
            </w:pPr>
            <w:r w:rsidRPr="0051479C">
              <w:rPr>
                <w:color w:val="00B050"/>
              </w:rPr>
              <w:t>knackig</w:t>
            </w:r>
          </w:p>
          <w:p w:rsidR="008B048C" w:rsidRDefault="008B048C" w:rsidP="00A4789A">
            <w:pPr>
              <w:jc w:val="center"/>
            </w:pPr>
          </w:p>
        </w:tc>
      </w:tr>
      <w:tr w:rsidR="008B048C" w:rsidTr="00A115D6">
        <w:trPr>
          <w:trHeight w:val="2268"/>
        </w:trPr>
        <w:tc>
          <w:tcPr>
            <w:tcW w:w="1638" w:type="dxa"/>
          </w:tcPr>
          <w:p w:rsidR="008B048C" w:rsidRDefault="00747713" w:rsidP="00A4789A">
            <w:r>
              <w:rPr>
                <w:noProof/>
              </w:rPr>
              <w:drawing>
                <wp:anchor distT="0" distB="0" distL="114300" distR="114300" simplePos="0" relativeHeight="251719680" behindDoc="0" locked="0" layoutInCell="1" allowOverlap="1" wp14:anchorId="55D112C7" wp14:editId="50CA34A2">
                  <wp:simplePos x="0" y="0"/>
                  <wp:positionH relativeFrom="column">
                    <wp:posOffset>-36195</wp:posOffset>
                  </wp:positionH>
                  <wp:positionV relativeFrom="paragraph">
                    <wp:posOffset>180340</wp:posOffset>
                  </wp:positionV>
                  <wp:extent cx="960755" cy="755650"/>
                  <wp:effectExtent l="0" t="0" r="0" b="635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e.JPG"/>
                          <pic:cNvPicPr/>
                        </pic:nvPicPr>
                        <pic:blipFill rotWithShape="1">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l="2376" r="2376"/>
                          <a:stretch/>
                        </pic:blipFill>
                        <pic:spPr bwMode="auto">
                          <a:xfrm>
                            <a:off x="0" y="0"/>
                            <a:ext cx="960755" cy="75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48C">
              <w:t>Banane</w:t>
            </w:r>
          </w:p>
        </w:tc>
        <w:tc>
          <w:tcPr>
            <w:tcW w:w="2388" w:type="dxa"/>
          </w:tcPr>
          <w:p w:rsidR="008B048C" w:rsidRDefault="008B048C" w:rsidP="00A4789A">
            <w:r>
              <w:t>schälen</w:t>
            </w:r>
          </w:p>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vAlign w:val="center"/>
          </w:tcPr>
          <w:p w:rsidR="008B048C" w:rsidRDefault="008B048C" w:rsidP="00A4789A">
            <w:pPr>
              <w:jc w:val="center"/>
            </w:pPr>
          </w:p>
        </w:tc>
      </w:tr>
      <w:tr w:rsidR="008B048C" w:rsidTr="00A115D6">
        <w:trPr>
          <w:trHeight w:val="2268"/>
        </w:trPr>
        <w:tc>
          <w:tcPr>
            <w:tcW w:w="1638" w:type="dxa"/>
          </w:tcPr>
          <w:p w:rsidR="008B048C" w:rsidRDefault="008B048C" w:rsidP="00A4789A">
            <w:r>
              <w:rPr>
                <w:noProof/>
              </w:rPr>
              <w:drawing>
                <wp:anchor distT="0" distB="0" distL="114300" distR="114300" simplePos="0" relativeHeight="251718656" behindDoc="0" locked="0" layoutInCell="1" allowOverlap="1" wp14:anchorId="78520A9B" wp14:editId="7E6DE1C1">
                  <wp:simplePos x="0" y="0"/>
                  <wp:positionH relativeFrom="column">
                    <wp:posOffset>-38735</wp:posOffset>
                  </wp:positionH>
                  <wp:positionV relativeFrom="paragraph">
                    <wp:posOffset>179705</wp:posOffset>
                  </wp:positionV>
                  <wp:extent cx="962025" cy="749935"/>
                  <wp:effectExtent l="0" t="0" r="9525"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uben.JPG"/>
                          <pic:cNvPicPr/>
                        </pic:nvPicPr>
                        <pic:blipFill rotWithShape="1">
                          <a:blip r:embed="rId128" cstate="print">
                            <a:extLst>
                              <a:ext uri="{BEBA8EAE-BF5A-486C-A8C5-ECC9F3942E4B}">
                                <a14:imgProps xmlns:a14="http://schemas.microsoft.com/office/drawing/2010/main">
                                  <a14:imgLayer r:embed="rId129">
                                    <a14:imgEffect>
                                      <a14:brightnessContrast bright="20000" contrast="20000"/>
                                    </a14:imgEffect>
                                  </a14:imgLayer>
                                </a14:imgProps>
                              </a:ext>
                              <a:ext uri="{28A0092B-C50C-407E-A947-70E740481C1C}">
                                <a14:useLocalDpi xmlns:a14="http://schemas.microsoft.com/office/drawing/2010/main" val="0"/>
                              </a:ext>
                            </a:extLst>
                          </a:blip>
                          <a:srcRect l="14815" b="12903"/>
                          <a:stretch/>
                        </pic:blipFill>
                        <pic:spPr bwMode="auto">
                          <a:xfrm>
                            <a:off x="0" y="0"/>
                            <a:ext cx="962025" cy="74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Trauben</w:t>
            </w:r>
          </w:p>
        </w:tc>
        <w:tc>
          <w:tcPr>
            <w:tcW w:w="2388" w:type="dxa"/>
          </w:tcPr>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vAlign w:val="center"/>
          </w:tcPr>
          <w:p w:rsidR="008B048C" w:rsidRDefault="008B048C" w:rsidP="00A4789A">
            <w:pPr>
              <w:jc w:val="center"/>
            </w:pPr>
          </w:p>
          <w:p w:rsidR="008B048C" w:rsidRDefault="008B048C" w:rsidP="00A4789A">
            <w:pPr>
              <w:jc w:val="center"/>
            </w:pPr>
          </w:p>
          <w:p w:rsidR="008B048C" w:rsidRDefault="008B048C" w:rsidP="00A4789A">
            <w:pPr>
              <w:jc w:val="center"/>
            </w:pPr>
          </w:p>
        </w:tc>
      </w:tr>
      <w:tr w:rsidR="008B048C" w:rsidTr="00A115D6">
        <w:trPr>
          <w:trHeight w:val="2268"/>
        </w:trPr>
        <w:tc>
          <w:tcPr>
            <w:tcW w:w="1638" w:type="dxa"/>
          </w:tcPr>
          <w:p w:rsidR="008B048C" w:rsidRDefault="00747713" w:rsidP="00A4789A">
            <w:r>
              <w:rPr>
                <w:noProof/>
              </w:rPr>
              <w:drawing>
                <wp:anchor distT="0" distB="0" distL="114300" distR="114300" simplePos="0" relativeHeight="251720704" behindDoc="0" locked="0" layoutInCell="1" allowOverlap="1" wp14:anchorId="587A9648" wp14:editId="71E43B05">
                  <wp:simplePos x="0" y="0"/>
                  <wp:positionH relativeFrom="column">
                    <wp:posOffset>-59055</wp:posOffset>
                  </wp:positionH>
                  <wp:positionV relativeFrom="paragraph">
                    <wp:posOffset>180340</wp:posOffset>
                  </wp:positionV>
                  <wp:extent cx="1007745" cy="755650"/>
                  <wp:effectExtent l="0" t="0" r="1905" b="6350"/>
                  <wp:wrapSquare wrapText="bothSides"/>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nas.JPG"/>
                          <pic:cNvPicPr/>
                        </pic:nvPicPr>
                        <pic:blipFill>
                          <a:blip r:embed="rId130" cstate="print">
                            <a:extLst>
                              <a:ext uri="{BEBA8EAE-BF5A-486C-A8C5-ECC9F3942E4B}">
                                <a14:imgProps xmlns:a14="http://schemas.microsoft.com/office/drawing/2010/main">
                                  <a14:imgLayer r:embed="rId13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07745" cy="755650"/>
                          </a:xfrm>
                          <a:prstGeom prst="rect">
                            <a:avLst/>
                          </a:prstGeom>
                        </pic:spPr>
                      </pic:pic>
                    </a:graphicData>
                  </a:graphic>
                  <wp14:sizeRelH relativeFrom="page">
                    <wp14:pctWidth>0</wp14:pctWidth>
                  </wp14:sizeRelH>
                  <wp14:sizeRelV relativeFrom="page">
                    <wp14:pctHeight>0</wp14:pctHeight>
                  </wp14:sizeRelV>
                </wp:anchor>
              </w:drawing>
            </w:r>
            <w:r w:rsidR="008B048C">
              <w:t>Ananas</w:t>
            </w:r>
          </w:p>
        </w:tc>
        <w:tc>
          <w:tcPr>
            <w:tcW w:w="2388" w:type="dxa"/>
          </w:tcPr>
          <w:p w:rsidR="008B048C" w:rsidRDefault="008B048C" w:rsidP="00A4789A"/>
        </w:tc>
        <w:tc>
          <w:tcPr>
            <w:tcW w:w="2552" w:type="dxa"/>
          </w:tcPr>
          <w:p w:rsidR="008B048C" w:rsidRDefault="008B048C" w:rsidP="00A4789A">
            <w:pPr>
              <w:tabs>
                <w:tab w:val="left" w:pos="1168"/>
              </w:tabs>
            </w:pPr>
          </w:p>
        </w:tc>
        <w:tc>
          <w:tcPr>
            <w:tcW w:w="1523" w:type="dxa"/>
            <w:vAlign w:val="center"/>
          </w:tcPr>
          <w:p w:rsidR="008B048C" w:rsidRDefault="008B048C" w:rsidP="00A4789A">
            <w:pPr>
              <w:jc w:val="center"/>
            </w:pPr>
          </w:p>
        </w:tc>
      </w:tr>
      <w:tr w:rsidR="008B048C" w:rsidTr="00A115D6">
        <w:trPr>
          <w:trHeight w:val="2268"/>
        </w:trPr>
        <w:tc>
          <w:tcPr>
            <w:tcW w:w="1638" w:type="dxa"/>
          </w:tcPr>
          <w:p w:rsidR="008B048C" w:rsidRDefault="00747713" w:rsidP="00A4789A">
            <w:r>
              <w:rPr>
                <w:noProof/>
              </w:rPr>
              <w:lastRenderedPageBreak/>
              <w:drawing>
                <wp:anchor distT="0" distB="0" distL="114300" distR="114300" simplePos="0" relativeHeight="251721728" behindDoc="0" locked="0" layoutInCell="1" allowOverlap="1" wp14:anchorId="5BB91A1D" wp14:editId="672BA891">
                  <wp:simplePos x="0" y="0"/>
                  <wp:positionH relativeFrom="column">
                    <wp:posOffset>-28575</wp:posOffset>
                  </wp:positionH>
                  <wp:positionV relativeFrom="paragraph">
                    <wp:posOffset>188595</wp:posOffset>
                  </wp:positionV>
                  <wp:extent cx="946150" cy="719455"/>
                  <wp:effectExtent l="0" t="0" r="6350" b="4445"/>
                  <wp:wrapSquare wrapText="bothSides"/>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arine.JPG"/>
                          <pic:cNvPicPr/>
                        </pic:nvPicPr>
                        <pic:blipFill rotWithShape="1">
                          <a:blip r:embed="rId132" cstate="print">
                            <a:extLst>
                              <a:ext uri="{28A0092B-C50C-407E-A947-70E740481C1C}">
                                <a14:useLocalDpi xmlns:a14="http://schemas.microsoft.com/office/drawing/2010/main" val="0"/>
                              </a:ext>
                            </a:extLst>
                          </a:blip>
                          <a:srcRect l="1614"/>
                          <a:stretch/>
                        </pic:blipFill>
                        <pic:spPr bwMode="auto">
                          <a:xfrm>
                            <a:off x="0" y="0"/>
                            <a:ext cx="946150"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48C">
              <w:t>Clementine</w:t>
            </w:r>
          </w:p>
        </w:tc>
        <w:tc>
          <w:tcPr>
            <w:tcW w:w="2388" w:type="dxa"/>
          </w:tcPr>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vAlign w:val="center"/>
          </w:tcPr>
          <w:p w:rsidR="008B048C" w:rsidRDefault="008B048C" w:rsidP="00A4789A">
            <w:pPr>
              <w:jc w:val="center"/>
            </w:pPr>
          </w:p>
        </w:tc>
      </w:tr>
      <w:tr w:rsidR="008B048C" w:rsidTr="00A115D6">
        <w:trPr>
          <w:trHeight w:val="2268"/>
        </w:trPr>
        <w:tc>
          <w:tcPr>
            <w:tcW w:w="1638" w:type="dxa"/>
          </w:tcPr>
          <w:p w:rsidR="008B048C" w:rsidRDefault="00747713" w:rsidP="00A4789A">
            <w:r>
              <w:rPr>
                <w:noProof/>
              </w:rPr>
              <w:drawing>
                <wp:anchor distT="0" distB="0" distL="114300" distR="114300" simplePos="0" relativeHeight="251722752" behindDoc="0" locked="0" layoutInCell="1" allowOverlap="1" wp14:anchorId="10EEC14F" wp14:editId="327AA621">
                  <wp:simplePos x="0" y="0"/>
                  <wp:positionH relativeFrom="column">
                    <wp:posOffset>-55880</wp:posOffset>
                  </wp:positionH>
                  <wp:positionV relativeFrom="paragraph">
                    <wp:posOffset>215900</wp:posOffset>
                  </wp:positionV>
                  <wp:extent cx="995045" cy="683895"/>
                  <wp:effectExtent l="0" t="0" r="0" b="1905"/>
                  <wp:wrapSquare wrapText="bothSides"/>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o.JPG"/>
                          <pic:cNvPicPr/>
                        </pic:nvPicPr>
                        <pic:blipFill rotWithShape="1">
                          <a:blip r:embed="rId133" cstate="print">
                            <a:extLst>
                              <a:ext uri="{BEBA8EAE-BF5A-486C-A8C5-ECC9F3942E4B}">
                                <a14:imgProps xmlns:a14="http://schemas.microsoft.com/office/drawing/2010/main">
                                  <a14:imgLayer r:embed="rId134">
                                    <a14:imgEffect>
                                      <a14:brightnessContrast contrast="20000"/>
                                    </a14:imgEffect>
                                  </a14:imgLayer>
                                </a14:imgProps>
                              </a:ext>
                              <a:ext uri="{28A0092B-C50C-407E-A947-70E740481C1C}">
                                <a14:useLocalDpi xmlns:a14="http://schemas.microsoft.com/office/drawing/2010/main" val="0"/>
                              </a:ext>
                            </a:extLst>
                          </a:blip>
                          <a:srcRect r="7217" b="15054"/>
                          <a:stretch/>
                        </pic:blipFill>
                        <pic:spPr bwMode="auto">
                          <a:xfrm>
                            <a:off x="0" y="0"/>
                            <a:ext cx="995045"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48C">
              <w:t>Mango</w:t>
            </w:r>
          </w:p>
        </w:tc>
        <w:tc>
          <w:tcPr>
            <w:tcW w:w="2388" w:type="dxa"/>
          </w:tcPr>
          <w:p w:rsidR="008B048C" w:rsidRDefault="008B048C" w:rsidP="00A4789A"/>
        </w:tc>
        <w:tc>
          <w:tcPr>
            <w:tcW w:w="2552" w:type="dxa"/>
          </w:tcPr>
          <w:p w:rsidR="008B048C" w:rsidRDefault="008B048C" w:rsidP="00A4789A">
            <w:r>
              <w:t>auf beiden Seiten die Ma</w:t>
            </w:r>
            <w:r>
              <w:t>n</w:t>
            </w:r>
            <w:r>
              <w:t>go seitlich vom Kern a</w:t>
            </w:r>
            <w:r>
              <w:t>b</w:t>
            </w:r>
            <w:r w:rsidR="00AC1DF8">
              <w:t>trennen,</w:t>
            </w:r>
          </w:p>
          <w:p w:rsidR="008B048C" w:rsidRDefault="00AC1DF8" w:rsidP="00A4789A">
            <w:r>
              <w:t>d</w:t>
            </w:r>
            <w:r w:rsidR="008B048C">
              <w:t>as Fruchtfleisch kreuzwe</w:t>
            </w:r>
            <w:r w:rsidR="008B048C">
              <w:t>i</w:t>
            </w:r>
            <w:r w:rsidR="008B048C">
              <w:t>se einritzen und die Mango von innen nach außen u</w:t>
            </w:r>
            <w:r w:rsidR="008B048C">
              <w:t>m</w:t>
            </w:r>
            <w:r w:rsidR="008B048C">
              <w:t>stülpen</w:t>
            </w:r>
            <w:r>
              <w:t>,</w:t>
            </w:r>
          </w:p>
          <w:p w:rsidR="008B048C" w:rsidRDefault="00AC1DF8" w:rsidP="00AC1DF8">
            <w:r>
              <w:t>m</w:t>
            </w:r>
            <w:r w:rsidR="008B048C">
              <w:t>it einem Messer die Wü</w:t>
            </w:r>
            <w:r w:rsidR="008B048C">
              <w:t>r</w:t>
            </w:r>
            <w:r w:rsidR="008B048C">
              <w:t>fel vollständig abtren</w:t>
            </w:r>
            <w:r>
              <w:t>nen</w:t>
            </w:r>
          </w:p>
        </w:tc>
        <w:tc>
          <w:tcPr>
            <w:tcW w:w="1523" w:type="dxa"/>
            <w:vAlign w:val="center"/>
          </w:tcPr>
          <w:p w:rsidR="008B048C" w:rsidRDefault="008B048C" w:rsidP="00A4789A">
            <w:pPr>
              <w:jc w:val="center"/>
            </w:pPr>
          </w:p>
        </w:tc>
      </w:tr>
      <w:tr w:rsidR="008B048C" w:rsidTr="00A115D6">
        <w:tblPrEx>
          <w:tblCellMar>
            <w:top w:w="0" w:type="dxa"/>
            <w:bottom w:w="0" w:type="dxa"/>
          </w:tblCellMar>
        </w:tblPrEx>
        <w:trPr>
          <w:trHeight w:val="2268"/>
        </w:trPr>
        <w:tc>
          <w:tcPr>
            <w:tcW w:w="1638" w:type="dxa"/>
          </w:tcPr>
          <w:p w:rsidR="008B048C" w:rsidRDefault="008B048C" w:rsidP="00A4789A">
            <w:r>
              <w:rPr>
                <w:noProof/>
              </w:rPr>
              <w:drawing>
                <wp:anchor distT="0" distB="0" distL="114300" distR="114300" simplePos="0" relativeHeight="251724800" behindDoc="0" locked="0" layoutInCell="1" allowOverlap="1" wp14:anchorId="2643FCD5" wp14:editId="19473DBD">
                  <wp:simplePos x="0" y="0"/>
                  <wp:positionH relativeFrom="column">
                    <wp:posOffset>-38735</wp:posOffset>
                  </wp:positionH>
                  <wp:positionV relativeFrom="paragraph">
                    <wp:posOffset>287020</wp:posOffset>
                  </wp:positionV>
                  <wp:extent cx="965200" cy="683895"/>
                  <wp:effectExtent l="0" t="0" r="6350" b="1905"/>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i.JPG"/>
                          <pic:cNvPicPr/>
                        </pic:nvPicPr>
                        <pic:blipFill rotWithShape="1">
                          <a:blip r:embed="rId135" cstate="print">
                            <a:extLst>
                              <a:ext uri="{28A0092B-C50C-407E-A947-70E740481C1C}">
                                <a14:useLocalDpi xmlns:a14="http://schemas.microsoft.com/office/drawing/2010/main" val="0"/>
                              </a:ext>
                            </a:extLst>
                          </a:blip>
                          <a:srcRect l="-1" r="5603" b="10753"/>
                          <a:stretch/>
                        </pic:blipFill>
                        <pic:spPr bwMode="auto">
                          <a:xfrm>
                            <a:off x="0" y="0"/>
                            <a:ext cx="96520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Kiwi</w:t>
            </w:r>
          </w:p>
        </w:tc>
        <w:tc>
          <w:tcPr>
            <w:tcW w:w="2388" w:type="dxa"/>
          </w:tcPr>
          <w:p w:rsidR="008B048C" w:rsidRDefault="008B048C" w:rsidP="00A4789A"/>
          <w:p w:rsidR="008B048C" w:rsidRDefault="008B048C" w:rsidP="00A4789A"/>
        </w:tc>
        <w:tc>
          <w:tcPr>
            <w:tcW w:w="2552" w:type="dxa"/>
          </w:tcPr>
          <w:p w:rsidR="008B048C" w:rsidRDefault="008B048C" w:rsidP="00A4789A">
            <w:pPr>
              <w:tabs>
                <w:tab w:val="left" w:pos="1168"/>
              </w:tabs>
            </w:pPr>
          </w:p>
        </w:tc>
        <w:tc>
          <w:tcPr>
            <w:tcW w:w="1523" w:type="dxa"/>
          </w:tcPr>
          <w:p w:rsidR="008B048C" w:rsidRDefault="008B048C" w:rsidP="00A4789A"/>
          <w:p w:rsidR="008B048C" w:rsidRDefault="008B048C" w:rsidP="00A4789A"/>
        </w:tc>
      </w:tr>
      <w:tr w:rsidR="008B048C" w:rsidRPr="00163654" w:rsidTr="00A115D6">
        <w:tblPrEx>
          <w:tblCellMar>
            <w:top w:w="0" w:type="dxa"/>
            <w:bottom w:w="0" w:type="dxa"/>
          </w:tblCellMar>
        </w:tblPrEx>
        <w:trPr>
          <w:trHeight w:val="2268"/>
        </w:trPr>
        <w:tc>
          <w:tcPr>
            <w:tcW w:w="1638" w:type="dxa"/>
          </w:tcPr>
          <w:p w:rsidR="008B048C" w:rsidRDefault="008B048C" w:rsidP="00A4789A">
            <w:r>
              <w:t>Sternfrucht</w:t>
            </w:r>
          </w:p>
          <w:p w:rsidR="008B048C" w:rsidRDefault="008B048C" w:rsidP="00A4789A"/>
        </w:tc>
        <w:tc>
          <w:tcPr>
            <w:tcW w:w="2388" w:type="dxa"/>
          </w:tcPr>
          <w:p w:rsidR="008B048C" w:rsidRDefault="008B048C" w:rsidP="00A4789A"/>
          <w:p w:rsidR="008B048C" w:rsidRDefault="008B048C" w:rsidP="00A4789A"/>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tcPr>
          <w:p w:rsidR="008B048C" w:rsidRPr="00163654" w:rsidRDefault="008B048C" w:rsidP="00A4789A"/>
        </w:tc>
      </w:tr>
      <w:tr w:rsidR="008B048C" w:rsidTr="00A115D6">
        <w:tblPrEx>
          <w:tblCellMar>
            <w:top w:w="0" w:type="dxa"/>
            <w:bottom w:w="0" w:type="dxa"/>
          </w:tblCellMar>
        </w:tblPrEx>
        <w:trPr>
          <w:trHeight w:val="2268"/>
        </w:trPr>
        <w:tc>
          <w:tcPr>
            <w:tcW w:w="1638" w:type="dxa"/>
          </w:tcPr>
          <w:p w:rsidR="008B048C" w:rsidRDefault="008B048C" w:rsidP="00A4789A">
            <w:r>
              <w:t>Physalis</w:t>
            </w:r>
          </w:p>
          <w:p w:rsidR="008B048C" w:rsidRDefault="008B048C" w:rsidP="00A4789A">
            <w:r>
              <w:rPr>
                <w:noProof/>
              </w:rPr>
              <w:drawing>
                <wp:anchor distT="0" distB="0" distL="114300" distR="114300" simplePos="0" relativeHeight="251725824" behindDoc="0" locked="0" layoutInCell="1" allowOverlap="1" wp14:anchorId="5D1844A4" wp14:editId="070E1E46">
                  <wp:simplePos x="0" y="0"/>
                  <wp:positionH relativeFrom="column">
                    <wp:posOffset>-17145</wp:posOffset>
                  </wp:positionH>
                  <wp:positionV relativeFrom="paragraph">
                    <wp:posOffset>272415</wp:posOffset>
                  </wp:positionV>
                  <wp:extent cx="930910" cy="683895"/>
                  <wp:effectExtent l="0" t="0" r="2540" b="1905"/>
                  <wp:wrapSquare wrapText="bothSides"/>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alis.JPG"/>
                          <pic:cNvPicPr/>
                        </pic:nvPicPr>
                        <pic:blipFill rotWithShape="1">
                          <a:blip r:embed="rId136" cstate="print">
                            <a:extLst>
                              <a:ext uri="{28A0092B-C50C-407E-A947-70E740481C1C}">
                                <a14:useLocalDpi xmlns:a14="http://schemas.microsoft.com/office/drawing/2010/main" val="0"/>
                              </a:ext>
                            </a:extLst>
                          </a:blip>
                          <a:srcRect l="8875" b="10753"/>
                          <a:stretch/>
                        </pic:blipFill>
                        <pic:spPr bwMode="auto">
                          <a:xfrm>
                            <a:off x="0" y="0"/>
                            <a:ext cx="93091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88" w:type="dxa"/>
          </w:tcPr>
          <w:p w:rsidR="008B048C" w:rsidRDefault="00CD71FC" w:rsidP="00A4789A">
            <w:r>
              <w:t>P</w:t>
            </w:r>
            <w:r w:rsidR="008B048C">
              <w:t>apierartige Umhüllung von der Spitze nach</w:t>
            </w:r>
            <w:r w:rsidR="00AC1DF8">
              <w:t xml:space="preserve"> oben ziehen,</w:t>
            </w:r>
          </w:p>
          <w:p w:rsidR="008B048C" w:rsidRDefault="00AC1DF8" w:rsidP="00A4789A">
            <w:r>
              <w:t>w</w:t>
            </w:r>
            <w:r w:rsidR="008B048C">
              <w:t>enn nur die Frucht b</w:t>
            </w:r>
            <w:r w:rsidR="008B048C">
              <w:t>e</w:t>
            </w:r>
            <w:r w:rsidR="008B048C">
              <w:t>nötigt wird die Umhü</w:t>
            </w:r>
            <w:r w:rsidR="008B048C">
              <w:t>l</w:t>
            </w:r>
            <w:r w:rsidR="008B048C">
              <w:t>lung ganz entfernen</w:t>
            </w:r>
            <w:r>
              <w:t>,</w:t>
            </w:r>
          </w:p>
          <w:p w:rsidR="008B048C" w:rsidRDefault="008B048C" w:rsidP="00A4789A">
            <w:r>
              <w:t>Frucht kurz unter fli</w:t>
            </w:r>
            <w:r>
              <w:t>e</w:t>
            </w:r>
            <w:r>
              <w:t>ßen</w:t>
            </w:r>
            <w:r w:rsidR="005C14AB">
              <w:t>dem Wasser waschen</w:t>
            </w:r>
          </w:p>
        </w:tc>
        <w:tc>
          <w:tcPr>
            <w:tcW w:w="2552" w:type="dxa"/>
          </w:tcPr>
          <w:p w:rsidR="008B048C" w:rsidRDefault="008B048C" w:rsidP="00A4789A"/>
        </w:tc>
        <w:tc>
          <w:tcPr>
            <w:tcW w:w="1523" w:type="dxa"/>
          </w:tcPr>
          <w:p w:rsidR="008B048C" w:rsidRDefault="008B048C" w:rsidP="00A4789A"/>
        </w:tc>
      </w:tr>
    </w:tbl>
    <w:p w:rsidR="008B048C" w:rsidRPr="00C4598A" w:rsidRDefault="008B048C" w:rsidP="00C4598A">
      <w:pPr>
        <w:pStyle w:val="Marginaliegrau"/>
        <w:framePr w:wrap="around" w:x="8698" w:y="826"/>
        <w:rPr>
          <w:sz w:val="16"/>
        </w:rPr>
      </w:pPr>
      <w:r w:rsidRPr="00C4598A">
        <w:rPr>
          <w:noProof/>
          <w:sz w:val="16"/>
          <w:lang w:eastAsia="de-DE"/>
        </w:rPr>
        <w:drawing>
          <wp:inline distT="0" distB="0" distL="0" distR="0" wp14:anchorId="43AC1CFA" wp14:editId="3CE0697A">
            <wp:extent cx="0" cy="0"/>
            <wp:effectExtent l="0" t="0" r="0" b="0"/>
            <wp:docPr id="946" name="Grafik 946"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A115D6" w:rsidRPr="00C4598A">
        <w:rPr>
          <w:sz w:val="16"/>
        </w:rPr>
        <w:t>Bilder der</w:t>
      </w:r>
      <w:r w:rsidRPr="00C4598A">
        <w:rPr>
          <w:sz w:val="16"/>
        </w:rPr>
        <w:t xml:space="preserve"> Autor</w:t>
      </w:r>
      <w:r w:rsidR="00A115D6" w:rsidRPr="00C4598A">
        <w:rPr>
          <w:sz w:val="16"/>
        </w:rPr>
        <w:t>in</w:t>
      </w:r>
    </w:p>
    <w:p w:rsidR="000F5ED7" w:rsidRDefault="000F5ED7" w:rsidP="00566650">
      <w:pPr>
        <w:pStyle w:val="Textkrper"/>
      </w:pPr>
      <w:r>
        <w:br w:type="page"/>
      </w:r>
    </w:p>
    <w:p w:rsidR="001C238C" w:rsidRDefault="001C238C" w:rsidP="001C238C"/>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br w:type="page"/>
              <w:t>Lernfeld</w:t>
            </w:r>
          </w:p>
          <w:p w:rsidR="001C238C" w:rsidRDefault="001C238C" w:rsidP="00D8742A">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r>
              <w:t>Titel</w:t>
            </w:r>
          </w:p>
          <w:p w:rsidR="001C238C" w:rsidRPr="00B87471" w:rsidRDefault="001C238C" w:rsidP="00D8742A">
            <w:pPr>
              <w:rPr>
                <w:b/>
              </w:rPr>
            </w:pPr>
            <w:r w:rsidRPr="00B87471">
              <w:rPr>
                <w:b/>
              </w:rPr>
              <w:t>Obstsalat zubereiten</w:t>
            </w:r>
          </w:p>
          <w:p w:rsidR="001C238C" w:rsidRPr="00767394" w:rsidRDefault="001C238C" w:rsidP="00D8742A">
            <w:pPr>
              <w:pStyle w:val="TabelleKopflinks"/>
              <w:rPr>
                <w:b w:val="0"/>
              </w:rPr>
            </w:pPr>
            <w:r>
              <w:rPr>
                <w:b w:val="0"/>
              </w:rPr>
              <w:t xml:space="preserve">Lösungskärtchen </w:t>
            </w:r>
          </w:p>
          <w:p w:rsidR="001C238C" w:rsidRDefault="001C238C" w:rsidP="00D8742A">
            <w:pPr>
              <w:pStyle w:val="TabelleKopflinks"/>
            </w:pPr>
            <w:r w:rsidRPr="00767394">
              <w:rPr>
                <w:b w:val="0"/>
              </w:rPr>
              <w:t>Auswahlkriterien Obst</w:t>
            </w:r>
          </w:p>
        </w:tc>
        <w:tc>
          <w:tcPr>
            <w:tcW w:w="188" w:type="dxa"/>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p>
          <w:p w:rsidR="001C238C" w:rsidRPr="00B51DE9" w:rsidRDefault="001C238C" w:rsidP="00D8742A">
            <w:pPr>
              <w:pStyle w:val="TabelleKopfmitte"/>
              <w:rPr>
                <w:rFonts w:eastAsia="Calibri"/>
              </w:rPr>
            </w:pPr>
            <w:r>
              <w:t>H03.01.02.04</w:t>
            </w:r>
          </w:p>
        </w:tc>
      </w:tr>
    </w:tbl>
    <w:p w:rsidR="007A59EE" w:rsidRDefault="00C4598A" w:rsidP="007A59EE">
      <w:r w:rsidRPr="00C4598A">
        <w:rPr>
          <w:rFonts w:eastAsia="Calibri"/>
          <w:b/>
          <w:noProof/>
          <w:lang w:eastAsia="de-DE"/>
        </w:rPr>
        <w:drawing>
          <wp:anchor distT="0" distB="0" distL="114300" distR="114300" simplePos="0" relativeHeight="252400640" behindDoc="0" locked="0" layoutInCell="1" allowOverlap="1" wp14:anchorId="0199EB73" wp14:editId="08EA591F">
            <wp:simplePos x="0" y="0"/>
            <wp:positionH relativeFrom="column">
              <wp:posOffset>4792345</wp:posOffset>
            </wp:positionH>
            <wp:positionV relativeFrom="paragraph">
              <wp:posOffset>31750</wp:posOffset>
            </wp:positionV>
            <wp:extent cx="340360" cy="318770"/>
            <wp:effectExtent l="0" t="0" r="2540" b="5080"/>
            <wp:wrapNone/>
            <wp:docPr id="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Pr="00256C9A" w:rsidRDefault="000C5D8D" w:rsidP="007A59EE">
      <w:pPr>
        <w:rPr>
          <w:lang w:eastAsia="de-DE"/>
        </w:rPr>
      </w:pPr>
      <w:r w:rsidRPr="00C4598A">
        <w:rPr>
          <w:b/>
        </w:rPr>
        <w:t>Aufgabe</w:t>
      </w:r>
      <w:r w:rsidR="007A59EE" w:rsidRPr="00C4598A">
        <w:rPr>
          <w:b/>
        </w:rPr>
        <w:t>:</w:t>
      </w:r>
      <w:r w:rsidR="007A59EE">
        <w:t xml:space="preserve"> </w:t>
      </w:r>
      <w:r w:rsidR="001C238C" w:rsidRPr="00256C9A">
        <w:rPr>
          <w:lang w:eastAsia="de-DE"/>
        </w:rPr>
        <w:t>Schneiden Sie die Kärtchen aus und kleben Sie diese folgerichtig auf das A</w:t>
      </w:r>
      <w:r w:rsidR="001C238C" w:rsidRPr="00256C9A">
        <w:rPr>
          <w:lang w:eastAsia="de-DE"/>
        </w:rPr>
        <w:t>r</w:t>
      </w:r>
      <w:r w:rsidR="001C238C" w:rsidRPr="00256C9A">
        <w:rPr>
          <w:lang w:eastAsia="de-DE"/>
        </w:rPr>
        <w:t>beitsblatt H03.01.02.03 Obstsalat zubereiten - Auswahlkriterien Obst.</w:t>
      </w:r>
    </w:p>
    <w:p w:rsidR="001C238C" w:rsidRDefault="001C238C" w:rsidP="000C5D8D">
      <w:pPr>
        <w:pStyle w:val="Abstandszeile"/>
      </w:pPr>
    </w:p>
    <w:tbl>
      <w:tblPr>
        <w:tblStyle w:val="Tabellenraster"/>
        <w:tblpPr w:leftFromText="141" w:rightFromText="141" w:vertAnchor="text" w:tblpX="108" w:tblpY="1"/>
        <w:tblOverlap w:val="never"/>
        <w:tblW w:w="0" w:type="auto"/>
        <w:tblLook w:val="04A0" w:firstRow="1" w:lastRow="0" w:firstColumn="1" w:lastColumn="0" w:noHBand="0" w:noVBand="1"/>
      </w:tblPr>
      <w:tblGrid>
        <w:gridCol w:w="2160"/>
        <w:gridCol w:w="2268"/>
        <w:gridCol w:w="2268"/>
      </w:tblGrid>
      <w:tr w:rsidR="001C238C" w:rsidTr="00C4598A">
        <w:trPr>
          <w:trHeight w:val="1587"/>
        </w:trPr>
        <w:tc>
          <w:tcPr>
            <w:tcW w:w="2160" w:type="dxa"/>
          </w:tcPr>
          <w:p w:rsidR="001C238C" w:rsidRDefault="001C238C" w:rsidP="00C4598A">
            <w:pPr>
              <w:spacing w:after="120"/>
              <w:rPr>
                <w:b/>
              </w:rPr>
            </w:pPr>
          </w:p>
          <w:p w:rsidR="001C238C" w:rsidRPr="00572BB2" w:rsidRDefault="001C238C" w:rsidP="00C4598A">
            <w:pPr>
              <w:spacing w:after="120"/>
            </w:pPr>
            <w:r w:rsidRPr="00572BB2">
              <w:t>halbieren evtl. Kerne entfernen</w:t>
            </w:r>
          </w:p>
          <w:p w:rsidR="001C238C" w:rsidRDefault="001C238C" w:rsidP="00C4598A">
            <w:pPr>
              <w:spacing w:after="120"/>
              <w:rPr>
                <w:b/>
              </w:rPr>
            </w:pPr>
          </w:p>
        </w:tc>
        <w:tc>
          <w:tcPr>
            <w:tcW w:w="2268" w:type="dxa"/>
          </w:tcPr>
          <w:p w:rsidR="001C238C" w:rsidRDefault="001C238C" w:rsidP="00C4598A">
            <w:pPr>
              <w:spacing w:after="120"/>
              <w:rPr>
                <w:b/>
              </w:rPr>
            </w:pPr>
            <w:r>
              <w:t>in Würfel schneiden</w:t>
            </w:r>
          </w:p>
          <w:p w:rsidR="001C238C" w:rsidRPr="00572BB2" w:rsidRDefault="001C238C" w:rsidP="00C4598A">
            <w:r>
              <w:rPr>
                <w:noProof/>
              </w:rPr>
              <w:drawing>
                <wp:inline distT="0" distB="0" distL="0" distR="0" wp14:anchorId="2169B289" wp14:editId="6EF3008E">
                  <wp:extent cx="384175" cy="384175"/>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pic:spPr>
                      </pic:pic>
                    </a:graphicData>
                  </a:graphic>
                </wp:inline>
              </w:drawing>
            </w:r>
          </w:p>
        </w:tc>
        <w:tc>
          <w:tcPr>
            <w:tcW w:w="2268" w:type="dxa"/>
          </w:tcPr>
          <w:p w:rsidR="001C238C" w:rsidRPr="00572BB2" w:rsidRDefault="001C238C" w:rsidP="00C4598A">
            <w:pPr>
              <w:spacing w:after="120"/>
            </w:pPr>
            <w:r w:rsidRPr="00572BB2">
              <w:t>schälen</w:t>
            </w:r>
          </w:p>
        </w:tc>
      </w:tr>
      <w:tr w:rsidR="001C238C" w:rsidTr="00C4598A">
        <w:trPr>
          <w:trHeight w:val="1587"/>
        </w:trPr>
        <w:tc>
          <w:tcPr>
            <w:tcW w:w="2160" w:type="dxa"/>
          </w:tcPr>
          <w:p w:rsidR="001C238C" w:rsidRDefault="001C238C" w:rsidP="00C4598A">
            <w:pPr>
              <w:spacing w:after="120"/>
              <w:rPr>
                <w:b/>
              </w:rPr>
            </w:pPr>
          </w:p>
          <w:p w:rsidR="001C238C" w:rsidRDefault="001C238C" w:rsidP="00C4598A">
            <w:pPr>
              <w:spacing w:after="120"/>
              <w:rPr>
                <w:b/>
              </w:rPr>
            </w:pPr>
            <w:r>
              <w:t>in Schnitzchen teilen und halbieren</w:t>
            </w:r>
          </w:p>
          <w:p w:rsidR="001C238C" w:rsidRDefault="001C238C" w:rsidP="00C4598A">
            <w:pPr>
              <w:spacing w:after="120"/>
              <w:rPr>
                <w:b/>
              </w:rPr>
            </w:pPr>
          </w:p>
        </w:tc>
        <w:tc>
          <w:tcPr>
            <w:tcW w:w="2268" w:type="dxa"/>
          </w:tcPr>
          <w:p w:rsidR="001C238C" w:rsidRPr="00572BB2" w:rsidRDefault="001C238C" w:rsidP="00C4598A">
            <w:pPr>
              <w:spacing w:after="120"/>
            </w:pPr>
            <w:r w:rsidRPr="00572BB2">
              <w:t>in gleichmäßige Sche</w:t>
            </w:r>
            <w:r w:rsidRPr="00572BB2">
              <w:t>i</w:t>
            </w:r>
            <w:r w:rsidRPr="00572BB2">
              <w:t>ben schneiden</w:t>
            </w:r>
          </w:p>
          <w:p w:rsidR="001C238C" w:rsidRDefault="001C238C" w:rsidP="00C4598A">
            <w:pPr>
              <w:spacing w:after="120"/>
              <w:rPr>
                <w:b/>
              </w:rPr>
            </w:pPr>
            <w:r>
              <w:rPr>
                <w:b/>
                <w:noProof/>
              </w:rPr>
              <w:drawing>
                <wp:inline distT="0" distB="0" distL="0" distR="0" wp14:anchorId="20FC1A2A" wp14:editId="02847502">
                  <wp:extent cx="352338" cy="352337"/>
                  <wp:effectExtent l="0" t="0" r="0" b="0"/>
                  <wp:docPr id="1440" name="Grafik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2426" cy="352425"/>
                          </a:xfrm>
                          <a:prstGeom prst="rect">
                            <a:avLst/>
                          </a:prstGeom>
                          <a:noFill/>
                        </pic:spPr>
                      </pic:pic>
                    </a:graphicData>
                  </a:graphic>
                </wp:inline>
              </w:drawing>
            </w:r>
          </w:p>
          <w:p w:rsidR="001C238C" w:rsidRDefault="001C238C" w:rsidP="00C4598A">
            <w:pPr>
              <w:spacing w:after="120"/>
              <w:rPr>
                <w:b/>
              </w:rPr>
            </w:pPr>
          </w:p>
        </w:tc>
        <w:tc>
          <w:tcPr>
            <w:tcW w:w="2268" w:type="dxa"/>
          </w:tcPr>
          <w:p w:rsidR="001C238C" w:rsidRDefault="001C238C" w:rsidP="00C4598A">
            <w:r>
              <w:t xml:space="preserve">gut waschen unter </w:t>
            </w:r>
            <w:r w:rsidRPr="00572BB2">
              <w:t>f</w:t>
            </w:r>
            <w:r>
              <w:t>li</w:t>
            </w:r>
            <w:r>
              <w:t>e</w:t>
            </w:r>
            <w:r>
              <w:t>ßendem Wasser</w:t>
            </w:r>
          </w:p>
          <w:p w:rsidR="001C238C" w:rsidRDefault="001C238C" w:rsidP="00C4598A"/>
          <w:p w:rsidR="001C238C" w:rsidRDefault="001C238C" w:rsidP="00C4598A">
            <w:pPr>
              <w:spacing w:after="120"/>
              <w:rPr>
                <w:b/>
              </w:rPr>
            </w:pPr>
          </w:p>
        </w:tc>
      </w:tr>
      <w:tr w:rsidR="001C238C" w:rsidTr="00C4598A">
        <w:trPr>
          <w:trHeight w:val="1587"/>
        </w:trPr>
        <w:tc>
          <w:tcPr>
            <w:tcW w:w="2160" w:type="dxa"/>
          </w:tcPr>
          <w:p w:rsidR="001C238C" w:rsidRDefault="001C238C" w:rsidP="00C4598A">
            <w:pPr>
              <w:spacing w:after="120"/>
              <w:rPr>
                <w:b/>
              </w:rPr>
            </w:pPr>
            <w:r>
              <w:t>in Würfel schneiden</w:t>
            </w:r>
          </w:p>
          <w:p w:rsidR="001C238C" w:rsidRDefault="001C238C" w:rsidP="00C4598A">
            <w:pPr>
              <w:spacing w:after="120"/>
              <w:rPr>
                <w:b/>
              </w:rPr>
            </w:pPr>
            <w:r>
              <w:rPr>
                <w:noProof/>
              </w:rPr>
              <w:drawing>
                <wp:inline distT="0" distB="0" distL="0" distR="0" wp14:anchorId="629FF6FD" wp14:editId="2DD32CB1">
                  <wp:extent cx="384175" cy="384175"/>
                  <wp:effectExtent l="0" t="0" r="0" b="0"/>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pic:spPr>
                      </pic:pic>
                    </a:graphicData>
                  </a:graphic>
                </wp:inline>
              </w:drawing>
            </w:r>
          </w:p>
          <w:p w:rsidR="001C238C" w:rsidRDefault="001C238C" w:rsidP="00C4598A">
            <w:pPr>
              <w:spacing w:after="120"/>
              <w:rPr>
                <w:b/>
              </w:rPr>
            </w:pPr>
          </w:p>
        </w:tc>
        <w:tc>
          <w:tcPr>
            <w:tcW w:w="2268" w:type="dxa"/>
          </w:tcPr>
          <w:p w:rsidR="001C238C" w:rsidRPr="007F76A4" w:rsidRDefault="001C238C" w:rsidP="00C4598A">
            <w:r w:rsidRPr="007F76A4">
              <w:t>in Scheiben schneiden</w:t>
            </w:r>
          </w:p>
          <w:p w:rsidR="001C238C" w:rsidRDefault="001C238C" w:rsidP="00C4598A">
            <w:pPr>
              <w:rPr>
                <w:b/>
              </w:rPr>
            </w:pPr>
            <w:r w:rsidRPr="007F76A4">
              <w:rPr>
                <w:rFonts w:ascii="Times New Roman" w:hAnsi="Times New Roman" w:cs="Times New Roman"/>
                <w:noProof/>
                <w:sz w:val="24"/>
                <w:szCs w:val="24"/>
              </w:rPr>
              <w:drawing>
                <wp:anchor distT="0" distB="0" distL="114300" distR="114300" simplePos="0" relativeHeight="252376064" behindDoc="0" locked="0" layoutInCell="1" allowOverlap="1" wp14:anchorId="1966418B" wp14:editId="02ED30AA">
                  <wp:simplePos x="0" y="0"/>
                  <wp:positionH relativeFrom="column">
                    <wp:posOffset>547370</wp:posOffset>
                  </wp:positionH>
                  <wp:positionV relativeFrom="paragraph">
                    <wp:posOffset>470535</wp:posOffset>
                  </wp:positionV>
                  <wp:extent cx="346710" cy="346710"/>
                  <wp:effectExtent l="0" t="0" r="0" b="0"/>
                  <wp:wrapSquare wrapText="bothSides"/>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6710" cy="346710"/>
                          </a:xfrm>
                          <a:prstGeom prst="rect">
                            <a:avLst/>
                          </a:prstGeom>
                          <a:noFill/>
                        </pic:spPr>
                      </pic:pic>
                    </a:graphicData>
                  </a:graphic>
                  <wp14:sizeRelH relativeFrom="page">
                    <wp14:pctWidth>0</wp14:pctWidth>
                  </wp14:sizeRelH>
                  <wp14:sizeRelV relativeFrom="page">
                    <wp14:pctHeight>0</wp14:pctHeight>
                  </wp14:sizeRelV>
                </wp:anchor>
              </w:drawing>
            </w:r>
            <w:r w:rsidRPr="007F76A4">
              <w:rPr>
                <w:lang w:eastAsia="en-US"/>
              </w:rPr>
              <w:t>oder Kiwi halbieren und dann in Scheiben schne</w:t>
            </w:r>
            <w:r w:rsidRPr="007F76A4">
              <w:rPr>
                <w:lang w:eastAsia="en-US"/>
              </w:rPr>
              <w:t>i</w:t>
            </w:r>
            <w:r w:rsidRPr="007F76A4">
              <w:rPr>
                <w:lang w:eastAsia="en-US"/>
              </w:rPr>
              <w:t>den</w:t>
            </w:r>
          </w:p>
        </w:tc>
        <w:tc>
          <w:tcPr>
            <w:tcW w:w="2268" w:type="dxa"/>
          </w:tcPr>
          <w:p w:rsidR="001C238C" w:rsidRDefault="001C238C" w:rsidP="00C4598A">
            <w:r>
              <w:t>Schälen mit dem K</w:t>
            </w:r>
            <w:r>
              <w:t>ü</w:t>
            </w:r>
            <w:r>
              <w:t>chenmesser, längs vie</w:t>
            </w:r>
            <w:r>
              <w:t>r</w:t>
            </w:r>
            <w:r>
              <w:t>teln, jeweils den Strunk herausschneiden</w:t>
            </w:r>
          </w:p>
          <w:p w:rsidR="001C238C" w:rsidRDefault="001C238C" w:rsidP="00C4598A">
            <w:pPr>
              <w:spacing w:after="120"/>
              <w:rPr>
                <w:b/>
              </w:rPr>
            </w:pPr>
          </w:p>
        </w:tc>
      </w:tr>
      <w:tr w:rsidR="001C238C" w:rsidTr="00C4598A">
        <w:trPr>
          <w:trHeight w:val="1587"/>
        </w:trPr>
        <w:tc>
          <w:tcPr>
            <w:tcW w:w="2160" w:type="dxa"/>
          </w:tcPr>
          <w:p w:rsidR="001C238C" w:rsidRDefault="001C238C" w:rsidP="00C4598A">
            <w:pPr>
              <w:spacing w:after="120"/>
              <w:rPr>
                <w:b/>
              </w:rPr>
            </w:pPr>
          </w:p>
          <w:p w:rsidR="001C238C" w:rsidRDefault="001C238C" w:rsidP="00C4598A">
            <w:r>
              <w:rPr>
                <w:noProof/>
              </w:rPr>
              <mc:AlternateContent>
                <mc:Choice Requires="wps">
                  <w:drawing>
                    <wp:anchor distT="0" distB="0" distL="114300" distR="114300" simplePos="0" relativeHeight="252375040" behindDoc="0" locked="0" layoutInCell="1" allowOverlap="1" wp14:anchorId="0A2FA6EB" wp14:editId="61232EBB">
                      <wp:simplePos x="0" y="0"/>
                      <wp:positionH relativeFrom="column">
                        <wp:posOffset>546735</wp:posOffset>
                      </wp:positionH>
                      <wp:positionV relativeFrom="paragraph">
                        <wp:posOffset>264160</wp:posOffset>
                      </wp:positionV>
                      <wp:extent cx="395605" cy="359410"/>
                      <wp:effectExtent l="38100" t="38100" r="23495" b="40640"/>
                      <wp:wrapNone/>
                      <wp:docPr id="1406" name="Stern mit 5 Zacken 1406"/>
                      <wp:cNvGraphicFramePr/>
                      <a:graphic xmlns:a="http://schemas.openxmlformats.org/drawingml/2006/main">
                        <a:graphicData uri="http://schemas.microsoft.com/office/word/2010/wordprocessingShape">
                          <wps:wsp>
                            <wps:cNvSpPr/>
                            <wps:spPr>
                              <a:xfrm>
                                <a:off x="0" y="0"/>
                                <a:ext cx="395605" cy="359410"/>
                              </a:xfrm>
                              <a:prstGeom prst="star5">
                                <a:avLst>
                                  <a:gd name="adj" fmla="val 17511"/>
                                  <a:gd name="hf" fmla="val 105146"/>
                                  <a:gd name="vf" fmla="val 11055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ern mit 5 Zacken 1406" o:spid="_x0000_s1026" style="position:absolute;margin-left:43.05pt;margin-top:20.8pt;width:31.15pt;height:28.3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" path="m,137282r154989,5103l197803,r42813,142385l395605,137282,267077,220178r52974,139231l197803,268257,75554,359409,128528,220178,,137282xe" fillcolor="#4f81bd [3204]" strokecolor="#243f60 [1604]" strokeweight="2pt">
                      <v:path arrowok="t" o:connecttype="custom" o:connectlocs="0,137282;154989,142385;197803,0;240616,142385;395605,137282;267077,220178;320051,359409;197803,268257;75554,359409;128528,220178;0,137282" o:connectangles="0,0,0,0,0,0,0,0,0,0,0"/>
                    </v:shape>
                  </w:pict>
                </mc:Fallback>
              </mc:AlternateContent>
            </w:r>
            <w:r>
              <w:t>in Scheiben schneiden</w:t>
            </w:r>
            <w:r>
              <w:br/>
            </w:r>
          </w:p>
          <w:p w:rsidR="001C238C" w:rsidRDefault="001C238C" w:rsidP="00C4598A">
            <w:pPr>
              <w:spacing w:after="120"/>
              <w:rPr>
                <w:b/>
              </w:rPr>
            </w:pPr>
          </w:p>
          <w:p w:rsidR="001C238C" w:rsidRDefault="001C238C" w:rsidP="00C4598A">
            <w:pPr>
              <w:spacing w:after="120"/>
              <w:rPr>
                <w:b/>
              </w:rPr>
            </w:pPr>
          </w:p>
        </w:tc>
        <w:tc>
          <w:tcPr>
            <w:tcW w:w="2268" w:type="dxa"/>
          </w:tcPr>
          <w:p w:rsidR="001C238C" w:rsidRDefault="001C238C" w:rsidP="00C4598A">
            <w:r>
              <w:t>Gut unter fließendem Wasser waschen</w:t>
            </w:r>
          </w:p>
          <w:p w:rsidR="001C238C" w:rsidRDefault="001C238C" w:rsidP="00C4598A"/>
          <w:p w:rsidR="001C238C" w:rsidRDefault="001C238C" w:rsidP="00C4598A"/>
          <w:p w:rsidR="001C238C" w:rsidRDefault="001C238C" w:rsidP="00C4598A">
            <w:pPr>
              <w:spacing w:after="120"/>
              <w:rPr>
                <w:b/>
              </w:rPr>
            </w:pPr>
          </w:p>
        </w:tc>
        <w:tc>
          <w:tcPr>
            <w:tcW w:w="2268" w:type="dxa"/>
          </w:tcPr>
          <w:p w:rsidR="001C238C" w:rsidRDefault="001C238C" w:rsidP="00C4598A">
            <w:r>
              <w:t>Stiel- und Strunk Ansatz abschneiden mit Spa</w:t>
            </w:r>
            <w:r>
              <w:t>r</w:t>
            </w:r>
            <w:r>
              <w:t>schäler oder Küche</w:t>
            </w:r>
            <w:r>
              <w:t>n</w:t>
            </w:r>
            <w:r>
              <w:t>messer schälen</w:t>
            </w:r>
          </w:p>
          <w:p w:rsidR="001C238C" w:rsidRDefault="001C238C" w:rsidP="00C4598A">
            <w:pPr>
              <w:spacing w:after="120"/>
              <w:rPr>
                <w:b/>
              </w:rPr>
            </w:pPr>
          </w:p>
        </w:tc>
      </w:tr>
    </w:tbl>
    <w:p w:rsidR="001C238C" w:rsidRDefault="001C238C" w:rsidP="001C238C">
      <w:pPr>
        <w:spacing w:after="120"/>
        <w:rPr>
          <w:b/>
          <w:lang w:eastAsia="de-DE"/>
        </w:rPr>
      </w:pPr>
    </w:p>
    <w:p w:rsidR="001C238C" w:rsidRDefault="001C238C" w:rsidP="001C238C">
      <w:pPr>
        <w:spacing w:after="120"/>
        <w:rPr>
          <w:b/>
          <w:lang w:eastAsia="de-DE"/>
        </w:rPr>
      </w:pPr>
    </w:p>
    <w:p w:rsidR="001C238C" w:rsidRDefault="001C238C" w:rsidP="001C238C">
      <w:pPr>
        <w:spacing w:after="120"/>
        <w:rPr>
          <w:b/>
          <w:lang w:eastAsia="de-DE"/>
        </w:rPr>
      </w:pPr>
      <w:r>
        <w:rPr>
          <w:b/>
          <w:lang w:eastAsia="de-DE"/>
        </w:rPr>
        <w:br w:type="textWrapping" w:clear="all"/>
      </w:r>
    </w:p>
    <w:p w:rsidR="00867723" w:rsidRDefault="00867723"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2044C" w:rsidRPr="00B51DE9" w:rsidTr="00034FF0">
        <w:trPr>
          <w:trHeight w:val="523"/>
        </w:trPr>
        <w:tc>
          <w:tcPr>
            <w:tcW w:w="3119" w:type="dxa"/>
            <w:tcBorders>
              <w:left w:val="single" w:sz="4" w:space="0" w:color="auto"/>
              <w:bottom w:val="single" w:sz="4" w:space="0" w:color="auto"/>
              <w:right w:val="single" w:sz="4" w:space="0" w:color="auto"/>
            </w:tcBorders>
            <w:shd w:val="clear" w:color="auto" w:fill="D9D9D9"/>
            <w:hideMark/>
          </w:tcPr>
          <w:p w:rsidR="00A2044C" w:rsidRDefault="00A2044C" w:rsidP="00034FF0">
            <w:pPr>
              <w:pStyle w:val="Tabelle6pt"/>
              <w:rPr>
                <w:color w:val="000000"/>
              </w:rPr>
            </w:pPr>
            <w:r>
              <w:lastRenderedPageBreak/>
              <w:br w:type="page"/>
              <w:t>Lernfeld</w:t>
            </w:r>
          </w:p>
          <w:p w:rsidR="00A2044C" w:rsidRDefault="00A2044C" w:rsidP="00034FF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A2044C" w:rsidRDefault="00A2044C" w:rsidP="00034FF0">
            <w:pPr>
              <w:pStyle w:val="Tabelle6pt"/>
            </w:pPr>
            <w:r>
              <w:t xml:space="preserve">Titel </w:t>
            </w:r>
          </w:p>
          <w:p w:rsidR="00A2044C" w:rsidRPr="00935191" w:rsidRDefault="00A2044C" w:rsidP="00034FF0">
            <w:pPr>
              <w:pStyle w:val="Tabelle6pt"/>
              <w:rPr>
                <w:color w:val="000000"/>
                <w:sz w:val="20"/>
              </w:rPr>
            </w:pPr>
            <w:r w:rsidRPr="00935191">
              <w:rPr>
                <w:b/>
                <w:sz w:val="20"/>
              </w:rPr>
              <w:t>Obstsalat zubereiten</w:t>
            </w:r>
          </w:p>
          <w:p w:rsidR="00A2044C" w:rsidRPr="00935191" w:rsidRDefault="00A2044C" w:rsidP="00034FF0">
            <w:pPr>
              <w:pStyle w:val="TabelleKopflinks"/>
            </w:pPr>
            <w:r w:rsidRPr="00935191">
              <w:t xml:space="preserve">Rezeptblatt </w:t>
            </w:r>
            <w:r w:rsidR="00CD71FC">
              <w:t>–</w:t>
            </w:r>
            <w:r w:rsidRPr="00935191">
              <w:t xml:space="preserve"> Obstsalat</w:t>
            </w:r>
            <w:r w:rsidR="00CD71FC">
              <w:t xml:space="preserve"> </w:t>
            </w:r>
          </w:p>
        </w:tc>
        <w:tc>
          <w:tcPr>
            <w:tcW w:w="188" w:type="dxa"/>
            <w:tcBorders>
              <w:top w:val="nil"/>
              <w:left w:val="single" w:sz="4" w:space="0" w:color="auto"/>
              <w:bottom w:val="nil"/>
              <w:right w:val="single" w:sz="4" w:space="0" w:color="auto"/>
            </w:tcBorders>
            <w:shd w:val="clear" w:color="auto" w:fill="FFFFFF"/>
          </w:tcPr>
          <w:p w:rsidR="00A2044C" w:rsidRPr="004B658C" w:rsidRDefault="00A2044C" w:rsidP="00034FF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2044C" w:rsidRPr="00B51DE9" w:rsidRDefault="00A2044C" w:rsidP="00034FF0">
            <w:pPr>
              <w:pStyle w:val="TabelleKopfmitte"/>
              <w:rPr>
                <w:rFonts w:eastAsia="Calibri"/>
              </w:rPr>
            </w:pPr>
            <w:r>
              <w:t>H03.01.02.05</w:t>
            </w:r>
          </w:p>
        </w:tc>
      </w:tr>
    </w:tbl>
    <w:p w:rsidR="00A2044C" w:rsidRPr="00315F3A" w:rsidRDefault="00C4598A" w:rsidP="00A2044C">
      <w:pPr>
        <w:pStyle w:val="berschrift3"/>
        <w:rPr>
          <w:b/>
        </w:rPr>
      </w:pPr>
      <w:r w:rsidRPr="00423CE5">
        <w:rPr>
          <w:noProof/>
        </w:rPr>
        <w:drawing>
          <wp:anchor distT="0" distB="0" distL="114300" distR="114300" simplePos="0" relativeHeight="252417024" behindDoc="0" locked="0" layoutInCell="1" allowOverlap="1" wp14:anchorId="3F0A6E71" wp14:editId="0E3BC02B">
            <wp:simplePos x="0" y="0"/>
            <wp:positionH relativeFrom="column">
              <wp:posOffset>5474970</wp:posOffset>
            </wp:positionH>
            <wp:positionV relativeFrom="paragraph">
              <wp:posOffset>9525</wp:posOffset>
            </wp:positionV>
            <wp:extent cx="340360" cy="318770"/>
            <wp:effectExtent l="0" t="0" r="2540" b="5080"/>
            <wp:wrapNone/>
            <wp:docPr id="2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CE5">
        <w:rPr>
          <w:noProof/>
        </w:rPr>
        <w:drawing>
          <wp:anchor distT="0" distB="0" distL="114300" distR="114300" simplePos="0" relativeHeight="252416000" behindDoc="0" locked="0" layoutInCell="1" allowOverlap="1" wp14:anchorId="2547E04E" wp14:editId="5174CA08">
            <wp:simplePos x="0" y="0"/>
            <wp:positionH relativeFrom="column">
              <wp:posOffset>5131435</wp:posOffset>
            </wp:positionH>
            <wp:positionV relativeFrom="paragraph">
              <wp:posOffset>8890</wp:posOffset>
            </wp:positionV>
            <wp:extent cx="340360" cy="318770"/>
            <wp:effectExtent l="0" t="0" r="2540" b="5080"/>
            <wp:wrapNone/>
            <wp:docPr id="2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D43">
        <w:rPr>
          <w:rFonts w:eastAsia="Calibri"/>
          <w:noProof/>
          <w:sz w:val="20"/>
        </w:rPr>
        <w:drawing>
          <wp:anchor distT="0" distB="0" distL="114300" distR="114300" simplePos="0" relativeHeight="252414976" behindDoc="0" locked="0" layoutInCell="1" allowOverlap="1" wp14:anchorId="08776981" wp14:editId="6817301C">
            <wp:simplePos x="0" y="0"/>
            <wp:positionH relativeFrom="column">
              <wp:posOffset>4795520</wp:posOffset>
            </wp:positionH>
            <wp:positionV relativeFrom="paragraph">
              <wp:posOffset>9525</wp:posOffset>
            </wp:positionV>
            <wp:extent cx="340360" cy="318770"/>
            <wp:effectExtent l="0" t="0" r="2540" b="5080"/>
            <wp:wrapNone/>
            <wp:docPr id="2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A2044C" w:rsidRPr="00315F3A">
        <w:rPr>
          <w:b/>
        </w:rPr>
        <w:t>Exotischer Obstsalat</w:t>
      </w:r>
    </w:p>
    <w:p w:rsidR="00C4598A" w:rsidRDefault="00A2044C" w:rsidP="00A2044C">
      <w:pPr>
        <w:pStyle w:val="Textkrper"/>
      </w:pPr>
      <w:r w:rsidRPr="00EF4EA7">
        <w:t>Saft einer Zitrone auspressen und in eine Schüssel geben. Geschnittenes</w:t>
      </w:r>
      <w:r w:rsidR="00367C2D">
        <w:t xml:space="preserve"> Obst direkt in den </w:t>
      </w:r>
      <w:r w:rsidRPr="00EF4EA7">
        <w:t>Zitronensaft geben, vermischen. Zitrone verhindert das Verfärben von lichtempfin</w:t>
      </w:r>
      <w:r w:rsidRPr="00EF4EA7">
        <w:t>d</w:t>
      </w:r>
      <w:r w:rsidRPr="00EF4EA7">
        <w:t>lichen Obstsorten.</w:t>
      </w:r>
    </w:p>
    <w:p w:rsidR="00C4598A" w:rsidRDefault="00C4598A" w:rsidP="00A2044C">
      <w:pPr>
        <w:pStyle w:val="Textkrper"/>
      </w:pPr>
    </w:p>
    <w:tbl>
      <w:tblPr>
        <w:tblStyle w:val="Tabellenraster"/>
        <w:tblW w:w="7385" w:type="dxa"/>
        <w:tblInd w:w="108" w:type="dxa"/>
        <w:tblLook w:val="04A0" w:firstRow="1" w:lastRow="0" w:firstColumn="1" w:lastColumn="0" w:noHBand="0" w:noVBand="1"/>
      </w:tblPr>
      <w:tblGrid>
        <w:gridCol w:w="853"/>
        <w:gridCol w:w="1704"/>
        <w:gridCol w:w="4828"/>
      </w:tblGrid>
      <w:tr w:rsidR="00A2044C" w:rsidTr="00476D47">
        <w:trPr>
          <w:trHeight w:val="240"/>
        </w:trPr>
        <w:tc>
          <w:tcPr>
            <w:tcW w:w="853" w:type="dxa"/>
            <w:shd w:val="clear" w:color="auto" w:fill="BFBFBF" w:themeFill="background1" w:themeFillShade="BF"/>
          </w:tcPr>
          <w:p w:rsidR="00A2044C" w:rsidRPr="0046258B" w:rsidRDefault="00A2044C" w:rsidP="00034FF0">
            <w:pPr>
              <w:pStyle w:val="Textkrper"/>
              <w:rPr>
                <w:color w:val="000000" w:themeColor="text1"/>
              </w:rPr>
            </w:pPr>
            <w:r w:rsidRPr="0046258B">
              <w:rPr>
                <w:color w:val="000000" w:themeColor="text1"/>
              </w:rPr>
              <w:t xml:space="preserve">Menge </w:t>
            </w:r>
          </w:p>
        </w:tc>
        <w:tc>
          <w:tcPr>
            <w:tcW w:w="1704" w:type="dxa"/>
            <w:shd w:val="clear" w:color="auto" w:fill="BFBFBF" w:themeFill="background1" w:themeFillShade="BF"/>
          </w:tcPr>
          <w:p w:rsidR="00A2044C" w:rsidRPr="0046258B" w:rsidRDefault="00A2044C" w:rsidP="00034FF0">
            <w:pPr>
              <w:pStyle w:val="Textkrper"/>
              <w:rPr>
                <w:color w:val="000000" w:themeColor="text1"/>
              </w:rPr>
            </w:pPr>
            <w:r w:rsidRPr="0046258B">
              <w:rPr>
                <w:color w:val="000000" w:themeColor="text1"/>
              </w:rPr>
              <w:t>Zutaten</w:t>
            </w:r>
          </w:p>
        </w:tc>
        <w:tc>
          <w:tcPr>
            <w:tcW w:w="4828" w:type="dxa"/>
            <w:shd w:val="clear" w:color="auto" w:fill="BFBFBF" w:themeFill="background1" w:themeFillShade="BF"/>
          </w:tcPr>
          <w:p w:rsidR="00A2044C" w:rsidRPr="0046258B" w:rsidRDefault="00A2044C" w:rsidP="00034FF0">
            <w:pPr>
              <w:pStyle w:val="Textkrper"/>
              <w:rPr>
                <w:color w:val="000000" w:themeColor="text1"/>
              </w:rPr>
            </w:pPr>
            <w:r w:rsidRPr="0046258B">
              <w:rPr>
                <w:color w:val="000000" w:themeColor="text1"/>
              </w:rPr>
              <w:t>Zubereitung</w:t>
            </w:r>
          </w:p>
        </w:tc>
      </w:tr>
      <w:tr w:rsidR="00A2044C" w:rsidTr="00476D47">
        <w:trPr>
          <w:trHeight w:val="747"/>
        </w:trPr>
        <w:tc>
          <w:tcPr>
            <w:tcW w:w="853" w:type="dxa"/>
          </w:tcPr>
          <w:p w:rsidR="00A2044C" w:rsidRPr="00EF4EA7" w:rsidRDefault="00A2044C" w:rsidP="00034FF0">
            <w:pPr>
              <w:pStyle w:val="Textkrper"/>
            </w:pPr>
            <w:r w:rsidRPr="00EF4EA7">
              <w:t>1 kle</w:t>
            </w:r>
            <w:r w:rsidRPr="00EF4EA7">
              <w:t>i</w:t>
            </w:r>
            <w:r w:rsidRPr="00EF4EA7">
              <w:t xml:space="preserve">ne </w:t>
            </w:r>
          </w:p>
        </w:tc>
        <w:tc>
          <w:tcPr>
            <w:tcW w:w="1704" w:type="dxa"/>
          </w:tcPr>
          <w:p w:rsidR="00A2044C" w:rsidRPr="00EF4EA7" w:rsidRDefault="00A2044C" w:rsidP="00034FF0">
            <w:pPr>
              <w:pStyle w:val="Textkrper"/>
            </w:pPr>
            <w:r w:rsidRPr="00EF4EA7">
              <w:t xml:space="preserve">Ananas </w:t>
            </w:r>
          </w:p>
        </w:tc>
        <w:tc>
          <w:tcPr>
            <w:tcW w:w="4828" w:type="dxa"/>
          </w:tcPr>
          <w:p w:rsidR="00A2044C" w:rsidRPr="00EF4EA7" w:rsidRDefault="00A2044C" w:rsidP="00034FF0">
            <w:pPr>
              <w:pStyle w:val="Textkrper"/>
            </w:pPr>
            <w:r w:rsidRPr="00EF4EA7">
              <w:t>schälen, längs vierteln, jeweils den Strunk herau</w:t>
            </w:r>
            <w:r w:rsidRPr="00EF4EA7">
              <w:t>s</w:t>
            </w:r>
            <w:r w:rsidRPr="00EF4EA7">
              <w:t xml:space="preserve">schneiden und das Fruchtfleisch in kleine Würfel schneiden </w:t>
            </w:r>
            <w:r>
              <w:rPr>
                <w:noProof/>
              </w:rPr>
              <w:drawing>
                <wp:inline distT="0" distB="0" distL="0" distR="0" wp14:anchorId="6921C1BB" wp14:editId="4F120431">
                  <wp:extent cx="128270" cy="128270"/>
                  <wp:effectExtent l="0" t="0" r="5080" b="508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2044C" w:rsidTr="00476D47">
        <w:trPr>
          <w:trHeight w:val="986"/>
        </w:trPr>
        <w:tc>
          <w:tcPr>
            <w:tcW w:w="853" w:type="dxa"/>
          </w:tcPr>
          <w:p w:rsidR="00A2044C" w:rsidRPr="00EF4EA7" w:rsidRDefault="00A2044C" w:rsidP="00034FF0">
            <w:pPr>
              <w:pStyle w:val="Textkrper"/>
            </w:pPr>
            <w:r w:rsidRPr="00EF4EA7">
              <w:t xml:space="preserve">1 </w:t>
            </w:r>
          </w:p>
        </w:tc>
        <w:tc>
          <w:tcPr>
            <w:tcW w:w="1704" w:type="dxa"/>
          </w:tcPr>
          <w:p w:rsidR="00A2044C" w:rsidRPr="00EF4EA7" w:rsidRDefault="00A2044C" w:rsidP="00034FF0">
            <w:pPr>
              <w:pStyle w:val="Textkrper"/>
            </w:pPr>
            <w:r w:rsidRPr="00EF4EA7">
              <w:t>Mango</w:t>
            </w:r>
          </w:p>
        </w:tc>
        <w:tc>
          <w:tcPr>
            <w:tcW w:w="4828" w:type="dxa"/>
          </w:tcPr>
          <w:p w:rsidR="00A2044C" w:rsidRPr="00EF4EA7" w:rsidRDefault="00A2044C" w:rsidP="00034FF0">
            <w:pPr>
              <w:pStyle w:val="Textkrper"/>
            </w:pPr>
            <w:r>
              <w:t>an beiden Seiten die Mango seitlich vom Kern abtre</w:t>
            </w:r>
            <w:r>
              <w:t>n</w:t>
            </w:r>
            <w:r>
              <w:t>nen das Fruchtfleisch kreuzweise einschneiden. Mango von innen nach außen umstülpen und sie Würfel mit dem Messer vollständig abtrennen</w:t>
            </w:r>
          </w:p>
        </w:tc>
      </w:tr>
      <w:tr w:rsidR="00A2044C" w:rsidTr="00476D47">
        <w:trPr>
          <w:trHeight w:val="494"/>
        </w:trPr>
        <w:tc>
          <w:tcPr>
            <w:tcW w:w="853" w:type="dxa"/>
          </w:tcPr>
          <w:p w:rsidR="00A2044C" w:rsidRPr="00EF4EA7" w:rsidRDefault="00A2044C" w:rsidP="00034FF0">
            <w:pPr>
              <w:pStyle w:val="Textkrper"/>
            </w:pPr>
            <w:r w:rsidRPr="00EF4EA7">
              <w:t xml:space="preserve">2 </w:t>
            </w:r>
          </w:p>
        </w:tc>
        <w:tc>
          <w:tcPr>
            <w:tcW w:w="1704" w:type="dxa"/>
          </w:tcPr>
          <w:p w:rsidR="00A2044C" w:rsidRPr="00EF4EA7" w:rsidRDefault="00A2044C" w:rsidP="00034FF0">
            <w:pPr>
              <w:pStyle w:val="Textkrper"/>
            </w:pPr>
            <w:r w:rsidRPr="00EF4EA7">
              <w:t>Clementinen</w:t>
            </w:r>
          </w:p>
        </w:tc>
        <w:tc>
          <w:tcPr>
            <w:tcW w:w="4828" w:type="dxa"/>
          </w:tcPr>
          <w:p w:rsidR="00A2044C" w:rsidRDefault="00A2044C" w:rsidP="00034FF0">
            <w:pPr>
              <w:pStyle w:val="Textkrper"/>
            </w:pPr>
            <w:r w:rsidRPr="00EF4EA7">
              <w:t>schälen, in Schnitzchen teilen und halbieren</w:t>
            </w:r>
          </w:p>
          <w:p w:rsidR="00A2044C" w:rsidRPr="00EF4EA7" w:rsidRDefault="00A2044C" w:rsidP="00034FF0">
            <w:pPr>
              <w:pStyle w:val="Textkrper"/>
            </w:pPr>
          </w:p>
        </w:tc>
      </w:tr>
      <w:tr w:rsidR="00A2044C" w:rsidTr="00476D47">
        <w:trPr>
          <w:trHeight w:val="494"/>
        </w:trPr>
        <w:tc>
          <w:tcPr>
            <w:tcW w:w="853" w:type="dxa"/>
          </w:tcPr>
          <w:p w:rsidR="00A2044C" w:rsidRPr="00EF4EA7" w:rsidRDefault="00A2044C" w:rsidP="00034FF0">
            <w:pPr>
              <w:pStyle w:val="Textkrper"/>
            </w:pPr>
            <w:r w:rsidRPr="00EF4EA7">
              <w:t xml:space="preserve">100 g </w:t>
            </w:r>
          </w:p>
        </w:tc>
        <w:tc>
          <w:tcPr>
            <w:tcW w:w="1704" w:type="dxa"/>
          </w:tcPr>
          <w:p w:rsidR="00A2044C" w:rsidRPr="00EF4EA7" w:rsidRDefault="00A2044C" w:rsidP="00034FF0">
            <w:pPr>
              <w:pStyle w:val="Textkrper"/>
            </w:pPr>
            <w:r w:rsidRPr="00EF4EA7">
              <w:t>blaue Trauben</w:t>
            </w:r>
          </w:p>
        </w:tc>
        <w:tc>
          <w:tcPr>
            <w:tcW w:w="4828" w:type="dxa"/>
          </w:tcPr>
          <w:p w:rsidR="00A2044C" w:rsidRPr="00EF4EA7" w:rsidRDefault="00A2044C" w:rsidP="00034FF0">
            <w:pPr>
              <w:pStyle w:val="Textkrper"/>
            </w:pPr>
            <w:r w:rsidRPr="00EF4EA7">
              <w:t xml:space="preserve">gut waschen, halbieren  evtl. Kerne entfernen </w:t>
            </w:r>
          </w:p>
        </w:tc>
      </w:tr>
      <w:tr w:rsidR="00A2044C" w:rsidTr="00476D47">
        <w:trPr>
          <w:trHeight w:val="733"/>
        </w:trPr>
        <w:tc>
          <w:tcPr>
            <w:tcW w:w="853" w:type="dxa"/>
          </w:tcPr>
          <w:p w:rsidR="00A2044C" w:rsidRPr="00EF4EA7" w:rsidRDefault="00A2044C" w:rsidP="00034FF0">
            <w:pPr>
              <w:pStyle w:val="Textkrper"/>
            </w:pPr>
            <w:r w:rsidRPr="00EF4EA7">
              <w:t xml:space="preserve">1 </w:t>
            </w:r>
          </w:p>
        </w:tc>
        <w:tc>
          <w:tcPr>
            <w:tcW w:w="1704" w:type="dxa"/>
          </w:tcPr>
          <w:p w:rsidR="00A2044C" w:rsidRPr="00EF4EA7" w:rsidRDefault="00A2044C" w:rsidP="00034FF0">
            <w:pPr>
              <w:pStyle w:val="Textkrper"/>
            </w:pPr>
            <w:r w:rsidRPr="00EF4EA7">
              <w:t>Apfel</w:t>
            </w:r>
          </w:p>
        </w:tc>
        <w:tc>
          <w:tcPr>
            <w:tcW w:w="4828" w:type="dxa"/>
          </w:tcPr>
          <w:p w:rsidR="00A2044C" w:rsidRDefault="00A2044C" w:rsidP="00034FF0">
            <w:pPr>
              <w:pStyle w:val="Textkrper"/>
            </w:pPr>
            <w:r w:rsidRPr="00EF4EA7">
              <w:rPr>
                <w:noProof/>
              </w:rPr>
              <mc:AlternateContent>
                <mc:Choice Requires="wps">
                  <w:drawing>
                    <wp:anchor distT="0" distB="0" distL="114300" distR="114300" simplePos="0" relativeHeight="252388352" behindDoc="0" locked="0" layoutInCell="1" allowOverlap="1" wp14:anchorId="01379CCD" wp14:editId="4D872583">
                      <wp:simplePos x="0" y="0"/>
                      <wp:positionH relativeFrom="column">
                        <wp:posOffset>691812</wp:posOffset>
                      </wp:positionH>
                      <wp:positionV relativeFrom="paragraph">
                        <wp:posOffset>165700</wp:posOffset>
                      </wp:positionV>
                      <wp:extent cx="108000" cy="108000"/>
                      <wp:effectExtent l="0" t="0" r="25400" b="25400"/>
                      <wp:wrapNone/>
                      <wp:docPr id="290" name="Würfel 290"/>
                      <wp:cNvGraphicFramePr/>
                      <a:graphic xmlns:a="http://schemas.openxmlformats.org/drawingml/2006/main">
                        <a:graphicData uri="http://schemas.microsoft.com/office/word/2010/wordprocessingShape">
                          <wps:wsp>
                            <wps:cNvSpPr/>
                            <wps:spPr>
                              <a:xfrm>
                                <a:off x="0" y="0"/>
                                <a:ext cx="108000" cy="108000"/>
                              </a:xfrm>
                              <a:prstGeom prst="cube">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290" o:spid="_x0000_s1026" type="#_x0000_t16" style="position:absolute;margin-left:54.45pt;margin-top:13.05pt;width:8.5pt;height:8.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" fillcolor="white [3201]" strokecolor="#f79646 [3209]" strokeweight="2pt"/>
                  </w:pict>
                </mc:Fallback>
              </mc:AlternateContent>
            </w:r>
            <w:r w:rsidRPr="00EF4EA7">
              <w:t>waschen, schälen, Kerngehäuse entfernen und in Wü</w:t>
            </w:r>
            <w:r w:rsidRPr="00EF4EA7">
              <w:t>r</w:t>
            </w:r>
            <w:r w:rsidRPr="00EF4EA7">
              <w:t>fel schneiden</w:t>
            </w:r>
          </w:p>
          <w:p w:rsidR="00A2044C" w:rsidRPr="00EF4EA7" w:rsidRDefault="00A2044C" w:rsidP="00034FF0">
            <w:pPr>
              <w:pStyle w:val="Textkrper"/>
            </w:pPr>
          </w:p>
        </w:tc>
      </w:tr>
      <w:tr w:rsidR="00A2044C" w:rsidTr="00476D47">
        <w:trPr>
          <w:trHeight w:val="494"/>
        </w:trPr>
        <w:tc>
          <w:tcPr>
            <w:tcW w:w="853" w:type="dxa"/>
          </w:tcPr>
          <w:p w:rsidR="00A2044C" w:rsidRPr="00EF4EA7" w:rsidRDefault="00A2044C" w:rsidP="00034FF0">
            <w:pPr>
              <w:pStyle w:val="Textkrper"/>
            </w:pPr>
            <w:r w:rsidRPr="00EF4EA7">
              <w:t xml:space="preserve">1 </w:t>
            </w:r>
          </w:p>
        </w:tc>
        <w:tc>
          <w:tcPr>
            <w:tcW w:w="1704" w:type="dxa"/>
          </w:tcPr>
          <w:p w:rsidR="00A2044C" w:rsidRPr="00EF4EA7" w:rsidRDefault="00A2044C" w:rsidP="00034FF0">
            <w:pPr>
              <w:pStyle w:val="Textkrper"/>
            </w:pPr>
            <w:r w:rsidRPr="00EF4EA7">
              <w:t>Banane</w:t>
            </w:r>
          </w:p>
        </w:tc>
        <w:tc>
          <w:tcPr>
            <w:tcW w:w="4828" w:type="dxa"/>
          </w:tcPr>
          <w:p w:rsidR="00A2044C" w:rsidRDefault="00A2044C" w:rsidP="00034FF0">
            <w:pPr>
              <w:pStyle w:val="Textkrper"/>
            </w:pPr>
            <w:r w:rsidRPr="00EF4EA7">
              <w:rPr>
                <w:noProof/>
              </w:rPr>
              <mc:AlternateContent>
                <mc:Choice Requires="wps">
                  <w:drawing>
                    <wp:anchor distT="0" distB="0" distL="114300" distR="114300" simplePos="0" relativeHeight="252389376" behindDoc="0" locked="0" layoutInCell="1" allowOverlap="1" wp14:anchorId="54B6DF8B" wp14:editId="06AAAB58">
                      <wp:simplePos x="0" y="0"/>
                      <wp:positionH relativeFrom="column">
                        <wp:posOffset>2642235</wp:posOffset>
                      </wp:positionH>
                      <wp:positionV relativeFrom="paragraph">
                        <wp:posOffset>16510</wp:posOffset>
                      </wp:positionV>
                      <wp:extent cx="108000" cy="108000"/>
                      <wp:effectExtent l="0" t="0" r="25400" b="25400"/>
                      <wp:wrapNone/>
                      <wp:docPr id="291" name="Ellipse 291"/>
                      <wp:cNvGraphicFramePr/>
                      <a:graphic xmlns:a="http://schemas.openxmlformats.org/drawingml/2006/main">
                        <a:graphicData uri="http://schemas.microsoft.com/office/word/2010/wordprocessingShape">
                          <wps:wsp>
                            <wps:cNvSpPr/>
                            <wps:spPr>
                              <a:xfrm flipH="1" flipV="1">
                                <a:off x="0" y="0"/>
                                <a:ext cx="108000" cy="1080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1" o:spid="_x0000_s1026" style="position:absolute;margin-left:208.05pt;margin-top:1.3pt;width:8.5pt;height:8.5pt;flip:x y;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" fillcolor="#f79646 [3209]" strokecolor="#974706 [1609]" strokeweight="2pt"/>
                  </w:pict>
                </mc:Fallback>
              </mc:AlternateContent>
            </w:r>
            <w:r w:rsidRPr="00EF4EA7">
              <w:t>Schälen, in gleichmäßige Scheiben schneiden</w:t>
            </w:r>
          </w:p>
          <w:p w:rsidR="00A2044C" w:rsidRPr="00EF4EA7" w:rsidRDefault="00A2044C" w:rsidP="00034FF0">
            <w:pPr>
              <w:pStyle w:val="Textkrper"/>
            </w:pPr>
          </w:p>
        </w:tc>
      </w:tr>
      <w:tr w:rsidR="00A2044C" w:rsidTr="00476D47">
        <w:trPr>
          <w:trHeight w:val="480"/>
        </w:trPr>
        <w:tc>
          <w:tcPr>
            <w:tcW w:w="853" w:type="dxa"/>
          </w:tcPr>
          <w:p w:rsidR="00A2044C" w:rsidRPr="00EF4EA7" w:rsidRDefault="00A2044C" w:rsidP="00034FF0">
            <w:pPr>
              <w:pStyle w:val="Textkrper"/>
            </w:pPr>
            <w:r w:rsidRPr="00EF4EA7">
              <w:t xml:space="preserve">2 EL </w:t>
            </w:r>
          </w:p>
        </w:tc>
        <w:tc>
          <w:tcPr>
            <w:tcW w:w="1704" w:type="dxa"/>
          </w:tcPr>
          <w:p w:rsidR="00A2044C" w:rsidRPr="00EF4EA7" w:rsidRDefault="00A2044C" w:rsidP="00034FF0">
            <w:pPr>
              <w:pStyle w:val="Textkrper"/>
            </w:pPr>
            <w:r w:rsidRPr="00EF4EA7">
              <w:t>Honig</w:t>
            </w:r>
          </w:p>
        </w:tc>
        <w:tc>
          <w:tcPr>
            <w:tcW w:w="4828" w:type="dxa"/>
          </w:tcPr>
          <w:p w:rsidR="00A2044C" w:rsidRDefault="00A2044C" w:rsidP="00034FF0">
            <w:pPr>
              <w:pStyle w:val="Textkrper"/>
            </w:pPr>
            <w:r w:rsidRPr="00EF4EA7">
              <w:t>zum Obst geben</w:t>
            </w:r>
          </w:p>
          <w:p w:rsidR="00A2044C" w:rsidRPr="00EF4EA7" w:rsidRDefault="00A2044C" w:rsidP="00034FF0">
            <w:pPr>
              <w:pStyle w:val="Textkrper"/>
            </w:pPr>
          </w:p>
        </w:tc>
      </w:tr>
      <w:tr w:rsidR="00A2044C" w:rsidTr="00476D47">
        <w:trPr>
          <w:trHeight w:val="986"/>
        </w:trPr>
        <w:tc>
          <w:tcPr>
            <w:tcW w:w="853" w:type="dxa"/>
          </w:tcPr>
          <w:p w:rsidR="00A2044C" w:rsidRPr="00EF4EA7" w:rsidRDefault="00A2044C" w:rsidP="00034FF0">
            <w:pPr>
              <w:pStyle w:val="Textkrper"/>
            </w:pPr>
            <w:r w:rsidRPr="00EF4EA7">
              <w:t>5 Blä</w:t>
            </w:r>
            <w:r w:rsidRPr="00EF4EA7">
              <w:t>t</w:t>
            </w:r>
            <w:r w:rsidRPr="00EF4EA7">
              <w:t xml:space="preserve">ter </w:t>
            </w:r>
          </w:p>
        </w:tc>
        <w:tc>
          <w:tcPr>
            <w:tcW w:w="1704" w:type="dxa"/>
          </w:tcPr>
          <w:p w:rsidR="00A2044C" w:rsidRPr="00EF4EA7" w:rsidRDefault="00A2044C" w:rsidP="00034FF0">
            <w:pPr>
              <w:pStyle w:val="Textkrper"/>
            </w:pPr>
            <w:r w:rsidRPr="00EF4EA7">
              <w:t>Minze oder Zitr</w:t>
            </w:r>
            <w:r w:rsidRPr="00EF4EA7">
              <w:t>o</w:t>
            </w:r>
            <w:r w:rsidRPr="00EF4EA7">
              <w:t>nenmelisse</w:t>
            </w:r>
          </w:p>
        </w:tc>
        <w:tc>
          <w:tcPr>
            <w:tcW w:w="4828" w:type="dxa"/>
          </w:tcPr>
          <w:p w:rsidR="00A2044C" w:rsidRPr="00EF4EA7" w:rsidRDefault="00A2044C" w:rsidP="00034FF0">
            <w:pPr>
              <w:pStyle w:val="Textkrper"/>
            </w:pPr>
            <w:r w:rsidRPr="00EF4EA7">
              <w:t>gut waschen, grob hacken, in die Schüssel geben und alles vermengen</w:t>
            </w:r>
          </w:p>
          <w:p w:rsidR="00A2044C" w:rsidRDefault="00A2044C" w:rsidP="00034FF0">
            <w:pPr>
              <w:pStyle w:val="Textkrper"/>
            </w:pPr>
            <w:r w:rsidRPr="00EF4EA7">
              <w:t xml:space="preserve">Obstsalat 30 Minuten kaltstellen.  </w:t>
            </w:r>
          </w:p>
          <w:p w:rsidR="00A2044C" w:rsidRPr="00EF4EA7" w:rsidRDefault="00A2044C" w:rsidP="00034FF0">
            <w:pPr>
              <w:pStyle w:val="Textkrper"/>
            </w:pPr>
            <w:r w:rsidRPr="00EF4EA7">
              <w:t xml:space="preserve">     </w:t>
            </w:r>
            <w:r w:rsidRPr="00EF4EA7">
              <w:rPr>
                <w:b/>
              </w:rPr>
              <w:t>In der Zwischenzeit</w:t>
            </w:r>
          </w:p>
        </w:tc>
      </w:tr>
      <w:tr w:rsidR="00A2044C" w:rsidTr="00476D47">
        <w:trPr>
          <w:trHeight w:val="1480"/>
        </w:trPr>
        <w:tc>
          <w:tcPr>
            <w:tcW w:w="853" w:type="dxa"/>
          </w:tcPr>
          <w:p w:rsidR="00A2044C" w:rsidRPr="00EF4EA7" w:rsidRDefault="00A2044C" w:rsidP="00034FF0">
            <w:pPr>
              <w:pStyle w:val="Textkrper"/>
            </w:pPr>
            <w:r w:rsidRPr="00EF4EA7">
              <w:t xml:space="preserve">1 </w:t>
            </w:r>
          </w:p>
          <w:p w:rsidR="00A2044C" w:rsidRPr="00EF4EA7" w:rsidRDefault="00A2044C" w:rsidP="00034FF0">
            <w:pPr>
              <w:pStyle w:val="Textkrper"/>
            </w:pPr>
          </w:p>
          <w:p w:rsidR="00A2044C" w:rsidRPr="00EF4EA7" w:rsidRDefault="00A2044C" w:rsidP="00034FF0">
            <w:pPr>
              <w:pStyle w:val="Textkrper"/>
            </w:pPr>
            <w:r w:rsidRPr="00EF4EA7">
              <w:t xml:space="preserve">2  </w:t>
            </w:r>
          </w:p>
        </w:tc>
        <w:tc>
          <w:tcPr>
            <w:tcW w:w="1704" w:type="dxa"/>
          </w:tcPr>
          <w:p w:rsidR="00A2044C" w:rsidRPr="00EF4EA7" w:rsidRDefault="00A2044C" w:rsidP="00034FF0">
            <w:pPr>
              <w:pStyle w:val="Textkrper"/>
            </w:pPr>
            <w:r w:rsidRPr="00EF4EA7">
              <w:t xml:space="preserve">Sternfrucht </w:t>
            </w:r>
          </w:p>
          <w:p w:rsidR="00A2044C" w:rsidRPr="00EF4EA7" w:rsidRDefault="00A2044C" w:rsidP="00034FF0">
            <w:pPr>
              <w:pStyle w:val="Textkrper"/>
            </w:pPr>
            <w:r w:rsidRPr="00EF4EA7">
              <w:t>(</w:t>
            </w:r>
            <w:r w:rsidRPr="00EF4EA7">
              <w:rPr>
                <w:b/>
              </w:rPr>
              <w:t>Karambole</w:t>
            </w:r>
            <w:r w:rsidRPr="00EF4EA7">
              <w:t>) oder</w:t>
            </w:r>
          </w:p>
          <w:p w:rsidR="00A2044C" w:rsidRPr="00EF4EA7" w:rsidRDefault="00A2044C" w:rsidP="00034FF0">
            <w:pPr>
              <w:pStyle w:val="Textkrper"/>
            </w:pPr>
            <w:r w:rsidRPr="00EF4EA7">
              <w:t>Kiwis</w:t>
            </w:r>
          </w:p>
          <w:p w:rsidR="00A2044C" w:rsidRPr="00EF4EA7" w:rsidRDefault="00A2044C" w:rsidP="00034FF0">
            <w:pPr>
              <w:pStyle w:val="Textkrper"/>
            </w:pPr>
          </w:p>
          <w:p w:rsidR="00A2044C" w:rsidRPr="00EF4EA7" w:rsidRDefault="00A2044C" w:rsidP="00034FF0">
            <w:pPr>
              <w:pStyle w:val="Textkrper"/>
            </w:pPr>
          </w:p>
        </w:tc>
        <w:tc>
          <w:tcPr>
            <w:tcW w:w="4828" w:type="dxa"/>
          </w:tcPr>
          <w:p w:rsidR="00A2044C" w:rsidRDefault="00A2044C" w:rsidP="00034FF0">
            <w:pPr>
              <w:pStyle w:val="Textkrper"/>
            </w:pPr>
            <w:r>
              <w:t xml:space="preserve">waschen, trocknen und </w:t>
            </w:r>
            <w:r w:rsidRPr="00EF4EA7">
              <w:t xml:space="preserve"> in sternförmige Scheiben </w:t>
            </w:r>
          </w:p>
          <w:p w:rsidR="00A2044C" w:rsidRPr="00EF4EA7" w:rsidRDefault="00A2044C" w:rsidP="00034FF0">
            <w:pPr>
              <w:pStyle w:val="Textkrper"/>
            </w:pPr>
            <w:r w:rsidRPr="00EF4EA7">
              <w:rPr>
                <w:noProof/>
              </w:rPr>
              <mc:AlternateContent>
                <mc:Choice Requires="wps">
                  <w:drawing>
                    <wp:anchor distT="0" distB="0" distL="114300" distR="114300" simplePos="0" relativeHeight="252390400" behindDoc="0" locked="0" layoutInCell="1" allowOverlap="1" wp14:anchorId="5C7C0C42" wp14:editId="1DEF3026">
                      <wp:simplePos x="0" y="0"/>
                      <wp:positionH relativeFrom="column">
                        <wp:posOffset>807720</wp:posOffset>
                      </wp:positionH>
                      <wp:positionV relativeFrom="paragraph">
                        <wp:posOffset>20320</wp:posOffset>
                      </wp:positionV>
                      <wp:extent cx="143510" cy="143510"/>
                      <wp:effectExtent l="0" t="0" r="27940" b="27940"/>
                      <wp:wrapNone/>
                      <wp:docPr id="292" name="Stern mit 6 Zacken 292"/>
                      <wp:cNvGraphicFramePr/>
                      <a:graphic xmlns:a="http://schemas.openxmlformats.org/drawingml/2006/main">
                        <a:graphicData uri="http://schemas.microsoft.com/office/word/2010/wordprocessingShape">
                          <wps:wsp>
                            <wps:cNvSpPr/>
                            <wps:spPr>
                              <a:xfrm>
                                <a:off x="0" y="0"/>
                                <a:ext cx="143510" cy="143510"/>
                              </a:xfrm>
                              <a:prstGeom prst="star6">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ern mit 6 Zacken 292" o:spid="_x0000_s1026" style="position:absolute;margin-left:63.6pt;margin-top:1.6pt;width:11.3pt;height:11.3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510,14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" path="m,35878r47836,-1l71755,,95674,35877r47836,1l119592,71755r23918,35878l95674,107633,71755,143510,47836,107633,,107633,23918,71755,,35878xe" fillcolor="#f79646 [3209]" strokecolor="#974706 [1609]" strokeweight="2pt">
                      <v:path arrowok="t" o:connecttype="custom" o:connectlocs="0,35878;47836,35877;71755,0;95674,35877;143510,35878;119592,71755;143510,107633;95674,107633;71755,143510;47836,107633;0,107633;23918,71755;0,35878" o:connectangles="0,0,0,0,0,0,0,0,0,0,0,0,0"/>
                    </v:shape>
                  </w:pict>
                </mc:Fallback>
              </mc:AlternateContent>
            </w:r>
            <w:r w:rsidRPr="00EF4EA7">
              <w:t>schneiden</w:t>
            </w:r>
            <w:r>
              <w:t xml:space="preserve"> </w:t>
            </w:r>
          </w:p>
          <w:p w:rsidR="00A2044C" w:rsidRPr="00EF4EA7" w:rsidRDefault="00A2044C" w:rsidP="00034FF0">
            <w:pPr>
              <w:pStyle w:val="Textkrper"/>
            </w:pPr>
          </w:p>
          <w:p w:rsidR="00A2044C" w:rsidRPr="00EF4EA7" w:rsidRDefault="00A2044C" w:rsidP="00034FF0">
            <w:pPr>
              <w:pStyle w:val="Textkrper"/>
            </w:pPr>
            <w:r w:rsidRPr="00EF4EA7">
              <w:rPr>
                <w:noProof/>
              </w:rPr>
              <mc:AlternateContent>
                <mc:Choice Requires="wps">
                  <w:drawing>
                    <wp:anchor distT="0" distB="0" distL="114300" distR="114300" simplePos="0" relativeHeight="252391424" behindDoc="0" locked="0" layoutInCell="1" allowOverlap="1" wp14:anchorId="7C16D20E" wp14:editId="12856264">
                      <wp:simplePos x="0" y="0"/>
                      <wp:positionH relativeFrom="column">
                        <wp:posOffset>2386330</wp:posOffset>
                      </wp:positionH>
                      <wp:positionV relativeFrom="paragraph">
                        <wp:posOffset>178435</wp:posOffset>
                      </wp:positionV>
                      <wp:extent cx="143510" cy="143510"/>
                      <wp:effectExtent l="0" t="0" r="27940" b="27940"/>
                      <wp:wrapNone/>
                      <wp:docPr id="293" name="Ellipse 293"/>
                      <wp:cNvGraphicFramePr/>
                      <a:graphic xmlns:a="http://schemas.openxmlformats.org/drawingml/2006/main">
                        <a:graphicData uri="http://schemas.microsoft.com/office/word/2010/wordprocessingShape">
                          <wps:wsp>
                            <wps:cNvSpPr/>
                            <wps:spPr>
                              <a:xfrm flipH="1" flipV="1">
                                <a:off x="0" y="0"/>
                                <a:ext cx="143510" cy="143510"/>
                              </a:xfrm>
                              <a:prstGeom prst="ellipse">
                                <a:avLst/>
                              </a:prstGeom>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3" o:spid="_x0000_s1026" style="position:absolute;margin-left:187.9pt;margin-top:14.05pt;width:11.3pt;height:11.3pt;flip:x y;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" fillcolor="#f79646 [3209]" strokecolor="#974706 [1609]" strokeweight="2pt"/>
                  </w:pict>
                </mc:Fallback>
              </mc:AlternateContent>
            </w:r>
            <w:r>
              <w:t xml:space="preserve">Stiel- und Strunk Ansatz abschneiden mit Sparschäler </w:t>
            </w:r>
            <w:r w:rsidRPr="00EF4EA7">
              <w:t xml:space="preserve">schälen und in dünne Scheiben schneiden </w:t>
            </w:r>
          </w:p>
          <w:p w:rsidR="00A2044C" w:rsidRPr="00EF4EA7" w:rsidRDefault="00A2044C" w:rsidP="00034FF0">
            <w:pPr>
              <w:pStyle w:val="Textkrper"/>
            </w:pPr>
          </w:p>
        </w:tc>
      </w:tr>
    </w:tbl>
    <w:p w:rsidR="00D41A3B" w:rsidRDefault="00D41A3B" w:rsidP="00D41A3B">
      <w:pPr>
        <w:pStyle w:val="Marginaliegrau"/>
        <w:framePr w:wrap="around" w:x="8685" w:y="885"/>
      </w:pPr>
      <w:r w:rsidRPr="00BE1C4D">
        <w:rPr>
          <w:b/>
        </w:rPr>
        <w:t>Tipp</w:t>
      </w:r>
      <w:r>
        <w:t>: J</w:t>
      </w:r>
      <w:r w:rsidRPr="00EF4EA7">
        <w:t>e nach Wunsch können andere Früchte verwen</w:t>
      </w:r>
      <w:r>
        <w:t>det werden. Beim Einkauf sollte a</w:t>
      </w:r>
      <w:r w:rsidRPr="00EF4EA7">
        <w:t xml:space="preserve">uf </w:t>
      </w:r>
      <w:r>
        <w:t>S</w:t>
      </w:r>
      <w:r w:rsidRPr="00EF4EA7">
        <w:t>aison und Preis geachtet we</w:t>
      </w:r>
      <w:r w:rsidRPr="00EF4EA7">
        <w:t>r</w:t>
      </w:r>
      <w:r w:rsidRPr="00EF4EA7">
        <w:t>den.</w:t>
      </w:r>
    </w:p>
    <w:tbl>
      <w:tblPr>
        <w:tblStyle w:val="Tabellenraster"/>
        <w:tblW w:w="7385" w:type="dxa"/>
        <w:tblInd w:w="108" w:type="dxa"/>
        <w:tblBorders>
          <w:top w:val="none" w:sz="0" w:space="0" w:color="auto"/>
        </w:tblBorders>
        <w:tblLook w:val="04A0" w:firstRow="1" w:lastRow="0" w:firstColumn="1" w:lastColumn="0" w:noHBand="0" w:noVBand="1"/>
      </w:tblPr>
      <w:tblGrid>
        <w:gridCol w:w="853"/>
        <w:gridCol w:w="1704"/>
        <w:gridCol w:w="4828"/>
      </w:tblGrid>
      <w:tr w:rsidR="00A2044C" w:rsidTr="00461989">
        <w:trPr>
          <w:trHeight w:val="1227"/>
        </w:trPr>
        <w:tc>
          <w:tcPr>
            <w:tcW w:w="853" w:type="dxa"/>
          </w:tcPr>
          <w:p w:rsidR="00A2044C" w:rsidRPr="00EF4EA7" w:rsidRDefault="00A2044C" w:rsidP="00034FF0">
            <w:pPr>
              <w:pStyle w:val="Textkrper"/>
            </w:pPr>
            <w:r w:rsidRPr="00EF4EA7">
              <w:t>4</w:t>
            </w:r>
          </w:p>
        </w:tc>
        <w:tc>
          <w:tcPr>
            <w:tcW w:w="1704" w:type="dxa"/>
          </w:tcPr>
          <w:p w:rsidR="00A2044C" w:rsidRPr="00EF4EA7" w:rsidRDefault="00A2044C" w:rsidP="00034FF0">
            <w:pPr>
              <w:pStyle w:val="Textkrper"/>
            </w:pPr>
            <w:r w:rsidRPr="00EF4EA7">
              <w:t>Physalis</w:t>
            </w:r>
          </w:p>
        </w:tc>
        <w:tc>
          <w:tcPr>
            <w:tcW w:w="4828" w:type="dxa"/>
          </w:tcPr>
          <w:p w:rsidR="00A2044C" w:rsidRDefault="00CD71FC" w:rsidP="00034FF0">
            <w:pPr>
              <w:pStyle w:val="Textkrper"/>
              <w:rPr>
                <w:noProof/>
              </w:rPr>
            </w:pPr>
            <w:r>
              <w:rPr>
                <w:noProof/>
              </w:rPr>
              <w:t>D</w:t>
            </w:r>
            <w:r w:rsidR="00A2044C" w:rsidRPr="00EF4EA7">
              <w:rPr>
                <w:noProof/>
              </w:rPr>
              <w:t xml:space="preserve">ie </w:t>
            </w:r>
            <w:r w:rsidR="00A2044C">
              <w:rPr>
                <w:noProof/>
              </w:rPr>
              <w:t>papierartige Umhüllung</w:t>
            </w:r>
            <w:r w:rsidR="00A2044C" w:rsidRPr="00EF4EA7">
              <w:rPr>
                <w:noProof/>
              </w:rPr>
              <w:t xml:space="preserve"> von der Spitze nach oben ziehen</w:t>
            </w:r>
            <w:r w:rsidR="00A2044C">
              <w:rPr>
                <w:noProof/>
              </w:rPr>
              <w:t xml:space="preserve"> Frucht kurz abwaschen. Umhüllung nicht entfernen</w:t>
            </w:r>
          </w:p>
          <w:p w:rsidR="00A2044C" w:rsidRDefault="00A2044C" w:rsidP="00034FF0">
            <w:pPr>
              <w:pStyle w:val="Textkrper"/>
              <w:rPr>
                <w:noProof/>
              </w:rPr>
            </w:pPr>
            <w:r>
              <w:rPr>
                <w:noProof/>
              </w:rPr>
              <mc:AlternateContent>
                <mc:Choice Requires="wps">
                  <w:drawing>
                    <wp:anchor distT="0" distB="0" distL="114300" distR="114300" simplePos="0" relativeHeight="252392448" behindDoc="0" locked="0" layoutInCell="1" allowOverlap="1" wp14:anchorId="221C612F" wp14:editId="35C90D29">
                      <wp:simplePos x="0" y="0"/>
                      <wp:positionH relativeFrom="column">
                        <wp:posOffset>-3175</wp:posOffset>
                      </wp:positionH>
                      <wp:positionV relativeFrom="paragraph">
                        <wp:posOffset>18415</wp:posOffset>
                      </wp:positionV>
                      <wp:extent cx="287655" cy="107950"/>
                      <wp:effectExtent l="0" t="19050" r="36195" b="44450"/>
                      <wp:wrapNone/>
                      <wp:docPr id="294" name="Pfeil nach rechts 294"/>
                      <wp:cNvGraphicFramePr/>
                      <a:graphic xmlns:a="http://schemas.openxmlformats.org/drawingml/2006/main">
                        <a:graphicData uri="http://schemas.microsoft.com/office/word/2010/wordprocessingShape">
                          <wps:wsp>
                            <wps:cNvSpPr/>
                            <wps:spPr>
                              <a:xfrm>
                                <a:off x="0" y="0"/>
                                <a:ext cx="287655" cy="1079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94" o:spid="_x0000_s1026" type="#_x0000_t13" style="position:absolute;margin-left:-.25pt;margin-top:1.45pt;width:22.65pt;height:8.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" adj="17547" fillcolor="#4f81bd [3204]" strokecolor="#243f60 [1604]" strokeweight="2pt"/>
                  </w:pict>
                </mc:Fallback>
              </mc:AlternateContent>
            </w:r>
            <w:r>
              <w:rPr>
                <w:noProof/>
              </w:rPr>
              <w:t xml:space="preserve">              Dekoration</w:t>
            </w:r>
          </w:p>
          <w:p w:rsidR="00A2044C" w:rsidRPr="00EF4EA7" w:rsidRDefault="00A2044C" w:rsidP="00034FF0">
            <w:pPr>
              <w:pStyle w:val="Textkrper"/>
              <w:rPr>
                <w:noProof/>
              </w:rPr>
            </w:pPr>
          </w:p>
        </w:tc>
      </w:tr>
    </w:tbl>
    <w:p w:rsidR="00D41A3B" w:rsidRPr="00D41A3B" w:rsidRDefault="00D41A3B" w:rsidP="00D41A3B">
      <w:pPr>
        <w:pStyle w:val="Marginaliegrau"/>
        <w:framePr w:wrap="around" w:x="8714" w:y="2678"/>
      </w:pPr>
      <w:r w:rsidRPr="00D41A3B">
        <w:t>Bild der Autorin</w:t>
      </w:r>
    </w:p>
    <w:tbl>
      <w:tblPr>
        <w:tblStyle w:val="Tabellenraster"/>
        <w:tblW w:w="7385" w:type="dxa"/>
        <w:tblInd w:w="108" w:type="dxa"/>
        <w:tblBorders>
          <w:top w:val="none" w:sz="0" w:space="0" w:color="auto"/>
        </w:tblBorders>
        <w:tblLook w:val="04A0" w:firstRow="1" w:lastRow="0" w:firstColumn="1" w:lastColumn="0" w:noHBand="0" w:noVBand="1"/>
      </w:tblPr>
      <w:tblGrid>
        <w:gridCol w:w="853"/>
        <w:gridCol w:w="1704"/>
        <w:gridCol w:w="4828"/>
      </w:tblGrid>
      <w:tr w:rsidR="00A2044C" w:rsidTr="00461989">
        <w:trPr>
          <w:trHeight w:val="2866"/>
        </w:trPr>
        <w:tc>
          <w:tcPr>
            <w:tcW w:w="853" w:type="dxa"/>
          </w:tcPr>
          <w:p w:rsidR="00A2044C" w:rsidRPr="00EF4EA7" w:rsidRDefault="00A2044C" w:rsidP="00034FF0">
            <w:pPr>
              <w:pStyle w:val="Textkrper"/>
            </w:pPr>
          </w:p>
        </w:tc>
        <w:tc>
          <w:tcPr>
            <w:tcW w:w="1704" w:type="dxa"/>
          </w:tcPr>
          <w:p w:rsidR="00A2044C" w:rsidRPr="00EF4EA7" w:rsidRDefault="00A2044C" w:rsidP="00034FF0">
            <w:pPr>
              <w:pStyle w:val="Textkrper"/>
            </w:pPr>
          </w:p>
        </w:tc>
        <w:tc>
          <w:tcPr>
            <w:tcW w:w="4828" w:type="dxa"/>
          </w:tcPr>
          <w:p w:rsidR="00A2044C" w:rsidRPr="00EF4EA7" w:rsidRDefault="00A2044C" w:rsidP="00034FF0">
            <w:pPr>
              <w:pStyle w:val="Textkrper"/>
              <w:rPr>
                <w:noProof/>
              </w:rPr>
            </w:pPr>
            <w:r w:rsidRPr="00EF4EA7">
              <w:rPr>
                <w:noProof/>
              </w:rPr>
              <w:t>Obstsalat abschmecken und in die Mitte des Tellers anrichten.</w:t>
            </w:r>
          </w:p>
          <w:p w:rsidR="00A2044C" w:rsidRDefault="00A2044C" w:rsidP="00034FF0">
            <w:pPr>
              <w:pStyle w:val="Textkrper"/>
              <w:rPr>
                <w:noProof/>
              </w:rPr>
            </w:pPr>
            <w:r w:rsidRPr="00EF4EA7">
              <w:rPr>
                <w:noProof/>
              </w:rPr>
              <w:t>mit Sternfruch</w:t>
            </w:r>
            <w:r>
              <w:rPr>
                <w:noProof/>
              </w:rPr>
              <w:t>t</w:t>
            </w:r>
            <w:r w:rsidRPr="00EF4EA7">
              <w:rPr>
                <w:noProof/>
              </w:rPr>
              <w:t>– oder Kiwischeiben und einer Physalis garnieren</w:t>
            </w:r>
          </w:p>
          <w:p w:rsidR="00A2044C" w:rsidRDefault="00A2044C" w:rsidP="00034FF0">
            <w:pPr>
              <w:pStyle w:val="Textkrper"/>
              <w:rPr>
                <w:noProof/>
              </w:rPr>
            </w:pPr>
          </w:p>
          <w:p w:rsidR="00A2044C" w:rsidRDefault="00A2044C" w:rsidP="00034FF0">
            <w:pPr>
              <w:pStyle w:val="Textkrper"/>
              <w:rPr>
                <w:noProof/>
              </w:rPr>
            </w:pPr>
            <w:r>
              <w:rPr>
                <w:noProof/>
              </w:rPr>
              <w:drawing>
                <wp:inline distT="0" distB="0" distL="0" distR="0" wp14:anchorId="7D0AA380" wp14:editId="1C2F5BE4">
                  <wp:extent cx="1019175" cy="765410"/>
                  <wp:effectExtent l="0" t="0" r="0"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24468" cy="769385"/>
                          </a:xfrm>
                          <a:prstGeom prst="rect">
                            <a:avLst/>
                          </a:prstGeom>
                          <a:noFill/>
                        </pic:spPr>
                      </pic:pic>
                    </a:graphicData>
                  </a:graphic>
                </wp:inline>
              </w:drawing>
            </w:r>
          </w:p>
          <w:p w:rsidR="00A2044C" w:rsidRPr="00EF4EA7" w:rsidRDefault="00476D47" w:rsidP="00D41A3B">
            <w:pPr>
              <w:rPr>
                <w:noProof/>
              </w:rPr>
            </w:pPr>
            <w:r w:rsidRPr="008B048C">
              <w:rPr>
                <w:noProof/>
                <w:sz w:val="16"/>
                <w:szCs w:val="16"/>
              </w:rPr>
              <w:drawing>
                <wp:inline distT="0" distB="0" distL="0" distR="0" wp14:anchorId="5FE4ED01" wp14:editId="6C651B86">
                  <wp:extent cx="0" cy="0"/>
                  <wp:effectExtent l="0" t="0" r="0" b="0"/>
                  <wp:docPr id="1380" name="Grafik 1380"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c>
      </w:tr>
    </w:tbl>
    <w:p w:rsidR="00A2044C" w:rsidRDefault="00A2044C" w:rsidP="000F5ED7">
      <w:pPr>
        <w:spacing w:after="120"/>
        <w:rPr>
          <w:b/>
          <w:i/>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lastRenderedPageBreak/>
              <w:br w:type="page"/>
              <w:t>Lernfeld</w:t>
            </w:r>
          </w:p>
          <w:p w:rsidR="001C238C" w:rsidRDefault="001C238C" w:rsidP="00D8742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t>Titel</w:t>
            </w:r>
          </w:p>
          <w:p w:rsidR="001C238C" w:rsidRDefault="001C238C" w:rsidP="00D8742A">
            <w:pPr>
              <w:pStyle w:val="TabelleKopflinks"/>
            </w:pPr>
            <w:r>
              <w:t>Obstsalat zubereiten</w:t>
            </w:r>
          </w:p>
        </w:tc>
        <w:tc>
          <w:tcPr>
            <w:tcW w:w="188" w:type="dxa"/>
            <w:vMerge w:val="restart"/>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539B5" w:rsidRDefault="007539B5" w:rsidP="00D8742A">
            <w:pPr>
              <w:pStyle w:val="TabelleKopfmitte"/>
            </w:pPr>
          </w:p>
          <w:p w:rsidR="001C238C" w:rsidRPr="00B51DE9" w:rsidRDefault="001C238C" w:rsidP="00D8742A">
            <w:pPr>
              <w:pStyle w:val="TabelleKopfmitte"/>
              <w:rPr>
                <w:rFonts w:eastAsia="Calibri"/>
              </w:rPr>
            </w:pPr>
            <w:r>
              <w:t>H03.01.02.06</w:t>
            </w:r>
          </w:p>
        </w:tc>
      </w:tr>
      <w:tr w:rsidR="001C238C" w:rsidRPr="00B51DE9" w:rsidTr="00D8742A">
        <w:tc>
          <w:tcPr>
            <w:tcW w:w="7348" w:type="dxa"/>
            <w:gridSpan w:val="3"/>
            <w:tcBorders>
              <w:left w:val="single" w:sz="4" w:space="0" w:color="auto"/>
              <w:bottom w:val="single" w:sz="4" w:space="0" w:color="auto"/>
              <w:right w:val="single" w:sz="4" w:space="0" w:color="auto"/>
            </w:tcBorders>
            <w:shd w:val="clear" w:color="auto" w:fill="auto"/>
            <w:hideMark/>
          </w:tcPr>
          <w:p w:rsidR="001C238C" w:rsidRPr="004B658C" w:rsidRDefault="001C238C" w:rsidP="00D8742A">
            <w:pPr>
              <w:pStyle w:val="Tabelle6pt"/>
            </w:pPr>
            <w:r>
              <w:t>Kompetenzbereiche:</w:t>
            </w:r>
          </w:p>
          <w:p w:rsidR="001C238C" w:rsidRPr="00EA6ED2" w:rsidRDefault="001C238C" w:rsidP="00D8742A">
            <w:pPr>
              <w:pStyle w:val="Kopf8ptafz"/>
              <w:rPr>
                <w:iCs/>
              </w:rPr>
            </w:pPr>
            <w:r w:rsidRPr="00EA6ED2">
              <w:t>Ich kann einfache Grundtechniken der Nahrungszubereitung fachgerecht anwenden.</w:t>
            </w:r>
          </w:p>
          <w:p w:rsidR="001C238C" w:rsidRPr="00EA6ED2" w:rsidRDefault="001C238C" w:rsidP="00D8742A">
            <w:pPr>
              <w:pStyle w:val="Kopf8ptafz"/>
              <w:rPr>
                <w:iCs/>
              </w:rPr>
            </w:pPr>
            <w:r w:rsidRPr="00EA6ED2">
              <w:rPr>
                <w:iCs/>
              </w:rPr>
              <w:t>Ich kann Haushaltsgeräte rationell einsetzen.</w:t>
            </w:r>
          </w:p>
          <w:p w:rsidR="001C238C" w:rsidRDefault="001C238C" w:rsidP="00D8742A">
            <w:pPr>
              <w:pStyle w:val="Kopf8ptafz"/>
            </w:pPr>
            <w:r>
              <w:rPr>
                <w:rStyle w:val="Hervorhebung"/>
              </w:rPr>
              <w:t>Ich kann systematisch arbeiten</w:t>
            </w:r>
            <w:r w:rsidRPr="00573512">
              <w:rPr>
                <w:rStyle w:val="Hervorhebung"/>
              </w:rPr>
              <w:t>.</w:t>
            </w:r>
          </w:p>
        </w:tc>
        <w:tc>
          <w:tcPr>
            <w:tcW w:w="188" w:type="dxa"/>
            <w:vMerge/>
            <w:tcBorders>
              <w:left w:val="single" w:sz="4" w:space="0" w:color="auto"/>
              <w:bottom w:val="nil"/>
              <w:right w:val="nil"/>
            </w:tcBorders>
            <w:vAlign w:val="center"/>
            <w:hideMark/>
          </w:tcPr>
          <w:p w:rsidR="001C238C" w:rsidRDefault="001C238C" w:rsidP="00D874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C238C" w:rsidRPr="00B51DE9" w:rsidTr="00D8742A">
              <w:trPr>
                <w:trHeight w:val="284"/>
              </w:trPr>
              <w:tc>
                <w:tcPr>
                  <w:tcW w:w="2090" w:type="dxa"/>
                  <w:shd w:val="clear" w:color="auto" w:fill="auto"/>
                </w:tcPr>
                <w:p w:rsidR="001C238C" w:rsidRPr="00B51DE9" w:rsidRDefault="001C238C" w:rsidP="00D8742A">
                  <w:pPr>
                    <w:pStyle w:val="Textkrpermitte"/>
                  </w:pPr>
                  <w:r w:rsidRPr="00B51DE9">
                    <w:t>LernPROJEKT</w:t>
                  </w:r>
                </w:p>
              </w:tc>
            </w:tr>
            <w:tr w:rsidR="001C238C" w:rsidRPr="00B51DE9" w:rsidTr="00D8742A">
              <w:trPr>
                <w:trHeight w:val="284"/>
              </w:trPr>
              <w:tc>
                <w:tcPr>
                  <w:tcW w:w="2090" w:type="dxa"/>
                  <w:tcBorders>
                    <w:bottom w:val="single" w:sz="4" w:space="0" w:color="auto"/>
                  </w:tcBorders>
                  <w:shd w:val="clear" w:color="auto" w:fill="auto"/>
                </w:tcPr>
                <w:p w:rsidR="001C238C" w:rsidRPr="00B51DE9" w:rsidRDefault="001C238C" w:rsidP="00D8742A">
                  <w:pPr>
                    <w:pStyle w:val="Textkrpermitte"/>
                  </w:pPr>
                  <w:r w:rsidRPr="00B51DE9">
                    <w:t>LernTHEMA</w:t>
                  </w:r>
                </w:p>
              </w:tc>
            </w:tr>
            <w:tr w:rsidR="001C238C" w:rsidRPr="00B51DE9" w:rsidTr="00D8742A">
              <w:trPr>
                <w:trHeight w:val="284"/>
              </w:trPr>
              <w:tc>
                <w:tcPr>
                  <w:tcW w:w="2090" w:type="dxa"/>
                  <w:tcBorders>
                    <w:bottom w:val="nil"/>
                  </w:tcBorders>
                  <w:shd w:val="clear" w:color="auto" w:fill="D9D9D9" w:themeFill="background1" w:themeFillShade="D9"/>
                </w:tcPr>
                <w:p w:rsidR="001C238C" w:rsidRPr="00B51DE9" w:rsidRDefault="001C238C" w:rsidP="00D8742A">
                  <w:pPr>
                    <w:pStyle w:val="TabelleKopfmitte"/>
                  </w:pPr>
                  <w:r w:rsidRPr="00B51DE9">
                    <w:t>LernSCHRITT</w:t>
                  </w:r>
                </w:p>
              </w:tc>
            </w:tr>
          </w:tbl>
          <w:p w:rsidR="001C238C" w:rsidRPr="00B51DE9" w:rsidRDefault="001C238C" w:rsidP="00D8742A"/>
        </w:tc>
      </w:tr>
      <w:tr w:rsidR="001C238C" w:rsidRPr="00B51DE9" w:rsidTr="00D8742A">
        <w:trPr>
          <w:trHeight w:val="149"/>
        </w:trPr>
        <w:tc>
          <w:tcPr>
            <w:tcW w:w="7348" w:type="dxa"/>
            <w:gridSpan w:val="3"/>
            <w:tcBorders>
              <w:top w:val="single" w:sz="4" w:space="0" w:color="auto"/>
              <w:left w:val="nil"/>
              <w:right w:val="nil"/>
            </w:tcBorders>
          </w:tcPr>
          <w:p w:rsidR="001C238C" w:rsidRPr="00B51DE9" w:rsidRDefault="001C238C" w:rsidP="00D8742A"/>
        </w:tc>
        <w:tc>
          <w:tcPr>
            <w:tcW w:w="196" w:type="dxa"/>
            <w:gridSpan w:val="2"/>
            <w:tcBorders>
              <w:top w:val="nil"/>
              <w:left w:val="nil"/>
              <w:right w:val="nil"/>
            </w:tcBorders>
          </w:tcPr>
          <w:p w:rsidR="001C238C" w:rsidRPr="00B51DE9" w:rsidRDefault="001C238C" w:rsidP="00D8742A"/>
        </w:tc>
        <w:tc>
          <w:tcPr>
            <w:tcW w:w="2095" w:type="dxa"/>
            <w:tcBorders>
              <w:top w:val="single" w:sz="4" w:space="0" w:color="auto"/>
              <w:left w:val="nil"/>
              <w:right w:val="nil"/>
            </w:tcBorders>
          </w:tcPr>
          <w:p w:rsidR="001C238C" w:rsidRPr="00B51DE9" w:rsidRDefault="001C238C" w:rsidP="00D8742A"/>
        </w:tc>
      </w:tr>
      <w:tr w:rsidR="001C238C" w:rsidRPr="00B51DE9" w:rsidTr="00D8742A">
        <w:trPr>
          <w:trHeight w:val="443"/>
        </w:trPr>
        <w:tc>
          <w:tcPr>
            <w:tcW w:w="4818" w:type="dxa"/>
            <w:gridSpan w:val="2"/>
            <w:vMerge w:val="restart"/>
            <w:tcBorders>
              <w:left w:val="single" w:sz="4" w:space="0" w:color="auto"/>
              <w:right w:val="single" w:sz="4" w:space="0" w:color="auto"/>
            </w:tcBorders>
          </w:tcPr>
          <w:p w:rsidR="001C238C" w:rsidRPr="004B658C" w:rsidRDefault="001C238C" w:rsidP="00D8742A">
            <w:pPr>
              <w:pStyle w:val="Tabelle6pt"/>
            </w:pPr>
            <w:r>
              <w:t>Kompetenzen:</w:t>
            </w:r>
          </w:p>
          <w:p w:rsidR="001C238C" w:rsidRDefault="001C238C" w:rsidP="00C4598A">
            <w:pPr>
              <w:pStyle w:val="Kopf8ptafz"/>
            </w:pPr>
            <w:r>
              <w:t>Ich kann Lebensmittel benennen</w:t>
            </w:r>
            <w:r w:rsidR="00253232">
              <w:t>.</w:t>
            </w:r>
          </w:p>
          <w:p w:rsidR="001C238C" w:rsidRDefault="001C238C" w:rsidP="00C4598A">
            <w:pPr>
              <w:pStyle w:val="Kopf8ptafz"/>
            </w:pPr>
            <w:r>
              <w:t>Ich kann verschiedene Zubereitungstechniken für Obst und Gemüse nennen.</w:t>
            </w:r>
          </w:p>
          <w:p w:rsidR="001C238C" w:rsidRDefault="001C238C" w:rsidP="00C4598A">
            <w:pPr>
              <w:pStyle w:val="Kopf8ptafz"/>
            </w:pPr>
            <w:r>
              <w:t>Ich kann Regeln zum sachgerechten Umgang mit Lebensmitteln nennen.</w:t>
            </w:r>
          </w:p>
          <w:p w:rsidR="001C238C" w:rsidRDefault="001C238C" w:rsidP="00C4598A">
            <w:pPr>
              <w:pStyle w:val="Kopf8ptafz"/>
            </w:pPr>
            <w:r>
              <w:t>Ich kann entscheiden, welche Zerkleinerungstechniken geeignet sind.</w:t>
            </w:r>
          </w:p>
          <w:p w:rsidR="001C238C" w:rsidRDefault="001C238C" w:rsidP="00C4598A">
            <w:pPr>
              <w:pStyle w:val="Kopf8ptafz"/>
            </w:pPr>
            <w:r>
              <w:t>Ich kann entscheiden, welche Vorbereitungstechniken gewählt werden müssen.</w:t>
            </w:r>
          </w:p>
          <w:p w:rsidR="001C238C" w:rsidRPr="00C76264" w:rsidRDefault="001C238C" w:rsidP="00C4598A">
            <w:pPr>
              <w:pStyle w:val="Kopf8ptafz"/>
            </w:pPr>
            <w:r w:rsidRPr="00C76264">
              <w:t>Ich kann Arbeitsabläufe planen</w:t>
            </w:r>
            <w:r w:rsidR="00253232">
              <w:t>.</w:t>
            </w:r>
          </w:p>
          <w:p w:rsidR="001C238C" w:rsidRDefault="001C238C" w:rsidP="00C4598A">
            <w:pPr>
              <w:pStyle w:val="Kopf8ptafz"/>
            </w:pPr>
            <w:r>
              <w:t>Ich kann Lebensmittel sachgerecht vorbereiten.</w:t>
            </w:r>
          </w:p>
          <w:p w:rsidR="001C238C" w:rsidRDefault="001C238C" w:rsidP="00C4598A">
            <w:pPr>
              <w:pStyle w:val="Kopf8ptafz"/>
            </w:pPr>
            <w:r>
              <w:t>Ich kann Aussehen und Geschmack des Gerichtes überprüfen.</w:t>
            </w:r>
          </w:p>
          <w:p w:rsidR="001C238C" w:rsidRDefault="001C238C" w:rsidP="00C4598A">
            <w:pPr>
              <w:pStyle w:val="Kopf8ptafz"/>
            </w:pPr>
            <w:r>
              <w:t>Ich kann Lebensmittel am Geschmack und/oder Geruch erkennen.</w:t>
            </w:r>
          </w:p>
          <w:p w:rsidR="001C238C" w:rsidRDefault="001C238C" w:rsidP="00C4598A">
            <w:pPr>
              <w:pStyle w:val="Kopf8ptafz"/>
            </w:pPr>
            <w:r>
              <w:t>Ich kann zubereitete Speisen nach Aussehen und Geschmack beu</w:t>
            </w:r>
            <w:r>
              <w:t>r</w:t>
            </w:r>
            <w:r>
              <w:t>teilen.</w:t>
            </w:r>
          </w:p>
          <w:p w:rsidR="001C238C" w:rsidRPr="002E3DE5" w:rsidRDefault="001C238C" w:rsidP="00C4598A">
            <w:pPr>
              <w:pStyle w:val="Kopf8ptafz"/>
              <w:rPr>
                <w:i/>
              </w:rPr>
            </w:pPr>
            <w:r w:rsidRPr="002E3DE5">
              <w:rPr>
                <w:i/>
              </w:rPr>
              <w:t>Ich kann mich an einen Plan halten</w:t>
            </w:r>
            <w:r w:rsidR="00253232">
              <w:rPr>
                <w:i/>
              </w:rPr>
              <w:t>.</w:t>
            </w:r>
          </w:p>
          <w:p w:rsidR="001C238C" w:rsidRPr="00831977" w:rsidRDefault="001C238C" w:rsidP="00C4598A">
            <w:pPr>
              <w:pStyle w:val="Kopf8ptafz"/>
              <w:rPr>
                <w:i/>
              </w:rPr>
            </w:pPr>
            <w:r w:rsidRPr="00831977">
              <w:rPr>
                <w:i/>
              </w:rPr>
              <w:t>Ich kann Arbeitstechniken anwenden</w:t>
            </w:r>
            <w:r w:rsidR="00253232">
              <w:rPr>
                <w:i/>
              </w:rPr>
              <w:t>.</w:t>
            </w:r>
          </w:p>
          <w:p w:rsidR="001C238C" w:rsidRDefault="001C238C" w:rsidP="00C4598A">
            <w:pPr>
              <w:pStyle w:val="Kopf8ptafz"/>
            </w:pPr>
            <w:r w:rsidRPr="00831977">
              <w:rPr>
                <w:i/>
              </w:rPr>
              <w:t>Ich kann Wissen mit anderen austauschen</w:t>
            </w:r>
            <w:r w:rsidR="00253232">
              <w:rPr>
                <w:i/>
              </w:rPr>
              <w:t>.</w:t>
            </w:r>
          </w:p>
        </w:tc>
        <w:tc>
          <w:tcPr>
            <w:tcW w:w="4821" w:type="dxa"/>
            <w:gridSpan w:val="4"/>
            <w:tcBorders>
              <w:left w:val="single" w:sz="4" w:space="0" w:color="auto"/>
              <w:right w:val="single" w:sz="4" w:space="0" w:color="auto"/>
            </w:tcBorders>
          </w:tcPr>
          <w:p w:rsidR="001C238C" w:rsidRDefault="001C238C" w:rsidP="00D8742A">
            <w:pPr>
              <w:pStyle w:val="Tabelle6pt"/>
            </w:pPr>
            <w:r>
              <w:t>Was Sie schon können sollten:</w:t>
            </w:r>
          </w:p>
          <w:p w:rsidR="001C238C" w:rsidRDefault="001C238C" w:rsidP="00D8742A">
            <w:pPr>
              <w:pStyle w:val="Kopf8ptafz"/>
            </w:pPr>
            <w:r>
              <w:t>Ich kann die Bedeutung der persönlichen Hygiene in der Küche nachvollziehen.</w:t>
            </w:r>
          </w:p>
          <w:p w:rsidR="001C238C" w:rsidRDefault="001C238C" w:rsidP="00D8742A">
            <w:pPr>
              <w:pStyle w:val="Kopf8ptafz"/>
            </w:pPr>
            <w:r>
              <w:t>Ich kann Regeln in der Küche einhalten.</w:t>
            </w:r>
          </w:p>
          <w:p w:rsidR="001C238C" w:rsidRPr="00234B66" w:rsidRDefault="001C238C" w:rsidP="00D8742A">
            <w:pPr>
              <w:pStyle w:val="Kopf8ptafz"/>
            </w:pPr>
            <w:r>
              <w:t>Ich kann Symbole in Rezepten erklären.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Wofür Sie das benötigen:</w:t>
            </w:r>
          </w:p>
          <w:p w:rsidR="001C238C" w:rsidRDefault="001C238C" w:rsidP="00D8742A">
            <w:pPr>
              <w:pStyle w:val="Kopf8ptafz"/>
            </w:pPr>
            <w:r>
              <w:t>Ich kann einfache Speisen herstellen.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Wie Sie Ihr Können prüfen können:</w:t>
            </w:r>
          </w:p>
          <w:p w:rsidR="001C238C" w:rsidRPr="00234B66" w:rsidRDefault="001C238C" w:rsidP="00D8742A">
            <w:pPr>
              <w:pStyle w:val="Kopf8ptafz"/>
            </w:pPr>
            <w:r>
              <w:t>Übungsaufgaben zum Thema</w:t>
            </w:r>
          </w:p>
        </w:tc>
      </w:tr>
    </w:tbl>
    <w:p w:rsidR="001C238C" w:rsidRDefault="00C4598A" w:rsidP="001C238C">
      <w:r>
        <w:rPr>
          <w:noProof/>
          <w:sz w:val="24"/>
          <w:lang w:eastAsia="de-DE"/>
        </w:rPr>
        <w:drawing>
          <wp:anchor distT="0" distB="0" distL="114300" distR="114300" simplePos="0" relativeHeight="252386304" behindDoc="0" locked="0" layoutInCell="0" allowOverlap="1" wp14:anchorId="63D365BC" wp14:editId="3FF2BA95">
            <wp:simplePos x="0" y="0"/>
            <wp:positionH relativeFrom="rightMargin">
              <wp:posOffset>439420</wp:posOffset>
            </wp:positionH>
            <wp:positionV relativeFrom="paragraph">
              <wp:posOffset>34925</wp:posOffset>
            </wp:positionV>
            <wp:extent cx="348615" cy="320040"/>
            <wp:effectExtent l="0" t="0" r="0" b="3810"/>
            <wp:wrapNone/>
            <wp:docPr id="14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385280" behindDoc="0" locked="0" layoutInCell="0" allowOverlap="1" wp14:anchorId="5DECC570" wp14:editId="5F5F3553">
            <wp:simplePos x="0" y="0"/>
            <wp:positionH relativeFrom="rightMargin">
              <wp:posOffset>107950</wp:posOffset>
            </wp:positionH>
            <wp:positionV relativeFrom="paragraph">
              <wp:posOffset>34925</wp:posOffset>
            </wp:positionV>
            <wp:extent cx="348615" cy="320040"/>
            <wp:effectExtent l="0" t="0" r="0" b="3810"/>
            <wp:wrapNone/>
            <wp:docPr id="144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Default="001C238C" w:rsidP="001C238C">
      <w:r>
        <w:t xml:space="preserve">Annika und Ines verabreden sich </w:t>
      </w:r>
      <w:r w:rsidR="00CD71FC">
        <w:t xml:space="preserve">, </w:t>
      </w:r>
      <w:r>
        <w:t>um gemeinsam Rezepte auszuprobieren. Sie wollen mit etwas Einfacherem anfangen und entscheiden sich für einen exotischen Obstsalat.</w:t>
      </w:r>
    </w:p>
    <w:p w:rsidR="001C238C" w:rsidRDefault="001C238C" w:rsidP="001C238C">
      <w:pPr>
        <w:rPr>
          <w:noProof/>
          <w:sz w:val="24"/>
        </w:rPr>
      </w:pPr>
      <w:r>
        <w:t>Dazu müssen sie zunächst einmal einkaufen gehen. In der Obstabteilung sind sie leicht überfordert von dem Angebot der verschiedenen Obstsorten.</w:t>
      </w:r>
      <w:r w:rsidRPr="000D714F">
        <w:rPr>
          <w:noProof/>
          <w:sz w:val="24"/>
        </w:rPr>
        <w:t xml:space="preserve"> </w:t>
      </w:r>
    </w:p>
    <w:p w:rsidR="001C238C" w:rsidRDefault="001C238C" w:rsidP="000C5D8D">
      <w:pPr>
        <w:pStyle w:val="Abstandszeile"/>
        <w:rPr>
          <w:noProof/>
        </w:rPr>
      </w:pPr>
    </w:p>
    <w:p w:rsidR="001C238C" w:rsidRDefault="001C238C" w:rsidP="001C238C">
      <w:pPr>
        <w:pStyle w:val="MaginaliegrauIcon"/>
        <w:framePr w:wrap="around" w:y="1586"/>
        <w:rPr>
          <w:noProof/>
        </w:rPr>
      </w:pPr>
      <w:r>
        <w:rPr>
          <w:noProof/>
        </w:rPr>
        <w:t>Kärtchen müssen vorbereitet sein H03.01.02.02</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61989" w:rsidRPr="00DE4890" w:rsidTr="00D8742A">
        <w:trPr>
          <w:trHeight w:val="397"/>
        </w:trPr>
        <w:tc>
          <w:tcPr>
            <w:tcW w:w="1470" w:type="dxa"/>
            <w:shd w:val="clear" w:color="auto" w:fill="D9D9D9" w:themeFill="background1" w:themeFillShade="D9"/>
            <w:vAlign w:val="center"/>
          </w:tcPr>
          <w:p w:rsidR="00461989" w:rsidRPr="00DE4890" w:rsidRDefault="00461989" w:rsidP="00D8742A">
            <w:pPr>
              <w:pStyle w:val="TabelleKopfmitte"/>
            </w:pPr>
            <w:r>
              <w:t>Phase</w:t>
            </w:r>
          </w:p>
        </w:tc>
        <w:tc>
          <w:tcPr>
            <w:tcW w:w="940" w:type="dxa"/>
            <w:shd w:val="clear" w:color="auto" w:fill="D9D9D9" w:themeFill="background1" w:themeFillShade="D9"/>
            <w:vAlign w:val="center"/>
          </w:tcPr>
          <w:p w:rsidR="00461989" w:rsidRPr="00DE4890" w:rsidRDefault="00461989" w:rsidP="00D8742A">
            <w:pPr>
              <w:pStyle w:val="TabelleKopfmitte"/>
            </w:pPr>
            <w:r>
              <w:t>Zeit</w:t>
            </w:r>
          </w:p>
        </w:tc>
        <w:tc>
          <w:tcPr>
            <w:tcW w:w="4961" w:type="dxa"/>
            <w:shd w:val="clear" w:color="auto" w:fill="D9D9D9" w:themeFill="background1" w:themeFillShade="D9"/>
            <w:vAlign w:val="center"/>
          </w:tcPr>
          <w:p w:rsidR="00461989" w:rsidRPr="00DE4890" w:rsidRDefault="00461989" w:rsidP="00D8742A">
            <w:pPr>
              <w:pStyle w:val="TabelleKopfmitte"/>
            </w:pPr>
            <w:r>
              <w:t>Aufgabe</w:t>
            </w: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sidRPr="00F15AC6">
              <w:rPr>
                <w:noProof/>
                <w:sz w:val="24"/>
              </w:rPr>
              <w:drawing>
                <wp:anchor distT="0" distB="0" distL="114300" distR="114300" simplePos="0" relativeHeight="252379136" behindDoc="0" locked="0" layoutInCell="0" allowOverlap="1" wp14:anchorId="57B9ADF5" wp14:editId="09536E91">
                  <wp:simplePos x="0" y="0"/>
                  <wp:positionH relativeFrom="rightMargin">
                    <wp:posOffset>113665</wp:posOffset>
                  </wp:positionH>
                  <wp:positionV relativeFrom="paragraph">
                    <wp:posOffset>352425</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0C56CFE" wp14:editId="10F32E95">
                  <wp:extent cx="530225" cy="323215"/>
                  <wp:effectExtent l="0" t="0" r="3175" b="635"/>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W</w:t>
            </w:r>
            <w:r w:rsidRPr="00F15AC6">
              <w:rPr>
                <w:noProof/>
                <w:sz w:val="24"/>
              </w:rPr>
              <w:drawing>
                <wp:anchor distT="0" distB="0" distL="114300" distR="114300" simplePos="0" relativeHeight="252378112" behindDoc="0" locked="0" layoutInCell="0" allowOverlap="1" wp14:anchorId="5C4EC997" wp14:editId="5598A04A">
                  <wp:simplePos x="0" y="0"/>
                  <wp:positionH relativeFrom="rightMargin">
                    <wp:posOffset>107950</wp:posOffset>
                  </wp:positionH>
                  <wp:positionV relativeFrom="paragraph">
                    <wp:posOffset>0</wp:posOffset>
                  </wp:positionV>
                  <wp:extent cx="323850" cy="323850"/>
                  <wp:effectExtent l="0" t="0" r="0" b="0"/>
                  <wp:wrapNone/>
                  <wp:docPr id="119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ählen Sie in Ihrer Gruppe fünf Obstsorten aus.</w:t>
            </w:r>
          </w:p>
          <w:p w:rsidR="001C238C" w:rsidRDefault="001C238C" w:rsidP="00D8742A">
            <w:pPr>
              <w:pStyle w:val="Textkrper"/>
              <w:rPr>
                <w:noProof/>
              </w:rPr>
            </w:pPr>
            <w:r>
              <w:rPr>
                <w:noProof/>
              </w:rPr>
              <w:t>Waschen und entfernen Sie alle nicht essbare Teile.</w:t>
            </w:r>
            <w:r>
              <w:t xml:space="preserve"> </w:t>
            </w:r>
            <w:r>
              <w:rPr>
                <w:noProof/>
              </w:rPr>
              <w:t>Führen Sie eine Blindverkostung durch. Dazu muss sich ein Gruppenmitglied die Augen verbinden lassen und probiert verschiedene Obstsorten,</w:t>
            </w:r>
            <w:r w:rsidR="00CD71FC">
              <w:rPr>
                <w:noProof/>
              </w:rPr>
              <w:t xml:space="preserve"> </w:t>
            </w:r>
            <w:r>
              <w:rPr>
                <w:noProof/>
              </w:rPr>
              <w:t>achten Sie dabei auf:</w:t>
            </w:r>
          </w:p>
          <w:p w:rsidR="001C238C" w:rsidRPr="00F51BAE" w:rsidRDefault="00CD71FC" w:rsidP="00D8742A">
            <w:pPr>
              <w:pStyle w:val="Textkrperafz"/>
              <w:rPr>
                <w:lang w:val="de-DE"/>
              </w:rPr>
            </w:pPr>
            <w:r>
              <w:rPr>
                <w:lang w:val="de-DE"/>
              </w:rPr>
              <w:t>wie die Probe riecht.</w:t>
            </w:r>
            <w:r w:rsidR="001C238C" w:rsidRPr="00F51BAE">
              <w:rPr>
                <w:lang w:val="de-DE"/>
              </w:rPr>
              <w:t xml:space="preserve"> (blaue Karten zuordnen )</w:t>
            </w:r>
          </w:p>
          <w:p w:rsidR="001C238C" w:rsidRPr="00F51BAE" w:rsidRDefault="00CD71FC" w:rsidP="00D8742A">
            <w:pPr>
              <w:pStyle w:val="Textkrperafz"/>
              <w:rPr>
                <w:lang w:val="de-DE"/>
              </w:rPr>
            </w:pPr>
            <w:r>
              <w:rPr>
                <w:lang w:val="de-DE"/>
              </w:rPr>
              <w:t>w</w:t>
            </w:r>
            <w:r w:rsidR="001C238C" w:rsidRPr="00F51BAE">
              <w:rPr>
                <w:lang w:val="de-DE"/>
              </w:rPr>
              <w:t>ie d</w:t>
            </w:r>
            <w:r>
              <w:rPr>
                <w:lang w:val="de-DE"/>
              </w:rPr>
              <w:t>ie Probe schmeckt. (</w:t>
            </w:r>
            <w:r w:rsidR="001C238C">
              <w:rPr>
                <w:lang w:val="de-DE"/>
              </w:rPr>
              <w:t xml:space="preserve">rote </w:t>
            </w:r>
            <w:r>
              <w:rPr>
                <w:lang w:val="de-DE"/>
              </w:rPr>
              <w:t xml:space="preserve"> Karten zuordnen)</w:t>
            </w:r>
          </w:p>
          <w:p w:rsidR="001C238C" w:rsidRPr="00CD71FC" w:rsidRDefault="00CD71FC" w:rsidP="00D8742A">
            <w:pPr>
              <w:pStyle w:val="Textkrperafz"/>
              <w:rPr>
                <w:lang w:val="de-DE"/>
              </w:rPr>
            </w:pPr>
            <w:r>
              <w:rPr>
                <w:lang w:val="de-DE"/>
              </w:rPr>
              <w:t>w</w:t>
            </w:r>
            <w:r w:rsidR="001C238C" w:rsidRPr="002B7974">
              <w:rPr>
                <w:lang w:val="de-DE"/>
              </w:rPr>
              <w:t>ie</w:t>
            </w:r>
            <w:r>
              <w:rPr>
                <w:lang w:val="de-DE"/>
              </w:rPr>
              <w:t xml:space="preserve"> sich die Probe im Mund anfühlt. </w:t>
            </w:r>
            <w:r w:rsidR="001C238C" w:rsidRPr="002B7974">
              <w:rPr>
                <w:lang w:val="de-DE"/>
              </w:rPr>
              <w:t xml:space="preserve"> (</w:t>
            </w:r>
            <w:r w:rsidR="001C238C">
              <w:rPr>
                <w:lang w:val="de-DE"/>
              </w:rPr>
              <w:t>grüne</w:t>
            </w:r>
            <w:r w:rsidR="001C238C" w:rsidRPr="002B7974">
              <w:rPr>
                <w:lang w:val="de-DE"/>
              </w:rPr>
              <w:t xml:space="preserve"> Karten </w:t>
            </w:r>
            <w:r w:rsidR="001C238C" w:rsidRPr="00CD71FC">
              <w:rPr>
                <w:lang w:val="de-DE"/>
              </w:rPr>
              <w:t>zuordnen)</w:t>
            </w:r>
          </w:p>
        </w:tc>
      </w:tr>
      <w:tr w:rsidR="001C238C" w:rsidRPr="00E82BD7" w:rsidTr="00D8742A">
        <w:trPr>
          <w:trHeight w:val="624"/>
        </w:trPr>
        <w:tc>
          <w:tcPr>
            <w:tcW w:w="1470" w:type="dxa"/>
            <w:shd w:val="clear" w:color="auto" w:fill="auto"/>
            <w:vAlign w:val="center"/>
          </w:tcPr>
          <w:p w:rsidR="001C238C" w:rsidRPr="00F0156F" w:rsidRDefault="001C238C" w:rsidP="00D8742A">
            <w:pPr>
              <w:pStyle w:val="Textkrpermitte"/>
            </w:pPr>
            <w:r w:rsidRPr="00FC0F56">
              <w:rPr>
                <w:noProof/>
              </w:rPr>
              <w:drawing>
                <wp:inline distT="0" distB="0" distL="0" distR="0" wp14:anchorId="5B4A0914" wp14:editId="424B2812">
                  <wp:extent cx="302701" cy="324000"/>
                  <wp:effectExtent l="0" t="0" r="2540" b="0"/>
                  <wp:docPr id="1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C238C" w:rsidRPr="00DE4890" w:rsidRDefault="001C238C" w:rsidP="00D8742A">
            <w:pPr>
              <w:pStyle w:val="Textkrper"/>
            </w:pPr>
            <w:r>
              <w:t xml:space="preserve">  </w:t>
            </w:r>
          </w:p>
        </w:tc>
        <w:tc>
          <w:tcPr>
            <w:tcW w:w="4961" w:type="dxa"/>
            <w:shd w:val="clear" w:color="auto" w:fill="auto"/>
            <w:vAlign w:val="center"/>
          </w:tcPr>
          <w:p w:rsidR="001C238C" w:rsidRDefault="001C238C" w:rsidP="00D8742A">
            <w:pPr>
              <w:pStyle w:val="Textkrper"/>
              <w:rPr>
                <w:noProof/>
              </w:rPr>
            </w:pPr>
            <w:r>
              <w:rPr>
                <w:noProof/>
              </w:rPr>
              <w:t>Ergänzen Sie die letzte Spalte der Tabelle auf dem Arbeitsblatt: H03.01.02.07 mit den von Ihrer Gruppe ausgewählten Obstsorten.</w:t>
            </w:r>
          </w:p>
          <w:p w:rsidR="001C238C" w:rsidRPr="00DE4890"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Pr="00FC0F56" w:rsidRDefault="001C238C" w:rsidP="00D8742A">
            <w:pPr>
              <w:pStyle w:val="Textkrpermitte"/>
              <w:rPr>
                <w:noProof/>
              </w:rPr>
            </w:pPr>
            <w:r>
              <w:rPr>
                <w:noProof/>
              </w:rPr>
              <w:drawing>
                <wp:inline distT="0" distB="0" distL="0" distR="0" wp14:anchorId="584D1247" wp14:editId="1FC32289">
                  <wp:extent cx="530225" cy="323215"/>
                  <wp:effectExtent l="0" t="0" r="3175" b="63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Vergleichen Sie Ihre Ergebnisse mit Ihren Gruppenmitgliedern.</w:t>
            </w: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sidRPr="00F15AC6">
              <w:rPr>
                <w:noProof/>
                <w:sz w:val="24"/>
              </w:rPr>
              <w:drawing>
                <wp:anchor distT="0" distB="0" distL="114300" distR="114300" simplePos="0" relativeHeight="252384256" behindDoc="0" locked="0" layoutInCell="0" allowOverlap="1" wp14:anchorId="1C109519" wp14:editId="4334A3D1">
                  <wp:simplePos x="0" y="0"/>
                  <wp:positionH relativeFrom="rightMargin">
                    <wp:posOffset>107315</wp:posOffset>
                  </wp:positionH>
                  <wp:positionV relativeFrom="paragraph">
                    <wp:posOffset>50165</wp:posOffset>
                  </wp:positionV>
                  <wp:extent cx="259080" cy="323850"/>
                  <wp:effectExtent l="0" t="0" r="7620" b="0"/>
                  <wp:wrapNone/>
                  <wp:docPr id="117"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57D6A8E" wp14:editId="476DBD6D">
                  <wp:extent cx="304800" cy="323215"/>
                  <wp:effectExtent l="0" t="0" r="0" b="63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Pr="00DE4890" w:rsidRDefault="001C238C" w:rsidP="00D8742A">
            <w:pPr>
              <w:pStyle w:val="Textkrper"/>
              <w:rPr>
                <w:noProof/>
              </w:rPr>
            </w:pPr>
            <w:r>
              <w:rPr>
                <w:noProof/>
              </w:rPr>
              <w:t>Zerkleinern Sie Ihre Obstsorten entsprechend dem Rezept auf dem Arbeitsblatt H03.01.02.05</w:t>
            </w: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drawing>
                <wp:inline distT="0" distB="0" distL="0" distR="0" wp14:anchorId="5808D164" wp14:editId="6555DE84">
                  <wp:extent cx="530225" cy="323215"/>
                  <wp:effectExtent l="0" t="0" r="3175" b="63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1C238C" w:rsidRDefault="001C238C" w:rsidP="00D8742A">
            <w:pPr>
              <w:pStyle w:val="MarginalieIcon"/>
              <w:framePr w:wrap="notBeside"/>
            </w:pPr>
          </w:p>
          <w:p w:rsidR="001C238C" w:rsidRDefault="001C238C" w:rsidP="00D8742A">
            <w:pPr>
              <w:pStyle w:val="MarginalieIcon"/>
              <w:framePr w:wrap="notBeside"/>
            </w:pPr>
          </w:p>
          <w:p w:rsidR="001C238C" w:rsidRDefault="001C238C" w:rsidP="00D8742A"/>
          <w:p w:rsidR="001C238C" w:rsidRPr="00CA57D8" w:rsidRDefault="001C238C" w:rsidP="00D8742A"/>
          <w:p w:rsidR="001C238C" w:rsidRPr="00CA57D8" w:rsidRDefault="001C238C" w:rsidP="00D8742A">
            <w:r>
              <w:rPr>
                <w:noProof/>
              </w:rPr>
              <w:t xml:space="preserve">         </w:t>
            </w:r>
            <w:r>
              <w:rPr>
                <w:noProof/>
                <w:lang w:eastAsia="de-DE"/>
              </w:rPr>
              <w:drawing>
                <wp:inline distT="0" distB="0" distL="0" distR="0" wp14:anchorId="2A464B17" wp14:editId="65BB82BA">
                  <wp:extent cx="304800" cy="323215"/>
                  <wp:effectExtent l="0" t="0" r="0" b="63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r>
              <w:rPr>
                <w:noProof/>
              </w:rPr>
              <w:t xml:space="preserve"> </w:t>
            </w:r>
          </w:p>
          <w:p w:rsidR="001C238C" w:rsidRPr="00CA57D8" w:rsidRDefault="001C238C" w:rsidP="00D8742A"/>
          <w:p w:rsidR="001C238C" w:rsidRPr="00CA57D8" w:rsidRDefault="001C238C" w:rsidP="00D8742A"/>
          <w:p w:rsidR="001C238C" w:rsidRPr="00CA57D8" w:rsidRDefault="001C238C" w:rsidP="00D8742A"/>
          <w:p w:rsidR="001C238C" w:rsidRDefault="001C238C" w:rsidP="00D8742A"/>
          <w:p w:rsidR="001C238C" w:rsidRPr="00CA57D8" w:rsidRDefault="001C238C" w:rsidP="00D8742A"/>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sidRPr="001966D2">
              <w:rPr>
                <w:noProof/>
              </w:rPr>
              <w:t>Stellen Sie den Obstsalat nach Rezept fertig und stellen den Obstsalat</w:t>
            </w:r>
            <w:r>
              <w:rPr>
                <w:noProof/>
              </w:rPr>
              <w:t xml:space="preserve"> abgedeckt</w:t>
            </w:r>
            <w:r w:rsidRPr="001966D2">
              <w:rPr>
                <w:noProof/>
              </w:rPr>
              <w:t xml:space="preserve"> 30 Minuten kühl.</w:t>
            </w:r>
          </w:p>
          <w:p w:rsidR="001C238C" w:rsidRPr="001966D2" w:rsidRDefault="001C238C" w:rsidP="00D8742A">
            <w:pPr>
              <w:pStyle w:val="Textkrper"/>
              <w:rPr>
                <w:noProof/>
              </w:rPr>
            </w:pPr>
          </w:p>
          <w:p w:rsidR="001C238C" w:rsidRDefault="001C238C" w:rsidP="00D8742A">
            <w:pPr>
              <w:pStyle w:val="Textkrper"/>
              <w:rPr>
                <w:noProof/>
              </w:rPr>
            </w:pPr>
            <w:r>
              <w:rPr>
                <w:noProof/>
              </w:rPr>
              <w:t>Säubern Sie Ihren Arbeitsplatz</w:t>
            </w:r>
            <w:r w:rsidR="00532153">
              <w:rPr>
                <w:noProof/>
              </w:rPr>
              <w:t>.</w:t>
            </w:r>
          </w:p>
          <w:p w:rsidR="001C238C" w:rsidRDefault="001C238C" w:rsidP="00D8742A">
            <w:pPr>
              <w:pStyle w:val="Textkrper"/>
              <w:rPr>
                <w:noProof/>
              </w:rPr>
            </w:pPr>
          </w:p>
          <w:p w:rsidR="001C238C" w:rsidRDefault="001C238C" w:rsidP="00D8742A">
            <w:pPr>
              <w:pStyle w:val="Textkrper"/>
              <w:rPr>
                <w:noProof/>
              </w:rPr>
            </w:pPr>
            <w:r>
              <w:rPr>
                <w:noProof/>
              </w:rPr>
              <w:lastRenderedPageBreak/>
              <w:t>Vervollständigen Sie die leeren Kästchen auf dem Arbeitsblatt Ho3.01.02.07</w:t>
            </w:r>
            <w:r w:rsidR="00532153">
              <w:rPr>
                <w:noProof/>
              </w:rPr>
              <w:t>.</w:t>
            </w:r>
          </w:p>
          <w:p w:rsidR="001C238C" w:rsidRPr="001966D2" w:rsidRDefault="001C238C" w:rsidP="00D8742A">
            <w:pPr>
              <w:pStyle w:val="TabelleKopflinks"/>
              <w:rPr>
                <w:noProof/>
              </w:rPr>
            </w:pPr>
            <w:r>
              <w:rPr>
                <w:noProof/>
              </w:rPr>
              <w:t>Die verschiedenen Vorbereitungs- und Zerkleinerunngsarbeiten finden Sie auf dem Rezeptblatt H.03.01.02.05</w:t>
            </w:r>
            <w:r w:rsidR="00532153">
              <w:rPr>
                <w:noProof/>
              </w:rPr>
              <w:t>.</w:t>
            </w:r>
          </w:p>
          <w:p w:rsidR="001C238C" w:rsidRPr="001966D2" w:rsidRDefault="001C238C" w:rsidP="00D8742A">
            <w:pPr>
              <w:pStyle w:val="Textkrper"/>
              <w:rPr>
                <w:noProof/>
              </w:rPr>
            </w:pPr>
          </w:p>
          <w:p w:rsidR="001C238C" w:rsidRPr="001966D2" w:rsidRDefault="001C238C" w:rsidP="00D8742A">
            <w:pPr>
              <w:pStyle w:val="Textkrper"/>
              <w:rPr>
                <w:noProof/>
              </w:rPr>
            </w:pPr>
            <w:r w:rsidRPr="001966D2">
              <w:rPr>
                <w:noProof/>
              </w:rPr>
              <w:t>Richten Sie den Obstsalat auf einen Mittelteller an.</w:t>
            </w:r>
          </w:p>
          <w:p w:rsidR="001C238C" w:rsidRDefault="001C238C" w:rsidP="00D8742A">
            <w:pPr>
              <w:pStyle w:val="Textkrper"/>
              <w:rPr>
                <w:noProof/>
              </w:rPr>
            </w:pPr>
            <w:r>
              <w:rPr>
                <w:noProof/>
              </w:rPr>
              <w:t>Garnieren Sie den Obstsalat mit Sternfruchtscheiben oder Kiwischeiben und einer Physalis.</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lastRenderedPageBreak/>
              <w:drawing>
                <wp:inline distT="0" distB="0" distL="0" distR="0" wp14:anchorId="6592FD73" wp14:editId="5312037C">
                  <wp:extent cx="316865" cy="316865"/>
                  <wp:effectExtent l="0" t="0" r="6985" b="6985"/>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Verkosten Sie Ihren Obstsalat und den der anderen Gruppen gemeinsam.</w:t>
            </w:r>
          </w:p>
          <w:p w:rsidR="001C238C" w:rsidRDefault="001C238C" w:rsidP="00D8742A">
            <w:pPr>
              <w:pStyle w:val="Textkrper"/>
              <w:rPr>
                <w:noProof/>
              </w:rPr>
            </w:pPr>
            <w:r>
              <w:rPr>
                <w:noProof/>
              </w:rPr>
              <w:t>Besprechen Sie Unterschiede in Aussehen und Geschmack</w:t>
            </w:r>
            <w:r w:rsidR="00253232">
              <w:rPr>
                <w:noProof/>
              </w:rPr>
              <w:t>.</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drawing>
                <wp:inline distT="0" distB="0" distL="0" distR="0" wp14:anchorId="751C9CA9" wp14:editId="65B2FFD2">
                  <wp:extent cx="304800" cy="323215"/>
                  <wp:effectExtent l="0" t="0" r="0" b="63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Kontrollieren Sie ihr Arbeitsblatt H03.01.02.07 mit Hilfe des Lösungsblattes H03.01.02.08</w:t>
            </w:r>
          </w:p>
        </w:tc>
      </w:tr>
    </w:tbl>
    <w:p w:rsidR="001C238C" w:rsidRPr="0045502B" w:rsidRDefault="001C238C" w:rsidP="001C238C">
      <w:r>
        <w:tab/>
        <w:t xml:space="preserve">  </w:t>
      </w:r>
      <w:r>
        <w:tab/>
      </w:r>
    </w:p>
    <w:p w:rsidR="001C238C" w:rsidRDefault="001C238C" w:rsidP="000F5ED7">
      <w:pPr>
        <w:spacing w:after="120"/>
        <w:rPr>
          <w:b/>
          <w:i/>
          <w:lang w:eastAsia="de-DE"/>
        </w:rPr>
        <w:sectPr w:rsidR="001C238C" w:rsidSect="003172C6">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BE6718" w:rsidRPr="00DE4890" w:rsidTr="00A4789A">
        <w:trPr>
          <w:trHeight w:val="544"/>
        </w:trPr>
        <w:tc>
          <w:tcPr>
            <w:tcW w:w="3119" w:type="dxa"/>
            <w:shd w:val="clear" w:color="auto" w:fill="D9D9D9" w:themeFill="background1" w:themeFillShade="D9"/>
          </w:tcPr>
          <w:p w:rsidR="00BE6718" w:rsidRDefault="00BE6718" w:rsidP="00A4789A">
            <w:pPr>
              <w:pStyle w:val="Tabelle6pt"/>
              <w:rPr>
                <w:color w:val="000000"/>
              </w:rPr>
            </w:pPr>
            <w:r>
              <w:lastRenderedPageBreak/>
              <w:br w:type="page"/>
              <w:t>Lernfeld</w:t>
            </w:r>
          </w:p>
          <w:p w:rsidR="00BE6718" w:rsidRDefault="00BE6718" w:rsidP="00A4789A">
            <w:pPr>
              <w:pStyle w:val="TabelleKopflinks"/>
            </w:pPr>
            <w:r>
              <w:t>LF 3</w:t>
            </w:r>
          </w:p>
        </w:tc>
        <w:tc>
          <w:tcPr>
            <w:tcW w:w="4230" w:type="dxa"/>
            <w:shd w:val="clear" w:color="auto" w:fill="D9D9D9" w:themeFill="background1" w:themeFillShade="D9"/>
          </w:tcPr>
          <w:p w:rsidR="00BE6718" w:rsidRDefault="00BE6718" w:rsidP="00A4789A">
            <w:pPr>
              <w:pStyle w:val="Tabelle6pt"/>
            </w:pPr>
            <w:r>
              <w:t>Titel</w:t>
            </w:r>
          </w:p>
          <w:p w:rsidR="00BE6718" w:rsidRPr="00492D47" w:rsidRDefault="00BE6718" w:rsidP="00A4789A">
            <w:pPr>
              <w:rPr>
                <w:b/>
              </w:rPr>
            </w:pPr>
            <w:r w:rsidRPr="00492D47">
              <w:rPr>
                <w:b/>
              </w:rPr>
              <w:t>Obstsalat zubereiten</w:t>
            </w:r>
          </w:p>
          <w:p w:rsidR="00BE6718" w:rsidRDefault="00BE6718" w:rsidP="00A4789A">
            <w:pPr>
              <w:pStyle w:val="TabelleKopflinks"/>
            </w:pPr>
            <w:r>
              <w:t>Auswahlkriterien Obst</w:t>
            </w:r>
          </w:p>
        </w:tc>
        <w:tc>
          <w:tcPr>
            <w:tcW w:w="196" w:type="dxa"/>
            <w:tcBorders>
              <w:top w:val="nil"/>
              <w:bottom w:val="nil"/>
            </w:tcBorders>
            <w:shd w:val="clear" w:color="auto" w:fill="auto"/>
          </w:tcPr>
          <w:p w:rsidR="00BE6718" w:rsidRPr="004B658C" w:rsidRDefault="00BE6718" w:rsidP="00A4789A"/>
        </w:tc>
        <w:tc>
          <w:tcPr>
            <w:tcW w:w="2094" w:type="dxa"/>
            <w:shd w:val="clear" w:color="auto" w:fill="D9D9D9" w:themeFill="background1" w:themeFillShade="D9"/>
          </w:tcPr>
          <w:p w:rsidR="00BE6718" w:rsidRDefault="00BE6718" w:rsidP="00A4789A">
            <w:pPr>
              <w:pStyle w:val="Tabelle6pt"/>
            </w:pPr>
          </w:p>
          <w:p w:rsidR="00BE6718" w:rsidRPr="00B51DE9" w:rsidRDefault="00A2044C" w:rsidP="003A7E22">
            <w:pPr>
              <w:pStyle w:val="TabelleKopfmitte"/>
              <w:rPr>
                <w:rFonts w:eastAsia="Calibri"/>
              </w:rPr>
            </w:pPr>
            <w:r>
              <w:t>H03.01.02.07</w:t>
            </w:r>
          </w:p>
        </w:tc>
      </w:tr>
    </w:tbl>
    <w:p w:rsidR="00BE6718" w:rsidRDefault="00BE6718" w:rsidP="007A59EE">
      <w:pPr>
        <w:pStyle w:val="berschrift4"/>
      </w:pPr>
      <w:r w:rsidRPr="00BE6718">
        <w:rPr>
          <w:noProof/>
          <w:sz w:val="24"/>
        </w:rPr>
        <w:drawing>
          <wp:anchor distT="0" distB="0" distL="114300" distR="114300" simplePos="0" relativeHeight="251754496" behindDoc="0" locked="0" layoutInCell="0" allowOverlap="1" wp14:anchorId="25C3D359" wp14:editId="648FC45D">
            <wp:simplePos x="0" y="0"/>
            <wp:positionH relativeFrom="rightMargin">
              <wp:posOffset>467995</wp:posOffset>
            </wp:positionH>
            <wp:positionV relativeFrom="paragraph">
              <wp:posOffset>66040</wp:posOffset>
            </wp:positionV>
            <wp:extent cx="348615" cy="320040"/>
            <wp:effectExtent l="0" t="0" r="0" b="3810"/>
            <wp:wrapNone/>
            <wp:docPr id="119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6718">
        <w:rPr>
          <w:noProof/>
          <w:sz w:val="24"/>
        </w:rPr>
        <w:drawing>
          <wp:anchor distT="0" distB="0" distL="114300" distR="114300" simplePos="0" relativeHeight="251753472" behindDoc="0" locked="0" layoutInCell="0" allowOverlap="1" wp14:anchorId="7A6D051D" wp14:editId="436A27DD">
            <wp:simplePos x="0" y="0"/>
            <wp:positionH relativeFrom="rightMargin">
              <wp:posOffset>107950</wp:posOffset>
            </wp:positionH>
            <wp:positionV relativeFrom="paragraph">
              <wp:posOffset>66411</wp:posOffset>
            </wp:positionV>
            <wp:extent cx="348615" cy="320040"/>
            <wp:effectExtent l="0" t="0" r="0" b="3810"/>
            <wp:wrapNone/>
            <wp:docPr id="119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0092">
        <w:t>Obst ist ein Sammelbegriff für die essbaren Früchte und Samen von Pflanzen.</w:t>
      </w:r>
    </w:p>
    <w:p w:rsidR="00BE6718" w:rsidRDefault="00BE6718" w:rsidP="00BE6718">
      <w:pPr>
        <w:spacing w:before="120"/>
        <w:rPr>
          <w:lang w:eastAsia="de-DE"/>
        </w:rPr>
      </w:pPr>
      <w:r>
        <w:rPr>
          <w:lang w:eastAsia="de-DE"/>
        </w:rPr>
        <w:t>Unter Vorbereitungstechniken versteht man das Entfernen von unerwünschten B</w:t>
      </w:r>
      <w:r>
        <w:rPr>
          <w:lang w:eastAsia="de-DE"/>
        </w:rPr>
        <w:t>e</w:t>
      </w:r>
      <w:r>
        <w:rPr>
          <w:lang w:eastAsia="de-DE"/>
        </w:rPr>
        <w:t>standteilen. Diese Grundtechniken nennt man in der Nahrungszubereitung</w:t>
      </w:r>
    </w:p>
    <w:p w:rsidR="00BE6718" w:rsidRDefault="00BE6718" w:rsidP="00BE6718">
      <w:pPr>
        <w:spacing w:before="120"/>
        <w:jc w:val="center"/>
        <w:rPr>
          <w:lang w:eastAsia="de-DE"/>
        </w:rPr>
      </w:pPr>
      <w:r w:rsidRPr="004B4F37">
        <w:rPr>
          <w:b/>
          <w:lang w:eastAsia="de-DE"/>
        </w:rPr>
        <w:t xml:space="preserve">Waschen </w:t>
      </w:r>
      <w:r>
        <w:rPr>
          <w:lang w:eastAsia="de-DE"/>
        </w:rPr>
        <w:t xml:space="preserve">und </w:t>
      </w:r>
      <w:r w:rsidRPr="004B4F37">
        <w:rPr>
          <w:b/>
          <w:lang w:eastAsia="de-DE"/>
        </w:rPr>
        <w:t>Putzen</w:t>
      </w:r>
      <w:r w:rsidR="005C14AB">
        <w:rPr>
          <w:b/>
          <w:lang w:eastAsia="de-DE"/>
        </w:rPr>
        <w:t>.</w:t>
      </w:r>
    </w:p>
    <w:p w:rsidR="00BE6718" w:rsidRDefault="00BE6718" w:rsidP="00BE6718">
      <w:pPr>
        <w:rPr>
          <w:lang w:eastAsia="de-DE"/>
        </w:rPr>
      </w:pPr>
      <w:r w:rsidRPr="004B4F37">
        <w:rPr>
          <w:lang w:eastAsia="de-DE"/>
        </w:rPr>
        <w:t xml:space="preserve">Obst muss </w:t>
      </w:r>
      <w:r w:rsidRPr="004B4F37">
        <w:rPr>
          <w:b/>
          <w:lang w:eastAsia="de-DE"/>
        </w:rPr>
        <w:t xml:space="preserve">gewaschen </w:t>
      </w:r>
      <w:r w:rsidRPr="004B4F37">
        <w:rPr>
          <w:lang w:eastAsia="de-DE"/>
        </w:rPr>
        <w:t>werden um Staub, Schmutz und Erde zu  entfernen.</w:t>
      </w:r>
    </w:p>
    <w:p w:rsidR="00BE6718" w:rsidRDefault="00BE6718" w:rsidP="00BE6718">
      <w:pPr>
        <w:spacing w:after="120"/>
        <w:rPr>
          <w:b/>
          <w:lang w:eastAsia="de-DE"/>
        </w:rPr>
      </w:pPr>
      <w:r>
        <w:rPr>
          <w:lang w:eastAsia="de-DE"/>
        </w:rPr>
        <w:t>Das Entfernen von nicht verwertbaren Teilen wie z.</w:t>
      </w:r>
      <w:r w:rsidR="005C14AB">
        <w:rPr>
          <w:lang w:eastAsia="de-DE"/>
        </w:rPr>
        <w:t xml:space="preserve"> </w:t>
      </w:r>
      <w:r>
        <w:rPr>
          <w:lang w:eastAsia="de-DE"/>
        </w:rPr>
        <w:t xml:space="preserve">B. Schale,  Kerngehäuse und Steine nennt man </w:t>
      </w:r>
      <w:r w:rsidRPr="00010092">
        <w:rPr>
          <w:b/>
          <w:lang w:eastAsia="de-DE"/>
        </w:rPr>
        <w:t>putzen</w:t>
      </w:r>
      <w:r w:rsidR="00C4598A">
        <w:rPr>
          <w:b/>
          <w:lang w:eastAsia="de-DE"/>
        </w:rPr>
        <w:t>.</w:t>
      </w:r>
    </w:p>
    <w:tbl>
      <w:tblPr>
        <w:tblStyle w:val="Tabellenraster"/>
        <w:tblW w:w="8073" w:type="dxa"/>
        <w:tblInd w:w="108" w:type="dxa"/>
        <w:tblLayout w:type="fixed"/>
        <w:tblCellMar>
          <w:top w:w="28" w:type="dxa"/>
          <w:bottom w:w="28" w:type="dxa"/>
        </w:tblCellMar>
        <w:tblLook w:val="04A0" w:firstRow="1" w:lastRow="0" w:firstColumn="1" w:lastColumn="0" w:noHBand="0" w:noVBand="1"/>
      </w:tblPr>
      <w:tblGrid>
        <w:gridCol w:w="1610"/>
        <w:gridCol w:w="2501"/>
        <w:gridCol w:w="2552"/>
        <w:gridCol w:w="1410"/>
      </w:tblGrid>
      <w:tr w:rsidR="00BE6718" w:rsidRPr="00397598" w:rsidTr="009E036C">
        <w:tc>
          <w:tcPr>
            <w:tcW w:w="1610" w:type="dxa"/>
            <w:vAlign w:val="center"/>
          </w:tcPr>
          <w:p w:rsidR="00BE6718" w:rsidRPr="00397598" w:rsidRDefault="00BE6718" w:rsidP="00A4789A">
            <w:pPr>
              <w:rPr>
                <w:b/>
              </w:rPr>
            </w:pPr>
            <w:r w:rsidRPr="00397598">
              <w:rPr>
                <w:b/>
              </w:rPr>
              <w:t>Bezeichnung</w:t>
            </w:r>
          </w:p>
        </w:tc>
        <w:tc>
          <w:tcPr>
            <w:tcW w:w="2501" w:type="dxa"/>
            <w:vAlign w:val="center"/>
          </w:tcPr>
          <w:p w:rsidR="00BE6718" w:rsidRPr="00397598" w:rsidRDefault="00BE6718" w:rsidP="00A4789A">
            <w:pPr>
              <w:jc w:val="center"/>
              <w:rPr>
                <w:b/>
              </w:rPr>
            </w:pPr>
            <w:r w:rsidRPr="00397598">
              <w:rPr>
                <w:b/>
              </w:rPr>
              <w:t>Vorbereitungstechniken</w:t>
            </w:r>
          </w:p>
        </w:tc>
        <w:tc>
          <w:tcPr>
            <w:tcW w:w="2552" w:type="dxa"/>
            <w:vAlign w:val="center"/>
          </w:tcPr>
          <w:p w:rsidR="00BE6718" w:rsidRPr="00397598" w:rsidRDefault="00BE6718" w:rsidP="00A4789A">
            <w:pPr>
              <w:jc w:val="center"/>
              <w:rPr>
                <w:b/>
              </w:rPr>
            </w:pPr>
            <w:r w:rsidRPr="00397598">
              <w:rPr>
                <w:b/>
              </w:rPr>
              <w:t>Zerkleinerungstechniken</w:t>
            </w:r>
          </w:p>
        </w:tc>
        <w:tc>
          <w:tcPr>
            <w:tcW w:w="1410" w:type="dxa"/>
            <w:vAlign w:val="center"/>
          </w:tcPr>
          <w:p w:rsidR="00BE6718" w:rsidRPr="00397598" w:rsidRDefault="00BE6718" w:rsidP="00A4789A">
            <w:pPr>
              <w:jc w:val="center"/>
              <w:rPr>
                <w:b/>
              </w:rPr>
            </w:pPr>
            <w:r>
              <w:rPr>
                <w:b/>
              </w:rPr>
              <w:t>Geruch/</w:t>
            </w:r>
            <w:r>
              <w:rPr>
                <w:b/>
              </w:rPr>
              <w:br/>
            </w:r>
            <w:r w:rsidRPr="00397598">
              <w:rPr>
                <w:b/>
              </w:rPr>
              <w:t>Geschmack und Konsi</w:t>
            </w:r>
            <w:r w:rsidRPr="00397598">
              <w:rPr>
                <w:b/>
              </w:rPr>
              <w:t>s</w:t>
            </w:r>
            <w:r w:rsidRPr="00397598">
              <w:rPr>
                <w:b/>
              </w:rPr>
              <w:t>tenz</w:t>
            </w:r>
          </w:p>
        </w:tc>
      </w:tr>
      <w:tr w:rsidR="00BE6718" w:rsidTr="009E036C">
        <w:trPr>
          <w:trHeight w:val="1474"/>
        </w:trPr>
        <w:tc>
          <w:tcPr>
            <w:tcW w:w="1610" w:type="dxa"/>
          </w:tcPr>
          <w:p w:rsidR="00BE6718" w:rsidRDefault="00BE6718" w:rsidP="00A4789A">
            <w:r>
              <w:rPr>
                <w:noProof/>
              </w:rPr>
              <w:drawing>
                <wp:anchor distT="0" distB="0" distL="114300" distR="114300" simplePos="0" relativeHeight="251744256" behindDoc="0" locked="0" layoutInCell="1" allowOverlap="1" wp14:anchorId="5A882C90" wp14:editId="35228401">
                  <wp:simplePos x="0" y="0"/>
                  <wp:positionH relativeFrom="margin">
                    <wp:posOffset>-17780</wp:posOffset>
                  </wp:positionH>
                  <wp:positionV relativeFrom="margin">
                    <wp:posOffset>180340</wp:posOffset>
                  </wp:positionV>
                  <wp:extent cx="917575" cy="719455"/>
                  <wp:effectExtent l="0" t="0" r="0" b="4445"/>
                  <wp:wrapSquare wrapText="bothSides"/>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el.JPG"/>
                          <pic:cNvPicPr/>
                        </pic:nvPicPr>
                        <pic:blipFill rotWithShape="1">
                          <a:blip r:embed="rId124" cstate="print">
                            <a:extLst>
                              <a:ext uri="{BEBA8EAE-BF5A-486C-A8C5-ECC9F3942E4B}">
                                <a14:imgProps xmlns:a14="http://schemas.microsoft.com/office/drawing/2010/main">
                                  <a14:imgLayer r:embed="rId1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823" b="11111"/>
                          <a:stretch/>
                        </pic:blipFill>
                        <pic:spPr bwMode="auto">
                          <a:xfrm>
                            <a:off x="0" y="0"/>
                            <a:ext cx="917575"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Apfel</w:t>
            </w:r>
          </w:p>
        </w:tc>
        <w:tc>
          <w:tcPr>
            <w:tcW w:w="2501" w:type="dxa"/>
          </w:tcPr>
          <w:p w:rsidR="00BE6718" w:rsidRDefault="00BE6718" w:rsidP="00A4789A">
            <w:r>
              <w:t>unter fließendem Wasser waschen</w:t>
            </w:r>
          </w:p>
          <w:p w:rsidR="00BE6718" w:rsidRDefault="00BE6718" w:rsidP="00A4789A">
            <w:r>
              <w:t>Schälen mit Sparschäler</w:t>
            </w:r>
          </w:p>
          <w:p w:rsidR="00BE6718" w:rsidRDefault="00BE6718" w:rsidP="00A4789A">
            <w:r>
              <w:t>Stiel und Kerngehäuse entfernen</w:t>
            </w:r>
          </w:p>
        </w:tc>
        <w:tc>
          <w:tcPr>
            <w:tcW w:w="2552" w:type="dxa"/>
          </w:tcPr>
          <w:p w:rsidR="00BE6718" w:rsidRDefault="00BE6718" w:rsidP="00A4789A">
            <w:r>
              <w:rPr>
                <w:noProof/>
              </w:rPr>
              <mc:AlternateContent>
                <mc:Choice Requires="wps">
                  <w:drawing>
                    <wp:anchor distT="0" distB="0" distL="114300" distR="114300" simplePos="0" relativeHeight="251743232" behindDoc="0" locked="0" layoutInCell="1" allowOverlap="1" wp14:anchorId="082EDF3A" wp14:editId="093664C7">
                      <wp:simplePos x="0" y="0"/>
                      <wp:positionH relativeFrom="column">
                        <wp:posOffset>540732</wp:posOffset>
                      </wp:positionH>
                      <wp:positionV relativeFrom="paragraph">
                        <wp:posOffset>324052</wp:posOffset>
                      </wp:positionV>
                      <wp:extent cx="396000" cy="396000"/>
                      <wp:effectExtent l="0" t="0" r="23495" b="23495"/>
                      <wp:wrapNone/>
                      <wp:docPr id="60" name="Würfel 60"/>
                      <wp:cNvGraphicFramePr/>
                      <a:graphic xmlns:a="http://schemas.openxmlformats.org/drawingml/2006/main">
                        <a:graphicData uri="http://schemas.microsoft.com/office/word/2010/wordprocessingShape">
                          <wps:wsp>
                            <wps:cNvSpPr/>
                            <wps:spPr>
                              <a:xfrm>
                                <a:off x="0" y="0"/>
                                <a:ext cx="396000" cy="396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BE67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0" o:spid="_x0000_s1045" type="#_x0000_t16" style="position:absolute;margin-left:42.6pt;margin-top:25.5pt;width:31.2pt;height:31.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" fillcolor="#4f81bd [3204]" strokecolor="#243f60 [1604]" strokeweight="2pt">
                      <v:textbox>
                        <w:txbxContent>
                          <w:p w:rsidR="004604A4" w:rsidRDefault="004604A4" w:rsidP="00BE6718">
                            <w:pPr>
                              <w:jc w:val="center"/>
                            </w:pPr>
                          </w:p>
                        </w:txbxContent>
                      </v:textbox>
                    </v:shape>
                  </w:pict>
                </mc:Fallback>
              </mc:AlternateContent>
            </w:r>
            <w:r>
              <w:t xml:space="preserve">in Würfel schneiden </w:t>
            </w:r>
          </w:p>
        </w:tc>
        <w:tc>
          <w:tcPr>
            <w:tcW w:w="1410" w:type="dxa"/>
            <w:vAlign w:val="center"/>
          </w:tcPr>
          <w:p w:rsidR="00BE6718" w:rsidRPr="0051479C" w:rsidRDefault="00BE6718" w:rsidP="00A4789A">
            <w:pPr>
              <w:jc w:val="center"/>
              <w:rPr>
                <w:color w:val="4F81BD" w:themeColor="accent1"/>
              </w:rPr>
            </w:pPr>
            <w:r>
              <w:rPr>
                <w:color w:val="4F81BD" w:themeColor="accent1"/>
              </w:rPr>
              <w:t>s</w:t>
            </w:r>
            <w:r w:rsidRPr="0051479C">
              <w:rPr>
                <w:color w:val="4F81BD" w:themeColor="accent1"/>
              </w:rPr>
              <w:t>äuerlich</w:t>
            </w:r>
          </w:p>
          <w:p w:rsidR="00BE6718" w:rsidRPr="0051479C" w:rsidRDefault="00BE6718" w:rsidP="00A4789A">
            <w:pPr>
              <w:jc w:val="center"/>
              <w:rPr>
                <w:color w:val="FF0000"/>
              </w:rPr>
            </w:pPr>
            <w:r w:rsidRPr="0051479C">
              <w:rPr>
                <w:color w:val="FF0000"/>
              </w:rPr>
              <w:t>sauer</w:t>
            </w:r>
          </w:p>
          <w:p w:rsidR="00BE6718" w:rsidRPr="0051479C" w:rsidRDefault="00BE6718" w:rsidP="00A4789A">
            <w:pPr>
              <w:jc w:val="center"/>
              <w:rPr>
                <w:color w:val="00B050"/>
              </w:rPr>
            </w:pPr>
            <w:r w:rsidRPr="0051479C">
              <w:rPr>
                <w:color w:val="00B050"/>
              </w:rPr>
              <w:t>knackig</w:t>
            </w:r>
          </w:p>
          <w:p w:rsidR="00BE6718" w:rsidRDefault="00BE6718" w:rsidP="00A4789A">
            <w:pPr>
              <w:jc w:val="center"/>
            </w:pPr>
          </w:p>
        </w:tc>
      </w:tr>
      <w:tr w:rsidR="00BE6718" w:rsidTr="009E036C">
        <w:trPr>
          <w:trHeight w:val="1474"/>
        </w:trPr>
        <w:tc>
          <w:tcPr>
            <w:tcW w:w="1610" w:type="dxa"/>
          </w:tcPr>
          <w:p w:rsidR="00BE6718" w:rsidRDefault="00747713" w:rsidP="00A4789A">
            <w:r>
              <w:rPr>
                <w:noProof/>
              </w:rPr>
              <w:drawing>
                <wp:anchor distT="0" distB="0" distL="114300" distR="114300" simplePos="0" relativeHeight="251746304" behindDoc="0" locked="0" layoutInCell="1" allowOverlap="1" wp14:anchorId="06C4DC52" wp14:editId="4944E7D7">
                  <wp:simplePos x="0" y="0"/>
                  <wp:positionH relativeFrom="column">
                    <wp:posOffset>-8890</wp:posOffset>
                  </wp:positionH>
                  <wp:positionV relativeFrom="paragraph">
                    <wp:posOffset>180340</wp:posOffset>
                  </wp:positionV>
                  <wp:extent cx="914400" cy="719455"/>
                  <wp:effectExtent l="0" t="0" r="0" b="4445"/>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e.JPG"/>
                          <pic:cNvPicPr/>
                        </pic:nvPicPr>
                        <pic:blipFill rotWithShape="1">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l="2376" r="2376"/>
                          <a:stretch/>
                        </pic:blipFill>
                        <pic:spPr bwMode="auto">
                          <a:xfrm>
                            <a:off x="0" y="0"/>
                            <a:ext cx="914400"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718">
              <w:t>Banane</w:t>
            </w:r>
          </w:p>
        </w:tc>
        <w:tc>
          <w:tcPr>
            <w:tcW w:w="2501" w:type="dxa"/>
          </w:tcPr>
          <w:p w:rsidR="00BE6718" w:rsidRDefault="00BE6718" w:rsidP="00A4789A">
            <w:r>
              <w:t>schälen</w:t>
            </w:r>
          </w:p>
          <w:p w:rsidR="00BE6718" w:rsidRDefault="00BE6718" w:rsidP="00A4789A"/>
          <w:p w:rsidR="00BE6718" w:rsidRDefault="00BE6718" w:rsidP="00A4789A"/>
          <w:p w:rsidR="00BE6718" w:rsidRDefault="00BE6718" w:rsidP="00A4789A"/>
        </w:tc>
        <w:tc>
          <w:tcPr>
            <w:tcW w:w="2552"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1410" w:type="dxa"/>
            <w:vAlign w:val="center"/>
          </w:tcPr>
          <w:p w:rsidR="00BE6718" w:rsidRDefault="00BE6718" w:rsidP="00A4789A">
            <w:pPr>
              <w:jc w:val="center"/>
            </w:pPr>
          </w:p>
        </w:tc>
      </w:tr>
      <w:tr w:rsidR="00BE6718" w:rsidTr="009E036C">
        <w:trPr>
          <w:trHeight w:val="1474"/>
        </w:trPr>
        <w:tc>
          <w:tcPr>
            <w:tcW w:w="1610" w:type="dxa"/>
          </w:tcPr>
          <w:p w:rsidR="00BE6718" w:rsidRDefault="00BE6718" w:rsidP="00A4789A">
            <w:r>
              <w:rPr>
                <w:noProof/>
              </w:rPr>
              <w:drawing>
                <wp:anchor distT="0" distB="0" distL="114300" distR="114300" simplePos="0" relativeHeight="251745280" behindDoc="0" locked="0" layoutInCell="1" allowOverlap="1" wp14:anchorId="737F09D4" wp14:editId="6BA90B57">
                  <wp:simplePos x="0" y="0"/>
                  <wp:positionH relativeFrom="column">
                    <wp:posOffset>-18415</wp:posOffset>
                  </wp:positionH>
                  <wp:positionV relativeFrom="paragraph">
                    <wp:posOffset>179070</wp:posOffset>
                  </wp:positionV>
                  <wp:extent cx="928370" cy="712470"/>
                  <wp:effectExtent l="0" t="0" r="5080" b="0"/>
                  <wp:wrapSquare wrapText="bothSides"/>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uben.JPG"/>
                          <pic:cNvPicPr/>
                        </pic:nvPicPr>
                        <pic:blipFill rotWithShape="1">
                          <a:blip r:embed="rId128" cstate="print">
                            <a:extLst>
                              <a:ext uri="{BEBA8EAE-BF5A-486C-A8C5-ECC9F3942E4B}">
                                <a14:imgProps xmlns:a14="http://schemas.microsoft.com/office/drawing/2010/main">
                                  <a14:imgLayer r:embed="rId129">
                                    <a14:imgEffect>
                                      <a14:brightnessContrast bright="20000" contrast="20000"/>
                                    </a14:imgEffect>
                                  </a14:imgLayer>
                                </a14:imgProps>
                              </a:ext>
                              <a:ext uri="{28A0092B-C50C-407E-A947-70E740481C1C}">
                                <a14:useLocalDpi xmlns:a14="http://schemas.microsoft.com/office/drawing/2010/main" val="0"/>
                              </a:ext>
                            </a:extLst>
                          </a:blip>
                          <a:srcRect l="14815" b="12903"/>
                          <a:stretch/>
                        </pic:blipFill>
                        <pic:spPr bwMode="auto">
                          <a:xfrm>
                            <a:off x="0" y="0"/>
                            <a:ext cx="928370" cy="712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Trauben</w:t>
            </w:r>
          </w:p>
        </w:tc>
        <w:tc>
          <w:tcPr>
            <w:tcW w:w="2501" w:type="dxa"/>
          </w:tcPr>
          <w:p w:rsidR="00BE6718" w:rsidRDefault="00BE6718" w:rsidP="00A4789A"/>
          <w:p w:rsidR="00BE6718" w:rsidRDefault="00BE6718" w:rsidP="00A4789A"/>
          <w:p w:rsidR="00BE6718" w:rsidRDefault="00BE6718" w:rsidP="00A4789A"/>
        </w:tc>
        <w:tc>
          <w:tcPr>
            <w:tcW w:w="2552"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1410" w:type="dxa"/>
            <w:vAlign w:val="center"/>
          </w:tcPr>
          <w:p w:rsidR="00BE6718" w:rsidRDefault="00BE6718" w:rsidP="00A4789A">
            <w:pPr>
              <w:jc w:val="center"/>
            </w:pPr>
          </w:p>
          <w:p w:rsidR="00BE6718" w:rsidRDefault="00BE6718" w:rsidP="00A4789A">
            <w:pPr>
              <w:jc w:val="center"/>
            </w:pPr>
          </w:p>
          <w:p w:rsidR="00BE6718" w:rsidRDefault="00BE6718" w:rsidP="00A4789A">
            <w:pPr>
              <w:jc w:val="center"/>
            </w:pPr>
          </w:p>
        </w:tc>
      </w:tr>
      <w:tr w:rsidR="00BE6718" w:rsidTr="009E036C">
        <w:trPr>
          <w:trHeight w:val="1474"/>
        </w:trPr>
        <w:tc>
          <w:tcPr>
            <w:tcW w:w="1610" w:type="dxa"/>
          </w:tcPr>
          <w:p w:rsidR="00BE6718" w:rsidRDefault="00747713" w:rsidP="00A4789A">
            <w:r>
              <w:rPr>
                <w:noProof/>
              </w:rPr>
              <w:drawing>
                <wp:anchor distT="0" distB="0" distL="114300" distR="114300" simplePos="0" relativeHeight="251747328" behindDoc="0" locked="0" layoutInCell="1" allowOverlap="1" wp14:anchorId="4F24F613" wp14:editId="58011F47">
                  <wp:simplePos x="0" y="0"/>
                  <wp:positionH relativeFrom="column">
                    <wp:posOffset>-47625</wp:posOffset>
                  </wp:positionH>
                  <wp:positionV relativeFrom="paragraph">
                    <wp:posOffset>180340</wp:posOffset>
                  </wp:positionV>
                  <wp:extent cx="953770" cy="716280"/>
                  <wp:effectExtent l="0" t="0" r="0" b="7620"/>
                  <wp:wrapSquare wrapText="bothSides"/>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nas.JPG"/>
                          <pic:cNvPicPr/>
                        </pic:nvPicPr>
                        <pic:blipFill>
                          <a:blip r:embed="rId144" cstate="print">
                            <a:extLst>
                              <a:ext uri="{BEBA8EAE-BF5A-486C-A8C5-ECC9F3942E4B}">
                                <a14:imgProps xmlns:a14="http://schemas.microsoft.com/office/drawing/2010/main">
                                  <a14:imgLayer r:embed="rId14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53770" cy="716280"/>
                          </a:xfrm>
                          <a:prstGeom prst="rect">
                            <a:avLst/>
                          </a:prstGeom>
                        </pic:spPr>
                      </pic:pic>
                    </a:graphicData>
                  </a:graphic>
                  <wp14:sizeRelH relativeFrom="page">
                    <wp14:pctWidth>0</wp14:pctWidth>
                  </wp14:sizeRelH>
                  <wp14:sizeRelV relativeFrom="page">
                    <wp14:pctHeight>0</wp14:pctHeight>
                  </wp14:sizeRelV>
                </wp:anchor>
              </w:drawing>
            </w:r>
            <w:r w:rsidR="00BE6718">
              <w:t>Ananas</w:t>
            </w:r>
          </w:p>
        </w:tc>
        <w:tc>
          <w:tcPr>
            <w:tcW w:w="2501" w:type="dxa"/>
          </w:tcPr>
          <w:p w:rsidR="00BE6718" w:rsidRDefault="00BE6718" w:rsidP="00A4789A">
            <w:r>
              <w:t>Schälen mit dem</w:t>
            </w:r>
          </w:p>
          <w:p w:rsidR="00BE6718" w:rsidRDefault="00BE6718" w:rsidP="00A4789A">
            <w:r>
              <w:t>Küchenmesser, längs vie</w:t>
            </w:r>
            <w:r>
              <w:t>r</w:t>
            </w:r>
            <w:r>
              <w:t>teln, jeweils den Strunk herausschneiden</w:t>
            </w:r>
          </w:p>
          <w:p w:rsidR="00BE6718" w:rsidRDefault="00BE6718" w:rsidP="00A4789A"/>
          <w:p w:rsidR="00BE6718" w:rsidRDefault="00BE6718" w:rsidP="00A4789A"/>
        </w:tc>
        <w:tc>
          <w:tcPr>
            <w:tcW w:w="2552" w:type="dxa"/>
          </w:tcPr>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tc>
        <w:tc>
          <w:tcPr>
            <w:tcW w:w="1410" w:type="dxa"/>
            <w:vAlign w:val="center"/>
          </w:tcPr>
          <w:p w:rsidR="00BE6718" w:rsidRDefault="00BE6718" w:rsidP="00A4789A">
            <w:pPr>
              <w:jc w:val="center"/>
            </w:pPr>
          </w:p>
        </w:tc>
      </w:tr>
      <w:tr w:rsidR="00BE6718" w:rsidTr="009E036C">
        <w:trPr>
          <w:trHeight w:val="1474"/>
        </w:trPr>
        <w:tc>
          <w:tcPr>
            <w:tcW w:w="1610" w:type="dxa"/>
          </w:tcPr>
          <w:p w:rsidR="00BE6718" w:rsidRDefault="00747713" w:rsidP="00A4789A">
            <w:r>
              <w:rPr>
                <w:noProof/>
              </w:rPr>
              <w:drawing>
                <wp:anchor distT="0" distB="0" distL="114300" distR="114300" simplePos="0" relativeHeight="251748352" behindDoc="0" locked="0" layoutInCell="1" allowOverlap="1" wp14:anchorId="3E19C19B" wp14:editId="7D2536D7">
                  <wp:simplePos x="0" y="0"/>
                  <wp:positionH relativeFrom="column">
                    <wp:posOffset>-17780</wp:posOffset>
                  </wp:positionH>
                  <wp:positionV relativeFrom="paragraph">
                    <wp:posOffset>180340</wp:posOffset>
                  </wp:positionV>
                  <wp:extent cx="917575" cy="697865"/>
                  <wp:effectExtent l="0" t="0" r="0" b="6985"/>
                  <wp:wrapSquare wrapText="bothSides"/>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arine.JPG"/>
                          <pic:cNvPicPr/>
                        </pic:nvPicPr>
                        <pic:blipFill rotWithShape="1">
                          <a:blip r:embed="rId132" cstate="print">
                            <a:extLst>
                              <a:ext uri="{28A0092B-C50C-407E-A947-70E740481C1C}">
                                <a14:useLocalDpi xmlns:a14="http://schemas.microsoft.com/office/drawing/2010/main" val="0"/>
                              </a:ext>
                            </a:extLst>
                          </a:blip>
                          <a:srcRect l="1614"/>
                          <a:stretch/>
                        </pic:blipFill>
                        <pic:spPr bwMode="auto">
                          <a:xfrm>
                            <a:off x="0" y="0"/>
                            <a:ext cx="917575" cy="697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718">
              <w:t>Clementine</w:t>
            </w:r>
          </w:p>
        </w:tc>
        <w:tc>
          <w:tcPr>
            <w:tcW w:w="2501" w:type="dxa"/>
          </w:tcPr>
          <w:p w:rsidR="00BE6718" w:rsidRDefault="00BE6718" w:rsidP="00A4789A"/>
          <w:p w:rsidR="00BE6718" w:rsidRDefault="00BE6718" w:rsidP="00A4789A"/>
          <w:p w:rsidR="00BE6718" w:rsidRDefault="00BE6718" w:rsidP="00A4789A"/>
        </w:tc>
        <w:tc>
          <w:tcPr>
            <w:tcW w:w="2552"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1410" w:type="dxa"/>
            <w:vAlign w:val="center"/>
          </w:tcPr>
          <w:p w:rsidR="00BE6718" w:rsidRDefault="00BE6718" w:rsidP="00A4789A">
            <w:pPr>
              <w:jc w:val="center"/>
            </w:pPr>
          </w:p>
        </w:tc>
      </w:tr>
      <w:tr w:rsidR="00BE6718" w:rsidTr="009E036C">
        <w:trPr>
          <w:trHeight w:val="2415"/>
        </w:trPr>
        <w:tc>
          <w:tcPr>
            <w:tcW w:w="1610" w:type="dxa"/>
          </w:tcPr>
          <w:p w:rsidR="00BE6718" w:rsidRDefault="00747713" w:rsidP="00A4789A">
            <w:r>
              <w:rPr>
                <w:noProof/>
              </w:rPr>
              <w:lastRenderedPageBreak/>
              <w:drawing>
                <wp:anchor distT="0" distB="0" distL="114300" distR="114300" simplePos="0" relativeHeight="251749376" behindDoc="0" locked="0" layoutInCell="1" allowOverlap="1" wp14:anchorId="17B5C6A7" wp14:editId="3392A167">
                  <wp:simplePos x="0" y="0"/>
                  <wp:positionH relativeFrom="column">
                    <wp:posOffset>-46355</wp:posOffset>
                  </wp:positionH>
                  <wp:positionV relativeFrom="paragraph">
                    <wp:posOffset>215900</wp:posOffset>
                  </wp:positionV>
                  <wp:extent cx="971550" cy="668020"/>
                  <wp:effectExtent l="0" t="0" r="0" b="0"/>
                  <wp:wrapSquare wrapText="bothSides"/>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o.JPG"/>
                          <pic:cNvPicPr/>
                        </pic:nvPicPr>
                        <pic:blipFill rotWithShape="1">
                          <a:blip r:embed="rId133" cstate="print">
                            <a:extLst>
                              <a:ext uri="{BEBA8EAE-BF5A-486C-A8C5-ECC9F3942E4B}">
                                <a14:imgProps xmlns:a14="http://schemas.microsoft.com/office/drawing/2010/main">
                                  <a14:imgLayer r:embed="rId134">
                                    <a14:imgEffect>
                                      <a14:brightnessContrast contrast="20000"/>
                                    </a14:imgEffect>
                                  </a14:imgLayer>
                                </a14:imgProps>
                              </a:ext>
                              <a:ext uri="{28A0092B-C50C-407E-A947-70E740481C1C}">
                                <a14:useLocalDpi xmlns:a14="http://schemas.microsoft.com/office/drawing/2010/main" val="0"/>
                              </a:ext>
                            </a:extLst>
                          </a:blip>
                          <a:srcRect r="7217" b="15054"/>
                          <a:stretch/>
                        </pic:blipFill>
                        <pic:spPr bwMode="auto">
                          <a:xfrm>
                            <a:off x="0" y="0"/>
                            <a:ext cx="971550" cy="668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718">
              <w:t>Mango</w:t>
            </w:r>
          </w:p>
        </w:tc>
        <w:tc>
          <w:tcPr>
            <w:tcW w:w="2501" w:type="dxa"/>
          </w:tcPr>
          <w:p w:rsidR="00BE6718" w:rsidRDefault="00BE6718" w:rsidP="00A4789A"/>
        </w:tc>
        <w:tc>
          <w:tcPr>
            <w:tcW w:w="2552" w:type="dxa"/>
          </w:tcPr>
          <w:p w:rsidR="00BE6718" w:rsidRDefault="005C14AB" w:rsidP="00A4789A">
            <w:r>
              <w:t>a</w:t>
            </w:r>
            <w:r w:rsidR="00BE6718">
              <w:t>uf beiden Seiten die Ma</w:t>
            </w:r>
            <w:r w:rsidR="00BE6718">
              <w:t>n</w:t>
            </w:r>
            <w:r w:rsidR="00BE6718">
              <w:t>go seitlich vom Kern a</w:t>
            </w:r>
            <w:r w:rsidR="00BE6718">
              <w:t>b</w:t>
            </w:r>
            <w:r w:rsidR="00BE6718">
              <w:t>tren</w:t>
            </w:r>
            <w:r>
              <w:t>nen,</w:t>
            </w:r>
          </w:p>
          <w:p w:rsidR="00BE6718" w:rsidRDefault="005C14AB" w:rsidP="00A4789A">
            <w:r>
              <w:t xml:space="preserve">das Fruchtfleisch </w:t>
            </w:r>
            <w:r w:rsidR="00BE6718">
              <w:t>kreuzwe</w:t>
            </w:r>
            <w:r w:rsidR="00BE6718">
              <w:t>i</w:t>
            </w:r>
            <w:r w:rsidR="00BE6718">
              <w:t>se einritzen und die Mango von innen nach außen u</w:t>
            </w:r>
            <w:r w:rsidR="00BE6718">
              <w:t>m</w:t>
            </w:r>
            <w:r w:rsidR="00BE6718">
              <w:t>stülpen</w:t>
            </w:r>
            <w:r>
              <w:t>,</w:t>
            </w:r>
          </w:p>
          <w:p w:rsidR="00BE6718" w:rsidRDefault="005C14AB" w:rsidP="00A4789A">
            <w:r>
              <w:t>m</w:t>
            </w:r>
            <w:r w:rsidR="00BE6718">
              <w:t>it einem Messer die Wü</w:t>
            </w:r>
            <w:r w:rsidR="00BE6718">
              <w:t>r</w:t>
            </w:r>
            <w:r w:rsidR="00BE6718">
              <w:t>fe</w:t>
            </w:r>
            <w:r>
              <w:t>l vollständig abtrennen</w:t>
            </w:r>
          </w:p>
        </w:tc>
        <w:tc>
          <w:tcPr>
            <w:tcW w:w="1410" w:type="dxa"/>
            <w:vAlign w:val="center"/>
          </w:tcPr>
          <w:p w:rsidR="00BE6718" w:rsidRDefault="00BE6718" w:rsidP="00A4789A">
            <w:pPr>
              <w:jc w:val="center"/>
            </w:pPr>
          </w:p>
        </w:tc>
      </w:tr>
      <w:tr w:rsidR="00BE6718" w:rsidTr="009E036C">
        <w:tblPrEx>
          <w:tblCellMar>
            <w:top w:w="0" w:type="dxa"/>
            <w:bottom w:w="0" w:type="dxa"/>
          </w:tblCellMar>
        </w:tblPrEx>
        <w:trPr>
          <w:trHeight w:val="1474"/>
        </w:trPr>
        <w:tc>
          <w:tcPr>
            <w:tcW w:w="1610" w:type="dxa"/>
          </w:tcPr>
          <w:p w:rsidR="00BE6718" w:rsidRDefault="00BE6718" w:rsidP="00A4789A">
            <w:r>
              <w:rPr>
                <w:noProof/>
              </w:rPr>
              <w:drawing>
                <wp:anchor distT="0" distB="0" distL="114300" distR="114300" simplePos="0" relativeHeight="251750400" behindDoc="0" locked="0" layoutInCell="1" allowOverlap="1" wp14:anchorId="1B46B0C1" wp14:editId="01F7A8C5">
                  <wp:simplePos x="0" y="0"/>
                  <wp:positionH relativeFrom="column">
                    <wp:posOffset>-22860</wp:posOffset>
                  </wp:positionH>
                  <wp:positionV relativeFrom="paragraph">
                    <wp:posOffset>224790</wp:posOffset>
                  </wp:positionV>
                  <wp:extent cx="914400" cy="647700"/>
                  <wp:effectExtent l="0" t="0" r="0" b="0"/>
                  <wp:wrapSquare wrapText="bothSides"/>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i.JPG"/>
                          <pic:cNvPicPr/>
                        </pic:nvPicPr>
                        <pic:blipFill rotWithShape="1">
                          <a:blip r:embed="rId135" cstate="print">
                            <a:extLst>
                              <a:ext uri="{28A0092B-C50C-407E-A947-70E740481C1C}">
                                <a14:useLocalDpi xmlns:a14="http://schemas.microsoft.com/office/drawing/2010/main" val="0"/>
                              </a:ext>
                            </a:extLst>
                          </a:blip>
                          <a:srcRect l="-1" r="5603" b="10753"/>
                          <a:stretch/>
                        </pic:blipFill>
                        <pic:spPr bwMode="auto">
                          <a:xfrm>
                            <a:off x="0" y="0"/>
                            <a:ext cx="9144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Kiwi</w:t>
            </w:r>
          </w:p>
        </w:tc>
        <w:tc>
          <w:tcPr>
            <w:tcW w:w="2501" w:type="dxa"/>
          </w:tcPr>
          <w:p w:rsidR="00BE6718" w:rsidRDefault="00BE6718" w:rsidP="00A4789A"/>
          <w:p w:rsidR="00BE6718" w:rsidRDefault="00BE6718" w:rsidP="00A4789A"/>
        </w:tc>
        <w:tc>
          <w:tcPr>
            <w:tcW w:w="2552" w:type="dxa"/>
          </w:tcPr>
          <w:p w:rsidR="00BE6718" w:rsidRDefault="00BE6718" w:rsidP="00A4789A">
            <w:pPr>
              <w:tabs>
                <w:tab w:val="left" w:pos="1168"/>
              </w:tabs>
            </w:pPr>
          </w:p>
        </w:tc>
        <w:tc>
          <w:tcPr>
            <w:tcW w:w="1410" w:type="dxa"/>
          </w:tcPr>
          <w:p w:rsidR="00BE6718" w:rsidRDefault="00BE6718" w:rsidP="00A4789A"/>
          <w:p w:rsidR="00BE6718" w:rsidRDefault="00BE6718" w:rsidP="00A4789A"/>
        </w:tc>
      </w:tr>
      <w:tr w:rsidR="00BE6718" w:rsidRPr="00163654" w:rsidTr="009E036C">
        <w:tblPrEx>
          <w:tblCellMar>
            <w:top w:w="0" w:type="dxa"/>
            <w:bottom w:w="0" w:type="dxa"/>
          </w:tblCellMar>
        </w:tblPrEx>
        <w:tc>
          <w:tcPr>
            <w:tcW w:w="1610" w:type="dxa"/>
          </w:tcPr>
          <w:p w:rsidR="00BE6718" w:rsidRDefault="00BE6718" w:rsidP="00A4789A">
            <w:r>
              <w:t>Sternfrucht</w:t>
            </w:r>
          </w:p>
          <w:p w:rsidR="00BE6718" w:rsidRDefault="00BE6718" w:rsidP="00A4789A"/>
        </w:tc>
        <w:tc>
          <w:tcPr>
            <w:tcW w:w="2501"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2552" w:type="dxa"/>
          </w:tcPr>
          <w:p w:rsidR="00BE6718" w:rsidRDefault="00BE6718" w:rsidP="00A4789A"/>
        </w:tc>
        <w:tc>
          <w:tcPr>
            <w:tcW w:w="1410" w:type="dxa"/>
          </w:tcPr>
          <w:p w:rsidR="00BE6718" w:rsidRPr="00163654" w:rsidRDefault="00BE6718" w:rsidP="00A4789A"/>
        </w:tc>
      </w:tr>
      <w:tr w:rsidR="00BE6718" w:rsidTr="009E036C">
        <w:tblPrEx>
          <w:tblCellMar>
            <w:top w:w="0" w:type="dxa"/>
            <w:bottom w:w="0" w:type="dxa"/>
          </w:tblCellMar>
        </w:tblPrEx>
        <w:tc>
          <w:tcPr>
            <w:tcW w:w="1610" w:type="dxa"/>
          </w:tcPr>
          <w:p w:rsidR="00BE6718" w:rsidRDefault="00BE6718" w:rsidP="00A4789A">
            <w:r>
              <w:t>Physalis</w:t>
            </w:r>
          </w:p>
          <w:p w:rsidR="00BE6718" w:rsidRDefault="00BE6718" w:rsidP="00A4789A">
            <w:r>
              <w:rPr>
                <w:noProof/>
              </w:rPr>
              <w:drawing>
                <wp:anchor distT="0" distB="0" distL="114300" distR="114300" simplePos="0" relativeHeight="251751424" behindDoc="0" locked="0" layoutInCell="1" allowOverlap="1" wp14:anchorId="15123A14" wp14:editId="774AC0B2">
                  <wp:simplePos x="0" y="0"/>
                  <wp:positionH relativeFrom="column">
                    <wp:posOffset>-26035</wp:posOffset>
                  </wp:positionH>
                  <wp:positionV relativeFrom="paragraph">
                    <wp:posOffset>274320</wp:posOffset>
                  </wp:positionV>
                  <wp:extent cx="930910" cy="683895"/>
                  <wp:effectExtent l="0" t="0" r="2540" b="1905"/>
                  <wp:wrapSquare wrapText="bothSides"/>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alis.JPG"/>
                          <pic:cNvPicPr/>
                        </pic:nvPicPr>
                        <pic:blipFill rotWithShape="1">
                          <a:blip r:embed="rId136" cstate="print">
                            <a:extLst>
                              <a:ext uri="{28A0092B-C50C-407E-A947-70E740481C1C}">
                                <a14:useLocalDpi xmlns:a14="http://schemas.microsoft.com/office/drawing/2010/main" val="0"/>
                              </a:ext>
                            </a:extLst>
                          </a:blip>
                          <a:srcRect l="8875" b="10753"/>
                          <a:stretch/>
                        </pic:blipFill>
                        <pic:spPr bwMode="auto">
                          <a:xfrm>
                            <a:off x="0" y="0"/>
                            <a:ext cx="93091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1" w:type="dxa"/>
          </w:tcPr>
          <w:p w:rsidR="00BE6718" w:rsidRDefault="00BE6718" w:rsidP="00A4789A">
            <w:r>
              <w:t xml:space="preserve">Papierartige Umhüllung </w:t>
            </w:r>
            <w:r w:rsidR="005C14AB">
              <w:t>von der Spitze nach oben ziehen,</w:t>
            </w:r>
          </w:p>
          <w:p w:rsidR="00BE6718" w:rsidRDefault="005C14AB" w:rsidP="00A4789A">
            <w:r>
              <w:t>w</w:t>
            </w:r>
            <w:r w:rsidR="00BE6718">
              <w:t>enn nur die Frucht ben</w:t>
            </w:r>
            <w:r w:rsidR="00BE6718">
              <w:t>ö</w:t>
            </w:r>
            <w:r w:rsidR="00BE6718">
              <w:t>tigt wird die Umhüllung ganz entfernen</w:t>
            </w:r>
            <w:r>
              <w:t>,</w:t>
            </w:r>
          </w:p>
          <w:p w:rsidR="00BE6718" w:rsidRDefault="00BE6718" w:rsidP="00A4789A">
            <w:r>
              <w:t>Frucht kurz unter fließe</w:t>
            </w:r>
            <w:r>
              <w:t>n</w:t>
            </w:r>
            <w:r>
              <w:t>dem Wasser waschen</w:t>
            </w:r>
          </w:p>
          <w:p w:rsidR="00BE6718" w:rsidRDefault="00BE6718" w:rsidP="00A4789A"/>
        </w:tc>
        <w:tc>
          <w:tcPr>
            <w:tcW w:w="2552" w:type="dxa"/>
          </w:tcPr>
          <w:p w:rsidR="00BE6718" w:rsidRDefault="00BE6718" w:rsidP="00A4789A"/>
        </w:tc>
        <w:tc>
          <w:tcPr>
            <w:tcW w:w="1410" w:type="dxa"/>
          </w:tcPr>
          <w:p w:rsidR="00BE6718" w:rsidRDefault="00BE6718" w:rsidP="00A4789A"/>
        </w:tc>
      </w:tr>
    </w:tbl>
    <w:p w:rsidR="00BE6718" w:rsidRPr="00C4598A" w:rsidRDefault="00BE6718" w:rsidP="00C4598A">
      <w:pPr>
        <w:pStyle w:val="Marginaliegrau"/>
        <w:framePr w:wrap="around" w:x="8708" w:y="574"/>
      </w:pPr>
      <w:r w:rsidRPr="00C4598A">
        <w:t xml:space="preserve">Bilder </w:t>
      </w:r>
      <w:r w:rsidR="00A115D6" w:rsidRPr="00C4598A">
        <w:t>der Autorin</w:t>
      </w:r>
    </w:p>
    <w:p w:rsidR="007065D7" w:rsidRDefault="007065D7"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C830E8"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C830E8" w:rsidRDefault="00C830E8" w:rsidP="002841E6">
            <w:pPr>
              <w:pStyle w:val="Tabelle6pt"/>
              <w:rPr>
                <w:color w:val="000000"/>
              </w:rPr>
            </w:pPr>
            <w:r>
              <w:lastRenderedPageBreak/>
              <w:br w:type="page"/>
              <w:t>Lernfeld</w:t>
            </w:r>
          </w:p>
          <w:p w:rsidR="00C830E8" w:rsidRDefault="00C830E8" w:rsidP="002841E6">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C830E8" w:rsidRDefault="00C830E8" w:rsidP="002841E6">
            <w:pPr>
              <w:pStyle w:val="Tabelle6pt"/>
              <w:rPr>
                <w:color w:val="000000"/>
              </w:rPr>
            </w:pPr>
            <w:r>
              <w:t>Titel</w:t>
            </w:r>
          </w:p>
          <w:p w:rsidR="00C830E8" w:rsidRPr="009D4C95" w:rsidRDefault="00C830E8" w:rsidP="00C830E8">
            <w:pPr>
              <w:rPr>
                <w:b/>
              </w:rPr>
            </w:pPr>
            <w:r w:rsidRPr="009D4C95">
              <w:rPr>
                <w:b/>
              </w:rPr>
              <w:t>Obstsalat zubereiten</w:t>
            </w:r>
          </w:p>
          <w:p w:rsidR="00C830E8" w:rsidRPr="00C830E8" w:rsidRDefault="00C830E8" w:rsidP="00C830E8">
            <w:pPr>
              <w:pStyle w:val="TabelleKopflinks"/>
            </w:pPr>
            <w:r w:rsidRPr="00C830E8">
              <w:t>Auswahlkriterien Obst</w:t>
            </w:r>
          </w:p>
        </w:tc>
        <w:tc>
          <w:tcPr>
            <w:tcW w:w="188" w:type="dxa"/>
            <w:vMerge w:val="restart"/>
            <w:tcBorders>
              <w:top w:val="nil"/>
              <w:left w:val="single" w:sz="4" w:space="0" w:color="auto"/>
              <w:bottom w:val="nil"/>
              <w:right w:val="single" w:sz="4" w:space="0" w:color="auto"/>
            </w:tcBorders>
            <w:shd w:val="clear" w:color="auto" w:fill="FFFFFF"/>
          </w:tcPr>
          <w:p w:rsidR="00C830E8" w:rsidRPr="004B658C" w:rsidRDefault="00C830E8" w:rsidP="002841E6"/>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C830E8" w:rsidRDefault="00C830E8" w:rsidP="002841E6">
            <w:pPr>
              <w:pStyle w:val="Tabelle6pt"/>
            </w:pPr>
          </w:p>
          <w:p w:rsidR="00C830E8" w:rsidRPr="00B51DE9" w:rsidRDefault="00E0311A" w:rsidP="00A2044C">
            <w:pPr>
              <w:pStyle w:val="TabelleKopfmitte"/>
              <w:rPr>
                <w:rFonts w:eastAsia="Calibri"/>
              </w:rPr>
            </w:pPr>
            <w:r>
              <w:t>H03.01.02.0</w:t>
            </w:r>
            <w:r w:rsidR="00A2044C">
              <w:t>8</w:t>
            </w:r>
          </w:p>
        </w:tc>
      </w:tr>
      <w:tr w:rsidR="00C830E8" w:rsidRPr="00B51DE9" w:rsidTr="002841E6">
        <w:tc>
          <w:tcPr>
            <w:tcW w:w="7348" w:type="dxa"/>
            <w:gridSpan w:val="2"/>
            <w:tcBorders>
              <w:left w:val="single" w:sz="4" w:space="0" w:color="auto"/>
              <w:bottom w:val="single" w:sz="4" w:space="0" w:color="auto"/>
              <w:right w:val="single" w:sz="4" w:space="0" w:color="auto"/>
            </w:tcBorders>
            <w:hideMark/>
          </w:tcPr>
          <w:p w:rsidR="00C830E8" w:rsidRPr="004B658C" w:rsidRDefault="00C830E8" w:rsidP="002841E6">
            <w:pPr>
              <w:pStyle w:val="Tabelle6pt"/>
            </w:pPr>
            <w:r>
              <w:t>Kompetenzbereiche:</w:t>
            </w:r>
          </w:p>
          <w:p w:rsidR="00C830E8" w:rsidRPr="00EA6ED2" w:rsidRDefault="00C830E8" w:rsidP="00C830E8">
            <w:pPr>
              <w:pStyle w:val="Kopf8ptafz"/>
              <w:rPr>
                <w:iCs/>
              </w:rPr>
            </w:pPr>
            <w:r w:rsidRPr="00EA6ED2">
              <w:t>Ich kann einfache Grundtechniken der Nahrungszubereitung fachgerecht anwenden.</w:t>
            </w:r>
          </w:p>
          <w:p w:rsidR="00C830E8" w:rsidRPr="00EA6ED2" w:rsidRDefault="00C830E8" w:rsidP="00C830E8">
            <w:pPr>
              <w:pStyle w:val="Kopf8ptafz"/>
              <w:rPr>
                <w:iCs/>
              </w:rPr>
            </w:pPr>
            <w:r w:rsidRPr="00EA6ED2">
              <w:rPr>
                <w:iCs/>
              </w:rPr>
              <w:t>Ich kann Haushaltsgeräte rationell einsetzen.</w:t>
            </w:r>
          </w:p>
          <w:p w:rsidR="00C830E8" w:rsidRDefault="00C830E8" w:rsidP="00C830E8">
            <w:pPr>
              <w:pStyle w:val="Kopf8ptafz"/>
            </w:pPr>
            <w:r>
              <w:rPr>
                <w:rStyle w:val="Hervorhebung"/>
              </w:rPr>
              <w:t>Ich kann systematisch arbeiten</w:t>
            </w:r>
            <w:r w:rsidRPr="00573512">
              <w:rPr>
                <w:rStyle w:val="Hervorhebung"/>
              </w:rPr>
              <w:t>.</w:t>
            </w:r>
          </w:p>
        </w:tc>
        <w:tc>
          <w:tcPr>
            <w:tcW w:w="188" w:type="dxa"/>
            <w:vMerge/>
            <w:tcBorders>
              <w:left w:val="single" w:sz="4" w:space="0" w:color="auto"/>
              <w:bottom w:val="nil"/>
              <w:right w:val="nil"/>
            </w:tcBorders>
            <w:vAlign w:val="center"/>
            <w:hideMark/>
          </w:tcPr>
          <w:p w:rsidR="00C830E8" w:rsidRDefault="00C830E8" w:rsidP="002841E6">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830E8" w:rsidRPr="00B51DE9" w:rsidTr="002841E6">
              <w:trPr>
                <w:trHeight w:val="284"/>
              </w:trPr>
              <w:tc>
                <w:tcPr>
                  <w:tcW w:w="2090" w:type="dxa"/>
                  <w:shd w:val="clear" w:color="auto" w:fill="D9D9D9" w:themeFill="background1" w:themeFillShade="D9"/>
                </w:tcPr>
                <w:p w:rsidR="00C830E8" w:rsidRPr="00B51DE9" w:rsidRDefault="00C830E8" w:rsidP="002841E6">
                  <w:pPr>
                    <w:pStyle w:val="TabelleKopfmitte"/>
                  </w:pPr>
                  <w:r w:rsidRPr="00B51DE9">
                    <w:t>L</w:t>
                  </w:r>
                  <w:r>
                    <w:t>ösung</w:t>
                  </w:r>
                </w:p>
              </w:tc>
            </w:tr>
          </w:tbl>
          <w:p w:rsidR="00C830E8" w:rsidRPr="00B51DE9" w:rsidRDefault="00C830E8" w:rsidP="002841E6"/>
        </w:tc>
      </w:tr>
    </w:tbl>
    <w:p w:rsidR="007065D7" w:rsidRPr="007065D7" w:rsidRDefault="007065D7" w:rsidP="007A59EE">
      <w:pPr>
        <w:pStyle w:val="berschrift4"/>
      </w:pPr>
      <w:r w:rsidRPr="007065D7">
        <w:t>Obst ist ein Sammelbegriff für die essbaren Früchte und Samen von Pflanzen.</w:t>
      </w:r>
      <w:r w:rsidRPr="007065D7">
        <w:rPr>
          <w:noProof/>
          <w:sz w:val="24"/>
        </w:rPr>
        <w:drawing>
          <wp:anchor distT="0" distB="0" distL="114300" distR="114300" simplePos="0" relativeHeight="251772928" behindDoc="0" locked="0" layoutInCell="0" allowOverlap="1" wp14:anchorId="74F6598F" wp14:editId="29D6BD9C">
            <wp:simplePos x="0" y="0"/>
            <wp:positionH relativeFrom="rightMargin">
              <wp:posOffset>828040</wp:posOffset>
            </wp:positionH>
            <wp:positionV relativeFrom="paragraph">
              <wp:posOffset>0</wp:posOffset>
            </wp:positionV>
            <wp:extent cx="349200" cy="320400"/>
            <wp:effectExtent l="0" t="0" r="0" b="3810"/>
            <wp:wrapNone/>
            <wp:docPr id="121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5D7">
        <w:rPr>
          <w:noProof/>
          <w:sz w:val="24"/>
        </w:rPr>
        <w:drawing>
          <wp:anchor distT="0" distB="0" distL="114300" distR="114300" simplePos="0" relativeHeight="251771904" behindDoc="0" locked="0" layoutInCell="0" allowOverlap="1" wp14:anchorId="2E34CA7C" wp14:editId="3A48D575">
            <wp:simplePos x="0" y="0"/>
            <wp:positionH relativeFrom="rightMargin">
              <wp:posOffset>467995</wp:posOffset>
            </wp:positionH>
            <wp:positionV relativeFrom="paragraph">
              <wp:posOffset>0</wp:posOffset>
            </wp:positionV>
            <wp:extent cx="349885" cy="320675"/>
            <wp:effectExtent l="0" t="0" r="0" b="3175"/>
            <wp:wrapNone/>
            <wp:docPr id="12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5D7">
        <w:rPr>
          <w:noProof/>
          <w:sz w:val="24"/>
        </w:rPr>
        <w:drawing>
          <wp:anchor distT="0" distB="0" distL="114300" distR="114300" simplePos="0" relativeHeight="251770880" behindDoc="0" locked="0" layoutInCell="0" allowOverlap="1" wp14:anchorId="1731BE40" wp14:editId="6A5C616F">
            <wp:simplePos x="0" y="0"/>
            <wp:positionH relativeFrom="rightMargin">
              <wp:posOffset>107950</wp:posOffset>
            </wp:positionH>
            <wp:positionV relativeFrom="paragraph">
              <wp:posOffset>0</wp:posOffset>
            </wp:positionV>
            <wp:extent cx="349885" cy="320675"/>
            <wp:effectExtent l="0" t="0" r="0" b="3175"/>
            <wp:wrapNone/>
            <wp:docPr id="121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65D7" w:rsidRDefault="007065D7" w:rsidP="007065D7">
      <w:pPr>
        <w:spacing w:before="120" w:after="120"/>
        <w:rPr>
          <w:lang w:eastAsia="de-DE"/>
        </w:rPr>
      </w:pPr>
      <w:r w:rsidRPr="001E36BC">
        <w:rPr>
          <w:noProof/>
          <w:lang w:eastAsia="de-DE"/>
        </w:rPr>
        <w:t xml:space="preserve"> </w:t>
      </w:r>
      <w:r>
        <w:rPr>
          <w:lang w:eastAsia="de-DE"/>
        </w:rPr>
        <w:t>Unter Vorbereitungstechniken versteht man das Entfernen von unerwünschten B</w:t>
      </w:r>
      <w:r>
        <w:rPr>
          <w:lang w:eastAsia="de-DE"/>
        </w:rPr>
        <w:t>e</w:t>
      </w:r>
      <w:r>
        <w:rPr>
          <w:lang w:eastAsia="de-DE"/>
        </w:rPr>
        <w:t>standteilen. Diese Grundtechniken nennt man in der Nahrungszubereitung</w:t>
      </w:r>
    </w:p>
    <w:p w:rsidR="007065D7" w:rsidRDefault="007065D7" w:rsidP="001D6F73">
      <w:pPr>
        <w:spacing w:before="120" w:after="120"/>
        <w:jc w:val="center"/>
        <w:rPr>
          <w:lang w:eastAsia="de-DE"/>
        </w:rPr>
      </w:pPr>
      <w:r w:rsidRPr="004B4F37">
        <w:rPr>
          <w:b/>
          <w:lang w:eastAsia="de-DE"/>
        </w:rPr>
        <w:t xml:space="preserve">Waschen </w:t>
      </w:r>
      <w:r>
        <w:rPr>
          <w:lang w:eastAsia="de-DE"/>
        </w:rPr>
        <w:t xml:space="preserve">und </w:t>
      </w:r>
      <w:r w:rsidRPr="004B4F37">
        <w:rPr>
          <w:b/>
          <w:lang w:eastAsia="de-DE"/>
        </w:rPr>
        <w:t>Putzen</w:t>
      </w:r>
      <w:r w:rsidR="001D6F73">
        <w:rPr>
          <w:b/>
          <w:lang w:eastAsia="de-DE"/>
        </w:rPr>
        <w:t>.</w:t>
      </w:r>
    </w:p>
    <w:p w:rsidR="007065D7" w:rsidRDefault="007065D7" w:rsidP="007065D7">
      <w:pPr>
        <w:rPr>
          <w:lang w:eastAsia="de-DE"/>
        </w:rPr>
      </w:pPr>
      <w:r w:rsidRPr="004B4F37">
        <w:rPr>
          <w:lang w:eastAsia="de-DE"/>
        </w:rPr>
        <w:t xml:space="preserve">Obst muss </w:t>
      </w:r>
      <w:r w:rsidRPr="004B4F37">
        <w:rPr>
          <w:b/>
          <w:lang w:eastAsia="de-DE"/>
        </w:rPr>
        <w:t xml:space="preserve">gewaschen </w:t>
      </w:r>
      <w:r w:rsidRPr="004B4F37">
        <w:rPr>
          <w:lang w:eastAsia="de-DE"/>
        </w:rPr>
        <w:t>werden um Staub, Schmutz und Erde zu  entfernen.</w:t>
      </w:r>
    </w:p>
    <w:p w:rsidR="007065D7" w:rsidRDefault="007065D7" w:rsidP="007065D7">
      <w:pPr>
        <w:spacing w:after="120"/>
        <w:rPr>
          <w:b/>
          <w:lang w:eastAsia="de-DE"/>
        </w:rPr>
      </w:pPr>
      <w:r>
        <w:rPr>
          <w:lang w:eastAsia="de-DE"/>
        </w:rPr>
        <w:t>Das Entfernen von nicht verwertbaren Teilen wie z.</w:t>
      </w:r>
      <w:r w:rsidR="001D6F73">
        <w:rPr>
          <w:lang w:eastAsia="de-DE"/>
        </w:rPr>
        <w:t xml:space="preserve"> </w:t>
      </w:r>
      <w:r>
        <w:rPr>
          <w:lang w:eastAsia="de-DE"/>
        </w:rPr>
        <w:t xml:space="preserve">B. Schale,  Kerngehäuse und Steine nennt man </w:t>
      </w:r>
      <w:r w:rsidRPr="00010092">
        <w:rPr>
          <w:b/>
          <w:lang w:eastAsia="de-DE"/>
        </w:rPr>
        <w:t xml:space="preserve">putzen </w:t>
      </w:r>
      <w:r w:rsidR="001D6F73">
        <w:rPr>
          <w:b/>
          <w:lang w:eastAsia="de-DE"/>
        </w:rPr>
        <w:t>.</w:t>
      </w:r>
    </w:p>
    <w:tbl>
      <w:tblPr>
        <w:tblStyle w:val="Tabellenraster"/>
        <w:tblW w:w="8222" w:type="dxa"/>
        <w:tblInd w:w="108" w:type="dxa"/>
        <w:tblLayout w:type="fixed"/>
        <w:tblCellMar>
          <w:top w:w="28" w:type="dxa"/>
          <w:bottom w:w="28" w:type="dxa"/>
        </w:tblCellMar>
        <w:tblLook w:val="04A0" w:firstRow="1" w:lastRow="0" w:firstColumn="1" w:lastColumn="0" w:noHBand="0" w:noVBand="1"/>
      </w:tblPr>
      <w:tblGrid>
        <w:gridCol w:w="1610"/>
        <w:gridCol w:w="2324"/>
        <w:gridCol w:w="2445"/>
        <w:gridCol w:w="1843"/>
      </w:tblGrid>
      <w:tr w:rsidR="007065D7" w:rsidRPr="00397598" w:rsidTr="009D4C95">
        <w:tc>
          <w:tcPr>
            <w:tcW w:w="1610" w:type="dxa"/>
            <w:vAlign w:val="center"/>
          </w:tcPr>
          <w:p w:rsidR="007065D7" w:rsidRPr="00397598" w:rsidRDefault="007065D7" w:rsidP="00A4789A">
            <w:pPr>
              <w:rPr>
                <w:b/>
              </w:rPr>
            </w:pPr>
            <w:r w:rsidRPr="00397598">
              <w:rPr>
                <w:b/>
              </w:rPr>
              <w:t>Bezeichnung</w:t>
            </w:r>
          </w:p>
        </w:tc>
        <w:tc>
          <w:tcPr>
            <w:tcW w:w="2324" w:type="dxa"/>
            <w:vAlign w:val="center"/>
          </w:tcPr>
          <w:p w:rsidR="007065D7" w:rsidRPr="00397598" w:rsidRDefault="007065D7" w:rsidP="00A4789A">
            <w:pPr>
              <w:jc w:val="center"/>
              <w:rPr>
                <w:b/>
              </w:rPr>
            </w:pPr>
            <w:r w:rsidRPr="00397598">
              <w:rPr>
                <w:b/>
              </w:rPr>
              <w:t>Vorbereitungstechn</w:t>
            </w:r>
            <w:r w:rsidRPr="00397598">
              <w:rPr>
                <w:b/>
              </w:rPr>
              <w:t>i</w:t>
            </w:r>
            <w:r w:rsidRPr="00397598">
              <w:rPr>
                <w:b/>
              </w:rPr>
              <w:t>ken</w:t>
            </w:r>
          </w:p>
        </w:tc>
        <w:tc>
          <w:tcPr>
            <w:tcW w:w="2445" w:type="dxa"/>
            <w:vAlign w:val="center"/>
          </w:tcPr>
          <w:p w:rsidR="007065D7" w:rsidRPr="00397598" w:rsidRDefault="007065D7" w:rsidP="00A4789A">
            <w:pPr>
              <w:jc w:val="center"/>
              <w:rPr>
                <w:b/>
              </w:rPr>
            </w:pPr>
            <w:r w:rsidRPr="00397598">
              <w:rPr>
                <w:b/>
              </w:rPr>
              <w:t>Zerkleinerungstechniken</w:t>
            </w:r>
          </w:p>
        </w:tc>
        <w:tc>
          <w:tcPr>
            <w:tcW w:w="1843" w:type="dxa"/>
            <w:vAlign w:val="center"/>
          </w:tcPr>
          <w:p w:rsidR="007065D7" w:rsidRPr="00397598" w:rsidRDefault="007065D7" w:rsidP="00A4789A">
            <w:pPr>
              <w:jc w:val="center"/>
              <w:rPr>
                <w:b/>
              </w:rPr>
            </w:pPr>
            <w:r>
              <w:rPr>
                <w:b/>
              </w:rPr>
              <w:t>Geruch/</w:t>
            </w:r>
            <w:r>
              <w:rPr>
                <w:b/>
              </w:rPr>
              <w:br/>
            </w:r>
            <w:r w:rsidRPr="00397598">
              <w:rPr>
                <w:b/>
              </w:rPr>
              <w:t>Geschmack und Konsistenz</w:t>
            </w:r>
          </w:p>
        </w:tc>
      </w:tr>
      <w:tr w:rsidR="007065D7" w:rsidTr="009D4C95">
        <w:trPr>
          <w:trHeight w:val="1474"/>
        </w:trPr>
        <w:tc>
          <w:tcPr>
            <w:tcW w:w="1610" w:type="dxa"/>
          </w:tcPr>
          <w:p w:rsidR="007065D7" w:rsidRDefault="007065D7" w:rsidP="00A4789A">
            <w:r>
              <w:rPr>
                <w:noProof/>
              </w:rPr>
              <w:drawing>
                <wp:anchor distT="0" distB="0" distL="114300" distR="114300" simplePos="0" relativeHeight="251760640" behindDoc="0" locked="0" layoutInCell="1" allowOverlap="1" wp14:anchorId="438ED661" wp14:editId="59C31A8F">
                  <wp:simplePos x="0" y="0"/>
                  <wp:positionH relativeFrom="margin">
                    <wp:posOffset>-17780</wp:posOffset>
                  </wp:positionH>
                  <wp:positionV relativeFrom="margin">
                    <wp:posOffset>180340</wp:posOffset>
                  </wp:positionV>
                  <wp:extent cx="917575" cy="719455"/>
                  <wp:effectExtent l="0" t="0" r="0" b="4445"/>
                  <wp:wrapSquare wrapText="bothSides"/>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el.JPG"/>
                          <pic:cNvPicPr/>
                        </pic:nvPicPr>
                        <pic:blipFill rotWithShape="1">
                          <a:blip r:embed="rId124" cstate="print">
                            <a:extLst>
                              <a:ext uri="{BEBA8EAE-BF5A-486C-A8C5-ECC9F3942E4B}">
                                <a14:imgProps xmlns:a14="http://schemas.microsoft.com/office/drawing/2010/main">
                                  <a14:imgLayer r:embed="rId1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823" b="11111"/>
                          <a:stretch/>
                        </pic:blipFill>
                        <pic:spPr bwMode="auto">
                          <a:xfrm>
                            <a:off x="0" y="0"/>
                            <a:ext cx="917575"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Apfel</w:t>
            </w:r>
          </w:p>
        </w:tc>
        <w:tc>
          <w:tcPr>
            <w:tcW w:w="2324" w:type="dxa"/>
          </w:tcPr>
          <w:p w:rsidR="007065D7" w:rsidRDefault="007065D7" w:rsidP="00A4789A">
            <w:r>
              <w:t>unter fließendem Wasser waschen</w:t>
            </w:r>
          </w:p>
          <w:p w:rsidR="007065D7" w:rsidRDefault="007065D7" w:rsidP="00A4789A">
            <w:r>
              <w:t>Schälen mit Sparschäler</w:t>
            </w:r>
          </w:p>
          <w:p w:rsidR="007065D7" w:rsidRDefault="007065D7" w:rsidP="00A4789A">
            <w:r>
              <w:t>Stiel und Kerngehäuse entfernen</w:t>
            </w:r>
          </w:p>
        </w:tc>
        <w:tc>
          <w:tcPr>
            <w:tcW w:w="2445" w:type="dxa"/>
          </w:tcPr>
          <w:p w:rsidR="007065D7" w:rsidRDefault="007065D7" w:rsidP="00A4789A">
            <w:r>
              <w:rPr>
                <w:noProof/>
              </w:rPr>
              <mc:AlternateContent>
                <mc:Choice Requires="wps">
                  <w:drawing>
                    <wp:anchor distT="0" distB="0" distL="114300" distR="114300" simplePos="0" relativeHeight="251756544" behindDoc="0" locked="0" layoutInCell="1" allowOverlap="1" wp14:anchorId="2CDEB931" wp14:editId="77734D16">
                      <wp:simplePos x="0" y="0"/>
                      <wp:positionH relativeFrom="column">
                        <wp:posOffset>540732</wp:posOffset>
                      </wp:positionH>
                      <wp:positionV relativeFrom="paragraph">
                        <wp:posOffset>324052</wp:posOffset>
                      </wp:positionV>
                      <wp:extent cx="396000" cy="396000"/>
                      <wp:effectExtent l="0" t="0" r="23495" b="23495"/>
                      <wp:wrapNone/>
                      <wp:docPr id="1194" name="Würfel 1194"/>
                      <wp:cNvGraphicFramePr/>
                      <a:graphic xmlns:a="http://schemas.openxmlformats.org/drawingml/2006/main">
                        <a:graphicData uri="http://schemas.microsoft.com/office/word/2010/wordprocessingShape">
                          <wps:wsp>
                            <wps:cNvSpPr/>
                            <wps:spPr>
                              <a:xfrm>
                                <a:off x="0" y="0"/>
                                <a:ext cx="396000" cy="396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7065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1194" o:spid="_x0000_s1046" type="#_x0000_t16" style="position:absolute;margin-left:42.6pt;margin-top:25.5pt;width:31.2pt;height:31.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" fillcolor="#4f81bd [3204]" strokecolor="#243f60 [1604]" strokeweight="2pt">
                      <v:textbox>
                        <w:txbxContent>
                          <w:p w:rsidR="004604A4" w:rsidRDefault="004604A4" w:rsidP="007065D7">
                            <w:pPr>
                              <w:jc w:val="center"/>
                            </w:pPr>
                          </w:p>
                        </w:txbxContent>
                      </v:textbox>
                    </v:shape>
                  </w:pict>
                </mc:Fallback>
              </mc:AlternateContent>
            </w:r>
            <w:r>
              <w:t xml:space="preserve">in Würfel schneiden </w:t>
            </w:r>
          </w:p>
        </w:tc>
        <w:tc>
          <w:tcPr>
            <w:tcW w:w="1843" w:type="dxa"/>
            <w:vAlign w:val="center"/>
          </w:tcPr>
          <w:p w:rsidR="007065D7" w:rsidRPr="0051479C" w:rsidRDefault="007065D7" w:rsidP="00A4789A">
            <w:pPr>
              <w:jc w:val="center"/>
              <w:rPr>
                <w:color w:val="4F81BD" w:themeColor="accent1"/>
              </w:rPr>
            </w:pPr>
            <w:r>
              <w:rPr>
                <w:color w:val="4F81BD" w:themeColor="accent1"/>
              </w:rPr>
              <w:t>s</w:t>
            </w:r>
            <w:r w:rsidRPr="0051479C">
              <w:rPr>
                <w:color w:val="4F81BD" w:themeColor="accent1"/>
              </w:rPr>
              <w:t>äuerlich</w:t>
            </w:r>
          </w:p>
          <w:p w:rsidR="007065D7" w:rsidRPr="0051479C" w:rsidRDefault="007065D7" w:rsidP="00A4789A">
            <w:pPr>
              <w:jc w:val="center"/>
              <w:rPr>
                <w:color w:val="FF0000"/>
              </w:rPr>
            </w:pPr>
            <w:r w:rsidRPr="0051479C">
              <w:rPr>
                <w:color w:val="FF0000"/>
              </w:rPr>
              <w:t>sauer</w:t>
            </w:r>
          </w:p>
          <w:p w:rsidR="007065D7" w:rsidRPr="0051479C" w:rsidRDefault="007065D7" w:rsidP="00A4789A">
            <w:pPr>
              <w:jc w:val="center"/>
              <w:rPr>
                <w:color w:val="00B050"/>
              </w:rPr>
            </w:pPr>
            <w:r w:rsidRPr="0051479C">
              <w:rPr>
                <w:color w:val="00B050"/>
              </w:rPr>
              <w:t>knackig</w:t>
            </w:r>
          </w:p>
          <w:p w:rsidR="007065D7" w:rsidRDefault="007065D7" w:rsidP="00A4789A">
            <w:pPr>
              <w:jc w:val="center"/>
            </w:pPr>
          </w:p>
        </w:tc>
      </w:tr>
      <w:tr w:rsidR="007065D7" w:rsidTr="009D4C95">
        <w:trPr>
          <w:trHeight w:val="1474"/>
        </w:trPr>
        <w:tc>
          <w:tcPr>
            <w:tcW w:w="1610" w:type="dxa"/>
          </w:tcPr>
          <w:p w:rsidR="007065D7" w:rsidRDefault="00747713" w:rsidP="00A4789A">
            <w:r>
              <w:rPr>
                <w:noProof/>
              </w:rPr>
              <w:drawing>
                <wp:anchor distT="0" distB="0" distL="114300" distR="114300" simplePos="0" relativeHeight="251762688" behindDoc="0" locked="0" layoutInCell="1" allowOverlap="1" wp14:anchorId="1D613F5A" wp14:editId="36C82B00">
                  <wp:simplePos x="0" y="0"/>
                  <wp:positionH relativeFrom="column">
                    <wp:posOffset>-8890</wp:posOffset>
                  </wp:positionH>
                  <wp:positionV relativeFrom="paragraph">
                    <wp:posOffset>180340</wp:posOffset>
                  </wp:positionV>
                  <wp:extent cx="914400" cy="719455"/>
                  <wp:effectExtent l="0" t="0" r="0" b="4445"/>
                  <wp:wrapSquare wrapText="bothSides"/>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e.JPG"/>
                          <pic:cNvPicPr/>
                        </pic:nvPicPr>
                        <pic:blipFill rotWithShape="1">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l="2376" r="2376"/>
                          <a:stretch/>
                        </pic:blipFill>
                        <pic:spPr bwMode="auto">
                          <a:xfrm>
                            <a:off x="0" y="0"/>
                            <a:ext cx="914400"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5D7">
              <w:t>Banane</w:t>
            </w:r>
          </w:p>
        </w:tc>
        <w:tc>
          <w:tcPr>
            <w:tcW w:w="2324" w:type="dxa"/>
          </w:tcPr>
          <w:p w:rsidR="007065D7" w:rsidRDefault="007065D7" w:rsidP="00A4789A">
            <w:r>
              <w:t>schälen</w:t>
            </w:r>
          </w:p>
          <w:p w:rsidR="007065D7" w:rsidRDefault="007065D7" w:rsidP="00A4789A"/>
          <w:p w:rsidR="007065D7" w:rsidRDefault="007065D7" w:rsidP="00A4789A"/>
          <w:p w:rsidR="007065D7" w:rsidRDefault="007065D7" w:rsidP="00A4789A"/>
        </w:tc>
        <w:tc>
          <w:tcPr>
            <w:tcW w:w="2445" w:type="dxa"/>
          </w:tcPr>
          <w:p w:rsidR="007065D7" w:rsidRDefault="007065D7" w:rsidP="00A4789A">
            <w:r>
              <w:rPr>
                <w:noProof/>
              </w:rPr>
              <mc:AlternateContent>
                <mc:Choice Requires="wps">
                  <w:drawing>
                    <wp:anchor distT="0" distB="0" distL="114300" distR="114300" simplePos="0" relativeHeight="251757568" behindDoc="0" locked="0" layoutInCell="1" allowOverlap="1" wp14:anchorId="38266788" wp14:editId="345E9FA7">
                      <wp:simplePos x="0" y="0"/>
                      <wp:positionH relativeFrom="column">
                        <wp:posOffset>538315</wp:posOffset>
                      </wp:positionH>
                      <wp:positionV relativeFrom="paragraph">
                        <wp:posOffset>441069</wp:posOffset>
                      </wp:positionV>
                      <wp:extent cx="324000" cy="324000"/>
                      <wp:effectExtent l="0" t="0" r="19050" b="19050"/>
                      <wp:wrapNone/>
                      <wp:docPr id="1195" name="Ellipse 1195"/>
                      <wp:cNvGraphicFramePr/>
                      <a:graphic xmlns:a="http://schemas.openxmlformats.org/drawingml/2006/main">
                        <a:graphicData uri="http://schemas.microsoft.com/office/word/2010/wordprocessingShape">
                          <wps:wsp>
                            <wps:cNvSpPr/>
                            <wps:spPr>
                              <a:xfrm>
                                <a:off x="0" y="0"/>
                                <a:ext cx="324000" cy="324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7065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95" o:spid="_x0000_s1047" style="position:absolute;margin-left:42.4pt;margin-top:34.75pt;width:25.5pt;height:2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" fillcolor="#4f81bd [3204]" strokecolor="#243f60 [1604]" strokeweight="2pt">
                      <v:textbox>
                        <w:txbxContent>
                          <w:p w:rsidR="004604A4" w:rsidRDefault="004604A4" w:rsidP="007065D7">
                            <w:pPr>
                              <w:jc w:val="center"/>
                            </w:pPr>
                          </w:p>
                        </w:txbxContent>
                      </v:textbox>
                    </v:oval>
                  </w:pict>
                </mc:Fallback>
              </mc:AlternateContent>
            </w:r>
            <w:r>
              <w:t>in gleichmäßige Scheiben schneiden</w:t>
            </w:r>
          </w:p>
        </w:tc>
        <w:tc>
          <w:tcPr>
            <w:tcW w:w="1843" w:type="dxa"/>
            <w:vAlign w:val="center"/>
          </w:tcPr>
          <w:p w:rsidR="007065D7" w:rsidRPr="0051479C" w:rsidRDefault="007065D7" w:rsidP="00A4789A">
            <w:pPr>
              <w:jc w:val="center"/>
              <w:rPr>
                <w:color w:val="4F81BD" w:themeColor="accent1"/>
              </w:rPr>
            </w:pPr>
            <w:r>
              <w:rPr>
                <w:color w:val="4F81BD" w:themeColor="accent1"/>
              </w:rPr>
              <w:t>f</w:t>
            </w:r>
            <w:r w:rsidRPr="0051479C">
              <w:rPr>
                <w:color w:val="4F81BD" w:themeColor="accent1"/>
              </w:rPr>
              <w:t>risch</w:t>
            </w:r>
          </w:p>
          <w:p w:rsidR="007065D7" w:rsidRPr="0051479C" w:rsidRDefault="007065D7" w:rsidP="00A4789A">
            <w:pPr>
              <w:jc w:val="center"/>
              <w:rPr>
                <w:color w:val="FF0000"/>
              </w:rPr>
            </w:pPr>
            <w:r>
              <w:rPr>
                <w:color w:val="FF0000"/>
              </w:rPr>
              <w:t>s</w:t>
            </w:r>
            <w:r w:rsidRPr="0051479C">
              <w:rPr>
                <w:color w:val="FF0000"/>
              </w:rPr>
              <w:t>üß</w:t>
            </w:r>
          </w:p>
          <w:p w:rsidR="007065D7" w:rsidRDefault="007065D7" w:rsidP="00A4789A">
            <w:pPr>
              <w:jc w:val="center"/>
            </w:pPr>
            <w:r w:rsidRPr="0051479C">
              <w:rPr>
                <w:color w:val="00B050"/>
              </w:rPr>
              <w:t>weich</w:t>
            </w:r>
          </w:p>
        </w:tc>
      </w:tr>
      <w:tr w:rsidR="007065D7" w:rsidTr="009D4C95">
        <w:trPr>
          <w:trHeight w:val="1474"/>
        </w:trPr>
        <w:tc>
          <w:tcPr>
            <w:tcW w:w="1610" w:type="dxa"/>
          </w:tcPr>
          <w:p w:rsidR="007065D7" w:rsidRDefault="007065D7" w:rsidP="00A4789A">
            <w:r>
              <w:rPr>
                <w:noProof/>
              </w:rPr>
              <w:drawing>
                <wp:anchor distT="0" distB="0" distL="114300" distR="114300" simplePos="0" relativeHeight="251761664" behindDoc="0" locked="0" layoutInCell="1" allowOverlap="1" wp14:anchorId="2D1F9BF1" wp14:editId="30AE30F6">
                  <wp:simplePos x="0" y="0"/>
                  <wp:positionH relativeFrom="column">
                    <wp:posOffset>-27305</wp:posOffset>
                  </wp:positionH>
                  <wp:positionV relativeFrom="paragraph">
                    <wp:posOffset>179070</wp:posOffset>
                  </wp:positionV>
                  <wp:extent cx="928370" cy="712470"/>
                  <wp:effectExtent l="0" t="0" r="5080" b="0"/>
                  <wp:wrapSquare wrapText="bothSides"/>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uben.JPG"/>
                          <pic:cNvPicPr/>
                        </pic:nvPicPr>
                        <pic:blipFill rotWithShape="1">
                          <a:blip r:embed="rId128" cstate="print">
                            <a:extLst>
                              <a:ext uri="{BEBA8EAE-BF5A-486C-A8C5-ECC9F3942E4B}">
                                <a14:imgProps xmlns:a14="http://schemas.microsoft.com/office/drawing/2010/main">
                                  <a14:imgLayer r:embed="rId129">
                                    <a14:imgEffect>
                                      <a14:brightnessContrast bright="20000" contrast="20000"/>
                                    </a14:imgEffect>
                                  </a14:imgLayer>
                                </a14:imgProps>
                              </a:ext>
                              <a:ext uri="{28A0092B-C50C-407E-A947-70E740481C1C}">
                                <a14:useLocalDpi xmlns:a14="http://schemas.microsoft.com/office/drawing/2010/main" val="0"/>
                              </a:ext>
                            </a:extLst>
                          </a:blip>
                          <a:srcRect l="14815" b="12903"/>
                          <a:stretch/>
                        </pic:blipFill>
                        <pic:spPr bwMode="auto">
                          <a:xfrm>
                            <a:off x="0" y="0"/>
                            <a:ext cx="928370" cy="712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Trauben</w:t>
            </w:r>
          </w:p>
        </w:tc>
        <w:tc>
          <w:tcPr>
            <w:tcW w:w="2324" w:type="dxa"/>
          </w:tcPr>
          <w:p w:rsidR="007065D7" w:rsidRDefault="007065D7" w:rsidP="00A4789A">
            <w:r>
              <w:t>gut waschen unter fli</w:t>
            </w:r>
            <w:r>
              <w:t>e</w:t>
            </w:r>
            <w:r>
              <w:t>ßendem Wasser</w:t>
            </w:r>
          </w:p>
          <w:p w:rsidR="007065D7" w:rsidRDefault="007065D7" w:rsidP="00A4789A"/>
          <w:p w:rsidR="007065D7" w:rsidRDefault="007065D7" w:rsidP="00A4789A"/>
          <w:p w:rsidR="007065D7" w:rsidRDefault="007065D7" w:rsidP="00A4789A"/>
        </w:tc>
        <w:tc>
          <w:tcPr>
            <w:tcW w:w="2445" w:type="dxa"/>
          </w:tcPr>
          <w:p w:rsidR="007065D7" w:rsidRDefault="007065D7" w:rsidP="00A4789A">
            <w:r>
              <w:t>halbieren evtl. Kerne en</w:t>
            </w:r>
            <w:r>
              <w:t>t</w:t>
            </w:r>
            <w:r>
              <w:t>fernen</w:t>
            </w:r>
          </w:p>
        </w:tc>
        <w:tc>
          <w:tcPr>
            <w:tcW w:w="1843" w:type="dxa"/>
            <w:vAlign w:val="center"/>
          </w:tcPr>
          <w:p w:rsidR="007065D7" w:rsidRDefault="007065D7" w:rsidP="00A4789A">
            <w:pPr>
              <w:jc w:val="center"/>
            </w:pPr>
          </w:p>
          <w:p w:rsidR="007065D7" w:rsidRDefault="007065D7" w:rsidP="00A4789A">
            <w:pPr>
              <w:jc w:val="center"/>
            </w:pPr>
          </w:p>
          <w:p w:rsidR="007065D7" w:rsidRDefault="007065D7" w:rsidP="00A4789A">
            <w:pPr>
              <w:jc w:val="center"/>
            </w:pPr>
          </w:p>
        </w:tc>
      </w:tr>
      <w:tr w:rsidR="007065D7" w:rsidTr="009D4C95">
        <w:trPr>
          <w:trHeight w:val="1474"/>
        </w:trPr>
        <w:tc>
          <w:tcPr>
            <w:tcW w:w="1610" w:type="dxa"/>
          </w:tcPr>
          <w:p w:rsidR="007065D7" w:rsidRDefault="00747713" w:rsidP="00A4789A">
            <w:r>
              <w:rPr>
                <w:noProof/>
              </w:rPr>
              <w:drawing>
                <wp:anchor distT="0" distB="0" distL="114300" distR="114300" simplePos="0" relativeHeight="251763712" behindDoc="0" locked="0" layoutInCell="1" allowOverlap="1" wp14:anchorId="259920FD" wp14:editId="7E9358A8">
                  <wp:simplePos x="0" y="0"/>
                  <wp:positionH relativeFrom="column">
                    <wp:posOffset>-38735</wp:posOffset>
                  </wp:positionH>
                  <wp:positionV relativeFrom="paragraph">
                    <wp:posOffset>180340</wp:posOffset>
                  </wp:positionV>
                  <wp:extent cx="953770" cy="716280"/>
                  <wp:effectExtent l="0" t="0" r="0" b="7620"/>
                  <wp:wrapSquare wrapText="bothSides"/>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nas.JPG"/>
                          <pic:cNvPicPr/>
                        </pic:nvPicPr>
                        <pic:blipFill>
                          <a:blip r:embed="rId144" cstate="print">
                            <a:extLst>
                              <a:ext uri="{BEBA8EAE-BF5A-486C-A8C5-ECC9F3942E4B}">
                                <a14:imgProps xmlns:a14="http://schemas.microsoft.com/office/drawing/2010/main">
                                  <a14:imgLayer r:embed="rId14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53770" cy="716280"/>
                          </a:xfrm>
                          <a:prstGeom prst="rect">
                            <a:avLst/>
                          </a:prstGeom>
                        </pic:spPr>
                      </pic:pic>
                    </a:graphicData>
                  </a:graphic>
                  <wp14:sizeRelH relativeFrom="page">
                    <wp14:pctWidth>0</wp14:pctWidth>
                  </wp14:sizeRelH>
                  <wp14:sizeRelV relativeFrom="page">
                    <wp14:pctHeight>0</wp14:pctHeight>
                  </wp14:sizeRelV>
                </wp:anchor>
              </w:drawing>
            </w:r>
            <w:r w:rsidR="007065D7">
              <w:t>Ananas</w:t>
            </w:r>
          </w:p>
        </w:tc>
        <w:tc>
          <w:tcPr>
            <w:tcW w:w="2324" w:type="dxa"/>
          </w:tcPr>
          <w:p w:rsidR="007065D7" w:rsidRDefault="007065D7" w:rsidP="00A4789A">
            <w:r>
              <w:t>Schälen mit dem K</w:t>
            </w:r>
            <w:r>
              <w:t>ü</w:t>
            </w:r>
            <w:r>
              <w:t>chenmesser, längs vie</w:t>
            </w:r>
            <w:r>
              <w:t>r</w:t>
            </w:r>
            <w:r>
              <w:t>teln, jeweils den Strunk herausschneiden</w:t>
            </w:r>
          </w:p>
          <w:p w:rsidR="007065D7" w:rsidRDefault="007065D7" w:rsidP="00A4789A"/>
          <w:p w:rsidR="007065D7" w:rsidRDefault="007065D7" w:rsidP="00A4789A"/>
        </w:tc>
        <w:tc>
          <w:tcPr>
            <w:tcW w:w="2445" w:type="dxa"/>
          </w:tcPr>
          <w:p w:rsidR="007065D7" w:rsidRDefault="007065D7" w:rsidP="00A4789A">
            <w:pPr>
              <w:tabs>
                <w:tab w:val="left" w:pos="1168"/>
              </w:tabs>
            </w:pPr>
            <w:r>
              <w:rPr>
                <w:noProof/>
              </w:rPr>
              <mc:AlternateContent>
                <mc:Choice Requires="wps">
                  <w:drawing>
                    <wp:anchor distT="0" distB="0" distL="114300" distR="114300" simplePos="0" relativeHeight="251758592" behindDoc="0" locked="0" layoutInCell="1" allowOverlap="1" wp14:anchorId="75BD218F" wp14:editId="73BD66CE">
                      <wp:simplePos x="0" y="0"/>
                      <wp:positionH relativeFrom="column">
                        <wp:posOffset>537845</wp:posOffset>
                      </wp:positionH>
                      <wp:positionV relativeFrom="paragraph">
                        <wp:posOffset>354009</wp:posOffset>
                      </wp:positionV>
                      <wp:extent cx="360000" cy="360000"/>
                      <wp:effectExtent l="0" t="0" r="21590" b="21590"/>
                      <wp:wrapNone/>
                      <wp:docPr id="1196" name="Würfel 1196"/>
                      <wp:cNvGraphicFramePr/>
                      <a:graphic xmlns:a="http://schemas.openxmlformats.org/drawingml/2006/main">
                        <a:graphicData uri="http://schemas.microsoft.com/office/word/2010/wordprocessingShape">
                          <wps:wsp>
                            <wps:cNvSpPr/>
                            <wps:spPr>
                              <a:xfrm>
                                <a:off x="0" y="0"/>
                                <a:ext cx="360000" cy="360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1196" o:spid="_x0000_s1026" type="#_x0000_t16" style="position:absolute;margin-left:42.35pt;margin-top:27.85pt;width:28.35pt;height:28.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" fillcolor="#4f81bd [3204]" strokecolor="#243f60 [1604]" strokeweight="2pt"/>
                  </w:pict>
                </mc:Fallback>
              </mc:AlternateContent>
            </w:r>
            <w:r w:rsidRPr="00BB6776">
              <w:t>in Würfel schneiden</w:t>
            </w:r>
          </w:p>
        </w:tc>
        <w:tc>
          <w:tcPr>
            <w:tcW w:w="1843" w:type="dxa"/>
            <w:vAlign w:val="center"/>
          </w:tcPr>
          <w:p w:rsidR="007065D7" w:rsidRPr="00010092" w:rsidRDefault="007065D7" w:rsidP="00A4789A">
            <w:pPr>
              <w:jc w:val="center"/>
              <w:rPr>
                <w:color w:val="4F81BD" w:themeColor="accent1"/>
              </w:rPr>
            </w:pPr>
            <w:r>
              <w:rPr>
                <w:color w:val="4F81BD" w:themeColor="accent1"/>
              </w:rPr>
              <w:t>s</w:t>
            </w:r>
            <w:r w:rsidRPr="00010092">
              <w:rPr>
                <w:color w:val="4F81BD" w:themeColor="accent1"/>
              </w:rPr>
              <w:t>äuerlich, fruchtig</w:t>
            </w:r>
          </w:p>
          <w:p w:rsidR="007065D7" w:rsidRPr="00010092" w:rsidRDefault="007065D7" w:rsidP="00A4789A">
            <w:pPr>
              <w:jc w:val="center"/>
              <w:rPr>
                <w:color w:val="FF0000"/>
              </w:rPr>
            </w:pPr>
            <w:r>
              <w:rPr>
                <w:color w:val="FF0000"/>
              </w:rPr>
              <w:t>s</w:t>
            </w:r>
            <w:r w:rsidRPr="00010092">
              <w:rPr>
                <w:color w:val="FF0000"/>
              </w:rPr>
              <w:t>äuerlich</w:t>
            </w:r>
          </w:p>
          <w:p w:rsidR="007065D7" w:rsidRDefault="007065D7" w:rsidP="00A4789A">
            <w:pPr>
              <w:jc w:val="center"/>
            </w:pPr>
            <w:r>
              <w:rPr>
                <w:color w:val="00B050"/>
              </w:rPr>
              <w:t>s</w:t>
            </w:r>
            <w:r w:rsidRPr="00010092">
              <w:rPr>
                <w:color w:val="00B050"/>
              </w:rPr>
              <w:t>aftig, knackig</w:t>
            </w:r>
          </w:p>
        </w:tc>
      </w:tr>
      <w:tr w:rsidR="007065D7" w:rsidTr="009D4C95">
        <w:trPr>
          <w:trHeight w:val="1474"/>
        </w:trPr>
        <w:tc>
          <w:tcPr>
            <w:tcW w:w="1610" w:type="dxa"/>
          </w:tcPr>
          <w:p w:rsidR="007065D7" w:rsidRDefault="00747713" w:rsidP="00A4789A">
            <w:r>
              <w:rPr>
                <w:noProof/>
              </w:rPr>
              <w:drawing>
                <wp:anchor distT="0" distB="0" distL="114300" distR="114300" simplePos="0" relativeHeight="251764736" behindDoc="0" locked="0" layoutInCell="1" allowOverlap="1" wp14:anchorId="441DD06A" wp14:editId="46D15BC8">
                  <wp:simplePos x="0" y="0"/>
                  <wp:positionH relativeFrom="column">
                    <wp:posOffset>-18415</wp:posOffset>
                  </wp:positionH>
                  <wp:positionV relativeFrom="paragraph">
                    <wp:posOffset>180340</wp:posOffset>
                  </wp:positionV>
                  <wp:extent cx="917575" cy="697865"/>
                  <wp:effectExtent l="0" t="0" r="0" b="6985"/>
                  <wp:wrapSquare wrapText="bothSides"/>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arine.JPG"/>
                          <pic:cNvPicPr/>
                        </pic:nvPicPr>
                        <pic:blipFill rotWithShape="1">
                          <a:blip r:embed="rId132" cstate="print">
                            <a:extLst>
                              <a:ext uri="{28A0092B-C50C-407E-A947-70E740481C1C}">
                                <a14:useLocalDpi xmlns:a14="http://schemas.microsoft.com/office/drawing/2010/main" val="0"/>
                              </a:ext>
                            </a:extLst>
                          </a:blip>
                          <a:srcRect l="1614"/>
                          <a:stretch/>
                        </pic:blipFill>
                        <pic:spPr bwMode="auto">
                          <a:xfrm>
                            <a:off x="0" y="0"/>
                            <a:ext cx="917575" cy="697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5D7">
              <w:t>Clementine</w:t>
            </w:r>
          </w:p>
        </w:tc>
        <w:tc>
          <w:tcPr>
            <w:tcW w:w="2324" w:type="dxa"/>
          </w:tcPr>
          <w:p w:rsidR="007065D7" w:rsidRDefault="007065D7" w:rsidP="00A4789A">
            <w:r>
              <w:t>schälen</w:t>
            </w:r>
          </w:p>
          <w:p w:rsidR="007065D7" w:rsidRDefault="007065D7" w:rsidP="00A4789A"/>
          <w:p w:rsidR="007065D7" w:rsidRDefault="007065D7" w:rsidP="00A4789A"/>
          <w:p w:rsidR="007065D7" w:rsidRDefault="007065D7" w:rsidP="00A4789A"/>
        </w:tc>
        <w:tc>
          <w:tcPr>
            <w:tcW w:w="2445" w:type="dxa"/>
          </w:tcPr>
          <w:p w:rsidR="007065D7" w:rsidRDefault="007065D7" w:rsidP="00A4789A">
            <w:r>
              <w:t>in Schnitzchen teilen und halbieren</w:t>
            </w:r>
          </w:p>
        </w:tc>
        <w:tc>
          <w:tcPr>
            <w:tcW w:w="1843" w:type="dxa"/>
            <w:vAlign w:val="center"/>
          </w:tcPr>
          <w:p w:rsidR="007065D7" w:rsidRPr="00010092" w:rsidRDefault="007065D7" w:rsidP="00A4789A">
            <w:pPr>
              <w:jc w:val="center"/>
              <w:rPr>
                <w:color w:val="4F81BD" w:themeColor="accent1"/>
              </w:rPr>
            </w:pPr>
            <w:r>
              <w:rPr>
                <w:color w:val="4F81BD" w:themeColor="accent1"/>
              </w:rPr>
              <w:t>f</w:t>
            </w:r>
            <w:r w:rsidRPr="00010092">
              <w:rPr>
                <w:color w:val="4F81BD" w:themeColor="accent1"/>
              </w:rPr>
              <w:t>ruchtig</w:t>
            </w:r>
          </w:p>
          <w:p w:rsidR="007065D7" w:rsidRPr="00010092" w:rsidRDefault="007065D7" w:rsidP="00A4789A">
            <w:pPr>
              <w:jc w:val="center"/>
              <w:rPr>
                <w:color w:val="FF0000"/>
              </w:rPr>
            </w:pPr>
            <w:r>
              <w:rPr>
                <w:color w:val="FF0000"/>
              </w:rPr>
              <w:t>s</w:t>
            </w:r>
            <w:r w:rsidRPr="00010092">
              <w:rPr>
                <w:color w:val="FF0000"/>
              </w:rPr>
              <w:t>äuerlich</w:t>
            </w:r>
          </w:p>
          <w:p w:rsidR="007065D7" w:rsidRDefault="007065D7" w:rsidP="00A4789A">
            <w:pPr>
              <w:jc w:val="center"/>
            </w:pPr>
            <w:r w:rsidRPr="00010092">
              <w:rPr>
                <w:color w:val="00B050"/>
              </w:rPr>
              <w:t>weich</w:t>
            </w:r>
          </w:p>
        </w:tc>
      </w:tr>
      <w:tr w:rsidR="007065D7" w:rsidTr="009D4C95">
        <w:tc>
          <w:tcPr>
            <w:tcW w:w="1610" w:type="dxa"/>
          </w:tcPr>
          <w:p w:rsidR="007065D7" w:rsidRDefault="00747713" w:rsidP="00A4789A">
            <w:r>
              <w:rPr>
                <w:noProof/>
              </w:rPr>
              <w:drawing>
                <wp:anchor distT="0" distB="0" distL="114300" distR="114300" simplePos="0" relativeHeight="251765760" behindDoc="0" locked="0" layoutInCell="1" allowOverlap="1" wp14:anchorId="68BAE95C" wp14:editId="6597693A">
                  <wp:simplePos x="0" y="0"/>
                  <wp:positionH relativeFrom="column">
                    <wp:posOffset>-46355</wp:posOffset>
                  </wp:positionH>
                  <wp:positionV relativeFrom="paragraph">
                    <wp:posOffset>189230</wp:posOffset>
                  </wp:positionV>
                  <wp:extent cx="971550" cy="668020"/>
                  <wp:effectExtent l="0" t="0" r="0" b="0"/>
                  <wp:wrapSquare wrapText="bothSides"/>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o.JPG"/>
                          <pic:cNvPicPr/>
                        </pic:nvPicPr>
                        <pic:blipFill rotWithShape="1">
                          <a:blip r:embed="rId133" cstate="print">
                            <a:extLst>
                              <a:ext uri="{BEBA8EAE-BF5A-486C-A8C5-ECC9F3942E4B}">
                                <a14:imgProps xmlns:a14="http://schemas.microsoft.com/office/drawing/2010/main">
                                  <a14:imgLayer r:embed="rId134">
                                    <a14:imgEffect>
                                      <a14:brightnessContrast contrast="20000"/>
                                    </a14:imgEffect>
                                  </a14:imgLayer>
                                </a14:imgProps>
                              </a:ext>
                              <a:ext uri="{28A0092B-C50C-407E-A947-70E740481C1C}">
                                <a14:useLocalDpi xmlns:a14="http://schemas.microsoft.com/office/drawing/2010/main" val="0"/>
                              </a:ext>
                            </a:extLst>
                          </a:blip>
                          <a:srcRect r="7217" b="15054"/>
                          <a:stretch/>
                        </pic:blipFill>
                        <pic:spPr bwMode="auto">
                          <a:xfrm>
                            <a:off x="0" y="0"/>
                            <a:ext cx="971550" cy="668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5D7">
              <w:t>Mango</w:t>
            </w:r>
          </w:p>
        </w:tc>
        <w:tc>
          <w:tcPr>
            <w:tcW w:w="2324" w:type="dxa"/>
          </w:tcPr>
          <w:p w:rsidR="007065D7" w:rsidRDefault="001D6F73" w:rsidP="00A4789A">
            <w:r>
              <w:t>g</w:t>
            </w:r>
            <w:r w:rsidR="007065D7">
              <w:t xml:space="preserve">ut </w:t>
            </w:r>
            <w:r>
              <w:t>unter fließendem Wasser waschen</w:t>
            </w:r>
          </w:p>
          <w:p w:rsidR="007065D7" w:rsidRDefault="007065D7" w:rsidP="00A4789A"/>
        </w:tc>
        <w:tc>
          <w:tcPr>
            <w:tcW w:w="2445" w:type="dxa"/>
          </w:tcPr>
          <w:p w:rsidR="001D6F73" w:rsidRDefault="007065D7" w:rsidP="00A4789A">
            <w:r>
              <w:t>auf beiden Seiten die Mang</w:t>
            </w:r>
            <w:r w:rsidR="001D6F73">
              <w:t>o seitlich vom Kern abtrennen, d</w:t>
            </w:r>
            <w:r>
              <w:t>as Fruch</w:t>
            </w:r>
            <w:r>
              <w:t>t</w:t>
            </w:r>
            <w:r>
              <w:t>fleisch kreuzweise einri</w:t>
            </w:r>
            <w:r>
              <w:t>t</w:t>
            </w:r>
            <w:r>
              <w:t>zen und die Mango von innen nach außen u</w:t>
            </w:r>
            <w:r>
              <w:t>m</w:t>
            </w:r>
            <w:r>
              <w:lastRenderedPageBreak/>
              <w:t>stül</w:t>
            </w:r>
            <w:r w:rsidR="001D6F73">
              <w:t>pen,</w:t>
            </w:r>
          </w:p>
          <w:p w:rsidR="007065D7" w:rsidRDefault="001D6F73" w:rsidP="00A4789A">
            <w:r>
              <w:t>m</w:t>
            </w:r>
            <w:r w:rsidR="007065D7">
              <w:t>it einem Messer die Würfel vollständig abtre</w:t>
            </w:r>
            <w:r w:rsidR="007065D7">
              <w:t>n</w:t>
            </w:r>
            <w:r>
              <w:t>nen</w:t>
            </w:r>
          </w:p>
        </w:tc>
        <w:tc>
          <w:tcPr>
            <w:tcW w:w="1843" w:type="dxa"/>
            <w:vAlign w:val="center"/>
          </w:tcPr>
          <w:p w:rsidR="007065D7" w:rsidRPr="00010092" w:rsidRDefault="007065D7" w:rsidP="00A4789A">
            <w:pPr>
              <w:jc w:val="center"/>
              <w:rPr>
                <w:color w:val="4F81BD" w:themeColor="accent1"/>
              </w:rPr>
            </w:pPr>
            <w:r>
              <w:rPr>
                <w:color w:val="4F81BD" w:themeColor="accent1"/>
              </w:rPr>
              <w:lastRenderedPageBreak/>
              <w:t>a</w:t>
            </w:r>
            <w:r w:rsidRPr="00010092">
              <w:rPr>
                <w:color w:val="4F81BD" w:themeColor="accent1"/>
              </w:rPr>
              <w:t>romatisch,</w:t>
            </w:r>
          </w:p>
          <w:p w:rsidR="007065D7" w:rsidRPr="00010092" w:rsidRDefault="007065D7" w:rsidP="00A4789A">
            <w:pPr>
              <w:jc w:val="center"/>
              <w:rPr>
                <w:color w:val="FF0000"/>
              </w:rPr>
            </w:pPr>
            <w:r w:rsidRPr="00010092">
              <w:rPr>
                <w:color w:val="FF0000"/>
              </w:rPr>
              <w:t>süßlich</w:t>
            </w:r>
          </w:p>
          <w:p w:rsidR="007065D7" w:rsidRPr="00010092" w:rsidRDefault="007065D7" w:rsidP="00A4789A">
            <w:pPr>
              <w:jc w:val="center"/>
              <w:rPr>
                <w:color w:val="00B050"/>
              </w:rPr>
            </w:pPr>
            <w:r w:rsidRPr="00010092">
              <w:rPr>
                <w:color w:val="00B050"/>
              </w:rPr>
              <w:t>weich und saftig</w:t>
            </w:r>
          </w:p>
          <w:p w:rsidR="007065D7" w:rsidRDefault="007065D7" w:rsidP="00A4789A">
            <w:pPr>
              <w:jc w:val="center"/>
            </w:pPr>
          </w:p>
        </w:tc>
      </w:tr>
      <w:tr w:rsidR="007065D7" w:rsidTr="009E036C">
        <w:trPr>
          <w:trHeight w:val="1474"/>
        </w:trPr>
        <w:tc>
          <w:tcPr>
            <w:tcW w:w="1610" w:type="dxa"/>
          </w:tcPr>
          <w:p w:rsidR="007065D7" w:rsidRDefault="007065D7" w:rsidP="00A4789A">
            <w:r>
              <w:rPr>
                <w:noProof/>
              </w:rPr>
              <w:lastRenderedPageBreak/>
              <w:drawing>
                <wp:anchor distT="0" distB="0" distL="114300" distR="114300" simplePos="0" relativeHeight="251766784" behindDoc="0" locked="0" layoutInCell="1" allowOverlap="1" wp14:anchorId="7CACCB1B" wp14:editId="0BF8C060">
                  <wp:simplePos x="0" y="0"/>
                  <wp:positionH relativeFrom="column">
                    <wp:posOffset>-22860</wp:posOffset>
                  </wp:positionH>
                  <wp:positionV relativeFrom="paragraph">
                    <wp:posOffset>251460</wp:posOffset>
                  </wp:positionV>
                  <wp:extent cx="914400" cy="647700"/>
                  <wp:effectExtent l="0" t="0" r="0" b="0"/>
                  <wp:wrapSquare wrapText="bothSides"/>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i.JPG"/>
                          <pic:cNvPicPr/>
                        </pic:nvPicPr>
                        <pic:blipFill rotWithShape="1">
                          <a:blip r:embed="rId135" cstate="print">
                            <a:extLst>
                              <a:ext uri="{28A0092B-C50C-407E-A947-70E740481C1C}">
                                <a14:useLocalDpi xmlns:a14="http://schemas.microsoft.com/office/drawing/2010/main" val="0"/>
                              </a:ext>
                            </a:extLst>
                          </a:blip>
                          <a:srcRect l="-1" r="5603" b="10753"/>
                          <a:stretch/>
                        </pic:blipFill>
                        <pic:spPr bwMode="auto">
                          <a:xfrm>
                            <a:off x="0" y="0"/>
                            <a:ext cx="9144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Kiwi</w:t>
            </w:r>
          </w:p>
        </w:tc>
        <w:tc>
          <w:tcPr>
            <w:tcW w:w="2324" w:type="dxa"/>
          </w:tcPr>
          <w:p w:rsidR="007065D7" w:rsidRDefault="007065D7" w:rsidP="00A4789A">
            <w:r>
              <w:t>Stiel- und Strunk a</w:t>
            </w:r>
            <w:r>
              <w:t>b</w:t>
            </w:r>
            <w:r>
              <w:t>schneiden mit Sparsch</w:t>
            </w:r>
            <w:r>
              <w:t>ä</w:t>
            </w:r>
            <w:r>
              <w:t>ler oder Küchenmesser schälen</w:t>
            </w:r>
          </w:p>
          <w:p w:rsidR="007065D7" w:rsidRDefault="007065D7" w:rsidP="00A4789A"/>
          <w:p w:rsidR="007065D7" w:rsidRDefault="007065D7" w:rsidP="00A4789A"/>
        </w:tc>
        <w:tc>
          <w:tcPr>
            <w:tcW w:w="2445" w:type="dxa"/>
          </w:tcPr>
          <w:p w:rsidR="007065D7" w:rsidRDefault="007065D7" w:rsidP="00A4789A">
            <w:r>
              <w:t>in Scheiben schneiden</w:t>
            </w:r>
          </w:p>
          <w:p w:rsidR="007065D7" w:rsidRDefault="007065D7" w:rsidP="00A4789A">
            <w:pPr>
              <w:tabs>
                <w:tab w:val="left" w:pos="1168"/>
              </w:tabs>
            </w:pPr>
            <w:r>
              <w:rPr>
                <w:noProof/>
              </w:rPr>
              <w:drawing>
                <wp:anchor distT="0" distB="0" distL="114300" distR="114300" simplePos="0" relativeHeight="251768832" behindDoc="0" locked="0" layoutInCell="1" allowOverlap="1" wp14:anchorId="60F8D633" wp14:editId="453E4CA0">
                  <wp:simplePos x="0" y="0"/>
                  <wp:positionH relativeFrom="column">
                    <wp:posOffset>547370</wp:posOffset>
                  </wp:positionH>
                  <wp:positionV relativeFrom="paragraph">
                    <wp:posOffset>470535</wp:posOffset>
                  </wp:positionV>
                  <wp:extent cx="346710" cy="346710"/>
                  <wp:effectExtent l="0" t="0" r="0" b="0"/>
                  <wp:wrapSquare wrapText="bothSides"/>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6710" cy="346710"/>
                          </a:xfrm>
                          <a:prstGeom prst="rect">
                            <a:avLst/>
                          </a:prstGeom>
                          <a:noFill/>
                        </pic:spPr>
                      </pic:pic>
                    </a:graphicData>
                  </a:graphic>
                  <wp14:sizeRelH relativeFrom="page">
                    <wp14:pctWidth>0</wp14:pctWidth>
                  </wp14:sizeRelH>
                  <wp14:sizeRelV relativeFrom="page">
                    <wp14:pctHeight>0</wp14:pctHeight>
                  </wp14:sizeRelV>
                </wp:anchor>
              </w:drawing>
            </w:r>
            <w:r>
              <w:t>oder Kiwi halbieren und dann in Scheiben schne</w:t>
            </w:r>
            <w:r>
              <w:t>i</w:t>
            </w:r>
            <w:r>
              <w:t>den</w:t>
            </w:r>
          </w:p>
        </w:tc>
        <w:tc>
          <w:tcPr>
            <w:tcW w:w="1843" w:type="dxa"/>
          </w:tcPr>
          <w:p w:rsidR="007065D7" w:rsidRPr="00010092" w:rsidRDefault="007065D7" w:rsidP="00A4789A">
            <w:pPr>
              <w:rPr>
                <w:color w:val="4F81BD" w:themeColor="accent1"/>
              </w:rPr>
            </w:pPr>
            <w:r w:rsidRPr="00010092">
              <w:rPr>
                <w:color w:val="4F81BD" w:themeColor="accent1"/>
              </w:rPr>
              <w:t>fruchtig, mild</w:t>
            </w:r>
          </w:p>
          <w:p w:rsidR="007065D7" w:rsidRPr="00010092" w:rsidRDefault="007065D7" w:rsidP="00A4789A">
            <w:pPr>
              <w:rPr>
                <w:color w:val="FF0000"/>
              </w:rPr>
            </w:pPr>
            <w:r w:rsidRPr="00010092">
              <w:rPr>
                <w:color w:val="FF0000"/>
              </w:rPr>
              <w:t>süßlich</w:t>
            </w:r>
          </w:p>
          <w:p w:rsidR="007065D7" w:rsidRPr="00010092" w:rsidRDefault="007065D7" w:rsidP="00A4789A">
            <w:pPr>
              <w:rPr>
                <w:color w:val="00B050"/>
              </w:rPr>
            </w:pPr>
            <w:r w:rsidRPr="00010092">
              <w:rPr>
                <w:color w:val="00B050"/>
              </w:rPr>
              <w:t>weich</w:t>
            </w:r>
          </w:p>
          <w:p w:rsidR="007065D7" w:rsidRDefault="007065D7" w:rsidP="00A4789A"/>
          <w:p w:rsidR="007065D7" w:rsidRDefault="007065D7" w:rsidP="00A4789A"/>
          <w:p w:rsidR="007065D7" w:rsidRDefault="007065D7" w:rsidP="00A4789A"/>
        </w:tc>
      </w:tr>
      <w:tr w:rsidR="007065D7" w:rsidTr="009E036C">
        <w:tc>
          <w:tcPr>
            <w:tcW w:w="1610" w:type="dxa"/>
          </w:tcPr>
          <w:p w:rsidR="007065D7" w:rsidRDefault="007065D7" w:rsidP="00A4789A">
            <w:r>
              <w:t>Sternfrucht</w:t>
            </w:r>
          </w:p>
          <w:p w:rsidR="007065D7" w:rsidRDefault="007065D7" w:rsidP="00A4789A"/>
        </w:tc>
        <w:tc>
          <w:tcPr>
            <w:tcW w:w="2324" w:type="dxa"/>
          </w:tcPr>
          <w:p w:rsidR="007065D7" w:rsidRDefault="007065D7" w:rsidP="00A4789A">
            <w:r>
              <w:t>Gut unter fließendem Wasser waschen</w:t>
            </w:r>
          </w:p>
          <w:p w:rsidR="007065D7" w:rsidRDefault="007065D7" w:rsidP="00A4789A"/>
          <w:p w:rsidR="007065D7" w:rsidRDefault="007065D7" w:rsidP="00A4789A"/>
          <w:p w:rsidR="007065D7" w:rsidRDefault="007065D7" w:rsidP="00A4789A"/>
        </w:tc>
        <w:tc>
          <w:tcPr>
            <w:tcW w:w="2445" w:type="dxa"/>
          </w:tcPr>
          <w:p w:rsidR="007065D7" w:rsidRDefault="007065D7" w:rsidP="00A4789A">
            <w:r>
              <w:rPr>
                <w:noProof/>
              </w:rPr>
              <mc:AlternateContent>
                <mc:Choice Requires="wps">
                  <w:drawing>
                    <wp:anchor distT="0" distB="0" distL="114300" distR="114300" simplePos="0" relativeHeight="251759616" behindDoc="0" locked="0" layoutInCell="1" allowOverlap="1" wp14:anchorId="020E77C3" wp14:editId="00151AF5">
                      <wp:simplePos x="0" y="0"/>
                      <wp:positionH relativeFrom="column">
                        <wp:posOffset>546522</wp:posOffset>
                      </wp:positionH>
                      <wp:positionV relativeFrom="paragraph">
                        <wp:posOffset>264160</wp:posOffset>
                      </wp:positionV>
                      <wp:extent cx="395605" cy="359410"/>
                      <wp:effectExtent l="38100" t="38100" r="23495" b="40640"/>
                      <wp:wrapNone/>
                      <wp:docPr id="1197" name="Stern mit 5 Zacken 1197"/>
                      <wp:cNvGraphicFramePr/>
                      <a:graphic xmlns:a="http://schemas.openxmlformats.org/drawingml/2006/main">
                        <a:graphicData uri="http://schemas.microsoft.com/office/word/2010/wordprocessingShape">
                          <wps:wsp>
                            <wps:cNvSpPr/>
                            <wps:spPr>
                              <a:xfrm>
                                <a:off x="0" y="0"/>
                                <a:ext cx="395605" cy="359410"/>
                              </a:xfrm>
                              <a:prstGeom prst="star5">
                                <a:avLst>
                                  <a:gd name="adj" fmla="val 17511"/>
                                  <a:gd name="hf" fmla="val 105146"/>
                                  <a:gd name="vf" fmla="val 11055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ern mit 5 Zacken 1197" o:spid="_x0000_s1026" style="position:absolute;margin-left:43.05pt;margin-top:20.8pt;width:31.15pt;height:28.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" path="m,137282r154989,5103l197803,r42813,142385l395605,137282,267077,220178r52974,139231l197803,268257,75554,359409,128528,220178,,137282xe" fillcolor="#4f81bd [3204]" strokecolor="#243f60 [1604]" strokeweight="2pt">
                      <v:path arrowok="t" o:connecttype="custom" o:connectlocs="0,137282;154989,142385;197803,0;240616,142385;395605,137282;267077,220178;320051,359409;197803,268257;75554,359409;128528,220178;0,137282" o:connectangles="0,0,0,0,0,0,0,0,0,0,0"/>
                    </v:shape>
                  </w:pict>
                </mc:Fallback>
              </mc:AlternateContent>
            </w:r>
            <w:r>
              <w:t>in Scheiben schneiden</w:t>
            </w:r>
            <w:r>
              <w:br/>
            </w:r>
          </w:p>
          <w:p w:rsidR="007065D7" w:rsidRDefault="007065D7" w:rsidP="00A4789A"/>
        </w:tc>
        <w:tc>
          <w:tcPr>
            <w:tcW w:w="1843" w:type="dxa"/>
          </w:tcPr>
          <w:p w:rsidR="007065D7" w:rsidRDefault="007065D7" w:rsidP="00A4789A">
            <w:pPr>
              <w:rPr>
                <w:color w:val="4F81BD" w:themeColor="accent1"/>
              </w:rPr>
            </w:pPr>
            <w:r>
              <w:rPr>
                <w:color w:val="4F81BD" w:themeColor="accent1"/>
              </w:rPr>
              <w:t>f</w:t>
            </w:r>
            <w:r w:rsidRPr="00010092">
              <w:rPr>
                <w:color w:val="4F81BD" w:themeColor="accent1"/>
              </w:rPr>
              <w:t>risch , leicht süß</w:t>
            </w:r>
          </w:p>
          <w:p w:rsidR="007065D7" w:rsidRPr="00010092" w:rsidRDefault="007065D7" w:rsidP="00A4789A">
            <w:pPr>
              <w:rPr>
                <w:color w:val="4F81BD" w:themeColor="accent1"/>
              </w:rPr>
            </w:pPr>
          </w:p>
          <w:p w:rsidR="007065D7" w:rsidRPr="00010092" w:rsidRDefault="007065D7" w:rsidP="00A4789A">
            <w:pPr>
              <w:rPr>
                <w:color w:val="FF0000"/>
              </w:rPr>
            </w:pPr>
            <w:r w:rsidRPr="00010092">
              <w:rPr>
                <w:color w:val="FF0000"/>
              </w:rPr>
              <w:t>süßlich</w:t>
            </w:r>
          </w:p>
          <w:p w:rsidR="007065D7" w:rsidRPr="00163654" w:rsidRDefault="007065D7" w:rsidP="00A4789A">
            <w:r>
              <w:t>knackig</w:t>
            </w:r>
          </w:p>
        </w:tc>
      </w:tr>
      <w:tr w:rsidR="007065D7" w:rsidTr="009E036C">
        <w:tc>
          <w:tcPr>
            <w:tcW w:w="1610" w:type="dxa"/>
          </w:tcPr>
          <w:p w:rsidR="007065D7" w:rsidRDefault="007065D7" w:rsidP="00A4789A">
            <w:r>
              <w:t>Physalis</w:t>
            </w:r>
          </w:p>
          <w:p w:rsidR="007065D7" w:rsidRDefault="007065D7" w:rsidP="00A4789A">
            <w:r>
              <w:rPr>
                <w:noProof/>
              </w:rPr>
              <w:drawing>
                <wp:anchor distT="0" distB="0" distL="114300" distR="114300" simplePos="0" relativeHeight="251767808" behindDoc="0" locked="0" layoutInCell="1" allowOverlap="1" wp14:anchorId="44B7D570" wp14:editId="5B840F82">
                  <wp:simplePos x="0" y="0"/>
                  <wp:positionH relativeFrom="column">
                    <wp:posOffset>-26670</wp:posOffset>
                  </wp:positionH>
                  <wp:positionV relativeFrom="paragraph">
                    <wp:posOffset>94615</wp:posOffset>
                  </wp:positionV>
                  <wp:extent cx="930910" cy="683895"/>
                  <wp:effectExtent l="0" t="0" r="2540" b="1905"/>
                  <wp:wrapSquare wrapText="bothSides"/>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alis.JPG"/>
                          <pic:cNvPicPr/>
                        </pic:nvPicPr>
                        <pic:blipFill rotWithShape="1">
                          <a:blip r:embed="rId136" cstate="print">
                            <a:extLst>
                              <a:ext uri="{28A0092B-C50C-407E-A947-70E740481C1C}">
                                <a14:useLocalDpi xmlns:a14="http://schemas.microsoft.com/office/drawing/2010/main" val="0"/>
                              </a:ext>
                            </a:extLst>
                          </a:blip>
                          <a:srcRect l="8875" b="10753"/>
                          <a:stretch/>
                        </pic:blipFill>
                        <pic:spPr bwMode="auto">
                          <a:xfrm>
                            <a:off x="0" y="0"/>
                            <a:ext cx="93091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24" w:type="dxa"/>
          </w:tcPr>
          <w:p w:rsidR="007065D7" w:rsidRDefault="007065D7" w:rsidP="00A4789A">
            <w:r>
              <w:t xml:space="preserve">Papierartige Umhüllung </w:t>
            </w:r>
            <w:r w:rsidR="00A311BC">
              <w:t>von der Spitze nach oben ziehen,</w:t>
            </w:r>
          </w:p>
          <w:p w:rsidR="007065D7" w:rsidRDefault="007065D7" w:rsidP="00A4789A">
            <w:r>
              <w:t>Wenn nur die Frucht benötigt wird</w:t>
            </w:r>
            <w:r w:rsidR="00A311BC">
              <w:t xml:space="preserve">, </w:t>
            </w:r>
            <w:r>
              <w:t xml:space="preserve"> die U</w:t>
            </w:r>
            <w:r>
              <w:t>m</w:t>
            </w:r>
            <w:r>
              <w:t>hüllung ganz entfernen</w:t>
            </w:r>
          </w:p>
          <w:p w:rsidR="007065D7" w:rsidRDefault="007065D7" w:rsidP="00A4789A">
            <w:r>
              <w:t>Frucht kurz unter fli</w:t>
            </w:r>
            <w:r>
              <w:t>e</w:t>
            </w:r>
            <w:r>
              <w:t>ßendem Wasser w</w:t>
            </w:r>
            <w:r>
              <w:t>a</w:t>
            </w:r>
            <w:r>
              <w:t>schen</w:t>
            </w:r>
          </w:p>
        </w:tc>
        <w:tc>
          <w:tcPr>
            <w:tcW w:w="2445" w:type="dxa"/>
          </w:tcPr>
          <w:p w:rsidR="007065D7" w:rsidRDefault="007065D7" w:rsidP="00A4789A"/>
        </w:tc>
        <w:tc>
          <w:tcPr>
            <w:tcW w:w="1843" w:type="dxa"/>
          </w:tcPr>
          <w:p w:rsidR="007065D7" w:rsidRPr="00010092" w:rsidRDefault="007065D7" w:rsidP="00A4789A">
            <w:pPr>
              <w:rPr>
                <w:color w:val="4F81BD" w:themeColor="accent1"/>
              </w:rPr>
            </w:pPr>
            <w:r>
              <w:rPr>
                <w:color w:val="4F81BD" w:themeColor="accent1"/>
              </w:rPr>
              <w:t>f</w:t>
            </w:r>
            <w:r w:rsidRPr="00010092">
              <w:rPr>
                <w:color w:val="4F81BD" w:themeColor="accent1"/>
              </w:rPr>
              <w:t>risch</w:t>
            </w:r>
          </w:p>
          <w:p w:rsidR="007065D7" w:rsidRPr="00010092" w:rsidRDefault="007065D7" w:rsidP="00A4789A">
            <w:pPr>
              <w:rPr>
                <w:color w:val="FF0000"/>
              </w:rPr>
            </w:pPr>
            <w:r>
              <w:rPr>
                <w:color w:val="FF0000"/>
              </w:rPr>
              <w:t>l</w:t>
            </w:r>
            <w:r w:rsidRPr="00010092">
              <w:rPr>
                <w:color w:val="FF0000"/>
              </w:rPr>
              <w:t>eich</w:t>
            </w:r>
            <w:r>
              <w:rPr>
                <w:color w:val="FF0000"/>
              </w:rPr>
              <w:t>t</w:t>
            </w:r>
            <w:r w:rsidRPr="00010092">
              <w:rPr>
                <w:color w:val="FF0000"/>
              </w:rPr>
              <w:t xml:space="preserve"> süßlich</w:t>
            </w:r>
          </w:p>
          <w:p w:rsidR="007065D7" w:rsidRDefault="007065D7" w:rsidP="00A4789A">
            <w:r>
              <w:rPr>
                <w:color w:val="00B050"/>
              </w:rPr>
              <w:t>z</w:t>
            </w:r>
            <w:r w:rsidRPr="00010092">
              <w:rPr>
                <w:color w:val="00B050"/>
              </w:rPr>
              <w:t>uerst knackig dann weich</w:t>
            </w:r>
          </w:p>
        </w:tc>
      </w:tr>
    </w:tbl>
    <w:p w:rsidR="007065D7" w:rsidRPr="00C4598A" w:rsidRDefault="00CE1E9F" w:rsidP="00C4598A">
      <w:pPr>
        <w:pStyle w:val="Marginaliegrau"/>
        <w:framePr w:wrap="around" w:x="8766" w:y="656"/>
      </w:pPr>
      <w:r w:rsidRPr="00C4598A">
        <w:t>Bilder der Autorin</w:t>
      </w:r>
    </w:p>
    <w:p w:rsidR="00935191" w:rsidRDefault="00935191" w:rsidP="000F5ED7">
      <w:pPr>
        <w:spacing w:after="120"/>
        <w:rPr>
          <w:b/>
          <w:i/>
          <w:lang w:eastAsia="de-DE"/>
        </w:rPr>
      </w:pPr>
      <w:r>
        <w:rPr>
          <w:b/>
          <w:i/>
          <w:lang w:eastAsia="de-DE"/>
        </w:rPr>
        <w:br w:type="page"/>
      </w:r>
    </w:p>
    <w:p w:rsidR="00935191" w:rsidRDefault="00935191" w:rsidP="00A61A25">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B82770">
            <w:pPr>
              <w:pStyle w:val="TabelleKopflinks"/>
            </w:pPr>
            <w:r>
              <w:t xml:space="preserve">Mahlzeiten </w:t>
            </w:r>
            <w:r w:rsidR="00A311BC">
              <w:t>–</w:t>
            </w:r>
            <w:r>
              <w:t xml:space="preserve"> Speisepläne</w:t>
            </w:r>
            <w:r w:rsidR="00A311BC">
              <w:t xml:space="preserve"> </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w:t>
            </w:r>
          </w:p>
        </w:tc>
      </w:tr>
      <w:tr w:rsidR="00FD7939" w:rsidRPr="00B51DE9" w:rsidTr="00B82770">
        <w:tc>
          <w:tcPr>
            <w:tcW w:w="7348" w:type="dxa"/>
            <w:gridSpan w:val="3"/>
            <w:tcBorders>
              <w:left w:val="single" w:sz="4" w:space="0" w:color="auto"/>
              <w:bottom w:val="single" w:sz="4" w:space="0" w:color="auto"/>
              <w:right w:val="single" w:sz="4" w:space="0" w:color="auto"/>
            </w:tcBorders>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r w:rsidRPr="00B51DE9">
                    <w:t>LernPROJEKT</w:t>
                  </w:r>
                </w:p>
              </w:tc>
            </w:tr>
            <w:tr w:rsidR="00FD7939" w:rsidRPr="00B51DE9" w:rsidTr="00B82770">
              <w:trPr>
                <w:trHeight w:val="284"/>
              </w:trPr>
              <w:tc>
                <w:tcPr>
                  <w:tcW w:w="2090" w:type="dxa"/>
                  <w:tcBorders>
                    <w:bottom w:val="single" w:sz="4" w:space="0" w:color="auto"/>
                  </w:tcBorders>
                  <w:shd w:val="clear" w:color="auto" w:fill="D9D9D9" w:themeFill="background1" w:themeFillShade="D9"/>
                </w:tcPr>
                <w:p w:rsidR="00FD7939" w:rsidRPr="00B51DE9" w:rsidRDefault="00FD7939" w:rsidP="00B82770">
                  <w:pPr>
                    <w:pStyle w:val="TabelleKopfmitte"/>
                  </w:pPr>
                  <w:r w:rsidRPr="00B51DE9">
                    <w:t>LernTHEMA</w:t>
                  </w:r>
                </w:p>
              </w:tc>
            </w:tr>
            <w:tr w:rsidR="00FD7939" w:rsidRPr="00B51DE9" w:rsidTr="00B82770">
              <w:trPr>
                <w:trHeight w:val="284"/>
              </w:trPr>
              <w:tc>
                <w:tcPr>
                  <w:tcW w:w="2090" w:type="dxa"/>
                  <w:tcBorders>
                    <w:bottom w:val="nil"/>
                  </w:tcBorders>
                </w:tcPr>
                <w:p w:rsidR="00FD7939" w:rsidRPr="00B51DE9" w:rsidRDefault="00FD7939" w:rsidP="00B82770">
                  <w:pPr>
                    <w:pStyle w:val="Textkrpermitte"/>
                  </w:pPr>
                  <w:r w:rsidRPr="00B51DE9">
                    <w:t>LernSCHRITT</w:t>
                  </w:r>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Ich kann Bestandteile eines Gerichtes/einen Tageskostplan  in der Ernährungspyramide einordnen</w:t>
            </w:r>
            <w:r w:rsidR="00A311BC">
              <w:t>.</w:t>
            </w:r>
          </w:p>
          <w:p w:rsidR="00FD7939" w:rsidRDefault="00FD7939" w:rsidP="00B82770">
            <w:pPr>
              <w:pStyle w:val="Kopf8ptafz"/>
            </w:pPr>
            <w:r>
              <w:t>Ich kann Mahlzeiten wenn nötig</w:t>
            </w:r>
            <w:r w:rsidR="00A311BC">
              <w:t>,</w:t>
            </w:r>
            <w:r>
              <w:t xml:space="preserve"> mit dem grünen Bereich der Pyra</w:t>
            </w:r>
            <w:r w:rsidR="00A311BC">
              <w:t>mide</w:t>
            </w:r>
            <w:r>
              <w:t xml:space="preserve"> ergänzen.</w:t>
            </w:r>
          </w:p>
          <w:p w:rsidR="00FD7939" w:rsidRDefault="00FD7939" w:rsidP="00B82770">
            <w:pPr>
              <w:pStyle w:val="Kopf8ptafz"/>
            </w:pPr>
            <w:r>
              <w:t>Ich kann Mahlzeiten/Tageskostpläne  mit Hilfe der Pyramide beurteilen, wenn nötig verbessern und optimieren.</w:t>
            </w:r>
          </w:p>
          <w:p w:rsidR="00FD7939" w:rsidRDefault="00FD7939" w:rsidP="00B82770">
            <w:pPr>
              <w:pStyle w:val="Kopf8ptafz"/>
            </w:pPr>
            <w:r>
              <w:t xml:space="preserve">Ich kann ernährungsphysiologisch ausgewogene Tageskostpläne mit Hilfe der Pyramide erstellen.  </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pPr>
            <w:r>
              <w:t>H03.01.01</w:t>
            </w:r>
          </w:p>
          <w:p w:rsidR="00FD7939" w:rsidRPr="001D48F8" w:rsidRDefault="00FD7939" w:rsidP="00B82770">
            <w:pPr>
              <w:pStyle w:val="Kopf8ptafz"/>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numPr>
                <w:ilvl w:val="0"/>
                <w:numId w:val="0"/>
              </w:numPr>
            </w:pPr>
            <w:r>
              <w:t>Übungsaufgaben</w:t>
            </w:r>
          </w:p>
        </w:tc>
      </w:tr>
    </w:tbl>
    <w:p w:rsidR="00FD7939" w:rsidRPr="00390491" w:rsidRDefault="007A59EE" w:rsidP="00FD7939">
      <w:pPr>
        <w:spacing w:line="240" w:lineRule="exact"/>
      </w:pPr>
      <w:r>
        <w:rPr>
          <w:noProof/>
          <w:lang w:eastAsia="de-DE"/>
        </w:rPr>
        <w:drawing>
          <wp:anchor distT="0" distB="0" distL="114300" distR="114300" simplePos="0" relativeHeight="252211200" behindDoc="0" locked="0" layoutInCell="0" allowOverlap="1" wp14:anchorId="54E329FA" wp14:editId="29CE3583">
            <wp:simplePos x="0" y="0"/>
            <wp:positionH relativeFrom="rightMargin">
              <wp:posOffset>107950</wp:posOffset>
            </wp:positionH>
            <wp:positionV relativeFrom="paragraph">
              <wp:posOffset>36195</wp:posOffset>
            </wp:positionV>
            <wp:extent cx="349885" cy="320675"/>
            <wp:effectExtent l="0" t="0" r="0" b="3175"/>
            <wp:wrapNone/>
            <wp:docPr id="14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12224" behindDoc="0" locked="0" layoutInCell="0" allowOverlap="1" wp14:anchorId="42CF7292" wp14:editId="2B6B1F1C">
            <wp:simplePos x="0" y="0"/>
            <wp:positionH relativeFrom="rightMargin">
              <wp:posOffset>467995</wp:posOffset>
            </wp:positionH>
            <wp:positionV relativeFrom="paragraph">
              <wp:posOffset>36195</wp:posOffset>
            </wp:positionV>
            <wp:extent cx="349885" cy="320675"/>
            <wp:effectExtent l="0" t="0" r="0" b="3175"/>
            <wp:wrapNone/>
            <wp:docPr id="14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13248" behindDoc="0" locked="0" layoutInCell="0" allowOverlap="1" wp14:anchorId="22603DA7" wp14:editId="6129EEE8">
            <wp:simplePos x="0" y="0"/>
            <wp:positionH relativeFrom="rightMargin">
              <wp:posOffset>828040</wp:posOffset>
            </wp:positionH>
            <wp:positionV relativeFrom="paragraph">
              <wp:posOffset>36195</wp:posOffset>
            </wp:positionV>
            <wp:extent cx="348615" cy="320040"/>
            <wp:effectExtent l="0" t="0" r="0" b="3810"/>
            <wp:wrapNone/>
            <wp:docPr id="146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Pr="00390491" w:rsidRDefault="00FD7939" w:rsidP="00FD7939">
      <w:pPr>
        <w:rPr>
          <w:rStyle w:val="Fett"/>
          <w:b w:val="0"/>
        </w:rPr>
      </w:pPr>
      <w:r w:rsidRPr="00390491">
        <w:rPr>
          <w:rStyle w:val="Fett"/>
          <w:b w:val="0"/>
        </w:rPr>
        <w:t>Nachdem sich Annika und Irina mit der Ernährungspyramide auseinandergesetzt haben</w:t>
      </w:r>
      <w:r w:rsidR="00390491">
        <w:rPr>
          <w:rStyle w:val="Fett"/>
          <w:b w:val="0"/>
        </w:rPr>
        <w:t>,</w:t>
      </w:r>
      <w:r w:rsidRPr="00390491">
        <w:rPr>
          <w:rStyle w:val="Fett"/>
          <w:b w:val="0"/>
        </w:rPr>
        <w:t xml:space="preserve"> sind sie zwar schlauer</w:t>
      </w:r>
      <w:r w:rsidR="00390491">
        <w:rPr>
          <w:rStyle w:val="Fett"/>
          <w:b w:val="0"/>
        </w:rPr>
        <w:t>,</w:t>
      </w:r>
      <w:r w:rsidRPr="00390491">
        <w:rPr>
          <w:rStyle w:val="Fett"/>
          <w:b w:val="0"/>
        </w:rPr>
        <w:t xml:space="preserve"> aber noch immer nicht ganz sattelfest. Sie überlegen sich, wie sie die Pyramide in ihrer eigenen Ernährung berücksichtigen können. Wie sollen sie vorgehen? Jeder Tag ist doch anders! Wie soll man bei den vielen Bausteinen den Überblick behalten?</w:t>
      </w:r>
    </w:p>
    <w:p w:rsidR="00FD7939" w:rsidRDefault="00FD7939" w:rsidP="000C5D8D">
      <w:pPr>
        <w:pStyle w:val="Abstandszeile"/>
      </w:pPr>
    </w:p>
    <w:p w:rsidR="00FD7939" w:rsidRPr="00E43467" w:rsidRDefault="00FD7939" w:rsidP="00FD7939">
      <w:pPr>
        <w:pStyle w:val="MaginaliegrauIcon"/>
        <w:framePr w:wrap="around"/>
      </w:pPr>
      <w:r w:rsidRPr="00E43467">
        <w:t>Tipp: we</w:t>
      </w:r>
      <w:r w:rsidR="00A311BC">
        <w:t xml:space="preserve">nn vorhanden – </w:t>
      </w:r>
      <w:r w:rsidRPr="00E43467">
        <w:t>Verwendung</w:t>
      </w:r>
      <w:r w:rsidR="00A311BC">
        <w:t xml:space="preserve"> </w:t>
      </w:r>
      <w:r w:rsidRPr="00E43467">
        <w:t>der Fotokarten mit Lebensmitteabbildungen</w:t>
      </w:r>
      <w:r>
        <w:t xml:space="preserve"> und Lernplakate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0156F">
              <w:rPr>
                <w:noProof/>
              </w:rPr>
              <w:drawing>
                <wp:inline distT="0" distB="0" distL="0" distR="0" wp14:anchorId="595E9B3B" wp14:editId="1D760FC9">
                  <wp:extent cx="318770" cy="318770"/>
                  <wp:effectExtent l="0" t="0" r="0" b="0"/>
                  <wp:docPr id="146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Anknüpfen an Lernplakate „Ernährungspyramide“</w:t>
            </w:r>
          </w:p>
          <w:p w:rsidR="00FD7939" w:rsidRDefault="00FD7939" w:rsidP="00B82770">
            <w:pPr>
              <w:pStyle w:val="Textkrper"/>
              <w:rPr>
                <w:noProof/>
              </w:rPr>
            </w:pPr>
          </w:p>
          <w:p w:rsidR="00FD7939" w:rsidRDefault="00FD7939" w:rsidP="00B82770">
            <w:pPr>
              <w:pStyle w:val="Textkrper"/>
              <w:rPr>
                <w:noProof/>
              </w:rPr>
            </w:pPr>
            <w:r>
              <w:rPr>
                <w:noProof/>
              </w:rPr>
              <w:t>Ableiten von erkennbaren Ernährungsregeln: Regeln nennen und mit Hilfe der Pyramide begründen, evt</w:t>
            </w:r>
            <w:r w:rsidR="00A311BC">
              <w:rPr>
                <w:noProof/>
              </w:rPr>
              <w:t>l</w:t>
            </w:r>
            <w:r>
              <w:rPr>
                <w:noProof/>
              </w:rPr>
              <w:t>. an Tafel/Moderationswand notieren</w:t>
            </w:r>
          </w:p>
          <w:p w:rsidR="00FD7939" w:rsidRDefault="00FD7939" w:rsidP="00B82770">
            <w:pPr>
              <w:pStyle w:val="Textkrper"/>
              <w:rPr>
                <w:noProof/>
              </w:rPr>
            </w:pPr>
            <w:r>
              <w:rPr>
                <w:noProof/>
              </w:rPr>
              <w:t>Beispiele:</w:t>
            </w:r>
          </w:p>
          <w:p w:rsidR="00FD7939" w:rsidRDefault="00FD7939" w:rsidP="00764820">
            <w:pPr>
              <w:pStyle w:val="Textkrper"/>
              <w:numPr>
                <w:ilvl w:val="0"/>
                <w:numId w:val="23"/>
              </w:numPr>
              <w:rPr>
                <w:noProof/>
              </w:rPr>
            </w:pPr>
            <w:r>
              <w:rPr>
                <w:noProof/>
              </w:rPr>
              <w:t>Alles ist erlaubt – jedes LM kann in eine LM-Gruppe einsortiert werden, Bsp.: Eistee in die LM-Gruppe Extras (Süßes/Snacks)</w:t>
            </w:r>
          </w:p>
          <w:p w:rsidR="00FD7939" w:rsidRDefault="00FD7939" w:rsidP="00764820">
            <w:pPr>
              <w:pStyle w:val="Textkrper"/>
              <w:numPr>
                <w:ilvl w:val="0"/>
                <w:numId w:val="23"/>
              </w:numPr>
              <w:rPr>
                <w:noProof/>
              </w:rPr>
            </w:pPr>
            <w:r>
              <w:rPr>
                <w:noProof/>
              </w:rPr>
              <w:t>die Menge ist entscheidend – erkennbar an der Anzahl der Bausteine pro LM-Gruppe, Bsp.: eine Portion Extras (Süßes/Snacks) pro Tag</w:t>
            </w:r>
          </w:p>
          <w:p w:rsidR="00FD7939" w:rsidRDefault="00FD7939" w:rsidP="00764820">
            <w:pPr>
              <w:pStyle w:val="Textkrper"/>
              <w:numPr>
                <w:ilvl w:val="0"/>
                <w:numId w:val="23"/>
              </w:numPr>
              <w:rPr>
                <w:noProof/>
              </w:rPr>
            </w:pPr>
            <w:r>
              <w:rPr>
                <w:noProof/>
              </w:rPr>
              <w:t>Vielseitig essen – abwechslungsreich essen…</w:t>
            </w:r>
          </w:p>
          <w:p w:rsidR="00FD7939" w:rsidRDefault="00FD7939" w:rsidP="00764820">
            <w:pPr>
              <w:pStyle w:val="Textkrper"/>
              <w:numPr>
                <w:ilvl w:val="0"/>
                <w:numId w:val="23"/>
              </w:numPr>
              <w:rPr>
                <w:noProof/>
              </w:rPr>
            </w:pPr>
            <w:r>
              <w:rPr>
                <w:noProof/>
              </w:rPr>
              <w:t>Reichlich pflanzliche LM und Getränke…</w:t>
            </w:r>
          </w:p>
          <w:p w:rsidR="00FD7939" w:rsidRDefault="00A311BC" w:rsidP="00764820">
            <w:pPr>
              <w:pStyle w:val="Textkrper"/>
              <w:numPr>
                <w:ilvl w:val="0"/>
                <w:numId w:val="23"/>
              </w:numPr>
              <w:rPr>
                <w:noProof/>
              </w:rPr>
            </w:pPr>
            <w:r>
              <w:rPr>
                <w:noProof/>
              </w:rPr>
              <w:t>Grünen</w:t>
            </w:r>
            <w:r w:rsidR="00FD7939">
              <w:rPr>
                <w:noProof/>
              </w:rPr>
              <w:t xml:space="preserve"> Bereich bevorzugen…</w:t>
            </w:r>
          </w:p>
          <w:p w:rsidR="00FD7939" w:rsidRDefault="00FD7939" w:rsidP="00764820">
            <w:pPr>
              <w:pStyle w:val="Textkrper"/>
              <w:numPr>
                <w:ilvl w:val="0"/>
                <w:numId w:val="23"/>
              </w:numPr>
              <w:rPr>
                <w:noProof/>
              </w:rPr>
            </w:pPr>
            <w:r>
              <w:rPr>
                <w:noProof/>
              </w:rPr>
              <w:t>Mäßig tierische Produkte…</w:t>
            </w:r>
          </w:p>
          <w:p w:rsidR="00FD7939" w:rsidRDefault="00FD7939" w:rsidP="00764820">
            <w:pPr>
              <w:pStyle w:val="Textkrper"/>
              <w:numPr>
                <w:ilvl w:val="0"/>
                <w:numId w:val="23"/>
              </w:numPr>
              <w:rPr>
                <w:noProof/>
              </w:rPr>
            </w:pPr>
            <w:r>
              <w:rPr>
                <w:noProof/>
              </w:rPr>
              <w:t>Gelber Bereich = mäßig…</w:t>
            </w:r>
          </w:p>
          <w:p w:rsidR="00FD7939" w:rsidRDefault="00FD7939" w:rsidP="00764820">
            <w:pPr>
              <w:pStyle w:val="Textkrper"/>
              <w:numPr>
                <w:ilvl w:val="0"/>
                <w:numId w:val="23"/>
              </w:numPr>
              <w:rPr>
                <w:noProof/>
              </w:rPr>
            </w:pPr>
            <w:r>
              <w:rPr>
                <w:noProof/>
              </w:rPr>
              <w:t>Sparsam mit Fetten und Ölen und Extras…</w:t>
            </w:r>
          </w:p>
          <w:p w:rsidR="00FD7939" w:rsidRDefault="00FD7939" w:rsidP="00764820">
            <w:pPr>
              <w:pStyle w:val="Textkrper"/>
              <w:numPr>
                <w:ilvl w:val="0"/>
                <w:numId w:val="23"/>
              </w:numPr>
              <w:rPr>
                <w:noProof/>
              </w:rPr>
            </w:pPr>
            <w:r>
              <w:rPr>
                <w:noProof/>
              </w:rPr>
              <w:t>Roter Bereich = sparsam…</w:t>
            </w:r>
          </w:p>
          <w:p w:rsidR="00FD7939" w:rsidRDefault="00FD7939" w:rsidP="00764820">
            <w:pPr>
              <w:pStyle w:val="Textkrper"/>
              <w:numPr>
                <w:ilvl w:val="0"/>
                <w:numId w:val="23"/>
              </w:numPr>
              <w:rPr>
                <w:noProof/>
              </w:rPr>
            </w:pPr>
            <w:r>
              <w:rPr>
                <w:noProof/>
              </w:rPr>
              <w:t>Portionsgrößen sind definiert durch das Handmaß</w:t>
            </w:r>
          </w:p>
          <w:p w:rsidR="00FD7939" w:rsidRDefault="00FD7939" w:rsidP="00764820">
            <w:pPr>
              <w:pStyle w:val="Textkrper"/>
              <w:numPr>
                <w:ilvl w:val="0"/>
                <w:numId w:val="23"/>
              </w:numPr>
              <w:rPr>
                <w:noProof/>
              </w:rPr>
            </w:pPr>
            <w:r>
              <w:rPr>
                <w:noProof/>
              </w:rPr>
              <w:t>…</w:t>
            </w:r>
          </w:p>
          <w:p w:rsidR="00FD7939" w:rsidRDefault="00FD7939" w:rsidP="00764820">
            <w:pPr>
              <w:pStyle w:val="Textkrper"/>
              <w:numPr>
                <w:ilvl w:val="0"/>
                <w:numId w:val="23"/>
              </w:numPr>
              <w:rPr>
                <w:noProof/>
              </w:rPr>
            </w:pPr>
            <w:r>
              <w:rPr>
                <w:noProof/>
              </w:rPr>
              <w:t>…</w:t>
            </w:r>
          </w:p>
          <w:p w:rsidR="00FD7939" w:rsidRDefault="00FD7939" w:rsidP="00B82770">
            <w:pPr>
              <w:pStyle w:val="Textkrper"/>
            </w:pPr>
          </w:p>
          <w:p w:rsidR="00FD7939" w:rsidRDefault="00FD7939" w:rsidP="00B82770">
            <w:pPr>
              <w:pStyle w:val="Textkrper"/>
            </w:pPr>
            <w:r>
              <w:t xml:space="preserve">Überlegen: Wie kann man die Pyramide im Alltag nutzen? Jeder Tag ist doch anders! </w:t>
            </w:r>
          </w:p>
          <w:p w:rsidR="00FD7939" w:rsidRDefault="00FD7939" w:rsidP="00B82770">
            <w:pPr>
              <w:pStyle w:val="Textkrper"/>
            </w:pPr>
            <w:r>
              <w:t xml:space="preserve">Ableiten Themen für thementeilige Gruppenarbeit </w:t>
            </w:r>
          </w:p>
          <w:p w:rsidR="00FD7939" w:rsidRPr="00DE4890" w:rsidRDefault="00FD7939" w:rsidP="00B82770">
            <w:pPr>
              <w:pStyle w:val="Textkrper"/>
              <w:rPr>
                <w:noProof/>
              </w:rPr>
            </w:pP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E44AF5">
              <w:rPr>
                <w:noProof/>
                <w:sz w:val="24"/>
              </w:rPr>
              <w:drawing>
                <wp:anchor distT="0" distB="0" distL="114300" distR="114300" simplePos="0" relativeHeight="252215296" behindDoc="0" locked="0" layoutInCell="0" allowOverlap="1" wp14:anchorId="55485455" wp14:editId="52D81134">
                  <wp:simplePos x="0" y="0"/>
                  <wp:positionH relativeFrom="rightMargin">
                    <wp:posOffset>448945</wp:posOffset>
                  </wp:positionH>
                  <wp:positionV relativeFrom="paragraph">
                    <wp:posOffset>0</wp:posOffset>
                  </wp:positionV>
                  <wp:extent cx="345440" cy="323850"/>
                  <wp:effectExtent l="0" t="0" r="0" b="0"/>
                  <wp:wrapNone/>
                  <wp:docPr id="14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8368" behindDoc="0" locked="0" layoutInCell="0" allowOverlap="1" wp14:anchorId="4618C6F1" wp14:editId="3F94D73B">
                  <wp:simplePos x="0" y="0"/>
                  <wp:positionH relativeFrom="rightMargin">
                    <wp:posOffset>110490</wp:posOffset>
                  </wp:positionH>
                  <wp:positionV relativeFrom="paragraph">
                    <wp:posOffset>1274445</wp:posOffset>
                  </wp:positionV>
                  <wp:extent cx="348615" cy="320040"/>
                  <wp:effectExtent l="0" t="0" r="0" b="3810"/>
                  <wp:wrapNone/>
                  <wp:docPr id="146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9392" behindDoc="0" locked="0" layoutInCell="0" allowOverlap="1" wp14:anchorId="4C11B771" wp14:editId="5EB74F0D">
                  <wp:simplePos x="0" y="0"/>
                  <wp:positionH relativeFrom="rightMargin">
                    <wp:posOffset>452120</wp:posOffset>
                  </wp:positionH>
                  <wp:positionV relativeFrom="paragraph">
                    <wp:posOffset>1274445</wp:posOffset>
                  </wp:positionV>
                  <wp:extent cx="348615" cy="320040"/>
                  <wp:effectExtent l="0" t="0" r="0" b="3810"/>
                  <wp:wrapNone/>
                  <wp:docPr id="146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6320" behindDoc="0" locked="0" layoutInCell="0" allowOverlap="1" wp14:anchorId="3960A03B" wp14:editId="4AEFD099">
                  <wp:simplePos x="0" y="0"/>
                  <wp:positionH relativeFrom="rightMargin">
                    <wp:posOffset>111760</wp:posOffset>
                  </wp:positionH>
                  <wp:positionV relativeFrom="paragraph">
                    <wp:posOffset>800100</wp:posOffset>
                  </wp:positionV>
                  <wp:extent cx="345440" cy="323850"/>
                  <wp:effectExtent l="0" t="0" r="0" b="0"/>
                  <wp:wrapNone/>
                  <wp:docPr id="147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7344" behindDoc="0" locked="0" layoutInCell="0" allowOverlap="1" wp14:anchorId="6D225D43" wp14:editId="5A60D1D1">
                  <wp:simplePos x="0" y="0"/>
                  <wp:positionH relativeFrom="rightMargin">
                    <wp:posOffset>451485</wp:posOffset>
                  </wp:positionH>
                  <wp:positionV relativeFrom="paragraph">
                    <wp:posOffset>810260</wp:posOffset>
                  </wp:positionV>
                  <wp:extent cx="348615" cy="320040"/>
                  <wp:effectExtent l="0" t="0" r="0" b="3810"/>
                  <wp:wrapNone/>
                  <wp:docPr id="14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4F5E3024" wp14:editId="6B69C086">
                  <wp:extent cx="212725" cy="318770"/>
                  <wp:effectExtent l="0" t="0" r="0" b="0"/>
                  <wp:docPr id="1472"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r w:rsidRPr="00F0156F">
              <w:rPr>
                <w:noProof/>
              </w:rPr>
              <w:drawing>
                <wp:inline distT="0" distB="0" distL="0" distR="0" wp14:anchorId="530BC0A7" wp14:editId="04EA96C5">
                  <wp:extent cx="318770" cy="318770"/>
                  <wp:effectExtent l="0" t="0" r="0" b="0"/>
                  <wp:docPr id="148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Thementeiligen Gruppenarbeit:</w:t>
            </w:r>
          </w:p>
          <w:p w:rsidR="00FD7939" w:rsidRDefault="00FD7939" w:rsidP="00B82770">
            <w:pPr>
              <w:pStyle w:val="Textkrper"/>
              <w:rPr>
                <w:noProof/>
              </w:rPr>
            </w:pPr>
          </w:p>
          <w:p w:rsidR="00FD7939" w:rsidRDefault="00FD7939" w:rsidP="00B82770">
            <w:pPr>
              <w:pStyle w:val="Textkrper"/>
            </w:pPr>
            <w:r>
              <w:rPr>
                <w:noProof/>
              </w:rPr>
              <w:t>Niveau A,</w:t>
            </w:r>
            <w:r w:rsidR="00A311BC">
              <w:rPr>
                <w:noProof/>
              </w:rPr>
              <w:t xml:space="preserve"> </w:t>
            </w:r>
            <w:r>
              <w:rPr>
                <w:noProof/>
              </w:rPr>
              <w:t xml:space="preserve">B: Gruppe 1: </w:t>
            </w:r>
            <w:r>
              <w:t>Mahlzeiten bewerten, ergänzen, verbessern</w:t>
            </w:r>
          </w:p>
          <w:p w:rsidR="00FD7939" w:rsidRDefault="00FD7939" w:rsidP="00B82770">
            <w:pPr>
              <w:pStyle w:val="Textkrper"/>
            </w:pPr>
          </w:p>
          <w:p w:rsidR="00FD7939" w:rsidRDefault="00FD7939" w:rsidP="00B82770">
            <w:pPr>
              <w:pStyle w:val="Textkrper"/>
            </w:pPr>
            <w:r>
              <w:t>Niveau B,</w:t>
            </w:r>
            <w:r w:rsidR="00A311BC">
              <w:t xml:space="preserve"> </w:t>
            </w:r>
            <w:r>
              <w:t>C: Gruppe 2: Speisepläne bewerten, ergänzen, verbessern</w:t>
            </w:r>
          </w:p>
          <w:p w:rsidR="00FD7939" w:rsidRDefault="00FD7939" w:rsidP="00B82770">
            <w:pPr>
              <w:pStyle w:val="Textkrper"/>
            </w:pPr>
          </w:p>
          <w:p w:rsidR="00FD7939" w:rsidRDefault="00FD7939" w:rsidP="00B82770">
            <w:pPr>
              <w:pStyle w:val="Textkrper"/>
            </w:pPr>
            <w:r>
              <w:t>Niveau B,</w:t>
            </w:r>
            <w:r w:rsidR="00A311BC">
              <w:t xml:space="preserve"> </w:t>
            </w:r>
            <w:r>
              <w:t>C: Gruppe 3: Speisepläne planen</w:t>
            </w:r>
          </w:p>
          <w:p w:rsidR="00FD7939" w:rsidRDefault="00FD7939" w:rsidP="00B82770">
            <w:pPr>
              <w:pStyle w:val="Textkrper"/>
            </w:pPr>
          </w:p>
          <w:p w:rsidR="00FD7939" w:rsidRDefault="00FD7939" w:rsidP="00B82770">
            <w:pPr>
              <w:pStyle w:val="Textkrper"/>
            </w:pPr>
            <w:r>
              <w:t>Präsentation: Marktplatz mit drei Ständen (Gruppe 1, 2, 3), jeweils mindestens eine Person der Gruppe informiert die Marktstandbesucher über die Aufgabe, das Vorgehen und die Ergebnisse.</w:t>
            </w:r>
          </w:p>
          <w:p w:rsidR="00FD7939" w:rsidRPr="00DE4890" w:rsidRDefault="00FD7939" w:rsidP="00B82770">
            <w:pPr>
              <w:pStyle w:val="Textkrper"/>
              <w:rPr>
                <w:noProof/>
              </w:rPr>
            </w:pPr>
            <w:r w:rsidRPr="00E44AF5">
              <w:rPr>
                <w:noProof/>
                <w:sz w:val="24"/>
              </w:rPr>
              <w:drawing>
                <wp:anchor distT="0" distB="0" distL="114300" distR="114300" simplePos="0" relativeHeight="252214272" behindDoc="0" locked="0" layoutInCell="0" allowOverlap="1" wp14:anchorId="36A6BDB6" wp14:editId="35C8C729">
                  <wp:simplePos x="0" y="0"/>
                  <wp:positionH relativeFrom="rightMargin">
                    <wp:posOffset>107950</wp:posOffset>
                  </wp:positionH>
                  <wp:positionV relativeFrom="paragraph">
                    <wp:posOffset>0</wp:posOffset>
                  </wp:positionV>
                  <wp:extent cx="345440" cy="323850"/>
                  <wp:effectExtent l="0" t="0" r="0" b="0"/>
                  <wp:wrapNone/>
                  <wp:docPr id="148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D7939" w:rsidRPr="002C448C" w:rsidRDefault="00FD7939" w:rsidP="000C5D8D">
      <w:pPr>
        <w:pStyle w:val="MaginaliegrauIcon"/>
        <w:framePr w:h="1776" w:hRule="exact" w:wrap="around" w:x="8707" w:y="2756"/>
      </w:pPr>
      <w:r w:rsidRPr="002C448C">
        <w:t>Anmerkung für die Lehrkraft: Mit Hilfe dieses Arbeitsauftrages das Prinzip der vollständigen Handlung erarbeiten</w:t>
      </w:r>
      <w:r>
        <w:t>/wiederholen/ein-führen</w:t>
      </w:r>
      <w:r w:rsidRPr="002C448C">
        <w:t xml:space="preserve">.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461989">
        <w:trPr>
          <w:trHeight w:val="624"/>
        </w:trPr>
        <w:tc>
          <w:tcPr>
            <w:tcW w:w="1470" w:type="dxa"/>
            <w:tcBorders>
              <w:top w:val="nil"/>
            </w:tcBorders>
            <w:shd w:val="clear" w:color="auto" w:fill="auto"/>
            <w:vAlign w:val="center"/>
          </w:tcPr>
          <w:p w:rsidR="00FD7939" w:rsidRPr="00F0156F" w:rsidRDefault="00FD7939" w:rsidP="00B82770">
            <w:pPr>
              <w:pStyle w:val="Textkrpermitte"/>
            </w:pPr>
            <w:r w:rsidRPr="00FC0F56">
              <w:rPr>
                <w:noProof/>
              </w:rPr>
              <w:drawing>
                <wp:inline distT="0" distB="0" distL="0" distR="0" wp14:anchorId="60DD1C52" wp14:editId="1D9469B5">
                  <wp:extent cx="532800" cy="324000"/>
                  <wp:effectExtent l="0" t="0" r="635" b="0"/>
                  <wp:docPr id="148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FD7939" w:rsidRPr="00DE4890" w:rsidRDefault="00FD7939" w:rsidP="00B82770">
            <w:pPr>
              <w:pStyle w:val="Textkrper"/>
            </w:pPr>
          </w:p>
        </w:tc>
        <w:tc>
          <w:tcPr>
            <w:tcW w:w="4961" w:type="dxa"/>
            <w:tcBorders>
              <w:top w:val="nil"/>
            </w:tcBorders>
            <w:shd w:val="clear" w:color="auto" w:fill="auto"/>
            <w:vAlign w:val="center"/>
          </w:tcPr>
          <w:p w:rsidR="00FD7939" w:rsidRDefault="00FD7939" w:rsidP="00B82770">
            <w:pPr>
              <w:pStyle w:val="Textkrper"/>
              <w:rPr>
                <w:noProof/>
              </w:rPr>
            </w:pPr>
            <w:r>
              <w:rPr>
                <w:noProof/>
              </w:rPr>
              <w:t>Vorgehen:</w:t>
            </w:r>
          </w:p>
          <w:p w:rsidR="00A311BC" w:rsidRDefault="00A311BC" w:rsidP="00B82770">
            <w:pPr>
              <w:pStyle w:val="Textkrper"/>
              <w:rPr>
                <w:noProof/>
              </w:rPr>
            </w:pPr>
          </w:p>
          <w:p w:rsidR="005C5737" w:rsidRDefault="00A311BC" w:rsidP="00B82770">
            <w:pPr>
              <w:pStyle w:val="Textkrper"/>
              <w:rPr>
                <w:noProof/>
              </w:rPr>
            </w:pPr>
            <w:r>
              <w:rPr>
                <w:noProof/>
              </w:rPr>
              <w:t xml:space="preserve">1) </w:t>
            </w:r>
            <w:r w:rsidR="005C5737">
              <w:rPr>
                <w:noProof/>
              </w:rPr>
              <w:t xml:space="preserve">  </w:t>
            </w:r>
            <w:r w:rsidRPr="00C108D9">
              <w:rPr>
                <w:rStyle w:val="Fett"/>
              </w:rPr>
              <w:t>Analysieren</w:t>
            </w:r>
            <w:r>
              <w:rPr>
                <w:noProof/>
              </w:rPr>
              <w:t xml:space="preserve"> Sie die Aufgabe – </w:t>
            </w:r>
          </w:p>
          <w:p w:rsidR="00A311BC" w:rsidRDefault="005C5737" w:rsidP="00B82770">
            <w:pPr>
              <w:pStyle w:val="Textkrper"/>
              <w:rPr>
                <w:noProof/>
              </w:rPr>
            </w:pPr>
            <w:r>
              <w:rPr>
                <w:noProof/>
              </w:rPr>
              <w:t xml:space="preserve">       </w:t>
            </w:r>
            <w:r w:rsidR="00A311BC">
              <w:rPr>
                <w:noProof/>
              </w:rPr>
              <w:t>was ist genau gefordert?</w:t>
            </w:r>
          </w:p>
          <w:p w:rsidR="00FD7939" w:rsidRDefault="00FD7939" w:rsidP="00B82770">
            <w:pPr>
              <w:pStyle w:val="AufgabeEbene1"/>
              <w:jc w:val="left"/>
              <w:rPr>
                <w:noProof/>
              </w:rPr>
            </w:pPr>
            <w:r w:rsidRPr="00C108D9">
              <w:rPr>
                <w:rStyle w:val="Fett"/>
              </w:rPr>
              <w:t>Planen</w:t>
            </w:r>
            <w:r>
              <w:rPr>
                <w:noProof/>
              </w:rPr>
              <w:t xml:space="preserve"> Sie in Ihrer Gruppe die gemeinsame Vorgehensweise. </w:t>
            </w:r>
            <w:r w:rsidRPr="00C108D9">
              <w:rPr>
                <w:rStyle w:val="Fett"/>
              </w:rPr>
              <w:t>Entscheiden</w:t>
            </w:r>
            <w:r>
              <w:rPr>
                <w:noProof/>
              </w:rPr>
              <w:t xml:space="preserve"> Sie gemeinsam, wer was übernimmt.</w:t>
            </w:r>
          </w:p>
          <w:p w:rsidR="00FD7939" w:rsidRDefault="00FD7939" w:rsidP="00B82770">
            <w:pPr>
              <w:pStyle w:val="AufgabeEbene1"/>
              <w:jc w:val="left"/>
              <w:rPr>
                <w:noProof/>
              </w:rPr>
            </w:pPr>
            <w:r w:rsidRPr="00C108D9">
              <w:rPr>
                <w:rStyle w:val="Fett"/>
              </w:rPr>
              <w:t>Lösen</w:t>
            </w:r>
            <w:r>
              <w:rPr>
                <w:noProof/>
              </w:rPr>
              <w:t xml:space="preserve"> Sie die Aufgaben auf dem Arbeitsblatt (Gruppe 1, 2 oder 3) </w:t>
            </w:r>
            <w:r w:rsidR="00F22370">
              <w:rPr>
                <w:noProof/>
              </w:rPr>
              <w:t>–</w:t>
            </w:r>
            <w:r>
              <w:rPr>
                <w:noProof/>
              </w:rPr>
              <w:t xml:space="preserve"> </w:t>
            </w:r>
            <w:r w:rsidRPr="00C108D9">
              <w:rPr>
                <w:rStyle w:val="Fett"/>
              </w:rPr>
              <w:t>erstellen</w:t>
            </w:r>
            <w:r w:rsidR="00F22370">
              <w:rPr>
                <w:rStyle w:val="Fett"/>
              </w:rPr>
              <w:t xml:space="preserve"> </w:t>
            </w:r>
            <w:r>
              <w:rPr>
                <w:noProof/>
              </w:rPr>
              <w:t>Sie die Dokumentation für den Marktplatz (vgl. Arbeitsblatt).</w:t>
            </w:r>
          </w:p>
          <w:p w:rsidR="00FD7939" w:rsidRDefault="00FD7939" w:rsidP="00B82770">
            <w:pPr>
              <w:pStyle w:val="AufgabeEbene1"/>
              <w:jc w:val="left"/>
              <w:rPr>
                <w:noProof/>
              </w:rPr>
            </w:pPr>
            <w:r w:rsidRPr="00C108D9">
              <w:rPr>
                <w:rStyle w:val="Fett"/>
              </w:rPr>
              <w:t>Kontrollieren und bewerten</w:t>
            </w:r>
            <w:r>
              <w:rPr>
                <w:noProof/>
              </w:rPr>
              <w:t xml:space="preserve"> Sie Ihr Ergebnis hinsichtlich Inhalt und Darstellung (vgl. Aufgabenstellung und Planung). Geben Sie sich gegenseitig Rückmeldung zum Arbeitsverhalten mit je einem positiven und einem zu optimierenden Aspekt. </w:t>
            </w:r>
          </w:p>
          <w:p w:rsidR="00FD7939" w:rsidRPr="00DE4890" w:rsidRDefault="00FD7939" w:rsidP="00B82770">
            <w:pPr>
              <w:pStyle w:val="Textkrper"/>
              <w:rPr>
                <w:noProof/>
              </w:rPr>
            </w:pP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C0F56">
              <w:rPr>
                <w:noProof/>
              </w:rPr>
              <w:drawing>
                <wp:inline distT="0" distB="0" distL="0" distR="0" wp14:anchorId="0EE00B99" wp14:editId="4429A0BB">
                  <wp:extent cx="532800" cy="324000"/>
                  <wp:effectExtent l="0" t="0" r="635" b="0"/>
                  <wp:docPr id="148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Pr="00DE4890" w:rsidRDefault="00FD7939" w:rsidP="00B82770">
            <w:pPr>
              <w:pStyle w:val="Textkrper"/>
              <w:rPr>
                <w:noProof/>
              </w:rPr>
            </w:pPr>
            <w:r>
              <w:rPr>
                <w:noProof/>
              </w:rPr>
              <w:t xml:space="preserve">Bereiten Sie Ihren Marktstand vor – besprechen Sie die Informationen für die Marktstandbesucher. </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0156F">
              <w:rPr>
                <w:noProof/>
              </w:rPr>
              <w:drawing>
                <wp:inline distT="0" distB="0" distL="0" distR="0" wp14:anchorId="0C080FF6" wp14:editId="2C5904AB">
                  <wp:extent cx="329565" cy="318770"/>
                  <wp:effectExtent l="0" t="0" r="0" b="0"/>
                  <wp:docPr id="148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Pr="00DE4890" w:rsidRDefault="00FD7939" w:rsidP="00B82770">
            <w:pPr>
              <w:pStyle w:val="Textkrper"/>
              <w:rPr>
                <w:noProof/>
              </w:rPr>
            </w:pPr>
            <w:r>
              <w:rPr>
                <w:noProof/>
              </w:rPr>
              <w:t>Marktplatz mit Marktplatzpräsentationen aller Gruppen</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C108D9">
              <w:rPr>
                <w:noProof/>
                <w:sz w:val="24"/>
              </w:rPr>
              <w:drawing>
                <wp:anchor distT="0" distB="0" distL="114300" distR="114300" simplePos="0" relativeHeight="252209152" behindDoc="0" locked="0" layoutInCell="0" allowOverlap="1" wp14:anchorId="6E14E5B7" wp14:editId="32BD9644">
                  <wp:simplePos x="0" y="0"/>
                  <wp:positionH relativeFrom="rightMargin">
                    <wp:posOffset>-4368800</wp:posOffset>
                  </wp:positionH>
                  <wp:positionV relativeFrom="paragraph">
                    <wp:posOffset>76200</wp:posOffset>
                  </wp:positionV>
                  <wp:extent cx="323850" cy="323850"/>
                  <wp:effectExtent l="0" t="0" r="0" b="0"/>
                  <wp:wrapNone/>
                  <wp:docPr id="148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390491" w:rsidP="00B82770">
            <w:pPr>
              <w:pStyle w:val="Textkrper"/>
              <w:rPr>
                <w:noProof/>
              </w:rPr>
            </w:pPr>
            <w:r>
              <w:rPr>
                <w:noProof/>
              </w:rPr>
              <w:t>Klären offener Fragen</w:t>
            </w:r>
          </w:p>
          <w:p w:rsidR="00FD7939" w:rsidRDefault="00FD7939" w:rsidP="00B82770">
            <w:pPr>
              <w:pStyle w:val="Textkrper"/>
              <w:rPr>
                <w:noProof/>
              </w:rPr>
            </w:pPr>
            <w:r>
              <w:rPr>
                <w:noProof/>
              </w:rPr>
              <w:t>Gemeinsame Abschlussdiskussion: Optimales Vorgehen beim</w:t>
            </w:r>
          </w:p>
          <w:p w:rsidR="00FD7939" w:rsidRDefault="00FD7939" w:rsidP="00B82770">
            <w:pPr>
              <w:pStyle w:val="AufgabeEbene3"/>
              <w:rPr>
                <w:noProof/>
              </w:rPr>
            </w:pPr>
            <w:r>
              <w:rPr>
                <w:noProof/>
              </w:rPr>
              <w:t>Beurteilen von Mahlzeiten – Speiseplänen</w:t>
            </w:r>
          </w:p>
          <w:p w:rsidR="00FD7939" w:rsidRPr="00DE4890" w:rsidRDefault="00FD7939" w:rsidP="00B82770">
            <w:pPr>
              <w:pStyle w:val="AufgabeEbene3"/>
              <w:rPr>
                <w:noProof/>
              </w:rPr>
            </w:pPr>
            <w:r>
              <w:rPr>
                <w:noProof/>
              </w:rPr>
              <w:t>Erstelle</w:t>
            </w:r>
            <w:r w:rsidR="00390491">
              <w:rPr>
                <w:noProof/>
              </w:rPr>
              <w:t>n von Mahlzeiten – Speiseplänen</w:t>
            </w:r>
            <w:r>
              <w:rPr>
                <w:noProof/>
              </w:rPr>
              <w:t xml:space="preserve">  </w:t>
            </w:r>
          </w:p>
        </w:tc>
      </w:tr>
    </w:tbl>
    <w:p w:rsidR="00FD7939" w:rsidRDefault="00FD7939" w:rsidP="00FD7939"/>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br w:type="column"/>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 xml:space="preserve">Mahlzeiten </w:t>
            </w:r>
            <w:r w:rsidR="005528A5">
              <w:t>–</w:t>
            </w:r>
            <w:r>
              <w:t xml:space="preserve"> Speisepläne</w:t>
            </w:r>
            <w:r w:rsidR="005528A5">
              <w:t xml:space="preserve"> </w:t>
            </w: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H03.01.03.01</w:t>
            </w:r>
          </w:p>
        </w:tc>
      </w:tr>
    </w:tbl>
    <w:p w:rsidR="00FD7939" w:rsidRDefault="000C5D8D" w:rsidP="007A59EE">
      <w:pPr>
        <w:pStyle w:val="berschrift4"/>
      </w:pPr>
      <w:r>
        <w:rPr>
          <w:noProof/>
        </w:rPr>
        <w:drawing>
          <wp:anchor distT="0" distB="0" distL="114300" distR="114300" simplePos="0" relativeHeight="252222464" behindDoc="0" locked="0" layoutInCell="0" allowOverlap="1" wp14:anchorId="6DF6473E" wp14:editId="1C180625">
            <wp:simplePos x="0" y="0"/>
            <wp:positionH relativeFrom="rightMargin">
              <wp:posOffset>773903</wp:posOffset>
            </wp:positionH>
            <wp:positionV relativeFrom="paragraph">
              <wp:posOffset>-635</wp:posOffset>
            </wp:positionV>
            <wp:extent cx="348615" cy="320040"/>
            <wp:effectExtent l="0" t="0" r="0" b="3810"/>
            <wp:wrapNone/>
            <wp:docPr id="148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0416" behindDoc="0" locked="0" layoutInCell="0" allowOverlap="1" wp14:anchorId="60B06D37" wp14:editId="6B5AC486">
            <wp:simplePos x="0" y="0"/>
            <wp:positionH relativeFrom="rightMargin">
              <wp:posOffset>107950</wp:posOffset>
            </wp:positionH>
            <wp:positionV relativeFrom="paragraph">
              <wp:posOffset>0</wp:posOffset>
            </wp:positionV>
            <wp:extent cx="349885" cy="320675"/>
            <wp:effectExtent l="0" t="0" r="0" b="3175"/>
            <wp:wrapNone/>
            <wp:docPr id="148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1440" behindDoc="0" locked="0" layoutInCell="0" allowOverlap="1" wp14:anchorId="143237F4" wp14:editId="65993513">
            <wp:simplePos x="0" y="0"/>
            <wp:positionH relativeFrom="rightMargin">
              <wp:posOffset>457200</wp:posOffset>
            </wp:positionH>
            <wp:positionV relativeFrom="paragraph">
              <wp:posOffset>0</wp:posOffset>
            </wp:positionV>
            <wp:extent cx="349885" cy="320675"/>
            <wp:effectExtent l="0" t="0" r="0" b="3175"/>
            <wp:wrapNone/>
            <wp:docPr id="14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D7939">
        <w:t>Kärtchen</w:t>
      </w:r>
      <w:r w:rsidR="005D1917">
        <w:t xml:space="preserve"> für Gruppenarbeit: „Mahlzeiten</w:t>
      </w:r>
      <w:r w:rsidR="00FD7939">
        <w:t xml:space="preserve">/Speisepläne bewerten, ergänzen, verbessern, erstellen“ </w:t>
      </w:r>
    </w:p>
    <w:p w:rsidR="000C5D8D" w:rsidRDefault="00FD7939" w:rsidP="000C5D8D">
      <w:pPr>
        <w:pStyle w:val="MaginaliegrauIcon"/>
        <w:framePr w:wrap="around" w:x="8811" w:y="139"/>
      </w:pPr>
      <w:r>
        <w:t xml:space="preserve">Zum Vergrößern auf </w:t>
      </w:r>
    </w:p>
    <w:p w:rsidR="00FD7939" w:rsidRDefault="00FD7939" w:rsidP="000C5D8D">
      <w:pPr>
        <w:pStyle w:val="MaginaliegrauIcon"/>
        <w:framePr w:wrap="around" w:x="8811" w:y="139"/>
      </w:pPr>
      <w:r>
        <w:t>DIN A3</w:t>
      </w:r>
    </w:p>
    <w:p w:rsidR="00FD7939" w:rsidRDefault="00FD7939" w:rsidP="000C5D8D">
      <w:pPr>
        <w:pStyle w:val="Abstandszeile"/>
      </w:pPr>
    </w:p>
    <w:tbl>
      <w:tblPr>
        <w:tblStyle w:val="Tabellenraster"/>
        <w:tblW w:w="7586" w:type="dxa"/>
        <w:tblInd w:w="108" w:type="dxa"/>
        <w:tblLook w:val="04A0" w:firstRow="1" w:lastRow="0" w:firstColumn="1" w:lastColumn="0" w:noHBand="0" w:noVBand="1"/>
      </w:tblPr>
      <w:tblGrid>
        <w:gridCol w:w="1264"/>
        <w:gridCol w:w="1264"/>
        <w:gridCol w:w="1264"/>
        <w:gridCol w:w="1264"/>
        <w:gridCol w:w="1265"/>
        <w:gridCol w:w="1265"/>
      </w:tblGrid>
      <w:tr w:rsidR="00FD7939" w:rsidTr="000C5D8D">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r>
      <w:tr w:rsidR="00FD7939" w:rsidTr="000C5D8D">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Obst und Gemüse, Bsp.: </w:t>
            </w:r>
          </w:p>
        </w:tc>
        <w:tc>
          <w:tcPr>
            <w:tcW w:w="1265" w:type="dxa"/>
          </w:tcPr>
          <w:p w:rsidR="00FD7939" w:rsidRDefault="00FD7939" w:rsidP="00B82770">
            <w:r w:rsidRPr="002A256F">
              <w:rPr>
                <w:sz w:val="16"/>
                <w:szCs w:val="16"/>
              </w:rPr>
              <w:t>Obst und Gemüse, Bsp.:</w:t>
            </w:r>
          </w:p>
        </w:tc>
      </w:tr>
      <w:tr w:rsidR="00FD7939" w:rsidTr="000C5D8D">
        <w:tc>
          <w:tcPr>
            <w:tcW w:w="1264" w:type="dxa"/>
          </w:tcPr>
          <w:p w:rsidR="00FD7939" w:rsidRDefault="00FD7939" w:rsidP="00B82770">
            <w:r w:rsidRPr="002A256F">
              <w:rPr>
                <w:sz w:val="16"/>
                <w:szCs w:val="16"/>
              </w:rPr>
              <w:t>Obst und Gemüse, Bsp.:</w:t>
            </w:r>
          </w:p>
          <w:p w:rsidR="00FD7939" w:rsidRDefault="00FD7939" w:rsidP="00B82770"/>
          <w:p w:rsidR="00FD7939" w:rsidRDefault="00FD7939" w:rsidP="00B82770"/>
          <w:p w:rsidR="00FD7939" w:rsidRDefault="00FD7939" w:rsidP="00B82770"/>
        </w:tc>
        <w:tc>
          <w:tcPr>
            <w:tcW w:w="1264" w:type="dxa"/>
          </w:tcPr>
          <w:p w:rsidR="00FD7939" w:rsidRDefault="00FD7939" w:rsidP="00B82770">
            <w:r w:rsidRPr="002A256F">
              <w:rPr>
                <w:sz w:val="16"/>
                <w:szCs w:val="16"/>
              </w:rPr>
              <w:t>Obst und Gemüse, Bsp.:</w:t>
            </w:r>
          </w:p>
        </w:tc>
        <w:tc>
          <w:tcPr>
            <w:tcW w:w="1264" w:type="dxa"/>
          </w:tcPr>
          <w:p w:rsidR="00FD7939" w:rsidRDefault="00FD7939" w:rsidP="00B82770">
            <w:r w:rsidRPr="002A256F">
              <w:rPr>
                <w:sz w:val="16"/>
                <w:szCs w:val="16"/>
              </w:rPr>
              <w:t>Obst und Gemüse, Bsp.:</w:t>
            </w:r>
          </w:p>
        </w:tc>
        <w:tc>
          <w:tcPr>
            <w:tcW w:w="1264" w:type="dxa"/>
          </w:tcPr>
          <w:p w:rsidR="00FD7939" w:rsidRDefault="00FD7939" w:rsidP="00B82770">
            <w:r w:rsidRPr="002A256F">
              <w:rPr>
                <w:sz w:val="16"/>
                <w:szCs w:val="16"/>
              </w:rPr>
              <w:t>Obst und Gemüse, Bsp.:</w:t>
            </w:r>
          </w:p>
        </w:tc>
        <w:tc>
          <w:tcPr>
            <w:tcW w:w="1265" w:type="dxa"/>
          </w:tcPr>
          <w:p w:rsidR="00FD7939" w:rsidRDefault="00FD7939" w:rsidP="00B82770">
            <w:r w:rsidRPr="002A256F">
              <w:rPr>
                <w:sz w:val="16"/>
                <w:szCs w:val="16"/>
              </w:rPr>
              <w:t>Obst und Gemüse, Bsp.:</w:t>
            </w:r>
          </w:p>
        </w:tc>
        <w:tc>
          <w:tcPr>
            <w:tcW w:w="1265" w:type="dxa"/>
          </w:tcPr>
          <w:p w:rsidR="00FD7939" w:rsidRPr="002A256F" w:rsidRDefault="00FD7939" w:rsidP="00B82770">
            <w:pPr>
              <w:rPr>
                <w:sz w:val="16"/>
                <w:szCs w:val="16"/>
              </w:rPr>
            </w:pPr>
            <w:r w:rsidRPr="002A256F">
              <w:rPr>
                <w:sz w:val="16"/>
                <w:szCs w:val="16"/>
              </w:rPr>
              <w:t xml:space="preserve">KH-reiche LM, Bsp.: </w:t>
            </w:r>
          </w:p>
        </w:tc>
      </w:tr>
      <w:tr w:rsidR="00FD7939" w:rsidTr="000C5D8D">
        <w:tc>
          <w:tcPr>
            <w:tcW w:w="1264" w:type="dxa"/>
          </w:tcPr>
          <w:p w:rsidR="00FD7939" w:rsidRDefault="00FD7939" w:rsidP="00B82770">
            <w:r w:rsidRPr="002A256F">
              <w:rPr>
                <w:sz w:val="16"/>
                <w:szCs w:val="16"/>
              </w:rPr>
              <w:t>KH-reiche LM, Bsp.:</w:t>
            </w:r>
          </w:p>
          <w:p w:rsidR="00FD7939" w:rsidRDefault="00FD7939" w:rsidP="00B82770"/>
          <w:p w:rsidR="00FD7939" w:rsidRDefault="00FD7939" w:rsidP="00B82770"/>
          <w:p w:rsidR="00FD7939" w:rsidRDefault="00FD7939" w:rsidP="00B82770"/>
          <w:p w:rsidR="00FD7939" w:rsidRDefault="00FD7939" w:rsidP="00B82770"/>
        </w:tc>
        <w:tc>
          <w:tcPr>
            <w:tcW w:w="1264" w:type="dxa"/>
          </w:tcPr>
          <w:p w:rsidR="00FD7939" w:rsidRDefault="00FD7939" w:rsidP="00B82770">
            <w:r w:rsidRPr="002A256F">
              <w:rPr>
                <w:sz w:val="16"/>
                <w:szCs w:val="16"/>
              </w:rPr>
              <w:t>KH-reiche LM, Bsp.:</w:t>
            </w:r>
          </w:p>
        </w:tc>
        <w:tc>
          <w:tcPr>
            <w:tcW w:w="1264" w:type="dxa"/>
          </w:tcPr>
          <w:p w:rsidR="00FD7939" w:rsidRDefault="00FD7939" w:rsidP="00B82770">
            <w:r w:rsidRPr="002A256F">
              <w:rPr>
                <w:sz w:val="16"/>
                <w:szCs w:val="16"/>
              </w:rPr>
              <w:t>KH-reiche LM, Bsp.:</w:t>
            </w:r>
          </w:p>
        </w:tc>
        <w:tc>
          <w:tcPr>
            <w:tcW w:w="1264" w:type="dxa"/>
          </w:tcPr>
          <w:p w:rsidR="00FD7939" w:rsidRDefault="00FD7939" w:rsidP="00B82770">
            <w:r w:rsidRPr="002A256F">
              <w:rPr>
                <w:sz w:val="16"/>
                <w:szCs w:val="16"/>
              </w:rPr>
              <w:t>KH-reiche LM, Bsp.:</w:t>
            </w:r>
          </w:p>
        </w:tc>
        <w:tc>
          <w:tcPr>
            <w:tcW w:w="1265" w:type="dxa"/>
          </w:tcPr>
          <w:p w:rsidR="00FD7939" w:rsidRDefault="00FD7939" w:rsidP="00B82770">
            <w:r w:rsidRPr="002A256F">
              <w:rPr>
                <w:sz w:val="16"/>
                <w:szCs w:val="16"/>
              </w:rPr>
              <w:t>KH-reiche LM, Bsp.:</w:t>
            </w:r>
          </w:p>
        </w:tc>
        <w:tc>
          <w:tcPr>
            <w:tcW w:w="1265" w:type="dxa"/>
          </w:tcPr>
          <w:p w:rsidR="00FD7939" w:rsidRDefault="00FD7939" w:rsidP="00B82770">
            <w:r w:rsidRPr="002A256F">
              <w:rPr>
                <w:sz w:val="16"/>
                <w:szCs w:val="16"/>
              </w:rPr>
              <w:t>KH-reiche LM, Bsp.:</w:t>
            </w:r>
          </w:p>
        </w:tc>
      </w:tr>
      <w:tr w:rsidR="00FD7939" w:rsidTr="000C5D8D">
        <w:tc>
          <w:tcPr>
            <w:tcW w:w="1264" w:type="dxa"/>
          </w:tcPr>
          <w:p w:rsidR="00FD7939" w:rsidRPr="002A256F" w:rsidRDefault="00FD7939" w:rsidP="00B82770">
            <w:pPr>
              <w:rPr>
                <w:sz w:val="16"/>
                <w:szCs w:val="16"/>
              </w:rPr>
            </w:pPr>
            <w:r w:rsidRPr="002A256F">
              <w:rPr>
                <w:sz w:val="16"/>
                <w:szCs w:val="16"/>
              </w:rPr>
              <w:t>EW-reiche LM</w:t>
            </w:r>
            <w:r w:rsidR="006D0755">
              <w:rPr>
                <w:sz w:val="16"/>
                <w:szCs w:val="16"/>
              </w:rPr>
              <w:t>, Milch und Milch</w:t>
            </w:r>
            <w:r>
              <w:rPr>
                <w:sz w:val="16"/>
                <w:szCs w:val="16"/>
              </w:rPr>
              <w:t>produkte</w:t>
            </w:r>
            <w:r w:rsidRPr="002A256F">
              <w:rPr>
                <w:sz w:val="16"/>
                <w:szCs w:val="16"/>
              </w:rPr>
              <w:t xml:space="preserve">, Bsp.: </w:t>
            </w:r>
          </w:p>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r>
      <w:tr w:rsidR="00FD7939" w:rsidTr="000C5D8D">
        <w:tc>
          <w:tcPr>
            <w:tcW w:w="1264" w:type="dxa"/>
          </w:tcPr>
          <w:p w:rsidR="00FD7939" w:rsidRPr="006D0755" w:rsidRDefault="00FD7939" w:rsidP="00B82770">
            <w:pPr>
              <w:rPr>
                <w:sz w:val="16"/>
                <w:szCs w:val="16"/>
              </w:rPr>
            </w:pPr>
            <w:r w:rsidRPr="006D0755">
              <w:rPr>
                <w:sz w:val="16"/>
                <w:szCs w:val="16"/>
              </w:rPr>
              <w:t xml:space="preserve">EW-reiche LM, Milch und </w:t>
            </w:r>
            <w:r w:rsidR="007409A2" w:rsidRPr="006D0755">
              <w:rPr>
                <w:sz w:val="16"/>
                <w:szCs w:val="16"/>
              </w:rPr>
              <w:t>Milch</w:t>
            </w:r>
            <w:r w:rsidRPr="006D0755">
              <w:rPr>
                <w:sz w:val="16"/>
                <w:szCs w:val="16"/>
              </w:rPr>
              <w:t xml:space="preserve">produkte, Bsp.: </w:t>
            </w:r>
          </w:p>
          <w:p w:rsidR="00FD7939" w:rsidRPr="007409A2" w:rsidRDefault="00FD7939" w:rsidP="00B82770">
            <w:pPr>
              <w:rPr>
                <w:highlight w:val="yellow"/>
              </w:rPr>
            </w:pPr>
          </w:p>
          <w:p w:rsidR="00FD7939" w:rsidRPr="007409A2" w:rsidRDefault="00FD7939" w:rsidP="00B82770">
            <w:pPr>
              <w:rPr>
                <w:highlight w:val="yellow"/>
              </w:rPr>
            </w:pPr>
          </w:p>
        </w:tc>
        <w:tc>
          <w:tcPr>
            <w:tcW w:w="1264" w:type="dxa"/>
          </w:tcPr>
          <w:p w:rsidR="00FD7939" w:rsidRPr="002A256F" w:rsidRDefault="00FD7939" w:rsidP="00B82770">
            <w:pPr>
              <w:rPr>
                <w:sz w:val="16"/>
                <w:szCs w:val="16"/>
              </w:rPr>
            </w:pPr>
            <w:r w:rsidRPr="002A256F">
              <w:rPr>
                <w:sz w:val="16"/>
                <w:szCs w:val="16"/>
              </w:rPr>
              <w:t>EW-reiche LM</w:t>
            </w:r>
            <w:r w:rsidR="006D0755">
              <w:rPr>
                <w:sz w:val="16"/>
                <w:szCs w:val="16"/>
              </w:rPr>
              <w:t>, Milch und Milch</w:t>
            </w:r>
            <w:r>
              <w:rPr>
                <w:sz w:val="16"/>
                <w:szCs w:val="16"/>
              </w:rPr>
              <w:t>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r>
      <w:tr w:rsidR="00FD7939" w:rsidTr="000C5D8D">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Fette und Öle, Bsp.: </w:t>
            </w:r>
          </w:p>
        </w:tc>
      </w:tr>
      <w:tr w:rsidR="00FD7939" w:rsidRPr="002A256F" w:rsidTr="000C5D8D">
        <w:tc>
          <w:tcPr>
            <w:tcW w:w="1264" w:type="dxa"/>
          </w:tcPr>
          <w:p w:rsidR="00FD7939" w:rsidRDefault="00FD7939" w:rsidP="00B82770">
            <w:r w:rsidRPr="002A256F">
              <w:rPr>
                <w:sz w:val="16"/>
                <w:szCs w:val="16"/>
              </w:rPr>
              <w:t>Fette und Öle, Bsp.:</w:t>
            </w:r>
          </w:p>
          <w:p w:rsidR="00FD7939" w:rsidRDefault="00FD7939" w:rsidP="00B82770"/>
          <w:p w:rsidR="00FD7939" w:rsidRDefault="00FD7939" w:rsidP="00B82770"/>
          <w:p w:rsidR="00FD7939" w:rsidRDefault="00FD7939" w:rsidP="00B82770"/>
          <w:p w:rsidR="00FD7939" w:rsidRDefault="00FD7939" w:rsidP="00B82770"/>
        </w:tc>
        <w:tc>
          <w:tcPr>
            <w:tcW w:w="1264" w:type="dxa"/>
          </w:tcPr>
          <w:p w:rsidR="00FD7939" w:rsidRDefault="00FD7939" w:rsidP="00B82770">
            <w:r w:rsidRPr="002A256F">
              <w:rPr>
                <w:sz w:val="16"/>
                <w:szCs w:val="16"/>
              </w:rPr>
              <w:t>Fette und Öle, Bsp.:</w:t>
            </w:r>
          </w:p>
        </w:tc>
        <w:tc>
          <w:tcPr>
            <w:tcW w:w="1264" w:type="dxa"/>
          </w:tcPr>
          <w:p w:rsidR="00FD7939" w:rsidRDefault="00FD7939" w:rsidP="00B82770">
            <w:r w:rsidRPr="002A256F">
              <w:rPr>
                <w:sz w:val="16"/>
                <w:szCs w:val="16"/>
              </w:rPr>
              <w:t>Fette und Öle, Bsp.:</w:t>
            </w:r>
          </w:p>
        </w:tc>
        <w:tc>
          <w:tcPr>
            <w:tcW w:w="1264" w:type="dxa"/>
          </w:tcPr>
          <w:p w:rsidR="00FD7939" w:rsidRDefault="00FD7939" w:rsidP="00B82770">
            <w:r w:rsidRPr="002A256F">
              <w:rPr>
                <w:sz w:val="16"/>
                <w:szCs w:val="16"/>
              </w:rPr>
              <w:t>Fette und Öle, Bsp.:</w:t>
            </w:r>
          </w:p>
        </w:tc>
        <w:tc>
          <w:tcPr>
            <w:tcW w:w="1265" w:type="dxa"/>
          </w:tcPr>
          <w:p w:rsidR="00FD7939" w:rsidRDefault="00FD7939" w:rsidP="00B82770">
            <w:r w:rsidRPr="002A256F">
              <w:rPr>
                <w:sz w:val="16"/>
                <w:szCs w:val="16"/>
              </w:rPr>
              <w:t>Fette und Öle, Bsp.:</w:t>
            </w:r>
          </w:p>
        </w:tc>
        <w:tc>
          <w:tcPr>
            <w:tcW w:w="1265" w:type="dxa"/>
          </w:tcPr>
          <w:p w:rsidR="00FD7939" w:rsidRPr="002A256F" w:rsidRDefault="00FD7939" w:rsidP="00B82770">
            <w:pPr>
              <w:rPr>
                <w:sz w:val="16"/>
                <w:szCs w:val="16"/>
                <w:lang w:val="en-US"/>
              </w:rPr>
            </w:pPr>
            <w:r w:rsidRPr="002A256F">
              <w:rPr>
                <w:sz w:val="16"/>
                <w:szCs w:val="16"/>
                <w:lang w:val="en-US"/>
              </w:rPr>
              <w:t>Extras (Süßes/ Snack</w:t>
            </w:r>
            <w:r>
              <w:rPr>
                <w:sz w:val="16"/>
                <w:szCs w:val="16"/>
                <w:lang w:val="en-US"/>
              </w:rPr>
              <w:t>s)</w:t>
            </w:r>
            <w:r w:rsidRPr="002A256F">
              <w:rPr>
                <w:sz w:val="16"/>
                <w:szCs w:val="16"/>
                <w:lang w:val="en-US"/>
              </w:rPr>
              <w:t xml:space="preserve">, Bsp.: </w:t>
            </w:r>
          </w:p>
        </w:tc>
      </w:tr>
      <w:tr w:rsidR="00FD7939" w:rsidRPr="002A256F" w:rsidTr="000C5D8D">
        <w:tc>
          <w:tcPr>
            <w:tcW w:w="1264" w:type="dxa"/>
          </w:tcPr>
          <w:p w:rsidR="00FD7939" w:rsidRPr="002A256F" w:rsidRDefault="00FD7939" w:rsidP="00B82770">
            <w:pPr>
              <w:rPr>
                <w:lang w:val="en-US"/>
              </w:rPr>
            </w:pPr>
            <w:r w:rsidRPr="002A256F">
              <w:rPr>
                <w:sz w:val="16"/>
                <w:szCs w:val="16"/>
                <w:lang w:val="en-US"/>
              </w:rPr>
              <w:t>Extras (Süßes/ Snack</w:t>
            </w:r>
            <w:r>
              <w:rPr>
                <w:sz w:val="16"/>
                <w:szCs w:val="16"/>
                <w:lang w:val="en-US"/>
              </w:rPr>
              <w:t>s)</w:t>
            </w:r>
            <w:r w:rsidRPr="002A256F">
              <w:rPr>
                <w:sz w:val="16"/>
                <w:szCs w:val="16"/>
                <w:lang w:val="en-US"/>
              </w:rPr>
              <w:t>, Bsp.:</w:t>
            </w:r>
          </w:p>
          <w:p w:rsidR="00FD7939" w:rsidRPr="002A256F" w:rsidRDefault="00FD7939" w:rsidP="00B82770">
            <w:pPr>
              <w:rPr>
                <w:lang w:val="en-US"/>
              </w:rPr>
            </w:pPr>
          </w:p>
          <w:p w:rsidR="00FD7939" w:rsidRDefault="00FD7939" w:rsidP="00B82770">
            <w:pPr>
              <w:rPr>
                <w:lang w:val="en-US"/>
              </w:rPr>
            </w:pPr>
          </w:p>
          <w:p w:rsidR="00FD7939" w:rsidRPr="002A256F" w:rsidRDefault="00FD7939" w:rsidP="00B82770">
            <w:pPr>
              <w:rPr>
                <w:lang w:val="en-US"/>
              </w:rPr>
            </w:pPr>
          </w:p>
        </w:tc>
        <w:tc>
          <w:tcPr>
            <w:tcW w:w="1264" w:type="dxa"/>
          </w:tcPr>
          <w:p w:rsidR="00FD7939" w:rsidRPr="002A256F" w:rsidRDefault="00FD7939" w:rsidP="00B82770">
            <w:pPr>
              <w:rPr>
                <w:lang w:val="en-US"/>
              </w:rPr>
            </w:pPr>
            <w:r w:rsidRPr="002A256F">
              <w:rPr>
                <w:sz w:val="16"/>
                <w:szCs w:val="16"/>
                <w:lang w:val="en-US"/>
              </w:rPr>
              <w:t>Extras (Süßes/ Snack</w:t>
            </w:r>
            <w:r>
              <w:rPr>
                <w:sz w:val="16"/>
                <w:szCs w:val="16"/>
                <w:lang w:val="en-US"/>
              </w:rPr>
              <w:t>s)</w:t>
            </w:r>
            <w:r w:rsidRPr="002A256F">
              <w:rPr>
                <w:sz w:val="16"/>
                <w:szCs w:val="16"/>
                <w:lang w:val="en-US"/>
              </w:rPr>
              <w:t>, Bsp.:</w:t>
            </w:r>
          </w:p>
        </w:tc>
        <w:tc>
          <w:tcPr>
            <w:tcW w:w="1264" w:type="dxa"/>
          </w:tcPr>
          <w:p w:rsidR="00FD7939" w:rsidRPr="002A256F" w:rsidRDefault="00FD7939" w:rsidP="00B82770">
            <w:pPr>
              <w:rPr>
                <w:lang w:val="en-US"/>
              </w:rPr>
            </w:pPr>
            <w:r w:rsidRPr="002A256F">
              <w:rPr>
                <w:sz w:val="16"/>
                <w:szCs w:val="16"/>
                <w:lang w:val="en-US"/>
              </w:rPr>
              <w:t>Extras (Süßes/ Snack</w:t>
            </w:r>
            <w:r>
              <w:rPr>
                <w:sz w:val="16"/>
                <w:szCs w:val="16"/>
                <w:lang w:val="en-US"/>
              </w:rPr>
              <w:t>s)</w:t>
            </w:r>
            <w:r w:rsidRPr="002A256F">
              <w:rPr>
                <w:sz w:val="16"/>
                <w:szCs w:val="16"/>
                <w:lang w:val="en-US"/>
              </w:rPr>
              <w:t>, Bsp.:</w:t>
            </w:r>
          </w:p>
        </w:tc>
        <w:tc>
          <w:tcPr>
            <w:tcW w:w="1264" w:type="dxa"/>
          </w:tcPr>
          <w:p w:rsidR="00FD7939" w:rsidRPr="002A256F" w:rsidRDefault="00FD7939" w:rsidP="00B82770">
            <w:pPr>
              <w:rPr>
                <w:lang w:val="en-US"/>
              </w:rPr>
            </w:pPr>
            <w:r w:rsidRPr="002A256F">
              <w:rPr>
                <w:sz w:val="16"/>
                <w:szCs w:val="16"/>
                <w:lang w:val="en-US"/>
              </w:rPr>
              <w:t>Extras (Süßes/ Snack</w:t>
            </w:r>
            <w:r>
              <w:rPr>
                <w:sz w:val="16"/>
                <w:szCs w:val="16"/>
                <w:lang w:val="en-US"/>
              </w:rPr>
              <w:t>s)</w:t>
            </w:r>
            <w:r w:rsidRPr="002A256F">
              <w:rPr>
                <w:sz w:val="16"/>
                <w:szCs w:val="16"/>
                <w:lang w:val="en-US"/>
              </w:rPr>
              <w:t>, Bsp.:</w:t>
            </w:r>
          </w:p>
        </w:tc>
        <w:tc>
          <w:tcPr>
            <w:tcW w:w="1265" w:type="dxa"/>
          </w:tcPr>
          <w:p w:rsidR="00FD7939" w:rsidRPr="002A256F" w:rsidRDefault="00FD7939" w:rsidP="00B82770">
            <w:pPr>
              <w:rPr>
                <w:lang w:val="en-US"/>
              </w:rPr>
            </w:pPr>
            <w:r w:rsidRPr="002A256F">
              <w:rPr>
                <w:sz w:val="16"/>
                <w:szCs w:val="16"/>
                <w:lang w:val="en-US"/>
              </w:rPr>
              <w:t>Extras (Süßes/ Snack</w:t>
            </w:r>
            <w:r>
              <w:rPr>
                <w:sz w:val="16"/>
                <w:szCs w:val="16"/>
                <w:lang w:val="en-US"/>
              </w:rPr>
              <w:t>s)</w:t>
            </w:r>
            <w:r w:rsidRPr="002A256F">
              <w:rPr>
                <w:sz w:val="16"/>
                <w:szCs w:val="16"/>
                <w:lang w:val="en-US"/>
              </w:rPr>
              <w:t>, Bsp.:</w:t>
            </w:r>
          </w:p>
        </w:tc>
        <w:tc>
          <w:tcPr>
            <w:tcW w:w="1265" w:type="dxa"/>
          </w:tcPr>
          <w:p w:rsidR="00FD7939" w:rsidRPr="002A256F" w:rsidRDefault="00FD7939" w:rsidP="00B82770">
            <w:pPr>
              <w:rPr>
                <w:lang w:val="en-US"/>
              </w:rPr>
            </w:pPr>
            <w:r w:rsidRPr="002A256F">
              <w:rPr>
                <w:sz w:val="16"/>
                <w:szCs w:val="16"/>
                <w:lang w:val="en-US"/>
              </w:rPr>
              <w:t>Extras (Süßes/ Snack</w:t>
            </w:r>
            <w:r>
              <w:rPr>
                <w:sz w:val="16"/>
                <w:szCs w:val="16"/>
                <w:lang w:val="en-US"/>
              </w:rPr>
              <w:t>s)</w:t>
            </w:r>
            <w:r w:rsidRPr="002A256F">
              <w:rPr>
                <w:sz w:val="16"/>
                <w:szCs w:val="16"/>
                <w:lang w:val="en-US"/>
              </w:rPr>
              <w:t>, Bsp.:</w:t>
            </w:r>
          </w:p>
        </w:tc>
      </w:tr>
      <w:tr w:rsidR="00FD7939" w:rsidRPr="002A256F" w:rsidTr="000C5D8D">
        <w:tc>
          <w:tcPr>
            <w:tcW w:w="1264" w:type="dxa"/>
          </w:tcPr>
          <w:p w:rsidR="00FD7939" w:rsidRPr="002A256F" w:rsidRDefault="00FD7939" w:rsidP="00B82770">
            <w:pPr>
              <w:rPr>
                <w:lang w:val="en-US"/>
              </w:rPr>
            </w:pPr>
          </w:p>
          <w:p w:rsidR="00FD7939" w:rsidRPr="002A256F" w:rsidRDefault="00FD7939" w:rsidP="00B82770">
            <w:pPr>
              <w:rPr>
                <w:lang w:val="en-US"/>
              </w:rPr>
            </w:pPr>
          </w:p>
          <w:p w:rsidR="00FD7939" w:rsidRDefault="00FD7939" w:rsidP="00B82770">
            <w:pPr>
              <w:rPr>
                <w:lang w:val="en-US"/>
              </w:rPr>
            </w:pPr>
          </w:p>
          <w:p w:rsidR="00FD7939" w:rsidRDefault="00FD7939" w:rsidP="00B82770">
            <w:pPr>
              <w:rPr>
                <w:lang w:val="en-US"/>
              </w:rPr>
            </w:pPr>
          </w:p>
          <w:p w:rsidR="00FD7939" w:rsidRPr="002A256F" w:rsidRDefault="00FD7939" w:rsidP="00B82770">
            <w:pPr>
              <w:rPr>
                <w:lang w:val="en-US"/>
              </w:rPr>
            </w:pPr>
          </w:p>
        </w:tc>
        <w:tc>
          <w:tcPr>
            <w:tcW w:w="1264" w:type="dxa"/>
          </w:tcPr>
          <w:p w:rsidR="00FD7939" w:rsidRPr="002A256F" w:rsidRDefault="00FD7939" w:rsidP="00B82770">
            <w:pPr>
              <w:rPr>
                <w:lang w:val="en-US"/>
              </w:rPr>
            </w:pPr>
          </w:p>
        </w:tc>
        <w:tc>
          <w:tcPr>
            <w:tcW w:w="1264" w:type="dxa"/>
          </w:tcPr>
          <w:p w:rsidR="00FD7939" w:rsidRPr="002A256F" w:rsidRDefault="00FD7939" w:rsidP="00B82770">
            <w:pPr>
              <w:rPr>
                <w:lang w:val="en-US"/>
              </w:rPr>
            </w:pPr>
          </w:p>
        </w:tc>
        <w:tc>
          <w:tcPr>
            <w:tcW w:w="1264" w:type="dxa"/>
          </w:tcPr>
          <w:p w:rsidR="00FD7939" w:rsidRPr="002A256F" w:rsidRDefault="00FD7939" w:rsidP="00B82770">
            <w:pPr>
              <w:rPr>
                <w:lang w:val="en-US"/>
              </w:rPr>
            </w:pPr>
          </w:p>
        </w:tc>
        <w:tc>
          <w:tcPr>
            <w:tcW w:w="1265" w:type="dxa"/>
          </w:tcPr>
          <w:p w:rsidR="00FD7939" w:rsidRPr="002A256F" w:rsidRDefault="00FD7939" w:rsidP="00B82770">
            <w:pPr>
              <w:rPr>
                <w:lang w:val="en-US"/>
              </w:rPr>
            </w:pPr>
          </w:p>
        </w:tc>
        <w:tc>
          <w:tcPr>
            <w:tcW w:w="1265" w:type="dxa"/>
          </w:tcPr>
          <w:p w:rsidR="00FD7939" w:rsidRPr="002A256F" w:rsidRDefault="00FD7939" w:rsidP="00B82770">
            <w:pPr>
              <w:rPr>
                <w:lang w:val="en-US"/>
              </w:rPr>
            </w:pPr>
          </w:p>
        </w:tc>
      </w:tr>
    </w:tbl>
    <w:p w:rsidR="000B7F86" w:rsidRDefault="000B7F86" w:rsidP="000B7F86">
      <w:pPr>
        <w:pStyle w:val="Marginaliegrau"/>
        <w:framePr w:wrap="around" w:x="8685" w:y="184"/>
      </w:pPr>
      <w:r>
        <w:t>Zum Vergrößern auf DIN A3; Kästchen können auch vorher farbig markiert und bunt ausgedruckt werden.</w:t>
      </w:r>
    </w:p>
    <w:p w:rsidR="000C5D8D" w:rsidRDefault="00FD7939" w:rsidP="007A59EE">
      <w:pPr>
        <w:pStyle w:val="berschrift4"/>
      </w:pPr>
      <w:r>
        <w:t>Pyramidenvorlage für Gruppena</w:t>
      </w:r>
      <w:r w:rsidR="000C5D8D">
        <w:t>rbeit:</w:t>
      </w:r>
    </w:p>
    <w:p w:rsidR="00FD7939" w:rsidRDefault="00FD7939" w:rsidP="007A59EE">
      <w:pPr>
        <w:pStyle w:val="berschrift4"/>
      </w:pPr>
      <w:r>
        <w:t>„Mahlzeiten/Speisepläne bewerten, e</w:t>
      </w:r>
      <w:r w:rsidR="007A59EE">
        <w:t>rgänzen, verbessern, erstellen“</w:t>
      </w:r>
    </w:p>
    <w:p w:rsidR="00FD7939" w:rsidRDefault="00FD7939" w:rsidP="00FD7939">
      <w:pPr>
        <w:pStyle w:val="TabelleKopflinks"/>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r>
        <w:rPr>
          <w:rFonts w:ascii="Calibri" w:eastAsia="Calibri" w:hAnsi="Calibri" w:cs="Times New Roman"/>
          <w:noProof/>
          <w:sz w:val="22"/>
          <w:szCs w:val="22"/>
          <w:lang w:eastAsia="de-DE"/>
        </w:rPr>
        <mc:AlternateContent>
          <mc:Choice Requires="wpg">
            <w:drawing>
              <wp:anchor distT="0" distB="0" distL="114300" distR="114300" simplePos="0" relativeHeight="252223488" behindDoc="0" locked="0" layoutInCell="1" allowOverlap="1" wp14:anchorId="5E973E5F" wp14:editId="6B40B992">
                <wp:simplePos x="0" y="0"/>
                <wp:positionH relativeFrom="column">
                  <wp:posOffset>-491490</wp:posOffset>
                </wp:positionH>
                <wp:positionV relativeFrom="paragraph">
                  <wp:posOffset>195580</wp:posOffset>
                </wp:positionV>
                <wp:extent cx="6828706" cy="6311768"/>
                <wp:effectExtent l="0" t="0" r="10795" b="13335"/>
                <wp:wrapNone/>
                <wp:docPr id="1387" name="Gruppieren 1387"/>
                <wp:cNvGraphicFramePr/>
                <a:graphic xmlns:a="http://schemas.openxmlformats.org/drawingml/2006/main">
                  <a:graphicData uri="http://schemas.microsoft.com/office/word/2010/wordprocessingGroup">
                    <wpg:wgp>
                      <wpg:cNvGrpSpPr/>
                      <wpg:grpSpPr>
                        <a:xfrm>
                          <a:off x="0" y="0"/>
                          <a:ext cx="6828706" cy="6311768"/>
                          <a:chOff x="0" y="0"/>
                          <a:chExt cx="6828706" cy="6311768"/>
                        </a:xfrm>
                      </wpg:grpSpPr>
                      <wps:wsp>
                        <wps:cNvPr id="1388" name="Abgerundetes Rechteck 1388"/>
                        <wps:cNvSpPr/>
                        <wps:spPr>
                          <a:xfrm>
                            <a:off x="0" y="5262113"/>
                            <a:ext cx="1085850"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 name="Abgerundetes Rechteck 1389"/>
                        <wps:cNvSpPr/>
                        <wps:spPr>
                          <a:xfrm>
                            <a:off x="1086928" y="5262113"/>
                            <a:ext cx="1130300"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 name="Abgerundetes Rechteck 1390"/>
                        <wps:cNvSpPr/>
                        <wps:spPr>
                          <a:xfrm>
                            <a:off x="2208362" y="5262113"/>
                            <a:ext cx="113982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 name="Abgerundetes Rechteck 1391"/>
                        <wps:cNvSpPr/>
                        <wps:spPr>
                          <a:xfrm>
                            <a:off x="3364302" y="5262113"/>
                            <a:ext cx="115252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Abgerundetes Rechteck 40"/>
                        <wps:cNvSpPr/>
                        <wps:spPr>
                          <a:xfrm>
                            <a:off x="4502988" y="5262113"/>
                            <a:ext cx="11715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 name="Abgerundetes Rechteck 1446"/>
                        <wps:cNvSpPr/>
                        <wps:spPr>
                          <a:xfrm>
                            <a:off x="5676181" y="5262113"/>
                            <a:ext cx="115252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 name="Abgerundetes Rechteck 1447"/>
                        <wps:cNvSpPr/>
                        <wps:spPr>
                          <a:xfrm>
                            <a:off x="241539" y="4206922"/>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 name="Abgerundetes Rechteck 1448"/>
                        <wps:cNvSpPr/>
                        <wps:spPr>
                          <a:xfrm>
                            <a:off x="2708694" y="0"/>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9" name="Abgerundetes Rechteck 1449"/>
                        <wps:cNvSpPr/>
                        <wps:spPr>
                          <a:xfrm>
                            <a:off x="5175849" y="4209690"/>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0" name="Abgerundetes Rechteck 1450"/>
                        <wps:cNvSpPr/>
                        <wps:spPr>
                          <a:xfrm>
                            <a:off x="3950898" y="4209690"/>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1" name="Abgerundetes Rechteck 1451"/>
                        <wps:cNvSpPr/>
                        <wps:spPr>
                          <a:xfrm>
                            <a:off x="2708694" y="4226943"/>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 name="Abgerundetes Rechteck 1452"/>
                        <wps:cNvSpPr/>
                        <wps:spPr>
                          <a:xfrm>
                            <a:off x="1466490" y="4226943"/>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Abgerundetes Rechteck 1453"/>
                        <wps:cNvSpPr/>
                        <wps:spPr>
                          <a:xfrm>
                            <a:off x="4589253" y="3174521"/>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Abgerundetes Rechteck 1454"/>
                        <wps:cNvSpPr/>
                        <wps:spPr>
                          <a:xfrm>
                            <a:off x="3347049" y="3157268"/>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Abgerundetes Rechteck 1455"/>
                        <wps:cNvSpPr/>
                        <wps:spPr>
                          <a:xfrm>
                            <a:off x="2122098" y="3160037"/>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6" name="Abgerundetes Rechteck 1456"/>
                        <wps:cNvSpPr/>
                        <wps:spPr>
                          <a:xfrm>
                            <a:off x="879894" y="3174521"/>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7" name="Abgerundetes Rechteck 1457"/>
                        <wps:cNvSpPr/>
                        <wps:spPr>
                          <a:xfrm>
                            <a:off x="4589253" y="2122098"/>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Abgerundetes Rechteck 1458"/>
                        <wps:cNvSpPr/>
                        <wps:spPr>
                          <a:xfrm>
                            <a:off x="3347049" y="2104845"/>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 name="Abgerundetes Rechteck 1459"/>
                        <wps:cNvSpPr/>
                        <wps:spPr>
                          <a:xfrm>
                            <a:off x="2122098" y="2104845"/>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 name="Abgerundetes Rechteck 1460"/>
                        <wps:cNvSpPr/>
                        <wps:spPr>
                          <a:xfrm>
                            <a:off x="879894" y="2122098"/>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 name="Abgerundetes Rechteck 1461"/>
                        <wps:cNvSpPr/>
                        <wps:spPr>
                          <a:xfrm>
                            <a:off x="3347049" y="1069675"/>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 name="Abgerundetes Rechteck 1462"/>
                        <wps:cNvSpPr/>
                        <wps:spPr>
                          <a:xfrm>
                            <a:off x="2122098" y="1052422"/>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387" o:spid="_x0000_s1026" style="position:absolute;margin-left:-38.7pt;margin-top:15.4pt;width:537.7pt;height:497pt;z-index:252223488" coordsize="68287,63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">
                <v:roundrect id="Abgerundetes Rechteck 1388" o:spid="_x0000_s1027" style="position:absolute;top:52621;width:10858;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BR8cA&#10;AADdAAAADwAAAGRycy9kb3ducmV2LnhtbESPT2vCQBDF7wW/wzJCb3VjCyWkrlKFQA96MLG0xyE7&#10;+UOzszG7avz2nUOhtxnem/d+s9pMrldXGkPn2cBykYAirrztuDFwKvOnFFSIyBZ7z2TgTgE269nD&#10;CjPrb3ykaxEbJSEcMjTQxjhkWoeqJYdh4Qdi0Wo/Ooyyjo22I94k3PX6OUletcOOpaHFgXYtVT/F&#10;xRk4l3X99VlS8X2sdoc03y+3pyk35nE+vb+BijTFf/Pf9YcV/JdUc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0AUfHAAAA3QAAAA8AAAAAAAAAAAAAAAAAmAIAAGRy&#10;cy9kb3ducmV2LnhtbFBLBQYAAAAABAAEAPUAAACMAwAAAAA=&#10;" fillcolor="#d8d8d8 [2732]" strokecolor="#385d8a" strokeweight="2pt"/>
                <v:roundrect id="Abgerundetes Rechteck 1389" o:spid="_x0000_s1028" style="position:absolute;left:10869;top:52621;width:11303;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k3MQA&#10;AADdAAAADwAAAGRycy9kb3ducmV2LnhtbERPS2vCQBC+F/wPywi91Y0KJY2uokLAQ3swUfQ4ZCcP&#10;zM7G7Krpv+8WCr3Nx/ec5XowrXhQ7xrLCqaTCARxYXXDlYJjnr7FIJxH1thaJgXf5GC9Gr0sMdH2&#10;yQd6ZL4SIYRdggpq77tESlfUZNBNbEccuNL2Bn2AfSV1j88Qblo5i6J3abDh0FBjR7uaimt2Nwpu&#10;eVmeTzlll0Ox+4rTz+n2OKRKvY6HzQKEp8H/i//cex3mz+MP+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4pNzEAAAA3QAAAA8AAAAAAAAAAAAAAAAAmAIAAGRycy9k&#10;b3ducmV2LnhtbFBLBQYAAAAABAAEAPUAAACJAwAAAAA=&#10;" fillcolor="#d8d8d8 [2732]" strokecolor="#385d8a" strokeweight="2pt"/>
                <v:roundrect id="Abgerundetes Rechteck 1390" o:spid="_x0000_s1029" style="position:absolute;left:22083;top:52621;width:11398;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bnMcA&#10;AADdAAAADwAAAGRycy9kb3ducmV2LnhtbESPT2vCQBDF70K/wzKF3nSjBdHUVVoh0EM9mFja45Cd&#10;/KHZ2TS7avz2zqHQ2wzvzXu/2exG16kLDaH1bGA+S0ARl962XBs4Fdl0BSpEZIudZzJwowC77cNk&#10;g6n1Vz7SJY+1khAOKRpoYuxTrUPZkMMw8z2xaJUfHEZZh1rbAa8S7jq9SJKldtiyNDTY076h8ic/&#10;OwO/RVV9fRaUfx/L/WGVfczfTmNmzNPj+PoCKtIY/81/1+9W8J/Xwi/fyAh6e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m5zHAAAA3QAAAA8AAAAAAAAAAAAAAAAAmAIAAGRy&#10;cy9kb3ducmV2LnhtbFBLBQYAAAAABAAEAPUAAACMAwAAAAA=&#10;" fillcolor="#d8d8d8 [2732]" strokecolor="#385d8a" strokeweight="2pt"/>
                <v:roundrect id="Abgerundetes Rechteck 1391" o:spid="_x0000_s1030" style="position:absolute;left:33643;top:52621;width:11525;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c+B8QA&#10;AADdAAAADwAAAGRycy9kb3ducmV2LnhtbERPS2vCQBC+F/wPywi91U0qiI2uokLAQ3swUfQ4ZCcP&#10;zM7G7FbTf+8WCr3Nx/ec5XowrbhT7xrLCuJJBIK4sLrhSsExT9/mIJxH1thaJgU/5GC9Gr0sMdH2&#10;wQe6Z74SIYRdggpq77tESlfUZNBNbEccuNL2Bn2AfSV1j48Qblr5HkUzabDh0FBjR7uaimv2bRTc&#10;8rI8n3LKLodi9zVPP+PtcUiVeh0PmwUIT4P/F/+59zrMn37E8PtNOEG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XPgfEAAAA3QAAAA8AAAAAAAAAAAAAAAAAmAIAAGRycy9k&#10;b3ducmV2LnhtbFBLBQYAAAAABAAEAPUAAACJAwAAAAA=&#10;" fillcolor="#d8d8d8 [2732]" strokecolor="#385d8a" strokeweight="2pt"/>
                <v:roundrect id="Abgerundetes Rechteck 40" o:spid="_x0000_s1031" style="position:absolute;left:45029;top:52621;width:11716;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XQsAA&#10;AADbAAAADwAAAGRycy9kb3ducmV2LnhtbERPy4rCMBTdD/gP4QruxlSRQapRVCi40IWtw7i8NLcP&#10;bG5qE7X+/WQhuDyc93Ldm0Y8qHO1ZQWTcQSCOLe65lLBOUu+5yCcR9bYWCYFL3KwXg2+lhhr++QT&#10;PVJfihDCLkYFlfdtLKXLKzLoxrYlDlxhO4M+wK6UusNnCDeNnEbRjzRYc2iosKVdRfk1vRsFt6wo&#10;/n4zSi+nfHecJ4fJ9twnSo2G/WYBwlPvP+K3e68VzML68CX8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HXQsAAAADbAAAADwAAAAAAAAAAAAAAAACYAgAAZHJzL2Rvd25y&#10;ZXYueG1sUEsFBgAAAAAEAAQA9QAAAIUDAAAAAA==&#10;" fillcolor="#d8d8d8 [2732]" strokecolor="#385d8a" strokeweight="2pt"/>
                <v:roundrect id="Abgerundetes Rechteck 1446" o:spid="_x0000_s1032" style="position:absolute;left:56761;top:52621;width:11526;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HUcMA&#10;AADdAAAADwAAAGRycy9kb3ducmV2LnhtbERPS4vCMBC+L/gfwgje1lQRkWoUFQp7cA+2ih6HZvrA&#10;ZlKbrHb//WZB8DYf33NWm9404kGdqy0rmIwjEMS51TWXCk5Z8rkA4TyyxsYyKfglB5v14GOFsbZP&#10;PtIj9aUIIexiVFB538ZSurwig25sW+LAFbYz6APsSqk7fIZw08hpFM2lwZpDQ4Ut7SvKb+mPUXDP&#10;iuJyzii9HvP99yI5THanPlFqNOy3SxCeev8Wv9xfOsyfzebw/0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HUcMAAADdAAAADwAAAAAAAAAAAAAAAACYAgAAZHJzL2Rv&#10;d25yZXYueG1sUEsFBgAAAAAEAAQA9QAAAIgDAAAAAA==&#10;" fillcolor="#d8d8d8 [2732]" strokecolor="#385d8a" strokeweight="2pt"/>
                <v:roundrect id="Abgerundetes Rechteck 1447" o:spid="_x0000_s1033" style="position:absolute;left:2415;top:42069;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iysQA&#10;AADdAAAADwAAAGRycy9kb3ducmV2LnhtbERPS2vCQBC+C/6HZYTedKNIldRVrBDooT2YKPY4ZCcP&#10;zM6m2VXTf+8Kgrf5+J6z2vSmEVfqXG1ZwXQSgSDOra65VHDIkvEShPPIGhvLpOCfHGzWw8EKY21v&#10;vKdr6ksRQtjFqKDyvo2ldHlFBt3EtsSBK2xn0AfYlVJ3eAvhppGzKHqXBmsODRW2tKsoP6cXo+Av&#10;K4rTMaP0d5/vfpbJ9/Tz0CdKvY367QcIT71/iZ/uLx3mz+cLeHwTTp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44srEAAAA3QAAAA8AAAAAAAAAAAAAAAAAmAIAAGRycy9k&#10;b3ducmV2LnhtbFBLBQYAAAAABAAEAPUAAACJAwAAAAA=&#10;" fillcolor="#d8d8d8 [2732]" strokecolor="#385d8a" strokeweight="2pt"/>
                <v:roundrect id="Abgerundetes Rechteck 1448" o:spid="_x0000_s1034" style="position:absolute;left:27086;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d2uMcA&#10;AADdAAAADwAAAGRycy9kb3ducmV2LnhtbESPT2vCQBDF70K/wzKF3nRjEZHUVVoh0EN7MIm0xyE7&#10;+UOzs2l2q+m3dw6Ctxnem/d+s91PrldnGkPn2cBykYAirrztuDFQFtl8AypEZIu9ZzLwTwH2u4fZ&#10;FlPrL3ykcx4bJSEcUjTQxjikWoeqJYdh4Qdi0Wo/Ooyyjo22I14k3PX6OUnW2mHH0tDiQIeWqp/8&#10;zxn4Ler661RQ/n2sDp+b7GP5Vk6ZMU+P0+sLqEhTvJtv1+9W8FcrwZVvZAS9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ndrjHAAAA3QAAAA8AAAAAAAAAAAAAAAAAmAIAAGRy&#10;cy9kb3ducmV2LnhtbFBLBQYAAAAABAAEAPUAAACMAwAAAAA=&#10;" fillcolor="#d8d8d8 [2732]" strokecolor="#385d8a" strokeweight="2pt"/>
                <v:roundrect id="Abgerundetes Rechteck 1449" o:spid="_x0000_s1035" style="position:absolute;left:51758;top:42096;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TI8UA&#10;AADdAAAADwAAAGRycy9kb3ducmV2LnhtbERPS2vCQBC+F/wPyxS81Y1FxEY3oQqBHuzBJKU9DtnJ&#10;A7OzaXar6b93CwVv8/E9Z5dOphcXGl1nWcFyEYEgrqzuuFFQFtnTBoTzyBp7y6Tglxykyexhh7G2&#10;Vz7RJfeNCCHsYlTQej/EUrqqJYNuYQfiwNV2NOgDHBupR7yGcNPL5yhaS4Mdh4YWBzq0VJ3zH6Pg&#10;u6jrz4+C8q9TdXjfZMflvpwypeaP0+sWhKfJ38X/7jcd5q9WL/D3TThB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9MjxQAAAN0AAAAPAAAAAAAAAAAAAAAAAJgCAABkcnMv&#10;ZG93bnJldi54bWxQSwUGAAAAAAQABAD1AAAAigMAAAAA&#10;" fillcolor="#d8d8d8 [2732]" strokecolor="#385d8a" strokeweight="2pt"/>
                <v:roundrect id="Abgerundetes Rechteck 1450" o:spid="_x0000_s1036" style="position:absolute;left:39508;top:42096;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sY8cA&#10;AADdAAAADwAAAGRycy9kb3ducmV2LnhtbESPT2vCQBDF74V+h2UKvdWN0oqkrtIKAQ/2YKK0xyE7&#10;+UOzszG7avz2nUPB2wzvzXu/Wa5H16kLDaH1bGA6SUARl962XBs4FNnLAlSIyBY7z2TgRgHWq8eH&#10;JabWX3lPlzzWSkI4pGigibFPtQ5lQw7DxPfEolV+cBhlHWptB7xKuOv0LEnm2mHL0tBgT5uGyt/8&#10;7Ayciqr6PhaU/+zLzdci200/D2NmzPPT+PEOKtIY7+b/660V/Nc3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I7GPHAAAA3QAAAA8AAAAAAAAAAAAAAAAAmAIAAGRy&#10;cy9kb3ducmV2LnhtbFBLBQYAAAAABAAEAPUAAACMAwAAAAA=&#10;" fillcolor="#d8d8d8 [2732]" strokecolor="#385d8a" strokeweight="2pt"/>
                <v:roundrect id="Abgerundetes Rechteck 1451" o:spid="_x0000_s1037" style="position:absolute;left:27086;top:42269;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RJ+MQA&#10;AADdAAAADwAAAGRycy9kb3ducmV2LnhtbERPS2vCQBC+F/wPywi91U2kFYmuokLAQ3swsehxyE4e&#10;mJ2N2VXTf98tCL3Nx/ec5XowrbhT7xrLCuJJBIK4sLrhSsExT9/mIJxH1thaJgU/5GC9Gr0sMdH2&#10;wQe6Z74SIYRdggpq77tESlfUZNBNbEccuNL2Bn2AfSV1j48Qblo5jaKZNNhwaKixo11NxSW7GQXX&#10;vCxP3zll50Ox+5qnn/H2OKRKvY6HzQKEp8H/i5/uvQ7z3z9i+Psmn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ESfjEAAAA3QAAAA8AAAAAAAAAAAAAAAAAmAIAAGRycy9k&#10;b3ducmV2LnhtbFBLBQYAAAAABAAEAPUAAACJAwAAAAA=&#10;" fillcolor="#d8d8d8 [2732]" strokecolor="#385d8a" strokeweight="2pt"/>
                <v:roundrect id="Abgerundetes Rechteck 1452" o:spid="_x0000_s1038" style="position:absolute;left:14664;top:42269;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bXj8UA&#10;AADdAAAADwAAAGRycy9kb3ducmV2LnhtbERPS2vCQBC+F/wPywi91U2klpC6BisEeqgHE8Ueh+zk&#10;gdnZNLvV9N93CwVv8/E9Z51NphdXGl1nWUG8iEAQV1Z33Cg4lvlTAsJ5ZI29ZVLwQw6yzexhjam2&#10;Nz7QtfCNCCHsUlTQej+kUrqqJYNuYQfiwNV2NOgDHBupR7yFcNPLZRS9SIMdh4YWB9q1VF2Kb6Pg&#10;q6zr86mk4vNQ7fZJ/hG/Hadcqcf5tH0F4Wnyd/G/+12H+c+rJfx9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tePxQAAAN0AAAAPAAAAAAAAAAAAAAAAAJgCAABkcnMv&#10;ZG93bnJldi54bWxQSwUGAAAAAAQABAD1AAAAigMAAAAA&#10;" fillcolor="#d8d8d8 [2732]" strokecolor="#385d8a" strokeweight="2pt"/>
                <v:roundrect id="Abgerundetes Rechteck 1453" o:spid="_x0000_s1039" style="position:absolute;left:45892;top:31745;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yFMUA&#10;AADdAAAADwAAAGRycy9kb3ducmV2LnhtbERPS2vCQBC+F/oflin0VjdpVSS6igYCPdiDidIeh+zk&#10;gdnZNLvV9N93C4K3+fies9qMphMXGlxrWUE8iUAQl1a3XCs4FtnLAoTzyBo7y6Tglxxs1o8PK0y0&#10;vfKBLrmvRQhhl6CCxvs+kdKVDRl0E9sTB66yg0Ef4FBLPeA1hJtOvkbRXBpsOTQ02FPaUHnOf4yC&#10;76KqPk8F5V+HMv1YZPt4dxwzpZ6fxu0ShKfR38U397sO86ezN/j/Jpw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nIUxQAAAN0AAAAPAAAAAAAAAAAAAAAAAJgCAABkcnMv&#10;ZG93bnJldi54bWxQSwUGAAAAAAQABAD1AAAAigMAAAAA&#10;" fillcolor="#d8d8d8 [2732]" strokecolor="#385d8a" strokeweight="2pt"/>
                <v:roundrect id="Abgerundetes Rechteck 1454" o:spid="_x0000_s1040" style="position:absolute;left:33470;top:31572;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YMQA&#10;AADdAAAADwAAAGRycy9kb3ducmV2LnhtbERPS2vCQBC+C/6HZYTedKNYkdRVrBDooT2YKPY4ZCcP&#10;zM6m2VXTf+8Kgrf5+J6z2vSmEVfqXG1ZwXQSgSDOra65VHDIkvEShPPIGhvLpOCfHGzWw8EKY21v&#10;vKdr6ksRQtjFqKDyvo2ldHlFBt3EtsSBK2xn0AfYlVJ3eAvhppGzKFpIgzWHhgpb2lWUn9OLUfCX&#10;FcXpmFH6u893P8vke/p56BOl3kb99gOEp96/xE/3lw7z5+9zeHwTTp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z6mDEAAAA3QAAAA8AAAAAAAAAAAAAAAAAmAIAAGRycy9k&#10;b3ducmV2LnhtbFBLBQYAAAAABAAEAPUAAACJAwAAAAA=&#10;" fillcolor="#d8d8d8 [2732]" strokecolor="#385d8a" strokeweight="2pt"/>
                <v:roundrect id="Abgerundetes Rechteck 1455" o:spid="_x0000_s1041" style="position:absolute;left:21220;top:31600;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9P+8QA&#10;AADdAAAADwAAAGRycy9kb3ducmV2LnhtbERPS2vCQBC+F/wPywi91Y1FRaKrqBDw0B5MFD0O2ckD&#10;s7Mxu9X033cLgrf5+J6zXPemEXfqXG1ZwXgUgSDOra65VHDMko85COeRNTaWScEvOVivBm9LjLV9&#10;8IHuqS9FCGEXo4LK+zaW0uUVGXQj2xIHrrCdQR9gV0rd4SOEm0Z+RtFMGqw5NFTY0q6i/Jr+GAW3&#10;rCjOp4zSyyHffc+Tr/H22CdKvQ/7zQKEp96/xE/3Xof5k+kU/r8JJ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T/vEAAAA3QAAAA8AAAAAAAAAAAAAAAAAmAIAAGRycy9k&#10;b3ducmV2LnhtbFBLBQYAAAAABAAEAPUAAACJAwAAAAA=&#10;" fillcolor="#d8d8d8 [2732]" strokecolor="#385d8a" strokeweight="2pt"/>
                <v:roundrect id="Abgerundetes Rechteck 1456" o:spid="_x0000_s1042" style="position:absolute;left:8798;top:31745;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3RjMQA&#10;AADdAAAADwAAAGRycy9kb3ducmV2LnhtbERPS2vCQBC+F/wPywi91Y1FRaKrqBDw0B5MFD0O2ckD&#10;s7Mxu9X037uFgrf5+J6zXPemEXfqXG1ZwXgUgSDOra65VHDMko85COeRNTaWScEvOVivBm9LjLV9&#10;8IHuqS9FCGEXo4LK+zaW0uUVGXQj2xIHrrCdQR9gV0rd4SOEm0Z+RtFMGqw5NFTY0q6i/Jr+GAW3&#10;rCjOp4zSyyHffc+Tr/H22CdKvQ/7zQKEp96/xP/uvQ7zJ9MZ/H0TTp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t0YzEAAAA3QAAAA8AAAAAAAAAAAAAAAAAmAIAAGRycy9k&#10;b3ducmV2LnhtbFBLBQYAAAAABAAEAPUAAACJAwAAAAA=&#10;" fillcolor="#d8d8d8 [2732]" strokecolor="#385d8a" strokeweight="2pt"/>
                <v:roundrect id="Abgerundetes Rechteck 1457" o:spid="_x0000_s1043" style="position:absolute;left:45892;top:21220;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0F8UA&#10;AADdAAAADwAAAGRycy9kb3ducmV2LnhtbERPS2vCQBC+F/oflin0Vjcp9UF0FQ0EerAHE6U9DtnJ&#10;A7OzaXar6b/vFgRv8/E9Z7UZTScuNLjWsoJ4EoEgLq1uuVZwLLKXBQjnkTV2lknBLznYrB8fVpho&#10;e+UDXXJfixDCLkEFjfd9IqUrGzLoJrYnDlxlB4M+wKGWesBrCDedfI2imTTYcmhosKe0ofKc/xgF&#10;30VVfZ4Kyr8OZfqxyPbx7jhmSj0/jdslCE+jv4tv7ncd5r9N5/D/TT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XQXxQAAAN0AAAAPAAAAAAAAAAAAAAAAAJgCAABkcnMv&#10;ZG93bnJldi54bWxQSwUGAAAAAAQABAD1AAAAigMAAAAA&#10;" fillcolor="#d8d8d8 [2732]" strokecolor="#385d8a" strokeweight="2pt"/>
                <v:roundrect id="Abgerundetes Rechteck 1458" o:spid="_x0000_s1044" style="position:absolute;left:33470;top:21048;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gZccA&#10;AADdAAAADwAAAGRycy9kb3ducmV2LnhtbESPT2vCQBDF74V+h2UKvdWN0oqkrtIKAQ/2YKK0xyE7&#10;+UOzszG7avz2nUPB2wzvzXu/Wa5H16kLDaH1bGA6SUARl962XBs4FNnLAlSIyBY7z2TgRgHWq8eH&#10;JabWX3lPlzzWSkI4pGigibFPtQ5lQw7DxPfEolV+cBhlHWptB7xKuOv0LEnm2mHL0tBgT5uGyt/8&#10;7Ayciqr6PhaU/+zLzdci200/D2NmzPPT+PEOKtIY7+b/660V/Nc3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4GXHAAAA3QAAAA8AAAAAAAAAAAAAAAAAmAIAAGRy&#10;cy9kb3ducmV2LnhtbFBLBQYAAAAABAAEAPUAAACMAwAAAAA=&#10;" fillcolor="#d8d8d8 [2732]" strokecolor="#385d8a" strokeweight="2pt"/>
                <v:roundrect id="Abgerundetes Rechteck 1459" o:spid="_x0000_s1045" style="position:absolute;left:21220;top:21048;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F/sQA&#10;AADdAAAADwAAAGRycy9kb3ducmV2LnhtbERPS2vCQBC+F/wPywje6sbSFo2uYoVAD/VgouhxyE4e&#10;mJ1Ns6um/94tCN7m43vOYtWbRlypc7VlBZNxBII4t7rmUsE+S16nIJxH1thYJgV/5GC1HLwsMNb2&#10;xju6pr4UIYRdjAoq79tYSpdXZNCNbUscuMJ2Bn2AXSl1h7cQbhr5FkWf0mDNoaHCljYV5ef0YhT8&#10;ZkVxPGSUnnb5ZjtNfiZf+z5RajTs13MQnnr/FD/c3zrMf/+Ywf834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yRf7EAAAA3QAAAA8AAAAAAAAAAAAAAAAAmAIAAGRycy9k&#10;b3ducmV2LnhtbFBLBQYAAAAABAAEAPUAAACJAwAAAAA=&#10;" fillcolor="#d8d8d8 [2732]" strokecolor="#385d8a" strokeweight="2pt"/>
                <v:roundrect id="Abgerundetes Rechteck 1460" o:spid="_x0000_s1046" style="position:absolute;left:8798;top:21220;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3scA&#10;AADdAAAADwAAAGRycy9kb3ducmV2LnhtbESPT2vCQBDF74LfYRmhN91YikjqKq0Q8NAeTCLtcchO&#10;/tDsbJpdNf32nUOhtxnem/d+sztMrlc3GkPn2cB6lYAirrztuDFQFtlyCypEZIu9ZzLwQwEO+/ls&#10;h6n1dz7TLY+NkhAOKRpoYxxSrUPVksOw8gOxaLUfHUZZx0bbEe8S7nr9mCQb7bBjaWhxoGNL1Vd+&#10;dQa+i7r+uBSUf56r4/s2e1u/llNmzMNienkGFWmK/+a/65MV/KeN8Ms3MoL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kJt7HAAAA3QAAAA8AAAAAAAAAAAAAAAAAmAIAAGRy&#10;cy9kb3ducmV2LnhtbFBLBQYAAAAABAAEAPUAAACMAwAAAAA=&#10;" fillcolor="#d8d8d8 [2732]" strokecolor="#385d8a" strokeweight="2pt"/>
                <v:roundrect id="Abgerundetes Rechteck 1461" o:spid="_x0000_s1047" style="position:absolute;left:33470;top:10696;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DRcMA&#10;AADdAAAADwAAAGRycy9kb3ducmV2LnhtbERPS2vCQBC+F/wPywi91U1KEYmuokKgBz2YWOpxyE4e&#10;mJ2N2VXjv+8WBG/z8T1nsRpMK27Uu8aygngSgSAurG64UnDM048ZCOeRNbaWScGDHKyWo7cFJtre&#10;+UC3zFcihLBLUEHtfZdI6YqaDLqJ7YgDV9reoA+wr6Tu8R7CTSs/o2gqDTYcGmrsaFtTcc6uRsEl&#10;L8vfn5yy06HY7mfpLt4ch1Sp9/GwnoPwNPiX+On+1mH+1zSG/2/C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iDRcMAAADdAAAADwAAAAAAAAAAAAAAAACYAgAAZHJzL2Rv&#10;d25yZXYueG1sUEsFBgAAAAAEAAQA9QAAAIgDAAAAAA==&#10;" fillcolor="#d8d8d8 [2732]" strokecolor="#385d8a" strokeweight="2pt"/>
                <v:roundrect id="Abgerundetes Rechteck 1462" o:spid="_x0000_s1048" style="position:absolute;left:21220;top:10524;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dMsMA&#10;AADdAAAADwAAAGRycy9kb3ducmV2LnhtbERPS4vCMBC+L/gfwgje1lQRka5RVCh40IOtsnscmumD&#10;bSa1iVr//WZB8DYf33OW69404k6dqy0rmIwjEMS51TWXCs5Z8rkA4TyyxsYyKXiSg/Vq8LHEWNsH&#10;n+ie+lKEEHYxKqi8b2MpXV6RQTe2LXHgCtsZ9AF2pdQdPkK4aeQ0iubSYM2hocKWdhXlv+nNKLhm&#10;RfF9ySj9OeW74yI5TLbnPlFqNOw3XyA89f4tfrn3Osyfzafw/0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odMsMAAADdAAAADwAAAAAAAAAAAAAAAACYAgAAZHJzL2Rv&#10;d25yZXYueG1sUEsFBgAAAAAEAAQA9QAAAIgDAAAAAA==&#10;" fillcolor="#d8d8d8 [2732]" strokecolor="#385d8a" strokeweight="2pt"/>
              </v:group>
            </w:pict>
          </mc:Fallback>
        </mc:AlternateContent>
      </w: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Default="00FD7939" w:rsidP="00FD7939"/>
    <w:p w:rsidR="00FD7939" w:rsidRDefault="00FD7939" w:rsidP="00FD7939"/>
    <w:p w:rsidR="00FD7939" w:rsidRDefault="00FD7939" w:rsidP="00FD7939"/>
    <w:p w:rsidR="00FD7939" w:rsidRDefault="00FD7939" w:rsidP="00FD7939"/>
    <w:p w:rsidR="00FD7939" w:rsidRDefault="00FD7939" w:rsidP="00FD7939">
      <w:r>
        <w:br w:type="column"/>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 xml:space="preserve">Mahlzeiten </w:t>
            </w:r>
            <w:r w:rsidR="007252D4">
              <w:t>–</w:t>
            </w:r>
            <w:r>
              <w:t xml:space="preserve"> Speisepläne</w:t>
            </w:r>
            <w:r w:rsidR="007252D4">
              <w:t xml:space="preserve"> </w:t>
            </w:r>
          </w:p>
          <w:p w:rsidR="00FD7939" w:rsidRPr="00DE4890" w:rsidRDefault="00FD7939" w:rsidP="00B82770">
            <w:pPr>
              <w:pStyle w:val="TabelleKopflinks"/>
            </w:pP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H03.01.03.02</w:t>
            </w:r>
          </w:p>
        </w:tc>
      </w:tr>
    </w:tbl>
    <w:p w:rsidR="007A59EE" w:rsidRDefault="000C5D8D" w:rsidP="007A59EE">
      <w:pPr>
        <w:pStyle w:val="TabelleKopflinks"/>
      </w:pPr>
      <w:r>
        <w:rPr>
          <w:noProof/>
          <w:sz w:val="24"/>
          <w:lang w:eastAsia="de-DE"/>
        </w:rPr>
        <w:drawing>
          <wp:anchor distT="0" distB="0" distL="114300" distR="114300" simplePos="0" relativeHeight="252206080" behindDoc="0" locked="0" layoutInCell="0" allowOverlap="1" wp14:anchorId="29F82F8D" wp14:editId="3145060C">
            <wp:simplePos x="0" y="0"/>
            <wp:positionH relativeFrom="rightMargin">
              <wp:posOffset>467995</wp:posOffset>
            </wp:positionH>
            <wp:positionV relativeFrom="paragraph">
              <wp:posOffset>21590</wp:posOffset>
            </wp:positionV>
            <wp:extent cx="345440" cy="323850"/>
            <wp:effectExtent l="0" t="0" r="0" b="0"/>
            <wp:wrapNone/>
            <wp:docPr id="149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05056" behindDoc="0" locked="0" layoutInCell="0" allowOverlap="1" wp14:anchorId="320BE5F0" wp14:editId="0D81070D">
            <wp:simplePos x="0" y="0"/>
            <wp:positionH relativeFrom="rightMargin">
              <wp:posOffset>107950</wp:posOffset>
            </wp:positionH>
            <wp:positionV relativeFrom="paragraph">
              <wp:posOffset>21590</wp:posOffset>
            </wp:positionV>
            <wp:extent cx="345440" cy="323850"/>
            <wp:effectExtent l="0" t="0" r="0" b="0"/>
            <wp:wrapNone/>
            <wp:docPr id="14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7939">
        <w:t>Gruppenarbeit:</w:t>
      </w:r>
    </w:p>
    <w:p w:rsidR="00FD7939" w:rsidRDefault="00FD7939" w:rsidP="007A59EE">
      <w:pPr>
        <w:pStyle w:val="TabelleKopflinks"/>
      </w:pPr>
      <w:r>
        <w:t>„Mahlzeiten/Speisepläne bewerten, ergänzen, verbessern, erstellen“</w:t>
      </w:r>
    </w:p>
    <w:p w:rsidR="00FD7939" w:rsidRDefault="00FD7939" w:rsidP="00FD7939">
      <w:pPr>
        <w:pStyle w:val="berschrift1"/>
      </w:pPr>
      <w:r>
        <w:t xml:space="preserve">Gruppe 1: </w:t>
      </w:r>
    </w:p>
    <w:p w:rsidR="00FD7939" w:rsidRPr="00E43467" w:rsidRDefault="00FD7939" w:rsidP="00FD7939">
      <w:pPr>
        <w:pStyle w:val="MaginaliegrauIcon"/>
        <w:framePr w:wrap="around" w:y="1"/>
      </w:pPr>
      <w:r w:rsidRPr="00E43467">
        <w:t>Tipp: wenn vorhande</w:t>
      </w:r>
      <w:r w:rsidR="007252D4">
        <w:t xml:space="preserve">n – </w:t>
      </w:r>
      <w:r w:rsidRPr="00E43467">
        <w:t>Verwendung</w:t>
      </w:r>
      <w:r w:rsidR="007252D4">
        <w:t xml:space="preserve">  </w:t>
      </w:r>
      <w:r w:rsidRPr="00E43467">
        <w:t>der Fotokarten mit Lebensmitte</w:t>
      </w:r>
      <w:r>
        <w:t>l</w:t>
      </w:r>
      <w:r w:rsidRPr="00E43467">
        <w:t>abbildungen</w:t>
      </w:r>
    </w:p>
    <w:p w:rsidR="00FD7939" w:rsidRDefault="00FD7939" w:rsidP="00FD7939"/>
    <w:p w:rsidR="00FD7939" w:rsidRDefault="00FD7939" w:rsidP="00FD7939">
      <w:r>
        <w:t>Annika und Irina beschließen</w:t>
      </w:r>
      <w:r w:rsidR="007252D4">
        <w:t>,</w:t>
      </w:r>
      <w:r>
        <w:t xml:space="preserve"> das gestrige Mittagessen der Schulkantine unter die Lupe zu nehmen.  Die beiden haben Gulasch mit Reis und zum Dessert Vanillepudding mit Schokosoße gegessen. </w:t>
      </w:r>
    </w:p>
    <w:p w:rsidR="00FD7939" w:rsidRDefault="00FD7939" w:rsidP="00FD7939"/>
    <w:p w:rsidR="00FD7939" w:rsidRDefault="00FD7939" w:rsidP="00FD7939">
      <w:pPr>
        <w:pStyle w:val="AufgabeEbene3"/>
        <w:numPr>
          <w:ilvl w:val="0"/>
          <w:numId w:val="0"/>
        </w:numPr>
        <w:ind w:left="851" w:hanging="284"/>
      </w:pPr>
      <w:r>
        <w:t xml:space="preserve">Ziele: </w:t>
      </w:r>
    </w:p>
    <w:p w:rsidR="00FD7939" w:rsidRDefault="00FD7939" w:rsidP="00FD7939">
      <w:pPr>
        <w:pStyle w:val="AufgabeEbene3"/>
      </w:pPr>
      <w:r>
        <w:t>Dokumentation der Aufgabe und des Ergebnisses auf einem DIN A3 Blatt  –  kopierbare Version</w:t>
      </w:r>
    </w:p>
    <w:p w:rsidR="00FD7939" w:rsidRDefault="00FD7939" w:rsidP="00FD7939">
      <w:pPr>
        <w:pStyle w:val="AufgabeEbene3"/>
      </w:pPr>
      <w:r>
        <w:t>Vorbereitung des Marktplatzstandes</w:t>
      </w:r>
    </w:p>
    <w:p w:rsidR="00FD7939" w:rsidRDefault="00FD7939" w:rsidP="00FD7939">
      <w:pPr>
        <w:pStyle w:val="AufgabeEbene3"/>
        <w:numPr>
          <w:ilvl w:val="0"/>
          <w:numId w:val="0"/>
        </w:numPr>
        <w:ind w:left="567"/>
      </w:pPr>
      <w:r>
        <w:t xml:space="preserve">Aufgaben: </w:t>
      </w:r>
    </w:p>
    <w:p w:rsidR="00FD7939" w:rsidRDefault="00FD7939" w:rsidP="00FD7939">
      <w:pPr>
        <w:pStyle w:val="AufgabeEbene3"/>
      </w:pPr>
      <w:r>
        <w:t>„Bauen“ Sie mit Hilfe der Vorlagekärtchen Arbeitsblatt Nr. H03.01.03.01 die Pyramide für das Mittagessen.</w:t>
      </w:r>
    </w:p>
    <w:p w:rsidR="00FD7939" w:rsidRDefault="00FD7939" w:rsidP="00FD7939">
      <w:pPr>
        <w:pStyle w:val="AufgabeEbene3"/>
      </w:pPr>
      <w:r>
        <w:t>Beurteilen Sie das Essen. Machen Sie Verbesserungsvorschläge, beachten Sie dabei insbesondere den grünen Bereich der Pyramide.</w:t>
      </w:r>
    </w:p>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br w:type="column"/>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Mahlzeiten – Speisepläne</w:t>
            </w: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H03.01.03.03</w:t>
            </w:r>
          </w:p>
        </w:tc>
      </w:tr>
    </w:tbl>
    <w:p w:rsidR="007A59EE" w:rsidRDefault="000C5D8D" w:rsidP="007A59EE">
      <w:pPr>
        <w:rPr>
          <w:rStyle w:val="Fett"/>
        </w:rPr>
      </w:pPr>
      <w:r w:rsidRPr="002C448C">
        <w:rPr>
          <w:rStyle w:val="Fett"/>
          <w:noProof/>
          <w:lang w:eastAsia="de-DE"/>
        </w:rPr>
        <w:drawing>
          <wp:anchor distT="0" distB="0" distL="114300" distR="114300" simplePos="0" relativeHeight="252208128" behindDoc="0" locked="0" layoutInCell="0" allowOverlap="1" wp14:anchorId="658ED09A" wp14:editId="32E5849B">
            <wp:simplePos x="0" y="0"/>
            <wp:positionH relativeFrom="rightMargin">
              <wp:posOffset>471170</wp:posOffset>
            </wp:positionH>
            <wp:positionV relativeFrom="paragraph">
              <wp:posOffset>20955</wp:posOffset>
            </wp:positionV>
            <wp:extent cx="348615" cy="320040"/>
            <wp:effectExtent l="0" t="0" r="0" b="3810"/>
            <wp:wrapNone/>
            <wp:docPr id="14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448C">
        <w:rPr>
          <w:rStyle w:val="Fett"/>
          <w:noProof/>
          <w:lang w:eastAsia="de-DE"/>
        </w:rPr>
        <w:drawing>
          <wp:anchor distT="0" distB="0" distL="114300" distR="114300" simplePos="0" relativeHeight="252207104" behindDoc="0" locked="0" layoutInCell="0" allowOverlap="1" wp14:anchorId="0C076A89" wp14:editId="138EBA53">
            <wp:simplePos x="0" y="0"/>
            <wp:positionH relativeFrom="rightMargin">
              <wp:posOffset>107950</wp:posOffset>
            </wp:positionH>
            <wp:positionV relativeFrom="paragraph">
              <wp:posOffset>20955</wp:posOffset>
            </wp:positionV>
            <wp:extent cx="348615" cy="320040"/>
            <wp:effectExtent l="0" t="0" r="0" b="3810"/>
            <wp:wrapNone/>
            <wp:docPr id="149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9EE">
        <w:rPr>
          <w:rStyle w:val="Fett"/>
        </w:rPr>
        <w:t>Gruppenarbeit:</w:t>
      </w:r>
    </w:p>
    <w:p w:rsidR="00FD7939" w:rsidRPr="002C448C" w:rsidRDefault="005D1917" w:rsidP="007A59EE">
      <w:pPr>
        <w:rPr>
          <w:rStyle w:val="Fett"/>
        </w:rPr>
      </w:pPr>
      <w:r>
        <w:rPr>
          <w:rStyle w:val="Fett"/>
        </w:rPr>
        <w:t>„Mahlzeiten/S</w:t>
      </w:r>
      <w:r w:rsidR="00FD7939" w:rsidRPr="002C448C">
        <w:rPr>
          <w:rStyle w:val="Fett"/>
        </w:rPr>
        <w:t>peisepläne bewerten, ergänzen, verbessern, erstellen“</w:t>
      </w:r>
    </w:p>
    <w:p w:rsidR="00FD7939" w:rsidRDefault="00FD7939" w:rsidP="00FD7939">
      <w:pPr>
        <w:pStyle w:val="berschrift1"/>
      </w:pPr>
      <w:r>
        <w:t xml:space="preserve">Gruppe 2: </w:t>
      </w:r>
    </w:p>
    <w:p w:rsidR="00FD7939" w:rsidRPr="00E43467" w:rsidRDefault="00692258" w:rsidP="00FD7939">
      <w:pPr>
        <w:pStyle w:val="MaginaliegrauIcon"/>
        <w:framePr w:wrap="around" w:y="1"/>
      </w:pPr>
      <w:r>
        <w:t xml:space="preserve">Tipp: wenn vorhanden – </w:t>
      </w:r>
      <w:r w:rsidR="00FD7939" w:rsidRPr="00E43467">
        <w:t>Verwendung</w:t>
      </w:r>
      <w:r>
        <w:t xml:space="preserve"> </w:t>
      </w:r>
      <w:r w:rsidR="00FD7939" w:rsidRPr="00E43467">
        <w:t>der Fotokarten mit Lebensmitte</w:t>
      </w:r>
      <w:r w:rsidR="00FD7939">
        <w:t>l</w:t>
      </w:r>
      <w:r w:rsidR="00FD7939" w:rsidRPr="00E43467">
        <w:t>abbildungen</w:t>
      </w:r>
    </w:p>
    <w:p w:rsidR="00FD7939" w:rsidRDefault="00FD7939" w:rsidP="00FD7939"/>
    <w:p w:rsidR="00FD7939" w:rsidRDefault="00FD7939" w:rsidP="00FD7939">
      <w:r>
        <w:t xml:space="preserve">Annika und Irina </w:t>
      </w:r>
      <w:r w:rsidR="00692258">
        <w:t xml:space="preserve">beschließen, </w:t>
      </w:r>
      <w:r>
        <w:t>den gesamten gestrigen Essensplan mit Hilfe der Pyramide zu beurteilen. Ihr gestriger Tagesplan beinhaltete:</w:t>
      </w:r>
    </w:p>
    <w:p w:rsidR="00FD7939" w:rsidRDefault="007409A2" w:rsidP="00FD7939">
      <w:r>
        <w:t>Frühstück: ist ausgefallen</w:t>
      </w:r>
    </w:p>
    <w:p w:rsidR="00FD7939" w:rsidRDefault="00FD7939" w:rsidP="00FD7939">
      <w:r>
        <w:t>dazwischen: Eistee und Müsli-Schoko-Riegel</w:t>
      </w:r>
    </w:p>
    <w:p w:rsidR="00FD7939" w:rsidRDefault="00FD7939" w:rsidP="00FD7939">
      <w:r>
        <w:t>Mittagessen: Gulasch mit Reis und zum Dessert  Vanillepudding mit Schokosoße</w:t>
      </w:r>
    </w:p>
    <w:p w:rsidR="00FD7939" w:rsidRDefault="00FD7939" w:rsidP="00FD7939">
      <w:r>
        <w:t>dazwischen: Croissant, Apfel</w:t>
      </w:r>
    </w:p>
    <w:p w:rsidR="00FD7939" w:rsidRDefault="00FD7939" w:rsidP="00FD7939">
      <w:r>
        <w:t>Abendessen: ein Brötchen mit Frischkäse und ein Butterbrötchen mit Wurst</w:t>
      </w:r>
    </w:p>
    <w:p w:rsidR="00FD7939" w:rsidRDefault="00FD7939" w:rsidP="00FD7939"/>
    <w:p w:rsidR="00FD7939" w:rsidRDefault="00FD7939" w:rsidP="00FD7939">
      <w:pPr>
        <w:pStyle w:val="AufgabeEbene3"/>
        <w:numPr>
          <w:ilvl w:val="0"/>
          <w:numId w:val="0"/>
        </w:numPr>
        <w:ind w:left="851" w:hanging="284"/>
      </w:pPr>
      <w:r>
        <w:t xml:space="preserve">Ziele: </w:t>
      </w:r>
    </w:p>
    <w:p w:rsidR="00FD7939" w:rsidRDefault="00FD7939" w:rsidP="00FD7939">
      <w:pPr>
        <w:pStyle w:val="AufgabeEbene3"/>
      </w:pPr>
      <w:r>
        <w:t>Dokumentation der Aufgabe und des Ergebnisses auf einem DIN A3 Blatt  –  kopierbare Version</w:t>
      </w:r>
    </w:p>
    <w:p w:rsidR="00FD7939" w:rsidRDefault="00FD7939" w:rsidP="00FD7939">
      <w:pPr>
        <w:pStyle w:val="AufgabeEbene3"/>
      </w:pPr>
      <w:r>
        <w:t>Vorbereitung des Marktplatzstandes</w:t>
      </w:r>
    </w:p>
    <w:p w:rsidR="00FD7939" w:rsidRDefault="00FD7939" w:rsidP="00FD7939">
      <w:pPr>
        <w:pStyle w:val="AufgabeEbene3"/>
        <w:numPr>
          <w:ilvl w:val="0"/>
          <w:numId w:val="0"/>
        </w:numPr>
        <w:ind w:left="567"/>
      </w:pPr>
      <w:r>
        <w:t xml:space="preserve">Aufgaben: </w:t>
      </w:r>
    </w:p>
    <w:p w:rsidR="00FD7939" w:rsidRDefault="00FD7939" w:rsidP="00FD7939">
      <w:pPr>
        <w:pStyle w:val="AufgabeEbene3"/>
      </w:pPr>
      <w:r>
        <w:t xml:space="preserve">„Bauen“ Sie mit Hilfe der Vorlagekärtchen Arbeitsblatt Nr. H03.01.03.01 die Pyramide für den gestrigen Speiseplan. </w:t>
      </w:r>
    </w:p>
    <w:p w:rsidR="00FD7939" w:rsidRDefault="00FD7939" w:rsidP="00FD7939">
      <w:pPr>
        <w:pStyle w:val="AufgabeEbene3"/>
      </w:pPr>
      <w:r>
        <w:t xml:space="preserve">Beurteilen Sie den Speiseplan. Machen Sie Verbesserungsvorschläge. </w:t>
      </w:r>
    </w:p>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br w:type="column"/>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Mahlzeiten – Speisepläne</w:t>
            </w: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H03.01.03.04</w:t>
            </w:r>
          </w:p>
        </w:tc>
      </w:tr>
    </w:tbl>
    <w:p w:rsidR="007A59EE" w:rsidRDefault="000C5D8D" w:rsidP="007A59EE">
      <w:pPr>
        <w:rPr>
          <w:rStyle w:val="Fett"/>
        </w:rPr>
      </w:pPr>
      <w:r>
        <w:rPr>
          <w:noProof/>
          <w:sz w:val="24"/>
          <w:lang w:eastAsia="de-DE"/>
        </w:rPr>
        <w:drawing>
          <wp:anchor distT="0" distB="0" distL="114300" distR="114300" simplePos="0" relativeHeight="252225536" behindDoc="0" locked="0" layoutInCell="0" allowOverlap="1" wp14:anchorId="04924A72" wp14:editId="7B3EA365">
            <wp:simplePos x="0" y="0"/>
            <wp:positionH relativeFrom="rightMargin">
              <wp:posOffset>457200</wp:posOffset>
            </wp:positionH>
            <wp:positionV relativeFrom="paragraph">
              <wp:posOffset>10795</wp:posOffset>
            </wp:positionV>
            <wp:extent cx="348615" cy="320040"/>
            <wp:effectExtent l="0" t="0" r="0" b="3810"/>
            <wp:wrapNone/>
            <wp:docPr id="149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24512" behindDoc="0" locked="0" layoutInCell="0" allowOverlap="1" wp14:anchorId="378DA9F0" wp14:editId="50BD2DC9">
            <wp:simplePos x="0" y="0"/>
            <wp:positionH relativeFrom="rightMargin">
              <wp:posOffset>107950</wp:posOffset>
            </wp:positionH>
            <wp:positionV relativeFrom="paragraph">
              <wp:posOffset>10795</wp:posOffset>
            </wp:positionV>
            <wp:extent cx="348615" cy="320040"/>
            <wp:effectExtent l="0" t="0" r="0" b="3810"/>
            <wp:wrapNone/>
            <wp:docPr id="149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D7939" w:rsidRPr="002C448C">
        <w:rPr>
          <w:rStyle w:val="Fett"/>
        </w:rPr>
        <w:t xml:space="preserve">Gruppenarbeit: </w:t>
      </w:r>
    </w:p>
    <w:p w:rsidR="00FD7939" w:rsidRPr="002C448C" w:rsidRDefault="00FD7939" w:rsidP="007A59EE">
      <w:pPr>
        <w:rPr>
          <w:rStyle w:val="Fett"/>
        </w:rPr>
      </w:pPr>
      <w:r w:rsidRPr="002C448C">
        <w:rPr>
          <w:rStyle w:val="Fett"/>
        </w:rPr>
        <w:t>„Mahlzeiten/Speisepläne bewerten, ergänzen, verbessern, erstellen“</w:t>
      </w:r>
    </w:p>
    <w:p w:rsidR="00FD7939" w:rsidRDefault="00FD7939" w:rsidP="00FD7939">
      <w:pPr>
        <w:pStyle w:val="berschrift1"/>
      </w:pPr>
      <w:r>
        <w:t>Gruppe 3:</w:t>
      </w:r>
    </w:p>
    <w:p w:rsidR="00FD7939" w:rsidRPr="00E43467" w:rsidRDefault="00692258" w:rsidP="00FD7939">
      <w:pPr>
        <w:pStyle w:val="MaginaliegrauIcon"/>
        <w:framePr w:wrap="around" w:y="1"/>
      </w:pPr>
      <w:r>
        <w:t xml:space="preserve">Tipp: wenn vorhanden – </w:t>
      </w:r>
      <w:r w:rsidR="00FD7939" w:rsidRPr="00E43467">
        <w:t>Verwendung</w:t>
      </w:r>
      <w:r>
        <w:t xml:space="preserve"> </w:t>
      </w:r>
      <w:r w:rsidR="00FD7939" w:rsidRPr="00E43467">
        <w:t>der Fotokarten mit Lebensmitte</w:t>
      </w:r>
      <w:r w:rsidR="00FD7939">
        <w:t>l</w:t>
      </w:r>
      <w:r w:rsidR="00FD7939" w:rsidRPr="00E43467">
        <w:t>abbildungen</w:t>
      </w:r>
    </w:p>
    <w:p w:rsidR="00FD7939" w:rsidRDefault="00FD7939" w:rsidP="00FD7939"/>
    <w:p w:rsidR="00FD7939" w:rsidRDefault="00FD7939" w:rsidP="00FD7939">
      <w:r>
        <w:t>Annika und Irina sind begeistert von diesem „Pyramidenbaukastensystem“. Sie beschließen</w:t>
      </w:r>
      <w:r w:rsidR="00692258">
        <w:t>,</w:t>
      </w:r>
      <w:r>
        <w:t xml:space="preserve"> Tageskostpläne zu erstellen für die nächsten zwei Tage. Dabei wollen Sie mindestens einmal Fast Food einbauen und insgesamt jeweils drei Hauptmahlzeiten und zwei kleine Zwischenmahlzeiten planen. </w:t>
      </w:r>
    </w:p>
    <w:p w:rsidR="00FD7939" w:rsidRDefault="00FD7939" w:rsidP="00FD7939"/>
    <w:p w:rsidR="00FD7939" w:rsidRDefault="00FD7939" w:rsidP="00FD7939">
      <w:r>
        <w:t xml:space="preserve"> </w:t>
      </w:r>
    </w:p>
    <w:p w:rsidR="00FD7939" w:rsidRDefault="00FD7939" w:rsidP="00FD7939">
      <w:pPr>
        <w:pStyle w:val="AufgabeEbene3"/>
        <w:numPr>
          <w:ilvl w:val="0"/>
          <w:numId w:val="0"/>
        </w:numPr>
        <w:ind w:left="851" w:hanging="284"/>
      </w:pPr>
      <w:r>
        <w:t xml:space="preserve">Ziele: </w:t>
      </w:r>
    </w:p>
    <w:p w:rsidR="00FD7939" w:rsidRDefault="00FD7939" w:rsidP="00FD7939">
      <w:pPr>
        <w:pStyle w:val="AufgabeEbene3"/>
      </w:pPr>
      <w:r>
        <w:t>Dokumentation der Aufgabe und des Ergebnisses auf einem DIN A3 Blatt  –  kopierbare Version</w:t>
      </w:r>
    </w:p>
    <w:p w:rsidR="00FD7939" w:rsidRDefault="00FD7939" w:rsidP="00FD7939">
      <w:pPr>
        <w:pStyle w:val="AufgabeEbene3"/>
      </w:pPr>
      <w:r>
        <w:t>Vorbereitung des Marktplatzstandes</w:t>
      </w:r>
    </w:p>
    <w:p w:rsidR="00FD7939" w:rsidRDefault="00FD7939" w:rsidP="00FD7939">
      <w:pPr>
        <w:pStyle w:val="AufgabeEbene3"/>
        <w:numPr>
          <w:ilvl w:val="0"/>
          <w:numId w:val="0"/>
        </w:numPr>
        <w:ind w:left="567"/>
      </w:pPr>
      <w:r>
        <w:t xml:space="preserve">Aufgaben: </w:t>
      </w:r>
    </w:p>
    <w:p w:rsidR="00FD7939" w:rsidRDefault="00FD7939" w:rsidP="00FD7939">
      <w:pPr>
        <w:pStyle w:val="AufgabeEbene3"/>
      </w:pPr>
      <w:r>
        <w:t xml:space="preserve">Planen Sie zwei Tageskostpläne unter dem Aspekt: </w:t>
      </w:r>
      <w:r w:rsidR="009F0326">
        <w:t>„</w:t>
      </w:r>
      <w:r>
        <w:t xml:space="preserve">Gesunde Ernährung mit Hilfe der Pyramide“. Beachten Sie die Vorgaben zu den Tageskostplänen. Tipp: „Bauen“ Sie mit Hilfe der Vorlagekärtchen Arbeitsblatt Nr. H03.01.03.01 die Tageskostpläne. </w:t>
      </w:r>
    </w:p>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br w:type="column"/>
            </w: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3E44DF">
            <w:pPr>
              <w:pStyle w:val="TabelleKopflinks"/>
            </w:pPr>
            <w:r>
              <w:t>Mahlzeiten – Speisepläne</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H03.01.03.05</w:t>
            </w:r>
          </w:p>
        </w:tc>
      </w:tr>
      <w:tr w:rsidR="00FD7939"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r w:rsidRPr="00B51DE9">
                    <w:t>LernPROJEKT</w:t>
                  </w:r>
                </w:p>
              </w:tc>
            </w:tr>
            <w:tr w:rsidR="00FD7939" w:rsidRPr="00B51DE9" w:rsidTr="00B82770">
              <w:trPr>
                <w:trHeight w:val="284"/>
              </w:trPr>
              <w:tc>
                <w:tcPr>
                  <w:tcW w:w="2090" w:type="dxa"/>
                  <w:tcBorders>
                    <w:bottom w:val="single" w:sz="4" w:space="0" w:color="auto"/>
                  </w:tcBorders>
                  <w:shd w:val="clear" w:color="auto" w:fill="auto"/>
                </w:tcPr>
                <w:p w:rsidR="00FD7939" w:rsidRPr="00B51DE9" w:rsidRDefault="00FD7939" w:rsidP="00B82770">
                  <w:pPr>
                    <w:pStyle w:val="Textkrpermitte"/>
                  </w:pPr>
                  <w:r w:rsidRPr="00B51DE9">
                    <w:t>LernTHEMA</w:t>
                  </w:r>
                </w:p>
              </w:tc>
            </w:tr>
            <w:tr w:rsidR="00FD7939" w:rsidRPr="00B51DE9" w:rsidTr="00B82770">
              <w:trPr>
                <w:trHeight w:val="284"/>
              </w:trPr>
              <w:tc>
                <w:tcPr>
                  <w:tcW w:w="2090" w:type="dxa"/>
                  <w:tcBorders>
                    <w:bottom w:val="nil"/>
                  </w:tcBorders>
                  <w:shd w:val="clear" w:color="auto" w:fill="D9D9D9" w:themeFill="background1" w:themeFillShade="D9"/>
                </w:tcPr>
                <w:p w:rsidR="00FD7939" w:rsidRPr="00B51DE9" w:rsidRDefault="00FD7939" w:rsidP="00B82770">
                  <w:pPr>
                    <w:pStyle w:val="TabelleKopfmitte"/>
                  </w:pPr>
                  <w:r w:rsidRPr="00B51DE9">
                    <w:t>LernSCHRITT</w:t>
                  </w:r>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Ich kann Bestandteile eines Gerichtes in der Ernährungspyramide einordnen</w:t>
            </w:r>
            <w:r w:rsidR="009F0326">
              <w:t>.</w:t>
            </w:r>
          </w:p>
          <w:p w:rsidR="00FD7939" w:rsidRDefault="00FD7939" w:rsidP="00B82770">
            <w:pPr>
              <w:pStyle w:val="Kopf8ptafz"/>
            </w:pPr>
            <w:r>
              <w:t>Ich kann Mahlzeiten</w:t>
            </w:r>
            <w:r w:rsidR="00692258">
              <w:t>,</w:t>
            </w:r>
            <w:r>
              <w:t xml:space="preserve"> wenn nötig</w:t>
            </w:r>
            <w:r w:rsidR="00692258">
              <w:t>,</w:t>
            </w:r>
            <w:r>
              <w:t xml:space="preserve"> mit dem grünen Bereich der Pyramide ergänzen.</w:t>
            </w:r>
          </w:p>
          <w:p w:rsidR="00FD7939" w:rsidRDefault="00FD7939" w:rsidP="00B82770">
            <w:pPr>
              <w:pStyle w:val="Kopf8ptafz"/>
            </w:pPr>
            <w:r>
              <w:t>Ich kann Mahlzeiten mit Hilfe der Pyramide beurteilen, wenn nötig verbessern und optimieren.</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numPr>
                <w:ilvl w:val="0"/>
                <w:numId w:val="0"/>
              </w:numPr>
              <w:ind w:left="227"/>
            </w:pPr>
            <w:r>
              <w:t>H03.01.01</w:t>
            </w:r>
          </w:p>
          <w:p w:rsidR="00FD7939" w:rsidRPr="001D48F8" w:rsidRDefault="00FD7939" w:rsidP="00B82770">
            <w:pPr>
              <w:pStyle w:val="Kopf8ptafz"/>
              <w:numPr>
                <w:ilvl w:val="0"/>
                <w:numId w:val="0"/>
              </w:numPr>
              <w:ind w:left="227"/>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p w:rsidR="00FD7939" w:rsidRDefault="00FD7939" w:rsidP="00B82770">
            <w:pPr>
              <w:pStyle w:val="Kopf8ptafz"/>
              <w:numPr>
                <w:ilvl w:val="0"/>
                <w:numId w:val="0"/>
              </w:numPr>
              <w:ind w:left="227"/>
            </w:pP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pPr>
            <w:r>
              <w:t xml:space="preserve">Übungsaufgaben </w:t>
            </w:r>
          </w:p>
        </w:tc>
      </w:tr>
    </w:tbl>
    <w:p w:rsidR="00FD7939" w:rsidRDefault="007A59EE" w:rsidP="00FD7939">
      <w:r>
        <w:rPr>
          <w:noProof/>
          <w:lang w:eastAsia="de-DE"/>
        </w:rPr>
        <w:drawing>
          <wp:anchor distT="0" distB="0" distL="114300" distR="114300" simplePos="0" relativeHeight="252227584" behindDoc="0" locked="0" layoutInCell="0" allowOverlap="1" wp14:anchorId="3AA47E7E" wp14:editId="539577A5">
            <wp:simplePos x="0" y="0"/>
            <wp:positionH relativeFrom="rightMargin">
              <wp:posOffset>429895</wp:posOffset>
            </wp:positionH>
            <wp:positionV relativeFrom="paragraph">
              <wp:posOffset>48895</wp:posOffset>
            </wp:positionV>
            <wp:extent cx="345440" cy="323850"/>
            <wp:effectExtent l="0" t="0" r="0" b="0"/>
            <wp:wrapNone/>
            <wp:docPr id="15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26560" behindDoc="0" locked="0" layoutInCell="0" allowOverlap="1" wp14:anchorId="645180C0" wp14:editId="25C5371E">
            <wp:simplePos x="0" y="0"/>
            <wp:positionH relativeFrom="rightMargin">
              <wp:posOffset>69850</wp:posOffset>
            </wp:positionH>
            <wp:positionV relativeFrom="paragraph">
              <wp:posOffset>48895</wp:posOffset>
            </wp:positionV>
            <wp:extent cx="345440" cy="323850"/>
            <wp:effectExtent l="0" t="0" r="0" b="0"/>
            <wp:wrapNone/>
            <wp:docPr id="15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Default="00FD7939" w:rsidP="000B7F86">
      <w:pPr>
        <w:pStyle w:val="Textkrper"/>
      </w:pPr>
      <w:r>
        <w:t>Nachdem sich Annika und Irina mit der Ernährungspyramide auseinandergesetzt haben</w:t>
      </w:r>
      <w:r w:rsidR="009F0326">
        <w:t>,</w:t>
      </w:r>
      <w:r>
        <w:t xml:space="preserve"> sind sie zwar schlauer</w:t>
      </w:r>
      <w:r w:rsidR="009F0326">
        <w:t>,</w:t>
      </w:r>
      <w:r>
        <w:t xml:space="preserve"> aber noch immer nicht ganz sattelfest. Sie überlegen sich, wie sie die Pyramide in ihrer eigenen Ernährung berücksichtigen können. Wie sollen sie vorgehen? Jeder Tag ist doch anders! Wie soll man bei den vielen Bausteinen den Überblick behalten?</w:t>
      </w:r>
    </w:p>
    <w:p w:rsidR="007A59EE" w:rsidRDefault="007A59EE" w:rsidP="00FD7939"/>
    <w:p w:rsidR="00FD7939" w:rsidRPr="000B7F86" w:rsidRDefault="00FD7939" w:rsidP="000B7F86">
      <w:pPr>
        <w:pStyle w:val="Textkrper"/>
        <w:rPr>
          <w:rStyle w:val="Fett"/>
          <w:b w:val="0"/>
        </w:rPr>
      </w:pPr>
      <w:r w:rsidRPr="000B7F86">
        <w:rPr>
          <w:rStyle w:val="Fett"/>
          <w:b w:val="0"/>
        </w:rPr>
        <w:t>Annika und Irina beschließen</w:t>
      </w:r>
      <w:r w:rsidR="00692258" w:rsidRPr="000B7F86">
        <w:rPr>
          <w:rStyle w:val="Fett"/>
          <w:b w:val="0"/>
        </w:rPr>
        <w:t>,</w:t>
      </w:r>
      <w:r w:rsidRPr="000B7F86">
        <w:rPr>
          <w:rStyle w:val="Fett"/>
          <w:b w:val="0"/>
        </w:rPr>
        <w:t xml:space="preserve"> das gestrige Mittagessen der Schulkan</w:t>
      </w:r>
      <w:r w:rsidR="007A59EE" w:rsidRPr="000B7F86">
        <w:rPr>
          <w:rStyle w:val="Fett"/>
          <w:b w:val="0"/>
        </w:rPr>
        <w:t xml:space="preserve">tine unter die Lupe zu nehmen. </w:t>
      </w:r>
      <w:r w:rsidRPr="000B7F86">
        <w:rPr>
          <w:rStyle w:val="Fett"/>
          <w:b w:val="0"/>
        </w:rPr>
        <w:t>Die beiden haben Gulasch mit Reis und zum Dessert Vanillepud</w:t>
      </w:r>
      <w:r w:rsidR="000B7F86" w:rsidRPr="000B7F86">
        <w:rPr>
          <w:rStyle w:val="Fett"/>
          <w:b w:val="0"/>
        </w:rPr>
        <w:t>ding mit Schokosoße gegessen.</w:t>
      </w:r>
    </w:p>
    <w:p w:rsidR="00FD7939" w:rsidRPr="00256C9A" w:rsidRDefault="00FD7939" w:rsidP="00256C9A">
      <w:pPr>
        <w:pStyle w:val="berschrift1"/>
      </w:pPr>
      <w:r w:rsidRPr="00256C9A">
        <w:rPr>
          <w:rStyle w:val="Fett"/>
          <w:b w:val="0"/>
          <w:bCs/>
          <w:color w:val="auto"/>
        </w:rPr>
        <w:t>Gruppe 1: Mahlzeiten bewerten, ergänzen, verbessern</w:t>
      </w:r>
    </w:p>
    <w:p w:rsidR="00FD7939" w:rsidRDefault="00FD7939" w:rsidP="007A59EE">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bl>
    <w:p w:rsidR="00FD7939" w:rsidRPr="00E43467" w:rsidRDefault="00BD6FF4" w:rsidP="00FD7939">
      <w:pPr>
        <w:pStyle w:val="MaginaliegrauIcon"/>
        <w:framePr w:wrap="around" w:x="9343" w:y="10"/>
      </w:pPr>
      <w:r>
        <w:t xml:space="preserve">Tipp: wenn vorhanden – </w:t>
      </w:r>
      <w:r w:rsidR="00FD7939" w:rsidRPr="00E43467">
        <w:t>Verwendung</w:t>
      </w:r>
      <w:r>
        <w:t xml:space="preserve"> </w:t>
      </w:r>
      <w:r w:rsidR="00FD7939" w:rsidRPr="00E43467">
        <w:t>der Fotokarten mit Lebensmitte</w:t>
      </w:r>
      <w:r w:rsidR="00FD7939">
        <w:t>l</w:t>
      </w:r>
      <w:r w:rsidR="00FD7939" w:rsidRPr="00E43467">
        <w:t>abbildungen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461989">
        <w:trPr>
          <w:trHeight w:val="624"/>
        </w:trPr>
        <w:tc>
          <w:tcPr>
            <w:tcW w:w="1470" w:type="dxa"/>
            <w:tcBorders>
              <w:top w:val="nil"/>
            </w:tcBorders>
            <w:shd w:val="clear" w:color="auto" w:fill="auto"/>
            <w:vAlign w:val="center"/>
          </w:tcPr>
          <w:p w:rsidR="00FD7939" w:rsidRPr="00F0156F" w:rsidRDefault="00FD7939" w:rsidP="00B82770">
            <w:pPr>
              <w:pStyle w:val="Textkrpermitte"/>
            </w:pPr>
            <w:r w:rsidRPr="00FC0F56">
              <w:rPr>
                <w:noProof/>
              </w:rPr>
              <w:drawing>
                <wp:inline distT="0" distB="0" distL="0" distR="0" wp14:anchorId="71E69B19" wp14:editId="36D907FE">
                  <wp:extent cx="302701" cy="324000"/>
                  <wp:effectExtent l="0" t="0" r="2540" b="0"/>
                  <wp:docPr id="15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FD7939" w:rsidRPr="00DE4890" w:rsidRDefault="00FD7939" w:rsidP="00B82770">
            <w:pPr>
              <w:pStyle w:val="Textkrper"/>
            </w:pPr>
          </w:p>
        </w:tc>
        <w:tc>
          <w:tcPr>
            <w:tcW w:w="4961" w:type="dxa"/>
            <w:tcBorders>
              <w:top w:val="nil"/>
            </w:tcBorders>
            <w:shd w:val="clear" w:color="auto" w:fill="auto"/>
            <w:vAlign w:val="center"/>
          </w:tcPr>
          <w:p w:rsidR="00FD7939" w:rsidRDefault="00FD7939" w:rsidP="00B82770">
            <w:pPr>
              <w:pStyle w:val="Textkrper"/>
              <w:rPr>
                <w:noProof/>
              </w:rPr>
            </w:pPr>
            <w:r>
              <w:rPr>
                <w:noProof/>
              </w:rPr>
              <w:t>Analysieren</w:t>
            </w:r>
            <w:r w:rsidR="009F0326">
              <w:rPr>
                <w:noProof/>
              </w:rPr>
              <w:t xml:space="preserve"> Sie die Aufgabe, das bedeutet:</w:t>
            </w:r>
            <w:r>
              <w:rPr>
                <w:noProof/>
              </w:rPr>
              <w:t xml:space="preserve"> </w:t>
            </w:r>
          </w:p>
          <w:p w:rsidR="00FD7939" w:rsidRDefault="00FD7939" w:rsidP="00B82770">
            <w:pPr>
              <w:pStyle w:val="AufgabeEbene3"/>
              <w:rPr>
                <w:noProof/>
              </w:rPr>
            </w:pPr>
            <w:r>
              <w:rPr>
                <w:noProof/>
              </w:rPr>
              <w:t xml:space="preserve">Was ist genau gefordert? </w:t>
            </w:r>
          </w:p>
          <w:p w:rsidR="00FD7939" w:rsidRDefault="00FD7939" w:rsidP="00B82770">
            <w:pPr>
              <w:pStyle w:val="AufgabeEbene3"/>
              <w:rPr>
                <w:noProof/>
              </w:rPr>
            </w:pPr>
            <w:r>
              <w:rPr>
                <w:noProof/>
              </w:rPr>
              <w:t xml:space="preserve">Was muss inhaltlich erledigt werden? </w:t>
            </w:r>
          </w:p>
          <w:p w:rsidR="00FD7939" w:rsidRDefault="00FD7939" w:rsidP="00B82770">
            <w:pPr>
              <w:pStyle w:val="AufgabeEbene3"/>
              <w:rPr>
                <w:noProof/>
              </w:rPr>
            </w:pPr>
            <w:r>
              <w:rPr>
                <w:noProof/>
              </w:rPr>
              <w:t>Wie soll dokumentiert werden?</w:t>
            </w:r>
          </w:p>
          <w:p w:rsidR="00FD7939" w:rsidRPr="00DE4890" w:rsidRDefault="00FD7939" w:rsidP="00B82770">
            <w:pPr>
              <w:pStyle w:val="Textkrper"/>
              <w:rPr>
                <w:noProof/>
              </w:rPr>
            </w:pPr>
            <w:r w:rsidRPr="00924BCD">
              <w:rPr>
                <w:noProof/>
                <w:sz w:val="24"/>
              </w:rPr>
              <w:drawing>
                <wp:anchor distT="0" distB="0" distL="114300" distR="114300" simplePos="0" relativeHeight="252210176" behindDoc="0" locked="0" layoutInCell="0" allowOverlap="1" wp14:anchorId="3F146321" wp14:editId="0C2BCA40">
                  <wp:simplePos x="0" y="0"/>
                  <wp:positionH relativeFrom="rightMargin">
                    <wp:posOffset>107950</wp:posOffset>
                  </wp:positionH>
                  <wp:positionV relativeFrom="paragraph">
                    <wp:posOffset>0</wp:posOffset>
                  </wp:positionV>
                  <wp:extent cx="323850" cy="323850"/>
                  <wp:effectExtent l="0" t="0" r="0" b="0"/>
                  <wp:wrapNone/>
                  <wp:docPr id="155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7939" w:rsidRPr="00DE4890" w:rsidTr="00B82770">
        <w:trPr>
          <w:trHeight w:val="1314"/>
        </w:trPr>
        <w:tc>
          <w:tcPr>
            <w:tcW w:w="1470" w:type="dxa"/>
            <w:shd w:val="clear" w:color="auto" w:fill="auto"/>
            <w:vAlign w:val="center"/>
          </w:tcPr>
          <w:p w:rsidR="00FD7939" w:rsidRPr="00FC0F56" w:rsidRDefault="00FD7939" w:rsidP="00B82770">
            <w:pPr>
              <w:pStyle w:val="Textkrpermitte"/>
              <w:rPr>
                <w:noProof/>
              </w:rPr>
            </w:pPr>
            <w:r>
              <w:rPr>
                <w:noProof/>
              </w:rPr>
              <w:drawing>
                <wp:anchor distT="0" distB="0" distL="114300" distR="114300" simplePos="0" relativeHeight="252228608" behindDoc="0" locked="0" layoutInCell="0" allowOverlap="1" wp14:anchorId="43AE5AF7" wp14:editId="12E49F9B">
                  <wp:simplePos x="0" y="0"/>
                  <wp:positionH relativeFrom="rightMargin">
                    <wp:posOffset>-4530725</wp:posOffset>
                  </wp:positionH>
                  <wp:positionV relativeFrom="paragraph">
                    <wp:posOffset>228600</wp:posOffset>
                  </wp:positionV>
                  <wp:extent cx="532765" cy="323850"/>
                  <wp:effectExtent l="0" t="0" r="635" b="0"/>
                  <wp:wrapNone/>
                  <wp:docPr id="15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Besprechen Sie in Ihrer Gruppe den Arbeitsauftrag.</w:t>
            </w:r>
          </w:p>
          <w:p w:rsidR="00FD7939" w:rsidRDefault="00FD7939" w:rsidP="00B82770">
            <w:pPr>
              <w:pStyle w:val="Textkrper"/>
              <w:rPr>
                <w:noProof/>
              </w:rPr>
            </w:pPr>
            <w:r>
              <w:rPr>
                <w:noProof/>
              </w:rPr>
              <w:t xml:space="preserve">Sichten Sie die Kärtchen vom Arbeitsblatt </w:t>
            </w:r>
            <w:r>
              <w:t>H03.01.03.01.</w:t>
            </w:r>
          </w:p>
          <w:p w:rsidR="00FD7939" w:rsidRDefault="00FD7939" w:rsidP="00B82770">
            <w:pPr>
              <w:pStyle w:val="Textkrper"/>
              <w:rPr>
                <w:noProof/>
              </w:rPr>
            </w:pPr>
          </w:p>
          <w:p w:rsidR="00FD7939" w:rsidRDefault="00FD7939" w:rsidP="00B82770">
            <w:pPr>
              <w:pStyle w:val="Textkrper"/>
              <w:rPr>
                <w:noProof/>
              </w:rPr>
            </w:pPr>
          </w:p>
          <w:p w:rsidR="00FD7939" w:rsidRDefault="00FD7939" w:rsidP="00B82770">
            <w:pPr>
              <w:pStyle w:val="Textkrper"/>
              <w:rPr>
                <w:noProof/>
              </w:rPr>
            </w:pPr>
            <w:r>
              <w:rPr>
                <w:noProof/>
              </w:rPr>
              <w:t xml:space="preserve">Planen Sie ihre Aufgabe, das bedeutet: </w:t>
            </w:r>
          </w:p>
          <w:p w:rsidR="00FD7939" w:rsidRDefault="00FD7939" w:rsidP="00B82770">
            <w:pPr>
              <w:pStyle w:val="AufgabeEbene3"/>
              <w:rPr>
                <w:noProof/>
              </w:rPr>
            </w:pPr>
            <w:r>
              <w:rPr>
                <w:noProof/>
              </w:rPr>
              <w:t xml:space="preserve">Wie können die Kärtchen sinnvoll genutzt werden? </w:t>
            </w:r>
          </w:p>
          <w:p w:rsidR="00FD7939" w:rsidRDefault="00FD7939" w:rsidP="00B82770">
            <w:pPr>
              <w:pStyle w:val="AufgabeEbene3"/>
              <w:rPr>
                <w:noProof/>
              </w:rPr>
            </w:pPr>
            <w:r>
              <w:rPr>
                <w:noProof/>
              </w:rPr>
              <w:t xml:space="preserve">Wie wollen Sie die Inhalte auf dem DIN A3-Blatt darstellen? </w:t>
            </w:r>
          </w:p>
          <w:p w:rsidR="00FD7939" w:rsidRDefault="00FD7939" w:rsidP="00B82770">
            <w:pPr>
              <w:pStyle w:val="AufgabeEbene3"/>
              <w:rPr>
                <w:noProof/>
              </w:rPr>
            </w:pPr>
            <w:r>
              <w:rPr>
                <w:noProof/>
              </w:rPr>
              <w:t>Wer übernimmt was?</w:t>
            </w:r>
          </w:p>
          <w:p w:rsidR="00FD7939" w:rsidRDefault="00FD7939" w:rsidP="00B82770">
            <w:pPr>
              <w:pStyle w:val="AufgabeEbene3"/>
              <w:numPr>
                <w:ilvl w:val="0"/>
                <w:numId w:val="0"/>
              </w:numPr>
              <w:ind w:left="851"/>
              <w:rPr>
                <w:noProof/>
              </w:rPr>
            </w:pPr>
          </w:p>
          <w:p w:rsidR="00BD6FF4" w:rsidRDefault="00BD6FF4" w:rsidP="00B82770">
            <w:pPr>
              <w:pStyle w:val="Textkrper"/>
              <w:rPr>
                <w:noProof/>
              </w:rPr>
            </w:pPr>
          </w:p>
          <w:p w:rsidR="00BD6FF4" w:rsidRDefault="00BD6FF4" w:rsidP="00B82770">
            <w:pPr>
              <w:pStyle w:val="Textkrper"/>
              <w:rPr>
                <w:noProof/>
              </w:rPr>
            </w:pPr>
          </w:p>
          <w:p w:rsidR="00FD7939" w:rsidRDefault="00FD7939" w:rsidP="00B82770">
            <w:pPr>
              <w:pStyle w:val="Textkrper"/>
              <w:rPr>
                <w:noProof/>
              </w:rPr>
            </w:pPr>
            <w:r>
              <w:rPr>
                <w:noProof/>
              </w:rPr>
              <w:t>Lösen Sie die Aufgabe. Sollten Sie weitere Hilfestellungen benötigen, gehen Sie nach folgenden Punkten vor:</w:t>
            </w:r>
          </w:p>
          <w:p w:rsidR="00FD7939" w:rsidRDefault="00FD7939" w:rsidP="00B82770">
            <w:pPr>
              <w:pStyle w:val="AufgabeEbene3"/>
            </w:pPr>
            <w:r>
              <w:rPr>
                <w:noProof/>
              </w:rPr>
              <w:t xml:space="preserve">Schneiden Sie die Pyramide auf dem Arbeitsblatt </w:t>
            </w:r>
            <w:r>
              <w:t>H03.01.03.01. aus und kleben Sie diese auf das DIN A3-Blatt (Blattaufteilung nochmals reflektieren).</w:t>
            </w:r>
          </w:p>
          <w:p w:rsidR="00FD7939" w:rsidRDefault="00FD7939" w:rsidP="00B82770">
            <w:pPr>
              <w:pStyle w:val="AufgabeEbene3"/>
              <w:rPr>
                <w:noProof/>
              </w:rPr>
            </w:pPr>
            <w:r>
              <w:rPr>
                <w:noProof/>
              </w:rPr>
              <w:t xml:space="preserve">Ordnen </w:t>
            </w:r>
            <w:r w:rsidR="00BD6FF4">
              <w:rPr>
                <w:noProof/>
              </w:rPr>
              <w:t>Sie die verzehrten Lebensmittel</w:t>
            </w:r>
            <w:r>
              <w:rPr>
                <w:noProof/>
              </w:rPr>
              <w:t xml:space="preserve"> den entsprechenden Bausteinkärtchen (</w:t>
            </w:r>
            <w:r>
              <w:t xml:space="preserve">H03.01.03.01.) </w:t>
            </w:r>
            <w:r>
              <w:rPr>
                <w:noProof/>
              </w:rPr>
              <w:t>zu und beschriften Sie die jeweiligen Bausteinkärtchen.</w:t>
            </w:r>
          </w:p>
          <w:p w:rsidR="00FD7939" w:rsidRDefault="00FD7939" w:rsidP="00B82770">
            <w:pPr>
              <w:pStyle w:val="AufgabeEbene3"/>
              <w:rPr>
                <w:noProof/>
              </w:rPr>
            </w:pPr>
            <w:r>
              <w:rPr>
                <w:noProof/>
              </w:rPr>
              <w:t>Schneiden Sie die Bausteinkärtchen aus.</w:t>
            </w:r>
          </w:p>
          <w:p w:rsidR="00FD7939" w:rsidRDefault="00FD7939" w:rsidP="00B82770">
            <w:pPr>
              <w:pStyle w:val="AufgabeEbene3"/>
              <w:rPr>
                <w:noProof/>
              </w:rPr>
            </w:pPr>
            <w:r>
              <w:rPr>
                <w:noProof/>
              </w:rPr>
              <w:t>Kleben Sie die Bausteinkärtchen auf die Pyramidenvorlage in die entsprechende Ebene ein.</w:t>
            </w:r>
          </w:p>
          <w:p w:rsidR="00BD6FF4" w:rsidRDefault="00FD7939" w:rsidP="00BD6FF4">
            <w:pPr>
              <w:pStyle w:val="AufgabeEbene3"/>
              <w:numPr>
                <w:ilvl w:val="0"/>
                <w:numId w:val="0"/>
              </w:numPr>
              <w:ind w:left="851"/>
              <w:rPr>
                <w:noProof/>
              </w:rPr>
            </w:pPr>
            <w:r>
              <w:rPr>
                <w:noProof/>
              </w:rPr>
              <w:t xml:space="preserve">Prüfen Sie, </w:t>
            </w:r>
          </w:p>
          <w:p w:rsidR="00BD6FF4" w:rsidRDefault="00BD6FF4" w:rsidP="00B82770">
            <w:pPr>
              <w:pStyle w:val="AufgabeEbene3"/>
              <w:rPr>
                <w:noProof/>
              </w:rPr>
            </w:pPr>
            <w:r>
              <w:rPr>
                <w:noProof/>
              </w:rPr>
              <w:t>ob die Anzahl der verzehrten Lebensmittel mit den Empfehlungen der Pyramide übereinstimmen – wenn nicht überlegen Sie Verbesserungsvorschläge.</w:t>
            </w:r>
          </w:p>
          <w:p w:rsidR="00BD6FF4" w:rsidRDefault="00BD6FF4" w:rsidP="00B82770">
            <w:pPr>
              <w:pStyle w:val="AufgabeEbene3"/>
              <w:rPr>
                <w:noProof/>
              </w:rPr>
            </w:pPr>
            <w:r>
              <w:rPr>
                <w:noProof/>
              </w:rPr>
              <w:t>ob der grüne Bereich der Pyramide berücksichtigt ist – wenn nicht überlegen Sie Verbesserungsvorschläge.</w:t>
            </w:r>
          </w:p>
          <w:p w:rsidR="00FD7939" w:rsidRDefault="00FD7939" w:rsidP="00B82770">
            <w:pPr>
              <w:pStyle w:val="AufgabeEbene3"/>
              <w:numPr>
                <w:ilvl w:val="0"/>
                <w:numId w:val="0"/>
              </w:numPr>
              <w:rPr>
                <w:noProof/>
              </w:rPr>
            </w:pPr>
            <w:r>
              <w:rPr>
                <w:noProof/>
              </w:rPr>
              <w:t xml:space="preserve">Stellen Sie die Übersicht fertig. </w:t>
            </w:r>
          </w:p>
          <w:p w:rsidR="00FD7939" w:rsidRDefault="00FD7939" w:rsidP="00B82770">
            <w:pPr>
              <w:pStyle w:val="AufgabeEbene3"/>
              <w:numPr>
                <w:ilvl w:val="0"/>
                <w:numId w:val="0"/>
              </w:numPr>
              <w:rPr>
                <w:noProof/>
              </w:rPr>
            </w:pPr>
            <w:r w:rsidRPr="00F035D0">
              <w:rPr>
                <w:noProof/>
              </w:rPr>
              <w:t xml:space="preserve">Kontrollieren und bewerten Sie Ihr Ergebnis hinsichtlich Inhalt und Darstellung (vgl. Aufgabenstellung und Planung). </w:t>
            </w:r>
          </w:p>
          <w:p w:rsidR="00FD7939" w:rsidRDefault="00FD7939" w:rsidP="00B82770">
            <w:pPr>
              <w:pStyle w:val="AufgabeEbene3"/>
              <w:numPr>
                <w:ilvl w:val="0"/>
                <w:numId w:val="0"/>
              </w:numPr>
              <w:rPr>
                <w:noProof/>
              </w:rPr>
            </w:pPr>
            <w:r w:rsidRPr="00F035D0">
              <w:rPr>
                <w:noProof/>
              </w:rPr>
              <w:t>Geben Sie sich gegenseitig Rückmeldung zum Arbeitsverhalten mit je einem positiven und einem zu optimierenden As</w:t>
            </w:r>
            <w:r>
              <w:rPr>
                <w:noProof/>
              </w:rPr>
              <w:t>p</w:t>
            </w:r>
            <w:r w:rsidRPr="00F035D0">
              <w:rPr>
                <w:noProof/>
              </w:rPr>
              <w:t>ekt.</w:t>
            </w:r>
          </w:p>
          <w:p w:rsidR="00FD7939" w:rsidRDefault="00FD7939" w:rsidP="00B82770">
            <w:pPr>
              <w:pStyle w:val="AufgabeEbene3"/>
              <w:numPr>
                <w:ilvl w:val="0"/>
                <w:numId w:val="0"/>
              </w:numPr>
              <w:rPr>
                <w:noProof/>
              </w:rPr>
            </w:pPr>
          </w:p>
          <w:p w:rsidR="00FD7939" w:rsidRDefault="00FD7939" w:rsidP="00B82770">
            <w:pPr>
              <w:pStyle w:val="Textkrper"/>
              <w:rPr>
                <w:noProof/>
              </w:rPr>
            </w:pPr>
            <w:r w:rsidRPr="00F035D0">
              <w:rPr>
                <w:noProof/>
              </w:rPr>
              <w:t>Bereiten Sie Ihren Marktstand vor – besprechen Sie die Informationen für die Marktstandbesucher.</w:t>
            </w:r>
            <w:r>
              <w:rPr>
                <w:noProof/>
              </w:rPr>
              <w:t xml:space="preserve"> Achten Sie dabei besonders auf „Aufgabenstellung – Vorgehen beim Lösen der Aufgabe – Ergebnisse“. </w:t>
            </w:r>
          </w:p>
        </w:tc>
      </w:tr>
    </w:tbl>
    <w:p w:rsidR="00FD7939" w:rsidRDefault="00FD7939" w:rsidP="00FD7939">
      <w:pPr>
        <w:pStyle w:val="MaginaliegrauIcon"/>
        <w:framePr w:wrap="around" w:y="-3712"/>
      </w:pPr>
      <w:r>
        <w:t>Tipp: Denken Sie an die Überschrift, Blattaufteilung, Farben, …</w:t>
      </w:r>
    </w:p>
    <w:p w:rsidR="00FD7939" w:rsidRDefault="00FD7939" w:rsidP="00FD7939">
      <w:pPr>
        <w:pStyle w:val="Textkrper"/>
      </w:pPr>
    </w:p>
    <w:p w:rsidR="000C5D8D" w:rsidRDefault="000C5D8D">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br w:type="column"/>
            </w: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3E44DF">
            <w:pPr>
              <w:pStyle w:val="TabelleKopflinks"/>
            </w:pPr>
            <w:r>
              <w:t>Mahlzeiten - Speisepläne</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H03.01.03.06</w:t>
            </w:r>
          </w:p>
        </w:tc>
      </w:tr>
      <w:tr w:rsidR="00FD7939"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r w:rsidRPr="00B51DE9">
                    <w:t>LernPROJEKT</w:t>
                  </w:r>
                </w:p>
              </w:tc>
            </w:tr>
            <w:tr w:rsidR="00FD7939" w:rsidRPr="00B51DE9" w:rsidTr="00B82770">
              <w:trPr>
                <w:trHeight w:val="284"/>
              </w:trPr>
              <w:tc>
                <w:tcPr>
                  <w:tcW w:w="2090" w:type="dxa"/>
                  <w:tcBorders>
                    <w:bottom w:val="single" w:sz="4" w:space="0" w:color="auto"/>
                  </w:tcBorders>
                  <w:shd w:val="clear" w:color="auto" w:fill="auto"/>
                </w:tcPr>
                <w:p w:rsidR="00FD7939" w:rsidRPr="00B51DE9" w:rsidRDefault="00FD7939" w:rsidP="00B82770">
                  <w:pPr>
                    <w:pStyle w:val="Textkrpermitte"/>
                  </w:pPr>
                  <w:r w:rsidRPr="00B51DE9">
                    <w:t>LernTHEMA</w:t>
                  </w:r>
                </w:p>
              </w:tc>
            </w:tr>
            <w:tr w:rsidR="00FD7939" w:rsidRPr="00B51DE9" w:rsidTr="00B82770">
              <w:trPr>
                <w:trHeight w:val="284"/>
              </w:trPr>
              <w:tc>
                <w:tcPr>
                  <w:tcW w:w="2090" w:type="dxa"/>
                  <w:tcBorders>
                    <w:bottom w:val="nil"/>
                  </w:tcBorders>
                  <w:shd w:val="clear" w:color="auto" w:fill="D9D9D9" w:themeFill="background1" w:themeFillShade="D9"/>
                </w:tcPr>
                <w:p w:rsidR="00FD7939" w:rsidRPr="00B51DE9" w:rsidRDefault="00FD7939" w:rsidP="00B82770">
                  <w:pPr>
                    <w:pStyle w:val="TabelleKopfmitte"/>
                  </w:pPr>
                  <w:r w:rsidRPr="00B51DE9">
                    <w:t>LernSCHRITT</w:t>
                  </w:r>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Ich kann  einen Tageskostplan  in der Ernährungspyramide einordnen</w:t>
            </w:r>
            <w:r w:rsidR="00747CDE">
              <w:t>.</w:t>
            </w:r>
          </w:p>
          <w:p w:rsidR="00FD7939" w:rsidRDefault="00FD7939" w:rsidP="00B82770">
            <w:pPr>
              <w:pStyle w:val="Kopf8ptafz"/>
            </w:pPr>
            <w:r>
              <w:t>Ich kann  Tageskostpläne  mit Hilfe der Pyramide beurteilen, wenn nötig verbessern und optimieren.</w:t>
            </w:r>
          </w:p>
          <w:p w:rsidR="00FD7939" w:rsidRDefault="00FD7939" w:rsidP="00B82770">
            <w:pPr>
              <w:pStyle w:val="Kopf8ptafz"/>
              <w:numPr>
                <w:ilvl w:val="0"/>
                <w:numId w:val="0"/>
              </w:numPr>
              <w:ind w:left="227"/>
            </w:pPr>
            <w:r>
              <w:t xml:space="preserve"> </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numPr>
                <w:ilvl w:val="0"/>
                <w:numId w:val="0"/>
              </w:numPr>
              <w:ind w:left="227" w:hanging="170"/>
            </w:pPr>
            <w:r>
              <w:t xml:space="preserve"> H03.01.01</w:t>
            </w:r>
          </w:p>
          <w:p w:rsidR="00FD7939" w:rsidRPr="001D48F8" w:rsidRDefault="00FD7939" w:rsidP="00B82770">
            <w:pPr>
              <w:pStyle w:val="Kopf8ptafz"/>
              <w:numPr>
                <w:ilvl w:val="0"/>
                <w:numId w:val="0"/>
              </w:numPr>
              <w:ind w:left="227" w:hanging="170"/>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p w:rsidR="00FD7939" w:rsidRDefault="00FD7939" w:rsidP="00B82770">
            <w:pPr>
              <w:pStyle w:val="Kopf8ptafz"/>
              <w:numPr>
                <w:ilvl w:val="0"/>
                <w:numId w:val="0"/>
              </w:numPr>
              <w:ind w:left="227" w:hanging="170"/>
            </w:pP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pPr>
            <w:r>
              <w:t xml:space="preserve">Übungsaufgaben </w:t>
            </w:r>
          </w:p>
        </w:tc>
      </w:tr>
    </w:tbl>
    <w:p w:rsidR="00FD7939" w:rsidRDefault="00844C8D" w:rsidP="00FD7939">
      <w:pPr>
        <w:pStyle w:val="Textkrper"/>
      </w:pPr>
      <w:r>
        <w:rPr>
          <w:noProof/>
        </w:rPr>
        <w:drawing>
          <wp:anchor distT="0" distB="0" distL="114300" distR="114300" simplePos="0" relativeHeight="252230656" behindDoc="0" locked="0" layoutInCell="0" allowOverlap="1" wp14:anchorId="700BD6AA" wp14:editId="11372D66">
            <wp:simplePos x="0" y="0"/>
            <wp:positionH relativeFrom="rightMargin">
              <wp:posOffset>425450</wp:posOffset>
            </wp:positionH>
            <wp:positionV relativeFrom="paragraph">
              <wp:posOffset>66675</wp:posOffset>
            </wp:positionV>
            <wp:extent cx="348615" cy="320040"/>
            <wp:effectExtent l="0" t="0" r="0" b="3810"/>
            <wp:wrapNone/>
            <wp:docPr id="156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9632" behindDoc="0" locked="0" layoutInCell="0" allowOverlap="1" wp14:anchorId="7D38C169" wp14:editId="0560DD06">
            <wp:simplePos x="0" y="0"/>
            <wp:positionH relativeFrom="rightMargin">
              <wp:posOffset>76835</wp:posOffset>
            </wp:positionH>
            <wp:positionV relativeFrom="paragraph">
              <wp:posOffset>60960</wp:posOffset>
            </wp:positionV>
            <wp:extent cx="352425" cy="323850"/>
            <wp:effectExtent l="0" t="0" r="9525" b="0"/>
            <wp:wrapNone/>
            <wp:docPr id="156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Default="00FD7939" w:rsidP="000B7F86">
      <w:pPr>
        <w:pStyle w:val="Textkrper"/>
      </w:pPr>
      <w:r>
        <w:t>Nachdem sich Annika und Irina mit der Ernährungspyramide auseinandergesetzt haben</w:t>
      </w:r>
      <w:r w:rsidR="00747CDE">
        <w:t>,</w:t>
      </w:r>
      <w:r>
        <w:t xml:space="preserve"> sind sie zwar schlauer</w:t>
      </w:r>
      <w:r w:rsidR="00747CDE">
        <w:t>,</w:t>
      </w:r>
      <w:r>
        <w:t xml:space="preserve"> aber noch immer nicht ganz sattelfest. Sie überlegen sich, wie sie die Pyramide in ihrer eigenen Ernährung berücksichtigen können. Wie sollen sie vorgehen? Jeder Tag ist doch anders! Wie soll man bei den vielen Bausteinen den Überblick behalten?</w:t>
      </w:r>
    </w:p>
    <w:p w:rsidR="00844C8D" w:rsidRDefault="00844C8D" w:rsidP="00FD7939"/>
    <w:p w:rsidR="00FD7939" w:rsidRPr="000B7F86" w:rsidRDefault="00FD7939" w:rsidP="000B7F86">
      <w:pPr>
        <w:pStyle w:val="Textkrper"/>
        <w:rPr>
          <w:rStyle w:val="Fett"/>
          <w:b w:val="0"/>
        </w:rPr>
      </w:pPr>
      <w:r w:rsidRPr="000B7F86">
        <w:rPr>
          <w:rStyle w:val="Fett"/>
          <w:b w:val="0"/>
        </w:rPr>
        <w:t>Annika und Irina beschließen</w:t>
      </w:r>
      <w:r w:rsidR="00DD74B2" w:rsidRPr="000B7F86">
        <w:rPr>
          <w:rStyle w:val="Fett"/>
          <w:b w:val="0"/>
        </w:rPr>
        <w:t>,</w:t>
      </w:r>
      <w:r w:rsidRPr="000B7F86">
        <w:rPr>
          <w:rStyle w:val="Fett"/>
          <w:b w:val="0"/>
        </w:rPr>
        <w:t xml:space="preserve"> den gesamten gestrigen Essensplan mit Hilfe der Pyramide zu beurteilen. Ihr gestriger Tagesplan beinhaltete:</w:t>
      </w:r>
    </w:p>
    <w:p w:rsidR="00FD7939" w:rsidRPr="000B7F86" w:rsidRDefault="007409A2" w:rsidP="000B7F86">
      <w:pPr>
        <w:pStyle w:val="Textkrperafz"/>
        <w:rPr>
          <w:rStyle w:val="Fett"/>
          <w:b w:val="0"/>
        </w:rPr>
      </w:pPr>
      <w:r w:rsidRPr="000B7F86">
        <w:rPr>
          <w:rStyle w:val="Fett"/>
          <w:b w:val="0"/>
        </w:rPr>
        <w:t>Frühstück: ist ausgefallen</w:t>
      </w:r>
    </w:p>
    <w:p w:rsidR="00FD7939" w:rsidRPr="00D41A3B" w:rsidRDefault="00FD7939" w:rsidP="000B7F86">
      <w:pPr>
        <w:pStyle w:val="Textkrperafz"/>
        <w:rPr>
          <w:rStyle w:val="Fett"/>
          <w:b w:val="0"/>
          <w:lang w:val="de-DE"/>
        </w:rPr>
      </w:pPr>
      <w:r w:rsidRPr="00D41A3B">
        <w:rPr>
          <w:rStyle w:val="Fett"/>
          <w:b w:val="0"/>
          <w:lang w:val="de-DE"/>
        </w:rPr>
        <w:t>dazwischen: Eistee und Müsli-Schoko-Riegel</w:t>
      </w:r>
    </w:p>
    <w:p w:rsidR="00FD7939" w:rsidRPr="00D41A3B" w:rsidRDefault="00FD7939" w:rsidP="000B7F86">
      <w:pPr>
        <w:pStyle w:val="Textkrperafz"/>
        <w:rPr>
          <w:rStyle w:val="Fett"/>
          <w:b w:val="0"/>
          <w:lang w:val="de-DE"/>
        </w:rPr>
      </w:pPr>
      <w:r w:rsidRPr="00D41A3B">
        <w:rPr>
          <w:rStyle w:val="Fett"/>
          <w:b w:val="0"/>
          <w:lang w:val="de-DE"/>
        </w:rPr>
        <w:t>Mittagessen: Gulasch mit Reis und zum Dessert  Vanillepudding mit Schokosoße</w:t>
      </w:r>
    </w:p>
    <w:p w:rsidR="00FD7939" w:rsidRPr="000B7F86" w:rsidRDefault="00FD7939" w:rsidP="000B7F86">
      <w:pPr>
        <w:pStyle w:val="Textkrperafz"/>
        <w:rPr>
          <w:rStyle w:val="Fett"/>
          <w:b w:val="0"/>
        </w:rPr>
      </w:pPr>
      <w:r w:rsidRPr="000B7F86">
        <w:rPr>
          <w:rStyle w:val="Fett"/>
          <w:b w:val="0"/>
        </w:rPr>
        <w:t>dazwischen: Croissant, Apfel</w:t>
      </w:r>
    </w:p>
    <w:p w:rsidR="00FD7939" w:rsidRPr="00D41A3B" w:rsidRDefault="00FD7939" w:rsidP="000B7F86">
      <w:pPr>
        <w:pStyle w:val="Textkrperafz"/>
        <w:rPr>
          <w:rStyle w:val="Fett"/>
          <w:b w:val="0"/>
          <w:lang w:val="de-DE"/>
        </w:rPr>
      </w:pPr>
      <w:r w:rsidRPr="00D41A3B">
        <w:rPr>
          <w:rStyle w:val="Fett"/>
          <w:b w:val="0"/>
          <w:lang w:val="de-DE"/>
        </w:rPr>
        <w:t>Abendessen: ein Brötchen mit Frischkäse und ein Butterbrötchen mit Wurst</w:t>
      </w:r>
    </w:p>
    <w:p w:rsidR="00FD7939" w:rsidRDefault="00FD7939" w:rsidP="00256C9A">
      <w:pPr>
        <w:pStyle w:val="berschrift1"/>
      </w:pPr>
      <w:r w:rsidRPr="00BD6F6D">
        <w:t>Gruppe 2: Speisepläne bewerten, ergänzen, verbessern</w:t>
      </w:r>
    </w:p>
    <w:p w:rsidR="00FD7939" w:rsidRDefault="00FD7939" w:rsidP="00844C8D">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bl>
    <w:p w:rsidR="00FD7939" w:rsidRPr="00E43467" w:rsidRDefault="00FD7939" w:rsidP="00844C8D">
      <w:pPr>
        <w:pStyle w:val="MaginaliegrauIcon"/>
        <w:framePr w:wrap="around" w:x="9298" w:y="21"/>
      </w:pPr>
      <w:r w:rsidRPr="00E43467">
        <w:t>Ti</w:t>
      </w:r>
      <w:r w:rsidR="00DD74B2">
        <w:t xml:space="preserve">pp: wenn vorhanden – </w:t>
      </w:r>
      <w:r w:rsidRPr="00E43467">
        <w:t>Verwendung der Fotokarten mit Lebensmitte</w:t>
      </w:r>
      <w:r>
        <w:t>l</w:t>
      </w:r>
      <w:r w:rsidRPr="00E43467">
        <w:t>abbildungen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461989">
        <w:trPr>
          <w:trHeight w:val="624"/>
        </w:trPr>
        <w:tc>
          <w:tcPr>
            <w:tcW w:w="1470" w:type="dxa"/>
            <w:tcBorders>
              <w:top w:val="nil"/>
            </w:tcBorders>
            <w:shd w:val="clear" w:color="auto" w:fill="auto"/>
            <w:vAlign w:val="center"/>
          </w:tcPr>
          <w:p w:rsidR="00FD7939" w:rsidRPr="00F0156F" w:rsidRDefault="00FD7939" w:rsidP="00B82770">
            <w:pPr>
              <w:pStyle w:val="Textkrpermitte"/>
            </w:pPr>
            <w:r w:rsidRPr="00FC0F56">
              <w:rPr>
                <w:noProof/>
              </w:rPr>
              <w:drawing>
                <wp:inline distT="0" distB="0" distL="0" distR="0" wp14:anchorId="2B466942" wp14:editId="4740DB66">
                  <wp:extent cx="302701" cy="324000"/>
                  <wp:effectExtent l="0" t="0" r="2540" b="0"/>
                  <wp:docPr id="15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FD7939" w:rsidRPr="00DE4890" w:rsidRDefault="00FD7939" w:rsidP="00B82770">
            <w:pPr>
              <w:pStyle w:val="Textkrper"/>
            </w:pPr>
          </w:p>
        </w:tc>
        <w:tc>
          <w:tcPr>
            <w:tcW w:w="4961" w:type="dxa"/>
            <w:tcBorders>
              <w:top w:val="nil"/>
            </w:tcBorders>
            <w:shd w:val="clear" w:color="auto" w:fill="auto"/>
            <w:vAlign w:val="center"/>
          </w:tcPr>
          <w:p w:rsidR="00FD7939" w:rsidRDefault="00FD7939" w:rsidP="00B82770">
            <w:pPr>
              <w:pStyle w:val="Textkrper"/>
              <w:rPr>
                <w:noProof/>
              </w:rPr>
            </w:pPr>
            <w:r>
              <w:rPr>
                <w:noProof/>
              </w:rPr>
              <w:t>Analysieren Sie die Aufgabe, d.</w:t>
            </w:r>
            <w:r w:rsidR="00DD74B2">
              <w:rPr>
                <w:noProof/>
              </w:rPr>
              <w:t xml:space="preserve"> </w:t>
            </w:r>
            <w:r>
              <w:rPr>
                <w:noProof/>
              </w:rPr>
              <w:t>h. klären Sie</w:t>
            </w:r>
            <w:r w:rsidR="00747CDE">
              <w:rPr>
                <w:noProof/>
              </w:rPr>
              <w:t>:</w:t>
            </w:r>
          </w:p>
          <w:p w:rsidR="00FD7939" w:rsidRDefault="00FD7939" w:rsidP="00B82770">
            <w:pPr>
              <w:pStyle w:val="AufgabeEbene3"/>
              <w:rPr>
                <w:noProof/>
              </w:rPr>
            </w:pPr>
            <w:r>
              <w:rPr>
                <w:noProof/>
              </w:rPr>
              <w:t xml:space="preserve">Was ist genau gefordert? </w:t>
            </w:r>
          </w:p>
          <w:p w:rsidR="00FD7939" w:rsidRDefault="00FD7939" w:rsidP="00B82770">
            <w:pPr>
              <w:pStyle w:val="AufgabeEbene3"/>
              <w:rPr>
                <w:noProof/>
              </w:rPr>
            </w:pPr>
            <w:r>
              <w:rPr>
                <w:noProof/>
              </w:rPr>
              <w:t xml:space="preserve">Was muss inhaltlich erledigt werden? </w:t>
            </w:r>
          </w:p>
          <w:p w:rsidR="00FD7939" w:rsidRDefault="00FD7939" w:rsidP="00B82770">
            <w:pPr>
              <w:pStyle w:val="AufgabeEbene3"/>
              <w:rPr>
                <w:noProof/>
              </w:rPr>
            </w:pPr>
            <w:r>
              <w:rPr>
                <w:noProof/>
              </w:rPr>
              <w:t>Wie soll dokumentiert werden?</w:t>
            </w:r>
          </w:p>
          <w:p w:rsidR="00FD7939" w:rsidRPr="00DE4890" w:rsidRDefault="00FD7939" w:rsidP="00B82770">
            <w:pPr>
              <w:pStyle w:val="Textkrper"/>
              <w:rPr>
                <w:noProof/>
              </w:rPr>
            </w:pPr>
            <w:r w:rsidRPr="00924BCD">
              <w:rPr>
                <w:noProof/>
                <w:sz w:val="24"/>
              </w:rPr>
              <w:drawing>
                <wp:anchor distT="0" distB="0" distL="114300" distR="114300" simplePos="0" relativeHeight="252231680" behindDoc="0" locked="0" layoutInCell="0" allowOverlap="1" wp14:anchorId="1E2DAA67" wp14:editId="58EEFCCB">
                  <wp:simplePos x="0" y="0"/>
                  <wp:positionH relativeFrom="rightMargin">
                    <wp:posOffset>107950</wp:posOffset>
                  </wp:positionH>
                  <wp:positionV relativeFrom="paragraph">
                    <wp:posOffset>0</wp:posOffset>
                  </wp:positionV>
                  <wp:extent cx="323850" cy="323850"/>
                  <wp:effectExtent l="0" t="0" r="0" b="0"/>
                  <wp:wrapNone/>
                  <wp:docPr id="156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7939" w:rsidRPr="00DE4890" w:rsidTr="00B82770">
        <w:trPr>
          <w:trHeight w:val="1314"/>
        </w:trPr>
        <w:tc>
          <w:tcPr>
            <w:tcW w:w="1470" w:type="dxa"/>
            <w:shd w:val="clear" w:color="auto" w:fill="auto"/>
            <w:vAlign w:val="center"/>
          </w:tcPr>
          <w:p w:rsidR="00FD7939" w:rsidRPr="00FC0F56" w:rsidRDefault="00FD7939" w:rsidP="00B82770">
            <w:pPr>
              <w:pStyle w:val="Textkrpermitte"/>
              <w:rPr>
                <w:noProof/>
              </w:rPr>
            </w:pPr>
            <w:r>
              <w:rPr>
                <w:noProof/>
              </w:rPr>
              <w:drawing>
                <wp:anchor distT="0" distB="0" distL="114300" distR="114300" simplePos="0" relativeHeight="252232704" behindDoc="0" locked="0" layoutInCell="0" allowOverlap="1" wp14:anchorId="717A0CB3" wp14:editId="72462B08">
                  <wp:simplePos x="0" y="0"/>
                  <wp:positionH relativeFrom="rightMargin">
                    <wp:posOffset>-4530725</wp:posOffset>
                  </wp:positionH>
                  <wp:positionV relativeFrom="paragraph">
                    <wp:posOffset>228600</wp:posOffset>
                  </wp:positionV>
                  <wp:extent cx="532765" cy="323850"/>
                  <wp:effectExtent l="0" t="0" r="635" b="0"/>
                  <wp:wrapNone/>
                  <wp:docPr id="156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Besprechen Sie in Ihrer Gruppe den Arbeitsauftrag.</w:t>
            </w:r>
          </w:p>
          <w:p w:rsidR="00FD7939" w:rsidRDefault="00FD7939" w:rsidP="00B82770">
            <w:pPr>
              <w:pStyle w:val="Textkrper"/>
              <w:rPr>
                <w:noProof/>
              </w:rPr>
            </w:pPr>
            <w:r>
              <w:rPr>
                <w:noProof/>
              </w:rPr>
              <w:t xml:space="preserve">Sichten Sie die Vorlagekärtchen vom Arbeitsblatt </w:t>
            </w:r>
            <w:r>
              <w:t>H03.01.03.01.</w:t>
            </w:r>
          </w:p>
          <w:p w:rsidR="00FD7939" w:rsidRDefault="00FD7939" w:rsidP="00B82770">
            <w:pPr>
              <w:pStyle w:val="Textkrper"/>
              <w:rPr>
                <w:noProof/>
              </w:rPr>
            </w:pPr>
          </w:p>
          <w:p w:rsidR="00FD7939" w:rsidRDefault="00FD7939" w:rsidP="00B82770">
            <w:pPr>
              <w:pStyle w:val="Textkrper"/>
              <w:rPr>
                <w:noProof/>
              </w:rPr>
            </w:pPr>
            <w:r>
              <w:rPr>
                <w:noProof/>
              </w:rPr>
              <w:t>Planen Sie die Ausführung des Arbeitsauftrages:</w:t>
            </w:r>
          </w:p>
          <w:p w:rsidR="00FD7939" w:rsidRDefault="00DD74B2" w:rsidP="00B82770">
            <w:pPr>
              <w:pStyle w:val="AufgabeEbene3"/>
              <w:rPr>
                <w:noProof/>
              </w:rPr>
            </w:pPr>
            <w:r>
              <w:rPr>
                <w:noProof/>
              </w:rPr>
              <w:t>Wie wollen Sie v</w:t>
            </w:r>
            <w:r w:rsidR="00FD7939">
              <w:rPr>
                <w:noProof/>
              </w:rPr>
              <w:t xml:space="preserve">orgehen? Wie können die Vorlagekärtchen sinnvoll integriert werden? </w:t>
            </w:r>
          </w:p>
          <w:p w:rsidR="00FD7939" w:rsidRDefault="00FD7939" w:rsidP="00B82770">
            <w:pPr>
              <w:pStyle w:val="AufgabeEbene3"/>
              <w:rPr>
                <w:noProof/>
              </w:rPr>
            </w:pPr>
            <w:r>
              <w:rPr>
                <w:noProof/>
              </w:rPr>
              <w:t xml:space="preserve">Wie wollen Sie die Inhalte auf dem DIN A3-Blatt darstellen? </w:t>
            </w:r>
          </w:p>
          <w:p w:rsidR="00FD7939" w:rsidRDefault="00FD7939" w:rsidP="00B82770">
            <w:pPr>
              <w:pStyle w:val="AufgabeEbene3"/>
              <w:rPr>
                <w:noProof/>
              </w:rPr>
            </w:pPr>
            <w:r>
              <w:rPr>
                <w:noProof/>
              </w:rPr>
              <w:t>Wer übernimmt was?</w:t>
            </w:r>
          </w:p>
          <w:p w:rsidR="00FD7939" w:rsidRDefault="00FD7939" w:rsidP="00B82770">
            <w:pPr>
              <w:pStyle w:val="Textkrper"/>
              <w:rPr>
                <w:noProof/>
              </w:rPr>
            </w:pPr>
            <w:r>
              <w:rPr>
                <w:noProof/>
              </w:rPr>
              <w:t>Lösen Sie die Aufgabe. Sollten Sie weitere Hilfestellungen benötigen, gehen Sie nach folgenden Punkten vor:</w:t>
            </w:r>
          </w:p>
          <w:p w:rsidR="00FD7939" w:rsidRDefault="00FD7939" w:rsidP="00B82770">
            <w:pPr>
              <w:pStyle w:val="AufgabeEbene3"/>
            </w:pPr>
            <w:r>
              <w:rPr>
                <w:noProof/>
              </w:rPr>
              <w:t xml:space="preserve">Schneiden Sie die Pyramide auf dem Arbeitsblatt </w:t>
            </w:r>
            <w:r>
              <w:t>H03.01.03.01. aus und kleben Sie diese auf das DIN A3-Blatt (Blattaufteilung nochmals reflektieren).</w:t>
            </w:r>
          </w:p>
          <w:p w:rsidR="00FD7939" w:rsidRDefault="00FD7939" w:rsidP="00B82770">
            <w:pPr>
              <w:pStyle w:val="AufgabeEbene3"/>
              <w:rPr>
                <w:noProof/>
              </w:rPr>
            </w:pPr>
            <w:r>
              <w:rPr>
                <w:noProof/>
              </w:rPr>
              <w:t xml:space="preserve">Ordnen </w:t>
            </w:r>
            <w:r w:rsidR="00DD74B2">
              <w:rPr>
                <w:noProof/>
              </w:rPr>
              <w:t>Sie die verzehrten Lebensmittel</w:t>
            </w:r>
            <w:r>
              <w:rPr>
                <w:noProof/>
              </w:rPr>
              <w:t xml:space="preserve"> den entsprechenden Bausteinkärtchen (</w:t>
            </w:r>
            <w:r>
              <w:t xml:space="preserve">H03.01.03.01.) </w:t>
            </w:r>
            <w:r>
              <w:rPr>
                <w:noProof/>
              </w:rPr>
              <w:t>zu und beschriften Sie die jeweiligen Bausteinkärtchen.</w:t>
            </w:r>
          </w:p>
          <w:p w:rsidR="00FD7939" w:rsidRDefault="00FD7939" w:rsidP="00B82770">
            <w:pPr>
              <w:pStyle w:val="AufgabeEbene3"/>
              <w:rPr>
                <w:noProof/>
              </w:rPr>
            </w:pPr>
            <w:r>
              <w:rPr>
                <w:noProof/>
              </w:rPr>
              <w:t>Schneiden Sie die Bausteinkärtchen aus.</w:t>
            </w:r>
          </w:p>
          <w:p w:rsidR="00FD7939" w:rsidRDefault="00FD7939" w:rsidP="00B82770">
            <w:pPr>
              <w:pStyle w:val="AufgabeEbene3"/>
              <w:rPr>
                <w:noProof/>
              </w:rPr>
            </w:pPr>
            <w:r>
              <w:rPr>
                <w:noProof/>
              </w:rPr>
              <w:t>Kleben Sie die Bausteinkärtchen auf die Pyramidenvorlage in die entsprechende Ebene ein.</w:t>
            </w:r>
          </w:p>
          <w:p w:rsidR="00FD7939" w:rsidRDefault="00FD7939" w:rsidP="00B82770">
            <w:pPr>
              <w:pStyle w:val="AufgabeEbene3"/>
              <w:rPr>
                <w:noProof/>
              </w:rPr>
            </w:pPr>
            <w:r>
              <w:rPr>
                <w:noProof/>
              </w:rPr>
              <w:t>Prüfen Sie, ob die Anz</w:t>
            </w:r>
            <w:r w:rsidR="00DD74B2">
              <w:rPr>
                <w:noProof/>
              </w:rPr>
              <w:t>ahl der verzehrten Lebensmittel</w:t>
            </w:r>
            <w:r>
              <w:rPr>
                <w:noProof/>
              </w:rPr>
              <w:t xml:space="preserve"> mit den Empfehlungen der Pyramide übereinstimmt – wenn nicht überlegen Sie Verbesserungsvorschläge.</w:t>
            </w:r>
          </w:p>
          <w:p w:rsidR="00FD7939" w:rsidRDefault="00FD7939" w:rsidP="00B82770">
            <w:pPr>
              <w:pStyle w:val="AufgabeEbene3"/>
              <w:numPr>
                <w:ilvl w:val="0"/>
                <w:numId w:val="0"/>
              </w:numPr>
              <w:rPr>
                <w:noProof/>
              </w:rPr>
            </w:pPr>
            <w:r>
              <w:rPr>
                <w:noProof/>
              </w:rPr>
              <w:t xml:space="preserve">Stellen Sie die Übersicht fertig. </w:t>
            </w:r>
          </w:p>
          <w:p w:rsidR="00FD7939" w:rsidRDefault="00FD7939" w:rsidP="00B82770">
            <w:pPr>
              <w:pStyle w:val="AufgabeEbene3"/>
              <w:numPr>
                <w:ilvl w:val="0"/>
                <w:numId w:val="0"/>
              </w:numPr>
              <w:rPr>
                <w:noProof/>
              </w:rPr>
            </w:pPr>
            <w:r w:rsidRPr="00F035D0">
              <w:rPr>
                <w:noProof/>
              </w:rPr>
              <w:t xml:space="preserve">Kontrollieren und bewerten Sie Ihr Ergebnis hinsichtlich Inhalt und Darstellung (vgl. Aufgabenstellung und Planung). </w:t>
            </w:r>
          </w:p>
          <w:p w:rsidR="00FD7939" w:rsidRDefault="00FD7939" w:rsidP="00B82770">
            <w:pPr>
              <w:pStyle w:val="AufgabeEbene3"/>
              <w:numPr>
                <w:ilvl w:val="0"/>
                <w:numId w:val="0"/>
              </w:numPr>
              <w:rPr>
                <w:noProof/>
              </w:rPr>
            </w:pPr>
            <w:r w:rsidRPr="00F035D0">
              <w:rPr>
                <w:noProof/>
              </w:rPr>
              <w:t>Geben Sie sich gegenseitig Rückmeldung zum Arbeitsverhalten mit je einem positiven und einem zu optimierenden As</w:t>
            </w:r>
            <w:r>
              <w:rPr>
                <w:noProof/>
              </w:rPr>
              <w:t>p</w:t>
            </w:r>
            <w:r w:rsidRPr="00F035D0">
              <w:rPr>
                <w:noProof/>
              </w:rPr>
              <w:t>ekt.</w:t>
            </w:r>
          </w:p>
          <w:p w:rsidR="00FD7939" w:rsidRDefault="00FD7939" w:rsidP="00B82770">
            <w:pPr>
              <w:pStyle w:val="AufgabeEbene3"/>
              <w:numPr>
                <w:ilvl w:val="0"/>
                <w:numId w:val="0"/>
              </w:numPr>
              <w:rPr>
                <w:noProof/>
              </w:rPr>
            </w:pPr>
          </w:p>
          <w:p w:rsidR="00FD7939" w:rsidRDefault="00FD7939" w:rsidP="00B82770">
            <w:pPr>
              <w:pStyle w:val="Textkrper"/>
              <w:rPr>
                <w:noProof/>
              </w:rPr>
            </w:pPr>
            <w:r w:rsidRPr="00F035D0">
              <w:rPr>
                <w:noProof/>
              </w:rPr>
              <w:t>Bereiten Sie Ihren Marktstand vor – besprechen Sie die Informationen für die Marktstandbesucher.</w:t>
            </w:r>
            <w:r>
              <w:rPr>
                <w:noProof/>
              </w:rPr>
              <w:t xml:space="preserve"> Achten Sie dabei besonders auf „Aufgabenstellung – Vorgehen beim Lösen der Aufgabe – Ergebnisse“. </w:t>
            </w:r>
          </w:p>
        </w:tc>
      </w:tr>
    </w:tbl>
    <w:p w:rsidR="00FD7939" w:rsidRDefault="00FD7939" w:rsidP="00FD7939">
      <w:pPr>
        <w:pStyle w:val="Textkrper"/>
      </w:pPr>
    </w:p>
    <w:p w:rsidR="000C5D8D" w:rsidRDefault="000C5D8D">
      <w:pPr>
        <w:spacing w:line="240" w:lineRule="exact"/>
        <w:rPr>
          <w:sz w:val="12"/>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br w:type="column"/>
            </w: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3E44DF">
            <w:pPr>
              <w:pStyle w:val="TabelleKopflinks"/>
            </w:pPr>
            <w:r>
              <w:t>Mahlzeiten - Speisepläne</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H03.01.03.07</w:t>
            </w:r>
          </w:p>
        </w:tc>
      </w:tr>
      <w:tr w:rsidR="00FD7939"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r w:rsidRPr="00B51DE9">
                    <w:t>LernPROJEKT</w:t>
                  </w:r>
                </w:p>
              </w:tc>
            </w:tr>
            <w:tr w:rsidR="00FD7939" w:rsidRPr="00B51DE9" w:rsidTr="00B82770">
              <w:trPr>
                <w:trHeight w:val="284"/>
              </w:trPr>
              <w:tc>
                <w:tcPr>
                  <w:tcW w:w="2090" w:type="dxa"/>
                  <w:tcBorders>
                    <w:bottom w:val="single" w:sz="4" w:space="0" w:color="auto"/>
                  </w:tcBorders>
                  <w:shd w:val="clear" w:color="auto" w:fill="auto"/>
                </w:tcPr>
                <w:p w:rsidR="00FD7939" w:rsidRPr="00B51DE9" w:rsidRDefault="00FD7939" w:rsidP="00B82770">
                  <w:pPr>
                    <w:pStyle w:val="Textkrpermitte"/>
                  </w:pPr>
                  <w:r w:rsidRPr="00B51DE9">
                    <w:t>LernTHEMA</w:t>
                  </w:r>
                </w:p>
              </w:tc>
            </w:tr>
            <w:tr w:rsidR="00FD7939" w:rsidRPr="00B51DE9" w:rsidTr="00B82770">
              <w:trPr>
                <w:trHeight w:val="284"/>
              </w:trPr>
              <w:tc>
                <w:tcPr>
                  <w:tcW w:w="2090" w:type="dxa"/>
                  <w:tcBorders>
                    <w:bottom w:val="nil"/>
                  </w:tcBorders>
                  <w:shd w:val="clear" w:color="auto" w:fill="D9D9D9" w:themeFill="background1" w:themeFillShade="D9"/>
                </w:tcPr>
                <w:p w:rsidR="00FD7939" w:rsidRPr="00B51DE9" w:rsidRDefault="00FD7939" w:rsidP="00B82770">
                  <w:pPr>
                    <w:pStyle w:val="TabelleKopfmitte"/>
                  </w:pPr>
                  <w:r w:rsidRPr="00B51DE9">
                    <w:t>LernSCHRITT</w:t>
                  </w:r>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 xml:space="preserve">Ich kann ernährungsphysiologisch ausgewogene Tageskostpläne mit Hilfe der Pyramide erstellen.  </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numPr>
                <w:ilvl w:val="0"/>
                <w:numId w:val="0"/>
              </w:numPr>
              <w:ind w:left="227"/>
            </w:pPr>
            <w:r>
              <w:t>H03.01.01</w:t>
            </w:r>
          </w:p>
          <w:p w:rsidR="00FD7939" w:rsidRPr="001D48F8" w:rsidRDefault="00FD7939" w:rsidP="00B82770">
            <w:pPr>
              <w:pStyle w:val="Kopf8ptafz"/>
              <w:numPr>
                <w:ilvl w:val="0"/>
                <w:numId w:val="0"/>
              </w:numPr>
              <w:ind w:left="227"/>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p w:rsidR="00FD7939" w:rsidRDefault="00FD7939" w:rsidP="00B82770">
            <w:pPr>
              <w:pStyle w:val="Kopf8ptafz"/>
              <w:numPr>
                <w:ilvl w:val="0"/>
                <w:numId w:val="0"/>
              </w:numPr>
              <w:ind w:left="227" w:hanging="170"/>
            </w:pP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pPr>
            <w:r>
              <w:t xml:space="preserve">Übungsaufgaben </w:t>
            </w:r>
          </w:p>
        </w:tc>
      </w:tr>
    </w:tbl>
    <w:p w:rsidR="00FD7939" w:rsidRDefault="00844C8D" w:rsidP="000C5D8D">
      <w:pPr>
        <w:pStyle w:val="Abstandszeile"/>
      </w:pPr>
      <w:r>
        <w:rPr>
          <w:noProof/>
        </w:rPr>
        <w:drawing>
          <wp:anchor distT="0" distB="0" distL="114300" distR="114300" simplePos="0" relativeHeight="252234752" behindDoc="0" locked="0" layoutInCell="0" allowOverlap="1" wp14:anchorId="266FCE59" wp14:editId="2A4BF863">
            <wp:simplePos x="0" y="0"/>
            <wp:positionH relativeFrom="rightMargin">
              <wp:posOffset>425450</wp:posOffset>
            </wp:positionH>
            <wp:positionV relativeFrom="paragraph">
              <wp:posOffset>45085</wp:posOffset>
            </wp:positionV>
            <wp:extent cx="348615" cy="320040"/>
            <wp:effectExtent l="0" t="0" r="0" b="3810"/>
            <wp:wrapNone/>
            <wp:docPr id="15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3728" behindDoc="0" locked="0" layoutInCell="0" allowOverlap="1" wp14:anchorId="2BC077CC" wp14:editId="11C0A467">
            <wp:simplePos x="0" y="0"/>
            <wp:positionH relativeFrom="rightMargin">
              <wp:posOffset>79375</wp:posOffset>
            </wp:positionH>
            <wp:positionV relativeFrom="paragraph">
              <wp:posOffset>43815</wp:posOffset>
            </wp:positionV>
            <wp:extent cx="348615" cy="320040"/>
            <wp:effectExtent l="0" t="0" r="0" b="3810"/>
            <wp:wrapNone/>
            <wp:docPr id="15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Pr="000B7F86" w:rsidRDefault="00FD7939" w:rsidP="000B7F86">
      <w:pPr>
        <w:pStyle w:val="Textkrper"/>
      </w:pPr>
      <w:r w:rsidRPr="000B7F86">
        <w:t>Nachdem sich Annika und Irina mit der Ernährungspyramide auseinandergesetzt haben sind sie zwar schlauer aber noch immer nicht ganz sattelfest. Sie überlegen sich, wie sie die Pyramide in ihrer eigenen Ernährung berücksichtigen können. Wie sollen sie vorgehen? Jeder Tag ist doch anders! Wie soll man bei den vielen Bausteinen den Überblick behalten?</w:t>
      </w:r>
    </w:p>
    <w:p w:rsidR="00844C8D" w:rsidRPr="000B7F86" w:rsidRDefault="00844C8D" w:rsidP="000B7F86">
      <w:pPr>
        <w:pStyle w:val="Textkrper"/>
      </w:pPr>
    </w:p>
    <w:p w:rsidR="00FD7939" w:rsidRPr="000B7F86" w:rsidRDefault="00FD7939" w:rsidP="000B7F86">
      <w:pPr>
        <w:pStyle w:val="Textkrper"/>
        <w:rPr>
          <w:rStyle w:val="Fett"/>
          <w:b w:val="0"/>
        </w:rPr>
      </w:pPr>
      <w:r w:rsidRPr="000B7F86">
        <w:rPr>
          <w:rStyle w:val="Fett"/>
          <w:b w:val="0"/>
        </w:rPr>
        <w:t>Annika und Irina sind begeistert von diesem „Pyramidenbaukastensystem“. Sie beschließen</w:t>
      </w:r>
      <w:r w:rsidR="00DD74B2" w:rsidRPr="000B7F86">
        <w:rPr>
          <w:rStyle w:val="Fett"/>
          <w:b w:val="0"/>
        </w:rPr>
        <w:t>,</w:t>
      </w:r>
      <w:r w:rsidRPr="000B7F86">
        <w:rPr>
          <w:rStyle w:val="Fett"/>
          <w:b w:val="0"/>
        </w:rPr>
        <w:t xml:space="preserve"> Tageskostpläne zu erstellen für die nächsten zwei Tage. Dabei wollen Sie mindestens einmal Fast Food einbauen und insgesamt jeweils drei Hauptmahlzeiten und zwei kleine Zwischenmahlzeiten planen. </w:t>
      </w:r>
    </w:p>
    <w:p w:rsidR="00FD7939" w:rsidRPr="00256C9A" w:rsidRDefault="00FD7939" w:rsidP="00256C9A">
      <w:pPr>
        <w:pStyle w:val="berschrift1"/>
      </w:pPr>
      <w:r w:rsidRPr="00256C9A">
        <w:t>Gruppe 3: Speisepläne erstellen</w:t>
      </w:r>
    </w:p>
    <w:p w:rsidR="00FD7939" w:rsidRDefault="00FD7939" w:rsidP="000C5D8D">
      <w:pPr>
        <w:pStyle w:val="Abstandszeile"/>
      </w:pPr>
    </w:p>
    <w:p w:rsidR="00FD7939" w:rsidRPr="00E43467" w:rsidRDefault="00DD74B2" w:rsidP="00FD7939">
      <w:pPr>
        <w:pStyle w:val="MaginaliegrauIcon"/>
        <w:framePr w:wrap="around" w:x="9283" w:y="407"/>
      </w:pPr>
      <w:r>
        <w:t xml:space="preserve">Tipp: wenn vorhanden – </w:t>
      </w:r>
      <w:r w:rsidR="00FD7939" w:rsidRPr="00E43467">
        <w:t>Verwendung der Fotokarten mit Lebensmitte</w:t>
      </w:r>
      <w:r w:rsidR="00FD7939">
        <w:t>l</w:t>
      </w:r>
      <w:r w:rsidR="00FD7939" w:rsidRPr="00E43467">
        <w:t>abbildungen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C0F56">
              <w:rPr>
                <w:noProof/>
              </w:rPr>
              <w:drawing>
                <wp:inline distT="0" distB="0" distL="0" distR="0" wp14:anchorId="7BAD876F" wp14:editId="4B31A6A2">
                  <wp:extent cx="302701" cy="324000"/>
                  <wp:effectExtent l="0" t="0" r="2540" b="0"/>
                  <wp:docPr id="2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 xml:space="preserve">Analysieren Sie die Aufgabe: </w:t>
            </w:r>
          </w:p>
          <w:p w:rsidR="00FD7939" w:rsidRDefault="00FD7939" w:rsidP="00B82770">
            <w:pPr>
              <w:pStyle w:val="AufgabeEbene3"/>
              <w:rPr>
                <w:noProof/>
              </w:rPr>
            </w:pPr>
            <w:r>
              <w:rPr>
                <w:noProof/>
              </w:rPr>
              <w:t xml:space="preserve">Was ist genau gefordert? </w:t>
            </w:r>
          </w:p>
          <w:p w:rsidR="00FD7939" w:rsidRDefault="00FD7939" w:rsidP="00B82770">
            <w:pPr>
              <w:pStyle w:val="AufgabeEbene3"/>
              <w:rPr>
                <w:noProof/>
              </w:rPr>
            </w:pPr>
            <w:r>
              <w:rPr>
                <w:noProof/>
              </w:rPr>
              <w:t xml:space="preserve">Was muss inhaltlich erledigt werden? </w:t>
            </w:r>
          </w:p>
          <w:p w:rsidR="00FD7939" w:rsidRDefault="00FD7939" w:rsidP="00B82770">
            <w:pPr>
              <w:pStyle w:val="AufgabeEbene3"/>
              <w:rPr>
                <w:noProof/>
              </w:rPr>
            </w:pPr>
            <w:r>
              <w:rPr>
                <w:noProof/>
              </w:rPr>
              <w:t>Wie soll dokumentiert werden?</w:t>
            </w:r>
          </w:p>
          <w:p w:rsidR="00FD7939" w:rsidRPr="00DE4890" w:rsidRDefault="00FD7939" w:rsidP="00B82770">
            <w:pPr>
              <w:pStyle w:val="Textkrper"/>
              <w:rPr>
                <w:noProof/>
              </w:rPr>
            </w:pPr>
            <w:r w:rsidRPr="00924BCD">
              <w:rPr>
                <w:noProof/>
                <w:sz w:val="24"/>
              </w:rPr>
              <w:drawing>
                <wp:anchor distT="0" distB="0" distL="114300" distR="114300" simplePos="0" relativeHeight="252235776" behindDoc="0" locked="0" layoutInCell="0" allowOverlap="1" wp14:anchorId="4AD271B0" wp14:editId="066048CE">
                  <wp:simplePos x="0" y="0"/>
                  <wp:positionH relativeFrom="rightMargin">
                    <wp:posOffset>107950</wp:posOffset>
                  </wp:positionH>
                  <wp:positionV relativeFrom="paragraph">
                    <wp:posOffset>0</wp:posOffset>
                  </wp:positionV>
                  <wp:extent cx="323850" cy="323850"/>
                  <wp:effectExtent l="0" t="0" r="0" b="0"/>
                  <wp:wrapNone/>
                  <wp:docPr id="58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7939" w:rsidRPr="00DE4890" w:rsidTr="00B82770">
        <w:trPr>
          <w:trHeight w:val="1314"/>
        </w:trPr>
        <w:tc>
          <w:tcPr>
            <w:tcW w:w="1470" w:type="dxa"/>
            <w:shd w:val="clear" w:color="auto" w:fill="auto"/>
            <w:vAlign w:val="center"/>
          </w:tcPr>
          <w:p w:rsidR="00FD7939" w:rsidRPr="00FC0F56" w:rsidRDefault="00FD7939" w:rsidP="00B82770">
            <w:pPr>
              <w:pStyle w:val="Textkrpermitte"/>
              <w:rPr>
                <w:noProof/>
              </w:rPr>
            </w:pPr>
            <w:r>
              <w:rPr>
                <w:noProof/>
              </w:rPr>
              <w:drawing>
                <wp:anchor distT="0" distB="0" distL="114300" distR="114300" simplePos="0" relativeHeight="252236800" behindDoc="0" locked="0" layoutInCell="0" allowOverlap="1" wp14:anchorId="36D5AE79" wp14:editId="3E93352B">
                  <wp:simplePos x="0" y="0"/>
                  <wp:positionH relativeFrom="rightMargin">
                    <wp:posOffset>-4530725</wp:posOffset>
                  </wp:positionH>
                  <wp:positionV relativeFrom="paragraph">
                    <wp:posOffset>228600</wp:posOffset>
                  </wp:positionV>
                  <wp:extent cx="532765" cy="323850"/>
                  <wp:effectExtent l="0" t="0" r="635" b="0"/>
                  <wp:wrapNone/>
                  <wp:docPr id="58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Besprechen Sie in Ihrer Gruppe den Arbeitsauftrag.</w:t>
            </w:r>
          </w:p>
          <w:p w:rsidR="00FD7939" w:rsidRDefault="00FD7939" w:rsidP="00B82770">
            <w:pPr>
              <w:pStyle w:val="Textkrper"/>
              <w:rPr>
                <w:noProof/>
              </w:rPr>
            </w:pPr>
            <w:r>
              <w:rPr>
                <w:noProof/>
              </w:rPr>
              <w:t xml:space="preserve">Sichten Sie die Vorlagekärtchen vom Arbeitsblatt </w:t>
            </w:r>
            <w:r>
              <w:t>H03.01.03.01.</w:t>
            </w:r>
          </w:p>
          <w:p w:rsidR="00FD7939" w:rsidRDefault="00FD7939" w:rsidP="00B82770">
            <w:pPr>
              <w:pStyle w:val="Textkrper"/>
              <w:rPr>
                <w:noProof/>
              </w:rPr>
            </w:pPr>
          </w:p>
          <w:p w:rsidR="00FD7939" w:rsidRDefault="00FD7939" w:rsidP="00B82770">
            <w:pPr>
              <w:pStyle w:val="Textkrper"/>
              <w:rPr>
                <w:noProof/>
              </w:rPr>
            </w:pPr>
            <w:r>
              <w:rPr>
                <w:noProof/>
              </w:rPr>
              <w:t>Planen Sie die Ausführung des Arbeitsauftrages:</w:t>
            </w:r>
          </w:p>
          <w:p w:rsidR="00FD7939" w:rsidRDefault="00DD74B2" w:rsidP="00B82770">
            <w:pPr>
              <w:pStyle w:val="AufgabeEbene3"/>
              <w:rPr>
                <w:noProof/>
              </w:rPr>
            </w:pPr>
            <w:r>
              <w:rPr>
                <w:noProof/>
              </w:rPr>
              <w:t>Wie wollen Sie v</w:t>
            </w:r>
            <w:r w:rsidR="00FD7939">
              <w:rPr>
                <w:noProof/>
              </w:rPr>
              <w:t xml:space="preserve">orgehen? Wie können die Vorlagekärtchen sinnvoll integriert werden? </w:t>
            </w:r>
          </w:p>
          <w:p w:rsidR="00FD7939" w:rsidRDefault="00FD7939" w:rsidP="00B82770">
            <w:pPr>
              <w:pStyle w:val="AufgabeEbene3"/>
              <w:rPr>
                <w:noProof/>
              </w:rPr>
            </w:pPr>
            <w:r>
              <w:rPr>
                <w:noProof/>
              </w:rPr>
              <w:t xml:space="preserve">Wie wollen Sie die Inhalte auf dem DIN A3-Blatt darstellen? </w:t>
            </w:r>
          </w:p>
          <w:p w:rsidR="00FD7939" w:rsidRDefault="00FD7939" w:rsidP="00B82770">
            <w:pPr>
              <w:pStyle w:val="AufgabeEbene3"/>
              <w:rPr>
                <w:noProof/>
              </w:rPr>
            </w:pPr>
            <w:r>
              <w:rPr>
                <w:noProof/>
              </w:rPr>
              <w:t>Wer übernimmt was?</w:t>
            </w:r>
          </w:p>
          <w:p w:rsidR="00FD7939" w:rsidRDefault="00FD7939" w:rsidP="00B82770">
            <w:pPr>
              <w:pStyle w:val="AufgabeEbene3"/>
              <w:numPr>
                <w:ilvl w:val="0"/>
                <w:numId w:val="0"/>
              </w:numPr>
              <w:ind w:left="851"/>
              <w:rPr>
                <w:noProof/>
              </w:rPr>
            </w:pPr>
          </w:p>
          <w:p w:rsidR="000C5D8D" w:rsidRDefault="000C5D8D" w:rsidP="00B82770">
            <w:pPr>
              <w:pStyle w:val="AufgabeEbene3"/>
              <w:numPr>
                <w:ilvl w:val="0"/>
                <w:numId w:val="0"/>
              </w:numPr>
              <w:ind w:left="851"/>
              <w:rPr>
                <w:noProof/>
              </w:rPr>
            </w:pPr>
          </w:p>
          <w:p w:rsidR="000C5D8D" w:rsidRDefault="000C5D8D" w:rsidP="00B82770">
            <w:pPr>
              <w:pStyle w:val="AufgabeEbene3"/>
              <w:numPr>
                <w:ilvl w:val="0"/>
                <w:numId w:val="0"/>
              </w:numPr>
              <w:ind w:left="851"/>
              <w:rPr>
                <w:noProof/>
              </w:rPr>
            </w:pPr>
          </w:p>
          <w:p w:rsidR="00FD7939" w:rsidRDefault="00FD7939" w:rsidP="00B82770">
            <w:pPr>
              <w:pStyle w:val="Textkrper"/>
              <w:rPr>
                <w:noProof/>
              </w:rPr>
            </w:pPr>
            <w:r>
              <w:rPr>
                <w:noProof/>
              </w:rPr>
              <w:t>Lösen Sie die Aufgabe. Sollten Sie weitere Hilfestellungen benötigen, gehen Sie nach folgenden Punkten vor:</w:t>
            </w:r>
          </w:p>
          <w:p w:rsidR="00FD7939" w:rsidRDefault="00FD7939" w:rsidP="00B82770">
            <w:pPr>
              <w:pStyle w:val="AufgabeEbene3"/>
            </w:pPr>
            <w:r>
              <w:rPr>
                <w:noProof/>
              </w:rPr>
              <w:t xml:space="preserve">Schneiden Sie zwei Pyramiden vom Arbeitsblatt </w:t>
            </w:r>
            <w:r>
              <w:t xml:space="preserve">H03.01.03.01. aus. </w:t>
            </w:r>
          </w:p>
          <w:p w:rsidR="00FD7939" w:rsidRDefault="00FD7939" w:rsidP="00B82770">
            <w:pPr>
              <w:pStyle w:val="AufgabeEbene3"/>
              <w:rPr>
                <w:noProof/>
              </w:rPr>
            </w:pPr>
            <w:r>
              <w:rPr>
                <w:noProof/>
              </w:rPr>
              <w:t>Ermitteln Sie, wie viele Bausteinkärtchen Sie für die beiden Speisepläne benötigen. Schneiden Sie diese Kärtchen aus (</w:t>
            </w:r>
            <w:r>
              <w:t>H03.01.03.01).</w:t>
            </w:r>
            <w:r>
              <w:rPr>
                <w:noProof/>
              </w:rPr>
              <w:t xml:space="preserve">  </w:t>
            </w:r>
          </w:p>
          <w:p w:rsidR="00FD7939" w:rsidRDefault="00FD7939" w:rsidP="00B82770">
            <w:pPr>
              <w:pStyle w:val="AufgabeEbene3"/>
              <w:rPr>
                <w:noProof/>
              </w:rPr>
            </w:pPr>
            <w:r>
              <w:rPr>
                <w:noProof/>
              </w:rPr>
              <w:t>Legen Sie eine Tabelle an für Speiseplan 1 und 2 und den gef</w:t>
            </w:r>
            <w:r w:rsidR="00C3276B">
              <w:rPr>
                <w:noProof/>
              </w:rPr>
              <w:t>orderten fünf</w:t>
            </w:r>
            <w:r>
              <w:rPr>
                <w:noProof/>
              </w:rPr>
              <w:t xml:space="preserve"> Mahlzeiten pro Tag. </w:t>
            </w:r>
          </w:p>
          <w:p w:rsidR="00FD7939" w:rsidRDefault="00FD7939" w:rsidP="00B82770">
            <w:pPr>
              <w:pStyle w:val="AufgabeEbene3"/>
              <w:rPr>
                <w:noProof/>
              </w:rPr>
            </w:pPr>
            <w:r>
              <w:rPr>
                <w:noProof/>
              </w:rPr>
              <w:t>Bauen Sie als erstes eine Fast Food-Mahlzeit in den Plan ein. Beschriften Sie die jeweiligen Bausteinkärtchen mit der ausgewählten Fast Food-Mahlzeit.</w:t>
            </w:r>
          </w:p>
          <w:p w:rsidR="00FD7939" w:rsidRDefault="00FD7939" w:rsidP="00B82770">
            <w:pPr>
              <w:pStyle w:val="AufgabeEbene3"/>
              <w:rPr>
                <w:noProof/>
              </w:rPr>
            </w:pPr>
            <w:r>
              <w:rPr>
                <w:noProof/>
              </w:rPr>
              <w:t xml:space="preserve">Ordnen Sie den weiteren Bausteinkärtchen entsprechende Lebensmittel zu. Tipp: Planen Sie erst die Hauptmahlzeiten. Legen Sie die Kärtchen in die Pyramidenvorlage …  dokumentieren Sie parallel dazu in der Tabelle Ihre Ideen.. </w:t>
            </w:r>
          </w:p>
          <w:p w:rsidR="00FD7939" w:rsidRDefault="00FD7939" w:rsidP="00B82770">
            <w:pPr>
              <w:pStyle w:val="AufgabeEbene3"/>
              <w:rPr>
                <w:noProof/>
              </w:rPr>
            </w:pPr>
            <w:r>
              <w:rPr>
                <w:noProof/>
              </w:rPr>
              <w:t xml:space="preserve">„Puzzeln“ Sie so lange bis Sie zwei wohlschmeckende Tageskostpläne erstellt haben, die den Empfehlungen der Pyramide entsprechten – notieren Sie die Ergebnisse in der Tabellenvorlage. </w:t>
            </w:r>
          </w:p>
          <w:p w:rsidR="00FD7939" w:rsidRDefault="00FD7939" w:rsidP="00B82770">
            <w:pPr>
              <w:pStyle w:val="AufgabeEbene3"/>
              <w:rPr>
                <w:noProof/>
              </w:rPr>
            </w:pPr>
            <w:r>
              <w:rPr>
                <w:noProof/>
              </w:rPr>
              <w:t>Stellen Sie die Dokumentation fertig, d.</w:t>
            </w:r>
            <w:r w:rsidR="00C3276B">
              <w:rPr>
                <w:noProof/>
              </w:rPr>
              <w:t xml:space="preserve"> </w:t>
            </w:r>
            <w:r>
              <w:rPr>
                <w:noProof/>
              </w:rPr>
              <w:t>h.</w:t>
            </w:r>
            <w:r w:rsidR="00C3276B">
              <w:rPr>
                <w:noProof/>
              </w:rPr>
              <w:t>:</w:t>
            </w:r>
          </w:p>
          <w:p w:rsidR="00FD7939" w:rsidRDefault="005A73D9" w:rsidP="00B82770">
            <w:pPr>
              <w:pStyle w:val="AufgabeEbene3"/>
              <w:rPr>
                <w:noProof/>
              </w:rPr>
            </w:pPr>
            <w:r>
              <w:rPr>
                <w:noProof/>
              </w:rPr>
              <w:t>E</w:t>
            </w:r>
            <w:r w:rsidR="00FD7939">
              <w:rPr>
                <w:noProof/>
              </w:rPr>
              <w:t>rstellen Sie die Tabelle für die beiden Tageskostpläne mit je fünf Mahlzeiten</w:t>
            </w:r>
            <w:r>
              <w:rPr>
                <w:noProof/>
              </w:rPr>
              <w:t>.</w:t>
            </w:r>
          </w:p>
          <w:p w:rsidR="00FD7939" w:rsidRDefault="005A73D9" w:rsidP="00B82770">
            <w:pPr>
              <w:pStyle w:val="AufgabeEbene3"/>
              <w:rPr>
                <w:noProof/>
              </w:rPr>
            </w:pPr>
            <w:r>
              <w:rPr>
                <w:noProof/>
              </w:rPr>
              <w:t>B</w:t>
            </w:r>
            <w:r w:rsidR="00FD7939">
              <w:rPr>
                <w:noProof/>
              </w:rPr>
              <w:t>eschriften Sie die Bausteinkärtchen und kleben Sie die Pyramiden</w:t>
            </w:r>
            <w:r>
              <w:rPr>
                <w:noProof/>
              </w:rPr>
              <w:t>.</w:t>
            </w:r>
          </w:p>
          <w:p w:rsidR="00FD7939" w:rsidRDefault="00FD7939" w:rsidP="00B82770">
            <w:pPr>
              <w:pStyle w:val="AufgabeEbene3"/>
              <w:rPr>
                <w:noProof/>
              </w:rPr>
            </w:pPr>
            <w:r>
              <w:rPr>
                <w:noProof/>
              </w:rPr>
              <w:t xml:space="preserve">Stellen Sie die Übersicht fertig. </w:t>
            </w:r>
          </w:p>
          <w:p w:rsidR="00FD7939" w:rsidRDefault="00FD7939" w:rsidP="00B82770">
            <w:pPr>
              <w:pStyle w:val="AufgabeEbene3"/>
              <w:numPr>
                <w:ilvl w:val="0"/>
                <w:numId w:val="0"/>
              </w:numPr>
              <w:rPr>
                <w:noProof/>
              </w:rPr>
            </w:pPr>
            <w:r w:rsidRPr="00F035D0">
              <w:rPr>
                <w:noProof/>
              </w:rPr>
              <w:t xml:space="preserve">Kontrollieren und bewerten Sie Ihr Ergebnis hinsichtlich Inhalt und Darstellung (vgl. Aufgabenstellung und Planung). </w:t>
            </w:r>
          </w:p>
          <w:p w:rsidR="00FD7939" w:rsidRDefault="00FD7939" w:rsidP="00B82770">
            <w:pPr>
              <w:pStyle w:val="AufgabeEbene3"/>
              <w:numPr>
                <w:ilvl w:val="0"/>
                <w:numId w:val="0"/>
              </w:numPr>
              <w:rPr>
                <w:noProof/>
              </w:rPr>
            </w:pPr>
            <w:r w:rsidRPr="00F035D0">
              <w:rPr>
                <w:noProof/>
              </w:rPr>
              <w:t>Geben Sie sich gegenseitig Rückmeldung zum Arbeitsverhalten mit je einem positiven und einem zu optimierenden As</w:t>
            </w:r>
            <w:r>
              <w:rPr>
                <w:noProof/>
              </w:rPr>
              <w:t>p</w:t>
            </w:r>
            <w:r w:rsidRPr="00F035D0">
              <w:rPr>
                <w:noProof/>
              </w:rPr>
              <w:t>ekt.</w:t>
            </w:r>
          </w:p>
          <w:p w:rsidR="00FD7939" w:rsidRDefault="00FD7939" w:rsidP="00B82770">
            <w:pPr>
              <w:pStyle w:val="AufgabeEbene3"/>
              <w:numPr>
                <w:ilvl w:val="0"/>
                <w:numId w:val="0"/>
              </w:numPr>
              <w:rPr>
                <w:noProof/>
              </w:rPr>
            </w:pPr>
          </w:p>
          <w:p w:rsidR="00FD7939" w:rsidRDefault="00FD7939" w:rsidP="00B82770">
            <w:pPr>
              <w:pStyle w:val="Textkrper"/>
              <w:rPr>
                <w:noProof/>
              </w:rPr>
            </w:pPr>
            <w:r w:rsidRPr="00F035D0">
              <w:rPr>
                <w:noProof/>
              </w:rPr>
              <w:t>Bereiten Sie Ihren Marktstand vor – besprechen Sie die Informationen für die Marktstandbesucher.</w:t>
            </w:r>
            <w:r>
              <w:rPr>
                <w:noProof/>
              </w:rPr>
              <w:t xml:space="preserve"> Achten Sie dabei besonders auf „Aufgabenstellung – Vorgehen beim Lösen der Aufgabe – Ergebnisse“. </w:t>
            </w:r>
          </w:p>
        </w:tc>
      </w:tr>
    </w:tbl>
    <w:p w:rsidR="00FD7939" w:rsidRDefault="00FD7939" w:rsidP="00FD7939">
      <w:pPr>
        <w:pStyle w:val="Tabelle6pt"/>
        <w:jc w:val="both"/>
        <w:rPr>
          <w:color w:val="000000"/>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br w:type="page"/>
              <w:t>Lernfeld</w:t>
            </w:r>
          </w:p>
          <w:p w:rsidR="00FD7939" w:rsidRDefault="00FD7939"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B82770">
            <w:pPr>
              <w:pStyle w:val="TabelleKopflinks"/>
            </w:pPr>
            <w:r>
              <w:t>Mahlzeiten und Speisepläne bewerten, ergänzen, verbessern – Speisepläne erstellen</w:t>
            </w:r>
          </w:p>
          <w:p w:rsidR="00FD7939" w:rsidRDefault="00FD7939" w:rsidP="00B82770">
            <w:pPr>
              <w:pStyle w:val="TabelleKopflinks"/>
            </w:pPr>
            <w:r>
              <w:t>Thementeilge Gruppenarbeit – Gruppe 1, 2, 3</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D7939" w:rsidRDefault="00FD7939" w:rsidP="00B82770">
            <w:pPr>
              <w:pStyle w:val="Tabelle6pt"/>
            </w:pPr>
          </w:p>
          <w:p w:rsidR="00FD7939" w:rsidRPr="00B51DE9" w:rsidRDefault="00FD7939" w:rsidP="00B82770">
            <w:pPr>
              <w:pStyle w:val="TabelleKopfmitte"/>
              <w:rPr>
                <w:rFonts w:eastAsia="Calibri"/>
              </w:rPr>
            </w:pPr>
            <w:r>
              <w:t>H03.01.03.08</w:t>
            </w:r>
          </w:p>
        </w:tc>
      </w:tr>
      <w:tr w:rsidR="00FD7939" w:rsidRPr="00B51DE9" w:rsidTr="00B82770">
        <w:tc>
          <w:tcPr>
            <w:tcW w:w="7348" w:type="dxa"/>
            <w:gridSpan w:val="2"/>
            <w:tcBorders>
              <w:left w:val="single" w:sz="4" w:space="0" w:color="auto"/>
              <w:bottom w:val="single" w:sz="4" w:space="0" w:color="auto"/>
              <w:right w:val="single" w:sz="4" w:space="0" w:color="auto"/>
            </w:tcBorders>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D9D9D9" w:themeFill="background1" w:themeFillShade="D9"/>
                </w:tcPr>
                <w:p w:rsidR="00FD7939" w:rsidRPr="00B51DE9" w:rsidRDefault="00FD7939" w:rsidP="00B82770">
                  <w:pPr>
                    <w:pStyle w:val="TabelleKopfmitte"/>
                  </w:pPr>
                  <w:r w:rsidRPr="00B51DE9">
                    <w:t>L</w:t>
                  </w:r>
                  <w:r>
                    <w:t>ösung</w:t>
                  </w:r>
                </w:p>
              </w:tc>
            </w:tr>
          </w:tbl>
          <w:p w:rsidR="00FD7939" w:rsidRPr="00B51DE9" w:rsidRDefault="00FD7939" w:rsidP="00B82770"/>
        </w:tc>
      </w:tr>
    </w:tbl>
    <w:p w:rsidR="00FD7939" w:rsidRDefault="00FD7939" w:rsidP="00FD7939">
      <w:pPr>
        <w:pStyle w:val="berschrift1"/>
      </w:pPr>
      <w:r>
        <w:t>Gruppe 1:</w:t>
      </w:r>
    </w:p>
    <w:p w:rsidR="00FD7939" w:rsidRDefault="00FD7939" w:rsidP="00FD7939">
      <w:pPr>
        <w:pStyle w:val="Textkrper"/>
        <w:rPr>
          <w:rStyle w:val="Fett"/>
        </w:rPr>
      </w:pPr>
      <w:r>
        <w:rPr>
          <w:rStyle w:val="Fett"/>
        </w:rPr>
        <w:t xml:space="preserve">Mahlzeit: </w:t>
      </w:r>
      <w:r w:rsidRPr="00140CCC">
        <w:rPr>
          <w:rStyle w:val="Fett"/>
        </w:rPr>
        <w:t>Gulasch mit Reis und zum Dessert Vanillepudding mit Schokosoße</w:t>
      </w:r>
    </w:p>
    <w:p w:rsidR="00FD7939" w:rsidRDefault="00FD7939" w:rsidP="00FD7939">
      <w:pPr>
        <w:pStyle w:val="Textkrper"/>
        <w:rPr>
          <w:rStyle w:val="Fett"/>
        </w:rPr>
      </w:pPr>
    </w:p>
    <w:p w:rsidR="00FD7939" w:rsidRDefault="00FD7939" w:rsidP="00FD7939">
      <w:r w:rsidRPr="00140CCC">
        <w:t xml:space="preserve">Einordnung in LM-Gruppen: </w:t>
      </w:r>
    </w:p>
    <w:p w:rsidR="00FD7939" w:rsidRDefault="00FD7939" w:rsidP="00FD7939">
      <w:pPr>
        <w:pStyle w:val="AufgabeKasten"/>
      </w:pPr>
      <w:r>
        <w:t>Gulasch – EW-reiche LM (Fleisch), ein Baustein</w:t>
      </w:r>
    </w:p>
    <w:p w:rsidR="00FD7939" w:rsidRDefault="00FD7939" w:rsidP="00FD7939">
      <w:pPr>
        <w:pStyle w:val="AufgabeKasten"/>
      </w:pPr>
      <w:r>
        <w:t>Reis – KH-reiche LM, ein Baustein</w:t>
      </w:r>
    </w:p>
    <w:p w:rsidR="00FD7939" w:rsidRDefault="00FD7939" w:rsidP="00FD7939">
      <w:pPr>
        <w:pStyle w:val="AufgabeKasten"/>
      </w:pPr>
      <w:r>
        <w:t>Vanillepudding – EW-reiche LM (Milch), ein Baustein und Extras, mind. ½ Baustein</w:t>
      </w:r>
    </w:p>
    <w:p w:rsidR="00FD7939" w:rsidRDefault="00FD7939" w:rsidP="00FD7939">
      <w:pPr>
        <w:pStyle w:val="AufgabeKasten"/>
      </w:pPr>
      <w:r>
        <w:t>Schokosoße – Extras, ein Baustein</w:t>
      </w:r>
    </w:p>
    <w:p w:rsidR="00FD7939" w:rsidRDefault="00FD7939" w:rsidP="00FD7939"/>
    <w:p w:rsidR="00FD7939" w:rsidRDefault="00FD7939" w:rsidP="00FD7939">
      <w:r>
        <w:t>Beurteilung und Verbesserungsvorschläge:</w:t>
      </w:r>
    </w:p>
    <w:p w:rsidR="00FD7939" w:rsidRDefault="00FD7939" w:rsidP="00FD7939">
      <w:pPr>
        <w:pStyle w:val="AufgabeKasten"/>
      </w:pPr>
      <w:r>
        <w:t>Tagesportion bei Extras bereits  überschritten</w:t>
      </w:r>
    </w:p>
    <w:p w:rsidR="00FD7939" w:rsidRDefault="00FD7939" w:rsidP="00FD7939">
      <w:pPr>
        <w:pStyle w:val="AufgabeKasten"/>
      </w:pPr>
      <w:r>
        <w:t>Grüner Bereich der Pyramide sehr wenig berücksichtigt</w:t>
      </w:r>
    </w:p>
    <w:p w:rsidR="00FD7939" w:rsidRDefault="00FD7939" w:rsidP="00FD7939">
      <w:pPr>
        <w:pStyle w:val="AufgabeKasten"/>
      </w:pPr>
      <w:r>
        <w:t>Statt Schokosoße Fruchtsoße oder Fruchtkompott, d.</w:t>
      </w:r>
      <w:r w:rsidR="00C3276B">
        <w:t xml:space="preserve"> </w:t>
      </w:r>
      <w:r>
        <w:t>h. Reduktion bei Extra, neuer Baustein bei Obst</w:t>
      </w:r>
    </w:p>
    <w:p w:rsidR="00FD7939" w:rsidRDefault="00FD7939" w:rsidP="00FD7939">
      <w:pPr>
        <w:pStyle w:val="AufgabeKasten"/>
      </w:pPr>
      <w:r>
        <w:t>Zum Gulasch mit Reis noch Salat, d.</w:t>
      </w:r>
      <w:r w:rsidR="00C3276B">
        <w:t xml:space="preserve"> </w:t>
      </w:r>
      <w:r>
        <w:t>h. neuer Baustein bei Gemüse (+Öl)</w:t>
      </w:r>
    </w:p>
    <w:p w:rsidR="00FD7939" w:rsidRDefault="00FD7939" w:rsidP="00FD7939">
      <w:pPr>
        <w:pStyle w:val="AufgabeKasten"/>
      </w:pPr>
      <w:r>
        <w:t>Zum Essen noch energiearmes Getränk, d.</w:t>
      </w:r>
      <w:r w:rsidR="00C3276B">
        <w:t xml:space="preserve"> </w:t>
      </w:r>
      <w:r>
        <w:t>h. neuer Baustein bei energiearmen Getränken</w:t>
      </w:r>
    </w:p>
    <w:p w:rsidR="00FD7939" w:rsidRDefault="00FD7939" w:rsidP="00FD7939">
      <w:pPr>
        <w:pStyle w:val="berschrift1"/>
      </w:pPr>
      <w:r>
        <w:t>Gruppe 2:</w:t>
      </w:r>
    </w:p>
    <w:p w:rsidR="00FD7939" w:rsidRPr="00F47B47" w:rsidRDefault="00FD7939" w:rsidP="00FD7939">
      <w:pPr>
        <w:rPr>
          <w:rStyle w:val="Fett"/>
        </w:rPr>
      </w:pPr>
      <w:r w:rsidRPr="00F47B47">
        <w:rPr>
          <w:rStyle w:val="Fett"/>
        </w:rPr>
        <w:t>Tageskostplan:</w:t>
      </w:r>
    </w:p>
    <w:p w:rsidR="00FD7939" w:rsidRPr="000B7F86" w:rsidRDefault="007409A2" w:rsidP="000B7F86">
      <w:pPr>
        <w:pStyle w:val="Textkrperafz"/>
        <w:rPr>
          <w:rStyle w:val="Fett"/>
          <w:b w:val="0"/>
        </w:rPr>
      </w:pPr>
      <w:r w:rsidRPr="000B7F86">
        <w:rPr>
          <w:rStyle w:val="Fett"/>
          <w:b w:val="0"/>
        </w:rPr>
        <w:t>Frühstück: ist ausgefallen</w:t>
      </w:r>
    </w:p>
    <w:p w:rsidR="00FD7939" w:rsidRPr="00D41A3B" w:rsidRDefault="00FD7939" w:rsidP="000B7F86">
      <w:pPr>
        <w:pStyle w:val="Textkrperafz"/>
        <w:rPr>
          <w:rStyle w:val="Fett"/>
          <w:b w:val="0"/>
          <w:lang w:val="de-DE"/>
        </w:rPr>
      </w:pPr>
      <w:r w:rsidRPr="00D41A3B">
        <w:rPr>
          <w:rStyle w:val="Fett"/>
          <w:b w:val="0"/>
          <w:lang w:val="de-DE"/>
        </w:rPr>
        <w:t>dazwischen: Eistee und Müsli-Schoko-Riegel</w:t>
      </w:r>
    </w:p>
    <w:p w:rsidR="00FD7939" w:rsidRPr="00D41A3B" w:rsidRDefault="00FD7939" w:rsidP="000B7F86">
      <w:pPr>
        <w:pStyle w:val="Textkrperafz"/>
        <w:rPr>
          <w:rStyle w:val="Fett"/>
          <w:b w:val="0"/>
          <w:lang w:val="de-DE"/>
        </w:rPr>
      </w:pPr>
      <w:r w:rsidRPr="00D41A3B">
        <w:rPr>
          <w:rStyle w:val="Fett"/>
          <w:b w:val="0"/>
          <w:lang w:val="de-DE"/>
        </w:rPr>
        <w:t>Mittagessen: Gulasch mit Reis und zum Dessert  Vanillepudding mit Schokosoße</w:t>
      </w:r>
    </w:p>
    <w:p w:rsidR="00FD7939" w:rsidRPr="000B7F86" w:rsidRDefault="00FD7939" w:rsidP="000B7F86">
      <w:pPr>
        <w:pStyle w:val="Textkrperafz"/>
        <w:rPr>
          <w:rStyle w:val="Fett"/>
          <w:b w:val="0"/>
        </w:rPr>
      </w:pPr>
      <w:r w:rsidRPr="000B7F86">
        <w:rPr>
          <w:rStyle w:val="Fett"/>
          <w:b w:val="0"/>
        </w:rPr>
        <w:t>dazwischen: Croissant, Apfel</w:t>
      </w:r>
    </w:p>
    <w:p w:rsidR="00FD7939" w:rsidRPr="00D41A3B" w:rsidRDefault="00FD7939" w:rsidP="000B7F86">
      <w:pPr>
        <w:pStyle w:val="Textkrperafz"/>
        <w:rPr>
          <w:rStyle w:val="Fett"/>
          <w:b w:val="0"/>
          <w:lang w:val="de-DE"/>
        </w:rPr>
      </w:pPr>
      <w:r w:rsidRPr="00D41A3B">
        <w:rPr>
          <w:rStyle w:val="Fett"/>
          <w:b w:val="0"/>
          <w:lang w:val="de-DE"/>
        </w:rPr>
        <w:t>Abendessen: ein Brötchen mit Frischkäse und ein Butterbrötchen mit Wurst</w:t>
      </w:r>
    </w:p>
    <w:p w:rsidR="00FD7939" w:rsidRDefault="00FD7939" w:rsidP="00FD7939">
      <w:pPr>
        <w:pStyle w:val="AufgabeKasten"/>
        <w:numPr>
          <w:ilvl w:val="0"/>
          <w:numId w:val="0"/>
        </w:numPr>
      </w:pPr>
    </w:p>
    <w:p w:rsidR="00FD7939" w:rsidRDefault="00FD7939" w:rsidP="00FD7939">
      <w:pPr>
        <w:pStyle w:val="AufgabeKasten"/>
        <w:numPr>
          <w:ilvl w:val="0"/>
          <w:numId w:val="0"/>
        </w:numPr>
      </w:pPr>
      <w:r>
        <w:t>Einordnung in LM-Gruppen:</w:t>
      </w:r>
    </w:p>
    <w:tbl>
      <w:tblPr>
        <w:tblStyle w:val="Tabellenraster"/>
        <w:tblW w:w="0" w:type="auto"/>
        <w:tblLook w:val="04A0" w:firstRow="1" w:lastRow="0" w:firstColumn="1" w:lastColumn="0" w:noHBand="0" w:noVBand="1"/>
      </w:tblPr>
      <w:tblGrid>
        <w:gridCol w:w="1251"/>
        <w:gridCol w:w="1251"/>
        <w:gridCol w:w="1252"/>
        <w:gridCol w:w="1252"/>
        <w:gridCol w:w="1252"/>
        <w:gridCol w:w="1252"/>
      </w:tblGrid>
      <w:tr w:rsidR="00FD7939" w:rsidTr="00B82770">
        <w:tc>
          <w:tcPr>
            <w:tcW w:w="1251" w:type="dxa"/>
          </w:tcPr>
          <w:p w:rsidR="00FD7939" w:rsidRDefault="00FD7939" w:rsidP="00B82770">
            <w:pPr>
              <w:pStyle w:val="Kopf8pt"/>
            </w:pPr>
            <w:r>
              <w:t>Energiearme Getränke</w:t>
            </w:r>
          </w:p>
          <w:p w:rsidR="00FD7939" w:rsidRDefault="00FD7939" w:rsidP="00B82770">
            <w:pPr>
              <w:pStyle w:val="Kopf8pt"/>
            </w:pPr>
            <w:r>
              <w:t>6 x</w:t>
            </w:r>
          </w:p>
        </w:tc>
        <w:tc>
          <w:tcPr>
            <w:tcW w:w="1251" w:type="dxa"/>
          </w:tcPr>
          <w:p w:rsidR="00FD7939" w:rsidRDefault="00FD7939" w:rsidP="00B82770">
            <w:pPr>
              <w:pStyle w:val="Kopf8pt"/>
            </w:pPr>
            <w:r>
              <w:t>Obst und Gemüse</w:t>
            </w:r>
          </w:p>
          <w:p w:rsidR="00FD7939" w:rsidRDefault="00FD7939" w:rsidP="00B82770">
            <w:pPr>
              <w:pStyle w:val="Kopf8pt"/>
            </w:pPr>
            <w:r>
              <w:t>5 x ( 2+3)</w:t>
            </w:r>
          </w:p>
        </w:tc>
        <w:tc>
          <w:tcPr>
            <w:tcW w:w="1252" w:type="dxa"/>
          </w:tcPr>
          <w:p w:rsidR="00FD7939" w:rsidRDefault="00FD7939" w:rsidP="00B82770">
            <w:pPr>
              <w:pStyle w:val="Kopf8pt"/>
            </w:pPr>
            <w:r>
              <w:t>KH-reiche LM</w:t>
            </w:r>
          </w:p>
          <w:p w:rsidR="00FD7939" w:rsidRDefault="00FD7939" w:rsidP="00B82770">
            <w:pPr>
              <w:pStyle w:val="Kopf8pt"/>
            </w:pPr>
            <w:r>
              <w:t>4 x</w:t>
            </w:r>
          </w:p>
        </w:tc>
        <w:tc>
          <w:tcPr>
            <w:tcW w:w="1252" w:type="dxa"/>
          </w:tcPr>
          <w:p w:rsidR="00FD7939" w:rsidRDefault="00FD7939" w:rsidP="00B82770">
            <w:pPr>
              <w:pStyle w:val="Kopf8pt"/>
            </w:pPr>
            <w:r>
              <w:t>EW-reiche LM</w:t>
            </w:r>
          </w:p>
          <w:p w:rsidR="00FD7939" w:rsidRDefault="00FD7939" w:rsidP="00B82770">
            <w:pPr>
              <w:pStyle w:val="Kopf8pt"/>
            </w:pPr>
            <w:r>
              <w:t>4 x (3+1)</w:t>
            </w:r>
          </w:p>
        </w:tc>
        <w:tc>
          <w:tcPr>
            <w:tcW w:w="1252" w:type="dxa"/>
          </w:tcPr>
          <w:p w:rsidR="00FD7939" w:rsidRDefault="00FD7939" w:rsidP="00B82770">
            <w:pPr>
              <w:pStyle w:val="Kopf8pt"/>
            </w:pPr>
            <w:r>
              <w:t>Fette und Öle</w:t>
            </w:r>
          </w:p>
          <w:p w:rsidR="00FD7939" w:rsidRDefault="00FD7939" w:rsidP="00B82770">
            <w:pPr>
              <w:pStyle w:val="Kopf8pt"/>
            </w:pPr>
            <w:r>
              <w:t>2 x</w:t>
            </w:r>
          </w:p>
        </w:tc>
        <w:tc>
          <w:tcPr>
            <w:tcW w:w="1252" w:type="dxa"/>
          </w:tcPr>
          <w:p w:rsidR="00FD7939" w:rsidRDefault="00FD7939" w:rsidP="00B82770">
            <w:pPr>
              <w:pStyle w:val="Kopf8pt"/>
            </w:pPr>
            <w:r>
              <w:t>Extras</w:t>
            </w:r>
          </w:p>
          <w:p w:rsidR="00FD7939" w:rsidRDefault="00FD7939" w:rsidP="00B82770">
            <w:pPr>
              <w:pStyle w:val="Kopf8pt"/>
            </w:pPr>
            <w:r>
              <w:t>1 x</w:t>
            </w:r>
          </w:p>
        </w:tc>
      </w:tr>
      <w:tr w:rsidR="00FD7939" w:rsidTr="00B82770">
        <w:tc>
          <w:tcPr>
            <w:tcW w:w="1251" w:type="dxa"/>
          </w:tcPr>
          <w:p w:rsidR="00FD7939" w:rsidRDefault="00FD7939" w:rsidP="00B82770">
            <w:pPr>
              <w:pStyle w:val="Kopf8pt"/>
            </w:pPr>
          </w:p>
        </w:tc>
        <w:tc>
          <w:tcPr>
            <w:tcW w:w="1251" w:type="dxa"/>
          </w:tcPr>
          <w:p w:rsidR="00FD7939" w:rsidRDefault="00FD7939" w:rsidP="00B82770">
            <w:pPr>
              <w:pStyle w:val="Kopf8pt"/>
            </w:pPr>
            <w:r>
              <w:t>Apfel</w:t>
            </w:r>
          </w:p>
        </w:tc>
        <w:tc>
          <w:tcPr>
            <w:tcW w:w="1252" w:type="dxa"/>
          </w:tcPr>
          <w:p w:rsidR="00FD7939" w:rsidRDefault="00FD7939" w:rsidP="00B82770">
            <w:pPr>
              <w:pStyle w:val="Kopf8pt"/>
            </w:pPr>
            <w:r>
              <w:t>Reis</w:t>
            </w:r>
          </w:p>
          <w:p w:rsidR="00FD7939" w:rsidRDefault="00FD7939" w:rsidP="00B82770">
            <w:pPr>
              <w:pStyle w:val="Kopf8pt"/>
            </w:pPr>
            <w:r>
              <w:t>Croissant</w:t>
            </w:r>
          </w:p>
          <w:p w:rsidR="00FD7939" w:rsidRDefault="00FD7939" w:rsidP="00B82770">
            <w:pPr>
              <w:pStyle w:val="Kopf8pt"/>
            </w:pPr>
            <w:r>
              <w:t>Brötchen</w:t>
            </w:r>
          </w:p>
          <w:p w:rsidR="00FD7939" w:rsidRDefault="00FD7939" w:rsidP="00B82770">
            <w:pPr>
              <w:pStyle w:val="Kopf8pt"/>
            </w:pPr>
            <w:r>
              <w:t>Brötchen</w:t>
            </w:r>
          </w:p>
        </w:tc>
        <w:tc>
          <w:tcPr>
            <w:tcW w:w="1252" w:type="dxa"/>
          </w:tcPr>
          <w:p w:rsidR="00FD7939" w:rsidRDefault="00FD7939" w:rsidP="00B82770">
            <w:pPr>
              <w:pStyle w:val="Kopf8pt"/>
            </w:pPr>
            <w:r>
              <w:t>Gulasch</w:t>
            </w:r>
          </w:p>
          <w:p w:rsidR="00FD7939" w:rsidRDefault="00FD7939" w:rsidP="00B82770">
            <w:pPr>
              <w:pStyle w:val="Kopf8pt"/>
            </w:pPr>
            <w:r>
              <w:t>Vanillepudding</w:t>
            </w:r>
          </w:p>
          <w:p w:rsidR="00FD7939" w:rsidRDefault="00FD7939" w:rsidP="00B82770">
            <w:pPr>
              <w:pStyle w:val="Kopf8pt"/>
            </w:pPr>
            <w:r>
              <w:t>Frischkäse</w:t>
            </w:r>
          </w:p>
          <w:p w:rsidR="00FD7939" w:rsidRDefault="00FD7939" w:rsidP="00B82770">
            <w:pPr>
              <w:pStyle w:val="Kopf8pt"/>
            </w:pPr>
            <w:r>
              <w:t>Wurst</w:t>
            </w:r>
          </w:p>
        </w:tc>
        <w:tc>
          <w:tcPr>
            <w:tcW w:w="1252" w:type="dxa"/>
          </w:tcPr>
          <w:p w:rsidR="00FD7939" w:rsidRDefault="00FD7939" w:rsidP="00B82770">
            <w:pPr>
              <w:pStyle w:val="Kopf8pt"/>
            </w:pPr>
            <w:r>
              <w:t>Croissant</w:t>
            </w:r>
          </w:p>
          <w:p w:rsidR="00FD7939" w:rsidRDefault="00FD7939" w:rsidP="00B82770">
            <w:pPr>
              <w:pStyle w:val="Kopf8pt"/>
            </w:pPr>
            <w:r>
              <w:t>Butter</w:t>
            </w:r>
          </w:p>
        </w:tc>
        <w:tc>
          <w:tcPr>
            <w:tcW w:w="1252" w:type="dxa"/>
          </w:tcPr>
          <w:p w:rsidR="00FD7939" w:rsidRDefault="00FD7939" w:rsidP="00B82770">
            <w:pPr>
              <w:pStyle w:val="Kopf8pt"/>
            </w:pPr>
            <w:r>
              <w:t>Eistee</w:t>
            </w:r>
          </w:p>
          <w:p w:rsidR="00FD7939" w:rsidRDefault="00FD7939" w:rsidP="00B82770">
            <w:pPr>
              <w:pStyle w:val="Kopf8pt"/>
            </w:pPr>
            <w:r>
              <w:t>Müsli-Schokoriegel</w:t>
            </w:r>
          </w:p>
          <w:p w:rsidR="00FD7939" w:rsidRDefault="00FD7939" w:rsidP="00B82770">
            <w:pPr>
              <w:pStyle w:val="Kopf8pt"/>
            </w:pPr>
            <w:r>
              <w:t>½ Vanillepudding</w:t>
            </w:r>
          </w:p>
          <w:p w:rsidR="00FD7939" w:rsidRDefault="00FD7939" w:rsidP="00B82770">
            <w:pPr>
              <w:pStyle w:val="Kopf8pt"/>
            </w:pPr>
            <w:r>
              <w:t>Schokosoße</w:t>
            </w:r>
          </w:p>
        </w:tc>
      </w:tr>
    </w:tbl>
    <w:p w:rsidR="00FD7939" w:rsidRDefault="00FD7939" w:rsidP="00FD7939">
      <w:pPr>
        <w:pStyle w:val="AufgabeKasten"/>
        <w:numPr>
          <w:ilvl w:val="0"/>
          <w:numId w:val="0"/>
        </w:numPr>
      </w:pPr>
    </w:p>
    <w:p w:rsidR="00FD7939" w:rsidRDefault="00FD7939" w:rsidP="00FD7939"/>
    <w:p w:rsidR="00C3276B" w:rsidRDefault="00C3276B" w:rsidP="00FD7939"/>
    <w:p w:rsidR="00FD7939" w:rsidRDefault="00FD7939" w:rsidP="00FD7939">
      <w:r>
        <w:t>Beurteilung und Verbesserungsvorschläge:</w:t>
      </w:r>
    </w:p>
    <w:p w:rsidR="00FD7939" w:rsidRDefault="00C3276B" w:rsidP="00FD7939">
      <w:pPr>
        <w:pStyle w:val="AufgabeKasten"/>
      </w:pPr>
      <w:r>
        <w:t>Zu wenig e</w:t>
      </w:r>
      <w:r w:rsidR="00FD7939">
        <w:t>nergiearme Getränke, Obst und Gemüse, Milchprodukte</w:t>
      </w:r>
    </w:p>
    <w:p w:rsidR="00FD7939" w:rsidRDefault="00FD7939" w:rsidP="00FD7939">
      <w:pPr>
        <w:pStyle w:val="AufgabeKasten"/>
      </w:pPr>
      <w:r>
        <w:t>Zu viel Fleisch/Wurst und Extras</w:t>
      </w:r>
    </w:p>
    <w:p w:rsidR="00FD7939" w:rsidRDefault="00FD7939" w:rsidP="00FD7939">
      <w:pPr>
        <w:pStyle w:val="AufgabeKasten"/>
      </w:pPr>
      <w:r>
        <w:t>Fettmenge mit zwei Bausteinen okay, aber Öle fehlen</w:t>
      </w:r>
    </w:p>
    <w:p w:rsidR="00FD7939" w:rsidRDefault="00FD7939" w:rsidP="00FD7939">
      <w:pPr>
        <w:pStyle w:val="AufgabeKasten"/>
      </w:pPr>
      <w:r>
        <w:t>Energiearme Getränke einbauen, Bsp.: zum Frühstück Früchtetee, zwischendurch Mineralwasser, zum Mittagessen verd. Fruchtschorle, zum Abendessen Mineralwasser…</w:t>
      </w:r>
    </w:p>
    <w:p w:rsidR="00FD7939" w:rsidRDefault="00FD7939" w:rsidP="00FD7939">
      <w:pPr>
        <w:pStyle w:val="AufgabeKasten"/>
      </w:pPr>
      <w:r>
        <w:t>Statt Schokosoße Fruchtsoße oder Fruchtkompott, d.</w:t>
      </w:r>
      <w:r w:rsidR="00C3276B">
        <w:t xml:space="preserve"> </w:t>
      </w:r>
      <w:r>
        <w:t>h. Reduktion bei Extra, neuer Baustein bei Obst</w:t>
      </w:r>
    </w:p>
    <w:p w:rsidR="00FD7939" w:rsidRDefault="00FD7939" w:rsidP="00FD7939">
      <w:pPr>
        <w:pStyle w:val="AufgabeKasten"/>
      </w:pPr>
      <w:r>
        <w:t>Zum Gulasch mit Reis noch Salat, d.</w:t>
      </w:r>
      <w:r w:rsidR="00C3276B">
        <w:t xml:space="preserve"> </w:t>
      </w:r>
      <w:r>
        <w:t>h. neuer Baustein bei Gemüse (+ Öl)</w:t>
      </w:r>
    </w:p>
    <w:p w:rsidR="00FD7939" w:rsidRDefault="00FD7939" w:rsidP="00FD7939">
      <w:pPr>
        <w:pStyle w:val="AufgabeKasten"/>
      </w:pPr>
      <w:r>
        <w:t>Statt Müsliriegel Bananenjoghurt, neuer Baustein bei EW-reiche LM (Milchprodukt) und Obst</w:t>
      </w:r>
    </w:p>
    <w:p w:rsidR="00FD7939" w:rsidRDefault="00FD7939" w:rsidP="00FD7939">
      <w:pPr>
        <w:pStyle w:val="AufgabeKasten"/>
      </w:pPr>
      <w:r>
        <w:t>…</w:t>
      </w:r>
    </w:p>
    <w:p w:rsidR="00FD7939" w:rsidRDefault="00FD7939" w:rsidP="00FD7939">
      <w:pPr>
        <w:pStyle w:val="AufgabeKasten"/>
        <w:numPr>
          <w:ilvl w:val="0"/>
          <w:numId w:val="0"/>
        </w:numPr>
      </w:pPr>
    </w:p>
    <w:p w:rsidR="00FD7939" w:rsidRDefault="00FD7939" w:rsidP="00FD7939">
      <w:pPr>
        <w:pStyle w:val="berschrift1"/>
      </w:pPr>
      <w:r>
        <w:t xml:space="preserve">Gruppe 3: </w:t>
      </w:r>
    </w:p>
    <w:p w:rsidR="00FD7939" w:rsidRDefault="00FD7939" w:rsidP="00FD7939">
      <w:pPr>
        <w:pStyle w:val="AufgabeKasten"/>
        <w:numPr>
          <w:ilvl w:val="0"/>
          <w:numId w:val="0"/>
        </w:numPr>
      </w:pPr>
      <w:r>
        <w:t>Beispiel für einen Tageskostplan (ohne/mit Fast Food-Mahlzeit):</w:t>
      </w:r>
    </w:p>
    <w:p w:rsidR="00FD7939" w:rsidRDefault="00FD7939" w:rsidP="00FD7939">
      <w:pPr>
        <w:pStyle w:val="AufgabeKasten"/>
        <w:numPr>
          <w:ilvl w:val="0"/>
          <w:numId w:val="0"/>
        </w:numPr>
      </w:pPr>
      <w:r>
        <w:t>Frühstück mit Bananen-Joghurt-Müsli und Tee</w:t>
      </w:r>
    </w:p>
    <w:p w:rsidR="00FD7939" w:rsidRDefault="00FD7939" w:rsidP="00FD7939">
      <w:pPr>
        <w:pStyle w:val="AufgabeKasten"/>
        <w:numPr>
          <w:ilvl w:val="0"/>
          <w:numId w:val="0"/>
        </w:numPr>
      </w:pPr>
      <w:r>
        <w:t>Dazwischen: verdünnter Fruchtsaft (Schorle) mit Butterbrot und Gemüsesticks</w:t>
      </w:r>
    </w:p>
    <w:p w:rsidR="00FD7939" w:rsidRDefault="00FD7939" w:rsidP="00FD7939">
      <w:pPr>
        <w:pStyle w:val="AufgabeKasten"/>
        <w:numPr>
          <w:ilvl w:val="0"/>
          <w:numId w:val="0"/>
        </w:numPr>
      </w:pPr>
      <w:r>
        <w:t>Mittagessen: Paprika-Gulasch mit Reis und Salat oder Döner, Mineralwasser, Vanillequark mit Früchten</w:t>
      </w:r>
    </w:p>
    <w:p w:rsidR="00FD7939" w:rsidRDefault="00FD7939" w:rsidP="00FD7939">
      <w:pPr>
        <w:pStyle w:val="AufgabeKasten"/>
        <w:numPr>
          <w:ilvl w:val="0"/>
          <w:numId w:val="0"/>
        </w:numPr>
      </w:pPr>
      <w:r>
        <w:t xml:space="preserve">Zwischendurch: Mineralwasser, Kaffee, Kekse </w:t>
      </w:r>
    </w:p>
    <w:p w:rsidR="00FD7939" w:rsidRDefault="00FD7939" w:rsidP="00FD7939">
      <w:pPr>
        <w:pStyle w:val="AufgabeKasten"/>
        <w:numPr>
          <w:ilvl w:val="0"/>
          <w:numId w:val="0"/>
        </w:numPr>
      </w:pPr>
      <w:r>
        <w:t>Abendessen: Vollkornbrot mit Käse, Radieschen, Essiggurken,</w:t>
      </w:r>
      <w:r w:rsidR="00073230">
        <w:t xml:space="preserve"> </w:t>
      </w:r>
      <w:r>
        <w:t>…, Mineralwasser</w:t>
      </w:r>
    </w:p>
    <w:p w:rsidR="00FD7939" w:rsidRDefault="00FD7939" w:rsidP="00FD7939">
      <w:pPr>
        <w:pStyle w:val="AufgabeKasten"/>
        <w:numPr>
          <w:ilvl w:val="0"/>
          <w:numId w:val="0"/>
        </w:numPr>
      </w:pPr>
    </w:p>
    <w:p w:rsidR="00CC37D6" w:rsidRDefault="00CC37D6"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3667E"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br w:type="page"/>
              <w:t>Lernfeld</w:t>
            </w:r>
          </w:p>
          <w:p w:rsidR="00A3667E" w:rsidRDefault="00A3667E"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t>Titel</w:t>
            </w:r>
          </w:p>
          <w:p w:rsidR="00A3667E" w:rsidRDefault="00A3667E" w:rsidP="00B82770">
            <w:pPr>
              <w:pStyle w:val="TabelleKopflinks"/>
            </w:pPr>
            <w:r>
              <w:t>Gemüsesuppe zubereiten</w:t>
            </w:r>
          </w:p>
        </w:tc>
        <w:tc>
          <w:tcPr>
            <w:tcW w:w="188" w:type="dxa"/>
            <w:vMerge w:val="restart"/>
            <w:tcBorders>
              <w:top w:val="nil"/>
              <w:left w:val="single" w:sz="4" w:space="0" w:color="auto"/>
              <w:bottom w:val="nil"/>
              <w:right w:val="single" w:sz="4" w:space="0" w:color="auto"/>
            </w:tcBorders>
            <w:shd w:val="clear" w:color="auto" w:fill="FFFFFF"/>
          </w:tcPr>
          <w:p w:rsidR="00A3667E" w:rsidRPr="004B658C" w:rsidRDefault="00A3667E"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A3667E" w:rsidRPr="00B51DE9" w:rsidRDefault="00A3667E" w:rsidP="00B82770">
            <w:pPr>
              <w:pStyle w:val="TabelleKopfmitte"/>
              <w:rPr>
                <w:rFonts w:eastAsia="Calibri"/>
              </w:rPr>
            </w:pPr>
            <w:r>
              <w:t>H03.01.04.01</w:t>
            </w:r>
          </w:p>
        </w:tc>
      </w:tr>
      <w:tr w:rsidR="00A3667E"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A3667E" w:rsidRPr="004B658C" w:rsidRDefault="00A3667E" w:rsidP="00B82770">
            <w:pPr>
              <w:pStyle w:val="Tabelle6pt"/>
            </w:pPr>
            <w:r>
              <w:t>Kompetenzbereiche:</w:t>
            </w:r>
          </w:p>
          <w:p w:rsidR="00A3667E" w:rsidRPr="00EA6ED2" w:rsidRDefault="00A3667E" w:rsidP="00B82770">
            <w:pPr>
              <w:pStyle w:val="Kopf8ptafz"/>
              <w:rPr>
                <w:iCs/>
              </w:rPr>
            </w:pPr>
            <w:r w:rsidRPr="00EA6ED2">
              <w:t>Ich kann einfache Grundtechniken der Nahrungszubereitung fachgerecht anwenden.</w:t>
            </w:r>
          </w:p>
          <w:p w:rsidR="00A3667E" w:rsidRPr="00EA6ED2" w:rsidRDefault="00A3667E" w:rsidP="00B82770">
            <w:pPr>
              <w:pStyle w:val="Kopf8ptafz"/>
              <w:rPr>
                <w:iCs/>
              </w:rPr>
            </w:pPr>
            <w:r w:rsidRPr="00EA6ED2">
              <w:rPr>
                <w:iCs/>
              </w:rPr>
              <w:t>Ich kann Haushaltsgeräte rationell einsetzen.</w:t>
            </w:r>
          </w:p>
          <w:p w:rsidR="00A3667E" w:rsidRPr="00573512" w:rsidRDefault="00A3667E" w:rsidP="00B82770">
            <w:pPr>
              <w:pStyle w:val="Kopf8ptafz"/>
              <w:rPr>
                <w:rStyle w:val="Hervorhebung"/>
              </w:rPr>
            </w:pPr>
            <w:r>
              <w:rPr>
                <w:rStyle w:val="Hervorhebung"/>
              </w:rPr>
              <w:t>Ich kann systematisch arbeiten.</w:t>
            </w:r>
          </w:p>
          <w:p w:rsidR="00A3667E" w:rsidRDefault="00A3667E" w:rsidP="00B82770">
            <w:pPr>
              <w:pStyle w:val="Kopf8ptafz"/>
              <w:numPr>
                <w:ilvl w:val="0"/>
                <w:numId w:val="0"/>
              </w:numPr>
              <w:ind w:left="227"/>
            </w:pPr>
          </w:p>
        </w:tc>
        <w:tc>
          <w:tcPr>
            <w:tcW w:w="188" w:type="dxa"/>
            <w:vMerge/>
            <w:tcBorders>
              <w:left w:val="single" w:sz="4" w:space="0" w:color="auto"/>
              <w:bottom w:val="nil"/>
              <w:right w:val="nil"/>
            </w:tcBorders>
            <w:vAlign w:val="center"/>
            <w:hideMark/>
          </w:tcPr>
          <w:p w:rsidR="00A3667E" w:rsidRDefault="00A3667E"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3667E" w:rsidRPr="00B51DE9" w:rsidTr="00B82770">
              <w:trPr>
                <w:trHeight w:val="284"/>
              </w:trPr>
              <w:tc>
                <w:tcPr>
                  <w:tcW w:w="2090" w:type="dxa"/>
                  <w:shd w:val="clear" w:color="auto" w:fill="auto"/>
                </w:tcPr>
                <w:p w:rsidR="00A3667E" w:rsidRPr="00B51DE9" w:rsidRDefault="00A3667E" w:rsidP="00B82770">
                  <w:pPr>
                    <w:pStyle w:val="Textkrpermitte"/>
                  </w:pPr>
                  <w:r w:rsidRPr="00B51DE9">
                    <w:t>LernPROJEKT</w:t>
                  </w:r>
                </w:p>
              </w:tc>
            </w:tr>
            <w:tr w:rsidR="00A3667E" w:rsidRPr="00B51DE9" w:rsidTr="00B82770">
              <w:trPr>
                <w:trHeight w:val="284"/>
              </w:trPr>
              <w:tc>
                <w:tcPr>
                  <w:tcW w:w="2090" w:type="dxa"/>
                  <w:tcBorders>
                    <w:bottom w:val="single" w:sz="4" w:space="0" w:color="auto"/>
                  </w:tcBorders>
                  <w:shd w:val="clear" w:color="auto" w:fill="auto"/>
                </w:tcPr>
                <w:p w:rsidR="00A3667E" w:rsidRPr="00B51DE9" w:rsidRDefault="00A3667E" w:rsidP="00B82770">
                  <w:pPr>
                    <w:pStyle w:val="Textkrpermitte"/>
                  </w:pPr>
                  <w:r w:rsidRPr="00B51DE9">
                    <w:t>LernTHEMA</w:t>
                  </w:r>
                </w:p>
              </w:tc>
            </w:tr>
            <w:tr w:rsidR="00A3667E" w:rsidRPr="00B51DE9" w:rsidTr="00B82770">
              <w:trPr>
                <w:trHeight w:val="284"/>
              </w:trPr>
              <w:tc>
                <w:tcPr>
                  <w:tcW w:w="2090" w:type="dxa"/>
                  <w:tcBorders>
                    <w:bottom w:val="nil"/>
                  </w:tcBorders>
                  <w:shd w:val="clear" w:color="auto" w:fill="D9D9D9" w:themeFill="background1" w:themeFillShade="D9"/>
                </w:tcPr>
                <w:p w:rsidR="00A3667E" w:rsidRPr="00B51DE9" w:rsidRDefault="00A3667E" w:rsidP="00B82770">
                  <w:pPr>
                    <w:pStyle w:val="TabelleKopfmitte"/>
                  </w:pPr>
                  <w:r w:rsidRPr="00B51DE9">
                    <w:t>LernSCHRITT</w:t>
                  </w:r>
                </w:p>
              </w:tc>
            </w:tr>
          </w:tbl>
          <w:p w:rsidR="00A3667E" w:rsidRPr="00B51DE9" w:rsidRDefault="00A3667E" w:rsidP="00B82770"/>
        </w:tc>
      </w:tr>
      <w:tr w:rsidR="00A3667E" w:rsidRPr="00B51DE9" w:rsidTr="00B82770">
        <w:trPr>
          <w:trHeight w:val="149"/>
        </w:trPr>
        <w:tc>
          <w:tcPr>
            <w:tcW w:w="7348" w:type="dxa"/>
            <w:gridSpan w:val="3"/>
            <w:tcBorders>
              <w:top w:val="single" w:sz="4" w:space="0" w:color="auto"/>
              <w:left w:val="nil"/>
              <w:right w:val="nil"/>
            </w:tcBorders>
          </w:tcPr>
          <w:p w:rsidR="00A3667E" w:rsidRPr="00B51DE9" w:rsidRDefault="00A3667E" w:rsidP="00B82770"/>
        </w:tc>
        <w:tc>
          <w:tcPr>
            <w:tcW w:w="196" w:type="dxa"/>
            <w:gridSpan w:val="2"/>
            <w:tcBorders>
              <w:top w:val="nil"/>
              <w:left w:val="nil"/>
              <w:right w:val="nil"/>
            </w:tcBorders>
          </w:tcPr>
          <w:p w:rsidR="00A3667E" w:rsidRPr="00B51DE9" w:rsidRDefault="00A3667E" w:rsidP="00B82770"/>
        </w:tc>
        <w:tc>
          <w:tcPr>
            <w:tcW w:w="2095" w:type="dxa"/>
            <w:tcBorders>
              <w:top w:val="single" w:sz="4" w:space="0" w:color="auto"/>
              <w:left w:val="nil"/>
              <w:right w:val="nil"/>
            </w:tcBorders>
          </w:tcPr>
          <w:p w:rsidR="00A3667E" w:rsidRPr="00B51DE9" w:rsidRDefault="00A3667E" w:rsidP="00B82770"/>
        </w:tc>
      </w:tr>
      <w:tr w:rsidR="00A3667E" w:rsidRPr="00B51DE9" w:rsidTr="00B82770">
        <w:trPr>
          <w:trHeight w:val="443"/>
        </w:trPr>
        <w:tc>
          <w:tcPr>
            <w:tcW w:w="4818" w:type="dxa"/>
            <w:gridSpan w:val="2"/>
            <w:vMerge w:val="restart"/>
            <w:tcBorders>
              <w:left w:val="single" w:sz="4" w:space="0" w:color="auto"/>
              <w:right w:val="single" w:sz="4" w:space="0" w:color="auto"/>
            </w:tcBorders>
          </w:tcPr>
          <w:p w:rsidR="00A3667E" w:rsidRPr="004B658C" w:rsidRDefault="00A3667E" w:rsidP="00B82770">
            <w:pPr>
              <w:pStyle w:val="Tabelle6pt"/>
            </w:pPr>
            <w:r>
              <w:t>Kompetenzen:</w:t>
            </w:r>
          </w:p>
          <w:p w:rsidR="00A3667E" w:rsidRDefault="00A3667E" w:rsidP="00B82770">
            <w:pPr>
              <w:pStyle w:val="Kopf8ptafz"/>
            </w:pPr>
            <w:r>
              <w:t>Ich kann Lebensmittel benennen.</w:t>
            </w:r>
          </w:p>
          <w:p w:rsidR="00A3667E" w:rsidRDefault="00A3667E" w:rsidP="00B82770">
            <w:pPr>
              <w:pStyle w:val="Kopf8ptafz"/>
            </w:pPr>
            <w:r>
              <w:t>Ich kann Regeln zum sachgerechten Umgang mit Lebensmitteln nennen.</w:t>
            </w:r>
          </w:p>
          <w:p w:rsidR="00A3667E" w:rsidRDefault="00A3667E" w:rsidP="00B82770">
            <w:pPr>
              <w:pStyle w:val="Kopf8ptafz"/>
            </w:pPr>
            <w:r>
              <w:t>Ich kann verschiedene Zubereitungstechniken für Obst und Gemüse nennen.</w:t>
            </w:r>
          </w:p>
          <w:p w:rsidR="00A3667E" w:rsidRDefault="00A3667E" w:rsidP="00B82770">
            <w:pPr>
              <w:pStyle w:val="Kopf8ptafz"/>
            </w:pPr>
            <w:r>
              <w:t>Ich kann entscheiden, welche Zerkleinerungstechniken geeignet sind.</w:t>
            </w:r>
          </w:p>
          <w:p w:rsidR="00A3667E" w:rsidRDefault="00A3667E" w:rsidP="00B82770">
            <w:pPr>
              <w:pStyle w:val="Kopf8ptafz"/>
            </w:pPr>
            <w:r>
              <w:t>Ich kann entscheiden, welche Vorbereitungstechniken gewählt werden müssen.</w:t>
            </w:r>
          </w:p>
          <w:p w:rsidR="00A3667E" w:rsidRDefault="00A3667E" w:rsidP="00B82770">
            <w:pPr>
              <w:pStyle w:val="Kopf8ptafz"/>
            </w:pPr>
            <w:r>
              <w:t>Ich kann Lebensmittel sachgerecht vorbereiten.</w:t>
            </w:r>
          </w:p>
          <w:p w:rsidR="00A3667E" w:rsidRDefault="00A3667E" w:rsidP="00B82770">
            <w:pPr>
              <w:pStyle w:val="Kopf8ptafz"/>
            </w:pPr>
            <w:r>
              <w:t>Ich kann Aussehen und Geschmack des Gerichtes überprüfen.</w:t>
            </w:r>
          </w:p>
          <w:p w:rsidR="00A3667E" w:rsidRPr="002C3413" w:rsidRDefault="00A3667E" w:rsidP="00B82770">
            <w:pPr>
              <w:pStyle w:val="Kopf8ptafz"/>
              <w:rPr>
                <w:i/>
              </w:rPr>
            </w:pPr>
            <w:r>
              <w:t>Ich kann zubereitete Speisen nach Aussehen und Geschmack beurteilen.</w:t>
            </w:r>
          </w:p>
          <w:p w:rsidR="00A3667E" w:rsidRPr="00831977" w:rsidRDefault="00A3667E" w:rsidP="00B82770">
            <w:pPr>
              <w:pStyle w:val="Kopf8ptafz"/>
              <w:rPr>
                <w:i/>
              </w:rPr>
            </w:pPr>
            <w:r>
              <w:t xml:space="preserve"> </w:t>
            </w:r>
            <w:r w:rsidRPr="00831977">
              <w:rPr>
                <w:i/>
              </w:rPr>
              <w:t>Ich kann mich an einen Plan halten</w:t>
            </w:r>
            <w:r w:rsidR="00034FF0">
              <w:rPr>
                <w:i/>
              </w:rPr>
              <w:t>.</w:t>
            </w:r>
          </w:p>
          <w:p w:rsidR="00A3667E" w:rsidRPr="00831977" w:rsidRDefault="00A3667E" w:rsidP="00B82770">
            <w:pPr>
              <w:pStyle w:val="Kopf8ptafz"/>
              <w:rPr>
                <w:i/>
              </w:rPr>
            </w:pPr>
            <w:r w:rsidRPr="00831977">
              <w:rPr>
                <w:i/>
              </w:rPr>
              <w:t>Ich kann Arbeitstechniken anwenden</w:t>
            </w:r>
            <w:r w:rsidR="00034FF0">
              <w:rPr>
                <w:i/>
              </w:rPr>
              <w:t>.</w:t>
            </w:r>
          </w:p>
          <w:p w:rsidR="00A3667E" w:rsidRDefault="00A3667E" w:rsidP="00B82770">
            <w:pPr>
              <w:pStyle w:val="Kopf8ptafz"/>
            </w:pPr>
            <w:r w:rsidRPr="00831977">
              <w:rPr>
                <w:i/>
              </w:rPr>
              <w:t>Ich kann Wissen mit anderen austauschen.</w:t>
            </w:r>
            <w:r>
              <w:t xml:space="preserve"> </w:t>
            </w:r>
          </w:p>
        </w:tc>
        <w:tc>
          <w:tcPr>
            <w:tcW w:w="4821" w:type="dxa"/>
            <w:gridSpan w:val="4"/>
            <w:tcBorders>
              <w:left w:val="single" w:sz="4" w:space="0" w:color="auto"/>
              <w:right w:val="single" w:sz="4" w:space="0" w:color="auto"/>
            </w:tcBorders>
          </w:tcPr>
          <w:p w:rsidR="00A3667E" w:rsidRDefault="00A3667E" w:rsidP="00B82770">
            <w:pPr>
              <w:pStyle w:val="Tabelle6pt"/>
            </w:pPr>
            <w:r>
              <w:t>Was Sie schon können sollten:</w:t>
            </w:r>
          </w:p>
          <w:p w:rsidR="00A3667E" w:rsidRDefault="00A3667E" w:rsidP="00B82770">
            <w:pPr>
              <w:pStyle w:val="Kopf8ptafz"/>
            </w:pPr>
            <w:r>
              <w:t>Ich kann die Bedeutung der persönlichen Hygiene in der Küche nachvollziehen.</w:t>
            </w:r>
          </w:p>
          <w:p w:rsidR="00A3667E" w:rsidRDefault="00A3667E" w:rsidP="00B82770">
            <w:pPr>
              <w:pStyle w:val="Kopf8ptafz"/>
            </w:pPr>
            <w:r>
              <w:t>Ich kann Regeln in der Küche einhalten.</w:t>
            </w:r>
          </w:p>
          <w:p w:rsidR="00A3667E" w:rsidRPr="00234B66" w:rsidRDefault="00A3667E" w:rsidP="00B82770">
            <w:pPr>
              <w:pStyle w:val="Kopf8ptafz"/>
            </w:pPr>
            <w:r>
              <w:t>Ich kann Symbole in Rezepten erklären.</w:t>
            </w:r>
          </w:p>
        </w:tc>
      </w:tr>
      <w:tr w:rsidR="00A3667E" w:rsidRPr="00B51DE9" w:rsidTr="00B82770">
        <w:trPr>
          <w:trHeight w:val="443"/>
        </w:trPr>
        <w:tc>
          <w:tcPr>
            <w:tcW w:w="4818" w:type="dxa"/>
            <w:gridSpan w:val="2"/>
            <w:vMerge/>
            <w:tcBorders>
              <w:left w:val="single" w:sz="4" w:space="0" w:color="auto"/>
              <w:right w:val="single" w:sz="4" w:space="0" w:color="auto"/>
            </w:tcBorders>
          </w:tcPr>
          <w:p w:rsidR="00A3667E" w:rsidRDefault="00A3667E" w:rsidP="00B82770">
            <w:pPr>
              <w:pStyle w:val="Tabelle6pt"/>
            </w:pPr>
          </w:p>
        </w:tc>
        <w:tc>
          <w:tcPr>
            <w:tcW w:w="4821" w:type="dxa"/>
            <w:gridSpan w:val="4"/>
            <w:tcBorders>
              <w:left w:val="single" w:sz="4" w:space="0" w:color="auto"/>
              <w:right w:val="single" w:sz="4" w:space="0" w:color="auto"/>
            </w:tcBorders>
          </w:tcPr>
          <w:p w:rsidR="00A3667E" w:rsidRDefault="00A3667E" w:rsidP="00B82770">
            <w:pPr>
              <w:pStyle w:val="Tabelle6pt"/>
            </w:pPr>
            <w:r>
              <w:t>Wofür Sie das benötigen:</w:t>
            </w:r>
          </w:p>
          <w:p w:rsidR="00A3667E" w:rsidRDefault="00A3667E" w:rsidP="00B82770">
            <w:pPr>
              <w:pStyle w:val="Kopf8ptafz"/>
            </w:pPr>
            <w:r>
              <w:t>Ich kann einfache Speisen herstellen.</w:t>
            </w:r>
          </w:p>
        </w:tc>
      </w:tr>
      <w:tr w:rsidR="00A3667E" w:rsidRPr="00B51DE9" w:rsidTr="00B82770">
        <w:trPr>
          <w:trHeight w:val="443"/>
        </w:trPr>
        <w:tc>
          <w:tcPr>
            <w:tcW w:w="4818" w:type="dxa"/>
            <w:gridSpan w:val="2"/>
            <w:vMerge/>
            <w:tcBorders>
              <w:left w:val="single" w:sz="4" w:space="0" w:color="auto"/>
              <w:right w:val="single" w:sz="4" w:space="0" w:color="auto"/>
            </w:tcBorders>
          </w:tcPr>
          <w:p w:rsidR="00A3667E" w:rsidRDefault="00A3667E" w:rsidP="00B82770">
            <w:pPr>
              <w:pStyle w:val="Tabelle6pt"/>
            </w:pPr>
          </w:p>
        </w:tc>
        <w:tc>
          <w:tcPr>
            <w:tcW w:w="4821" w:type="dxa"/>
            <w:gridSpan w:val="4"/>
            <w:tcBorders>
              <w:left w:val="single" w:sz="4" w:space="0" w:color="auto"/>
              <w:right w:val="single" w:sz="4" w:space="0" w:color="auto"/>
            </w:tcBorders>
          </w:tcPr>
          <w:p w:rsidR="00A3667E" w:rsidRDefault="00A3667E" w:rsidP="00B82770">
            <w:pPr>
              <w:pStyle w:val="Tabelle6pt"/>
            </w:pPr>
            <w:r>
              <w:t>Wie Sie Ihr Können prüfen können:</w:t>
            </w:r>
          </w:p>
          <w:p w:rsidR="00A3667E" w:rsidRPr="00234B66" w:rsidRDefault="00A3667E" w:rsidP="00B82770">
            <w:pPr>
              <w:pStyle w:val="Kopf8ptafz"/>
            </w:pPr>
            <w:r>
              <w:t>Übungsaufgaben zum Thema</w:t>
            </w:r>
          </w:p>
        </w:tc>
      </w:tr>
    </w:tbl>
    <w:p w:rsidR="00A3667E" w:rsidRDefault="00EA58A9" w:rsidP="00A3667E">
      <w:r>
        <w:rPr>
          <w:noProof/>
          <w:sz w:val="24"/>
          <w:lang w:eastAsia="de-DE"/>
        </w:rPr>
        <w:drawing>
          <wp:anchor distT="0" distB="0" distL="114300" distR="114300" simplePos="0" relativeHeight="252394496" behindDoc="0" locked="0" layoutInCell="0" allowOverlap="1" wp14:anchorId="6508B67E" wp14:editId="1A4DEF58">
            <wp:simplePos x="0" y="0"/>
            <wp:positionH relativeFrom="rightMargin">
              <wp:posOffset>132715</wp:posOffset>
            </wp:positionH>
            <wp:positionV relativeFrom="paragraph">
              <wp:posOffset>21590</wp:posOffset>
            </wp:positionV>
            <wp:extent cx="345440" cy="323850"/>
            <wp:effectExtent l="0" t="0" r="0" b="0"/>
            <wp:wrapNone/>
            <wp:docPr id="137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67E" w:rsidRDefault="00A3667E" w:rsidP="00A3667E">
      <w:r>
        <w:t>Annika und Irina sind mit ihrem Obstsalat sehr zufrieden. Allerdings wollen sie nicht nur Kalte Küche haben. Sie wollen auch Gemüsegerichte ausprobieren.</w:t>
      </w:r>
    </w:p>
    <w:p w:rsidR="00A3667E" w:rsidRDefault="00A3667E" w:rsidP="00A3667E">
      <w:r>
        <w:t>Die Gemüsesuppe spricht sie an und scheint einfach umsetzbar zu sein. Nun muss nur noch eingekauft werden.</w:t>
      </w:r>
    </w:p>
    <w:p w:rsidR="00A3667E" w:rsidRDefault="00A3667E" w:rsidP="00A3667E">
      <w:pPr>
        <w:pStyle w:val="MarginalieIcon"/>
        <w:framePr w:wrap="notBeside"/>
      </w:pPr>
    </w:p>
    <w:p w:rsidR="00A3667E" w:rsidRDefault="00A3667E" w:rsidP="00A3667E"/>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B82770">
        <w:trPr>
          <w:trHeight w:val="397"/>
        </w:trPr>
        <w:tc>
          <w:tcPr>
            <w:tcW w:w="1470" w:type="dxa"/>
            <w:shd w:val="clear" w:color="auto" w:fill="D9D9D9" w:themeFill="background1" w:themeFillShade="D9"/>
            <w:vAlign w:val="center"/>
          </w:tcPr>
          <w:p w:rsidR="00A3667E" w:rsidRPr="00DE4890" w:rsidRDefault="00A3667E" w:rsidP="00B82770">
            <w:pPr>
              <w:pStyle w:val="TabelleKopfmitte"/>
            </w:pPr>
            <w:r>
              <w:t>Phase</w:t>
            </w:r>
          </w:p>
        </w:tc>
        <w:tc>
          <w:tcPr>
            <w:tcW w:w="940" w:type="dxa"/>
            <w:shd w:val="clear" w:color="auto" w:fill="D9D9D9" w:themeFill="background1" w:themeFillShade="D9"/>
            <w:vAlign w:val="center"/>
          </w:tcPr>
          <w:p w:rsidR="00A3667E" w:rsidRPr="00DE4890" w:rsidRDefault="00A3667E" w:rsidP="00B82770">
            <w:pPr>
              <w:pStyle w:val="TabelleKopfmitte"/>
            </w:pPr>
            <w:r>
              <w:t>Zeit</w:t>
            </w:r>
          </w:p>
        </w:tc>
        <w:tc>
          <w:tcPr>
            <w:tcW w:w="4961" w:type="dxa"/>
            <w:shd w:val="clear" w:color="auto" w:fill="D9D9D9" w:themeFill="background1" w:themeFillShade="D9"/>
            <w:vAlign w:val="center"/>
          </w:tcPr>
          <w:p w:rsidR="00A3667E" w:rsidRPr="00DE4890" w:rsidRDefault="00A3667E" w:rsidP="00B82770">
            <w:pPr>
              <w:pStyle w:val="TabelleKopfmitte"/>
            </w:pPr>
            <w:r>
              <w:t>Aufgabe</w:t>
            </w:r>
          </w:p>
        </w:tc>
      </w:tr>
    </w:tbl>
    <w:p w:rsidR="000B7F86" w:rsidRDefault="00A3667E" w:rsidP="00A3667E">
      <w:pPr>
        <w:pStyle w:val="Marginaliegrau"/>
        <w:framePr w:wrap="around" w:x="8788" w:y="1249"/>
      </w:pPr>
      <w:r>
        <w:t>Gemüsekärtchen müssen vorbereitet werden</w:t>
      </w:r>
      <w:r w:rsidR="000B7F86">
        <w:t xml:space="preserve">: </w:t>
      </w:r>
    </w:p>
    <w:p w:rsidR="00A3667E" w:rsidRDefault="000B7F86" w:rsidP="00A3667E">
      <w:pPr>
        <w:pStyle w:val="Marginaliegrau"/>
        <w:framePr w:wrap="around" w:x="8788" w:y="1249"/>
      </w:pPr>
      <w:r>
        <w:t>Arbeitsblatt H</w:t>
      </w:r>
      <w:r w:rsidR="00A3667E">
        <w:t xml:space="preserve">03.01.04.02 </w:t>
      </w:r>
    </w:p>
    <w:p w:rsidR="00A3667E" w:rsidRDefault="00034FF0" w:rsidP="00A3667E">
      <w:pPr>
        <w:pStyle w:val="Marginaliegrau"/>
        <w:framePr w:wrap="around" w:x="8788" w:y="1249"/>
      </w:pPr>
      <w:r>
        <w:t>Gemüsesuppe zubereiten</w:t>
      </w:r>
      <w:r w:rsidR="00A3667E">
        <w:t>/Gemüsekärtchen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9843FA" w:rsidTr="00461989">
        <w:trPr>
          <w:trHeight w:val="624"/>
        </w:trPr>
        <w:tc>
          <w:tcPr>
            <w:tcW w:w="1470" w:type="dxa"/>
            <w:shd w:val="clear" w:color="auto" w:fill="auto"/>
            <w:vAlign w:val="center"/>
          </w:tcPr>
          <w:p w:rsidR="00A3667E" w:rsidRPr="00F0156F" w:rsidRDefault="00A3667E" w:rsidP="00B82770">
            <w:pPr>
              <w:pStyle w:val="Textkrpermitte"/>
              <w:rPr>
                <w:noProof/>
              </w:rPr>
            </w:pPr>
            <w:r>
              <w:rPr>
                <w:noProof/>
              </w:rPr>
              <w:drawing>
                <wp:inline distT="0" distB="0" distL="0" distR="0" wp14:anchorId="19BA90F1" wp14:editId="25573915">
                  <wp:extent cx="304800" cy="323215"/>
                  <wp:effectExtent l="0" t="0" r="0" b="635"/>
                  <wp:docPr id="589" name="Grafik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r>
              <w:rPr>
                <w:noProof/>
              </w:rPr>
              <w:drawing>
                <wp:inline distT="0" distB="0" distL="0" distR="0" wp14:anchorId="1E3591B4" wp14:editId="08236D47">
                  <wp:extent cx="316865" cy="316865"/>
                  <wp:effectExtent l="0" t="0" r="6985" b="6985"/>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Marginalie"/>
              <w:framePr w:wrap="notBeside"/>
              <w:rPr>
                <w:noProof/>
              </w:rPr>
            </w:pPr>
          </w:p>
          <w:p w:rsidR="00A3667E" w:rsidRDefault="00A3667E" w:rsidP="00B82770">
            <w:pPr>
              <w:pStyle w:val="Textkrper"/>
              <w:rPr>
                <w:noProof/>
              </w:rPr>
            </w:pPr>
            <w:r>
              <w:rPr>
                <w:noProof/>
              </w:rPr>
              <w:t>Gemüse ist kalorienarm und meist leicht verdaulich.</w:t>
            </w:r>
          </w:p>
          <w:p w:rsidR="00A3667E" w:rsidRPr="00C36F11" w:rsidRDefault="00A3667E" w:rsidP="00B82770">
            <w:pPr>
              <w:pStyle w:val="Marginalie"/>
              <w:framePr w:wrap="notBeside"/>
            </w:pPr>
          </w:p>
          <w:p w:rsidR="00A3667E" w:rsidRDefault="00A3667E" w:rsidP="00B82770">
            <w:pPr>
              <w:pStyle w:val="Textkrper"/>
              <w:rPr>
                <w:noProof/>
              </w:rPr>
            </w:pPr>
            <w:r>
              <w:rPr>
                <w:noProof/>
              </w:rPr>
              <w:t>Ziehen Sie ein Gemüsekärtchen und suchen Sie aus dem Gemüsekorb das passende Gemüse heraus.</w:t>
            </w:r>
          </w:p>
          <w:p w:rsidR="00A3667E" w:rsidRDefault="00A3667E" w:rsidP="00B82770">
            <w:pPr>
              <w:pStyle w:val="Textkrper"/>
              <w:rPr>
                <w:noProof/>
              </w:rPr>
            </w:pPr>
            <w:r>
              <w:rPr>
                <w:noProof/>
              </w:rPr>
              <w:t>Legen Sie das Kärtchen mit dem Gemüse auf die Lehrerkoje.</w:t>
            </w:r>
          </w:p>
          <w:p w:rsidR="00A3667E" w:rsidRDefault="00A3667E" w:rsidP="00B82770">
            <w:pPr>
              <w:pStyle w:val="Textkrper"/>
              <w:rPr>
                <w:noProof/>
              </w:rPr>
            </w:pPr>
            <w:r>
              <w:rPr>
                <w:noProof/>
              </w:rPr>
              <w:t>Zum Schluss kontrollieren Sie gemeinsam, ob die Zuordnungen stimmen.</w:t>
            </w:r>
          </w:p>
          <w:p w:rsidR="00A3667E" w:rsidRPr="00390040" w:rsidRDefault="00A3667E" w:rsidP="00B82770">
            <w:pPr>
              <w:pStyle w:val="Textkrper"/>
            </w:pPr>
          </w:p>
        </w:tc>
      </w:tr>
    </w:tbl>
    <w:p w:rsidR="00A3667E" w:rsidRPr="00F102E9" w:rsidRDefault="00A3667E" w:rsidP="00A3667E">
      <w:pPr>
        <w:pStyle w:val="Marginalie"/>
        <w:framePr w:wrap="notBeside" w:x="8681" w:y="228"/>
      </w:pPr>
      <w:r w:rsidRPr="00920045">
        <w:rPr>
          <w:rFonts w:eastAsia="Calibri" w:cs="Arial"/>
          <w:noProof/>
          <w:sz w:val="20"/>
        </w:rPr>
        <w:drawing>
          <wp:inline distT="0" distB="0" distL="0" distR="0" wp14:anchorId="42D4A1A7" wp14:editId="724A6C1E">
            <wp:extent cx="318770" cy="318770"/>
            <wp:effectExtent l="0" t="0" r="0" b="0"/>
            <wp:docPr id="59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r>
        <w:t xml:space="preserve">  </w:t>
      </w:r>
      <w:r w:rsidRPr="00857492">
        <w:rPr>
          <w:rFonts w:eastAsia="Calibri" w:cs="Arial"/>
          <w:noProof/>
          <w:sz w:val="20"/>
        </w:rPr>
        <w:drawing>
          <wp:inline distT="0" distB="0" distL="0" distR="0" wp14:anchorId="2C229CAE" wp14:editId="46E19AB3">
            <wp:extent cx="318770" cy="318770"/>
            <wp:effectExtent l="0" t="0" r="0" b="0"/>
            <wp:docPr id="592"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461989">
        <w:trPr>
          <w:trHeight w:val="624"/>
        </w:trPr>
        <w:tc>
          <w:tcPr>
            <w:tcW w:w="1470" w:type="dxa"/>
            <w:shd w:val="clear" w:color="auto" w:fill="auto"/>
            <w:vAlign w:val="center"/>
          </w:tcPr>
          <w:p w:rsidR="00A3667E" w:rsidRPr="00FC0F56" w:rsidRDefault="00A3667E" w:rsidP="00B82770">
            <w:pPr>
              <w:pStyle w:val="Textkrpermitte"/>
              <w:rPr>
                <w:noProof/>
              </w:rPr>
            </w:pPr>
            <w:r>
              <w:rPr>
                <w:noProof/>
              </w:rPr>
              <w:drawing>
                <wp:inline distT="0" distB="0" distL="0" distR="0" wp14:anchorId="12B1682B" wp14:editId="3AF5E3E2">
                  <wp:extent cx="304800" cy="323215"/>
                  <wp:effectExtent l="0" t="0" r="0" b="635"/>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 xml:space="preserve">Suchen Sie aus ihrem Kochordner bzw. vorhandenen Kochbüchern weitere verschiedene Gemüsearten und bearbeiten Sie das  Arbeitsblatt H03.01.04.03: „Gemüsesuppe zubereiten </w:t>
            </w:r>
            <w:r w:rsidR="00C3276B">
              <w:rPr>
                <w:noProof/>
              </w:rPr>
              <w:t>–</w:t>
            </w:r>
            <w:r>
              <w:rPr>
                <w:noProof/>
              </w:rPr>
              <w:t xml:space="preserve"> ABC-Liste</w:t>
            </w:r>
            <w:r w:rsidR="00C3276B">
              <w:rPr>
                <w:rFonts w:ascii="Corbel" w:hAnsi="Corbel"/>
                <w:noProof/>
              </w:rPr>
              <w:t>”</w:t>
            </w:r>
            <w:r>
              <w:rPr>
                <w:noProof/>
              </w:rPr>
              <w:t>.</w:t>
            </w:r>
          </w:p>
        </w:tc>
      </w:tr>
    </w:tbl>
    <w:p w:rsidR="00A3667E" w:rsidRDefault="00A3667E" w:rsidP="00A3667E">
      <w:pPr>
        <w:pStyle w:val="Marginalie"/>
        <w:framePr w:wrap="notBeside"/>
      </w:pPr>
      <w:r w:rsidRPr="00423CE5">
        <w:rPr>
          <w:noProof/>
        </w:rPr>
        <w:drawing>
          <wp:inline distT="0" distB="0" distL="0" distR="0" wp14:anchorId="026D4552" wp14:editId="3508FF6E">
            <wp:extent cx="318770" cy="318770"/>
            <wp:effectExtent l="0" t="0" r="0" b="0"/>
            <wp:docPr id="594"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461989">
        <w:trPr>
          <w:trHeight w:val="624"/>
        </w:trPr>
        <w:tc>
          <w:tcPr>
            <w:tcW w:w="1470" w:type="dxa"/>
            <w:tcBorders>
              <w:top w:val="nil"/>
            </w:tcBorders>
            <w:shd w:val="clear" w:color="auto" w:fill="auto"/>
            <w:vAlign w:val="center"/>
          </w:tcPr>
          <w:p w:rsidR="00A3667E" w:rsidRPr="00F0156F" w:rsidRDefault="00A3667E" w:rsidP="00B82770">
            <w:pPr>
              <w:pStyle w:val="Textkrpermitte"/>
            </w:pPr>
            <w:r w:rsidRPr="00423CE5">
              <w:rPr>
                <w:noProof/>
              </w:rPr>
              <w:drawing>
                <wp:inline distT="0" distB="0" distL="0" distR="0" wp14:anchorId="0750F00C" wp14:editId="4715A5A5">
                  <wp:extent cx="648335" cy="318770"/>
                  <wp:effectExtent l="0" t="0" r="0" b="0"/>
                  <wp:docPr id="59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nil"/>
            </w:tcBorders>
            <w:shd w:val="clear" w:color="auto" w:fill="auto"/>
            <w:vAlign w:val="center"/>
          </w:tcPr>
          <w:p w:rsidR="00A3667E" w:rsidRPr="00DE4890" w:rsidRDefault="00A3667E" w:rsidP="00B82770">
            <w:pPr>
              <w:pStyle w:val="Textkrper"/>
            </w:pPr>
            <w:r>
              <w:t xml:space="preserve">  </w:t>
            </w:r>
          </w:p>
        </w:tc>
        <w:tc>
          <w:tcPr>
            <w:tcW w:w="4961" w:type="dxa"/>
            <w:tcBorders>
              <w:top w:val="nil"/>
            </w:tcBorders>
            <w:shd w:val="clear" w:color="auto" w:fill="auto"/>
            <w:vAlign w:val="center"/>
          </w:tcPr>
          <w:p w:rsidR="00A3667E" w:rsidRPr="00DE4890" w:rsidRDefault="00CE33E3" w:rsidP="007A7CFF">
            <w:pPr>
              <w:pStyle w:val="Textkrper"/>
              <w:rPr>
                <w:noProof/>
              </w:rPr>
            </w:pPr>
            <w:r>
              <w:rPr>
                <w:noProof/>
              </w:rPr>
              <w:t>Nach fünf</w:t>
            </w:r>
            <w:r w:rsidR="00A3667E">
              <w:rPr>
                <w:noProof/>
              </w:rPr>
              <w:t xml:space="preserve"> Minunten suc</w:t>
            </w:r>
            <w:r w:rsidR="007A7CFF">
              <w:rPr>
                <w:noProof/>
              </w:rPr>
              <w:t>hen Sie sich eine</w:t>
            </w:r>
            <w:r>
              <w:rPr>
                <w:noProof/>
              </w:rPr>
              <w:t xml:space="preserve"> Partner</w:t>
            </w:r>
            <w:r w:rsidR="007A7CFF">
              <w:rPr>
                <w:noProof/>
              </w:rPr>
              <w:t>in oder einen Partner</w:t>
            </w:r>
            <w:r>
              <w:rPr>
                <w:noProof/>
              </w:rPr>
              <w:t xml:space="preserve"> aus I</w:t>
            </w:r>
            <w:r w:rsidR="00A3667E">
              <w:rPr>
                <w:noProof/>
              </w:rPr>
              <w:t>hrer Gruppe und kontrolli</w:t>
            </w:r>
            <w:r>
              <w:rPr>
                <w:noProof/>
              </w:rPr>
              <w:t>eren bzw. vervollständigen I</w:t>
            </w:r>
            <w:r w:rsidR="00A3667E">
              <w:rPr>
                <w:noProof/>
              </w:rPr>
              <w:t>hre Liste.</w:t>
            </w:r>
          </w:p>
        </w:tc>
      </w:tr>
      <w:tr w:rsidR="00A3667E" w:rsidRPr="00DE4890" w:rsidTr="00B82770">
        <w:trPr>
          <w:trHeight w:val="624"/>
        </w:trPr>
        <w:tc>
          <w:tcPr>
            <w:tcW w:w="1470" w:type="dxa"/>
            <w:shd w:val="clear" w:color="auto" w:fill="auto"/>
            <w:vAlign w:val="center"/>
          </w:tcPr>
          <w:p w:rsidR="00A3667E" w:rsidRPr="00FC0F56" w:rsidRDefault="00A3667E" w:rsidP="00B82770">
            <w:pPr>
              <w:pStyle w:val="Textkrpermitte"/>
              <w:rPr>
                <w:noProof/>
              </w:rPr>
            </w:pPr>
            <w:r>
              <w:rPr>
                <w:noProof/>
              </w:rPr>
              <w:drawing>
                <wp:inline distT="0" distB="0" distL="0" distR="0" wp14:anchorId="5AF81313" wp14:editId="7A00B995">
                  <wp:extent cx="530225" cy="323215"/>
                  <wp:effectExtent l="0" t="0" r="3175" b="635"/>
                  <wp:docPr id="596" name="Grafi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Vergleichen Sie Ihre Ergebnisse mit  allen Gruppenmitgliedern.</w:t>
            </w:r>
          </w:p>
          <w:p w:rsidR="00A3667E" w:rsidRDefault="00A3667E" w:rsidP="00B82770">
            <w:pPr>
              <w:pStyle w:val="Textkrper"/>
              <w:rPr>
                <w:noProof/>
              </w:rPr>
            </w:pPr>
          </w:p>
        </w:tc>
      </w:tr>
      <w:tr w:rsidR="00A3667E" w:rsidRPr="00DE4890" w:rsidTr="00B82770">
        <w:trPr>
          <w:trHeight w:val="624"/>
        </w:trPr>
        <w:tc>
          <w:tcPr>
            <w:tcW w:w="1470" w:type="dxa"/>
            <w:shd w:val="clear" w:color="auto" w:fill="auto"/>
            <w:vAlign w:val="center"/>
          </w:tcPr>
          <w:p w:rsidR="00A3667E" w:rsidRDefault="00A3667E" w:rsidP="00B82770">
            <w:pPr>
              <w:pStyle w:val="Textkrpermitte"/>
              <w:rPr>
                <w:noProof/>
              </w:rPr>
            </w:pPr>
            <w:r w:rsidRPr="00AB152B">
              <w:rPr>
                <w:rFonts w:ascii="Calibri" w:eastAsia="Times New Roman" w:hAnsi="Calibri" w:cs="Times New Roman"/>
                <w:noProof/>
                <w:sz w:val="22"/>
                <w:szCs w:val="22"/>
              </w:rPr>
              <w:drawing>
                <wp:inline distT="0" distB="0" distL="0" distR="0" wp14:anchorId="08DC88BC" wp14:editId="0F7654AA">
                  <wp:extent cx="304800" cy="323215"/>
                  <wp:effectExtent l="0" t="0" r="0" b="635"/>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A3667E" w:rsidRPr="00C35CC0" w:rsidRDefault="00A3667E" w:rsidP="00B82770">
            <w:pPr>
              <w:pStyle w:val="MarginalieIcon"/>
              <w:framePr w:wrap="notBeside"/>
            </w:pPr>
          </w:p>
        </w:tc>
        <w:tc>
          <w:tcPr>
            <w:tcW w:w="4961" w:type="dxa"/>
            <w:shd w:val="clear" w:color="auto" w:fill="auto"/>
            <w:vAlign w:val="center"/>
          </w:tcPr>
          <w:p w:rsidR="00A3667E" w:rsidRPr="00AB152B" w:rsidRDefault="00A3667E" w:rsidP="00B82770">
            <w:pPr>
              <w:pStyle w:val="Textkrper"/>
              <w:rPr>
                <w:noProof/>
              </w:rPr>
            </w:pPr>
            <w:r w:rsidRPr="00AB152B">
              <w:rPr>
                <w:noProof/>
              </w:rPr>
              <w:t>Jeder aus der Gruppe wählt sich aus dem Gemüsekorb eine Gemüseart und informiert sich über die richtige Reihenfolge der Vorbereitungsarbeiten</w:t>
            </w:r>
            <w:r>
              <w:rPr>
                <w:noProof/>
              </w:rPr>
              <w:t>.</w:t>
            </w:r>
            <w:r w:rsidRPr="00AB152B">
              <w:rPr>
                <w:noProof/>
              </w:rPr>
              <w:t xml:space="preserve"> </w:t>
            </w:r>
          </w:p>
          <w:p w:rsidR="00A3667E" w:rsidRDefault="00A3667E" w:rsidP="00B82770">
            <w:pPr>
              <w:pStyle w:val="MarginalieIcon"/>
              <w:framePr w:wrap="notBeside"/>
            </w:pPr>
          </w:p>
          <w:p w:rsidR="00034FF0" w:rsidRDefault="00034FF0" w:rsidP="00034FF0">
            <w:pPr>
              <w:pStyle w:val="Textkrper"/>
              <w:rPr>
                <w:lang w:eastAsia="en-US"/>
              </w:rPr>
            </w:pPr>
          </w:p>
          <w:p w:rsidR="00CE33E3" w:rsidRPr="00034FF0" w:rsidRDefault="00CE33E3" w:rsidP="00034FF0">
            <w:pPr>
              <w:pStyle w:val="Textkrper"/>
              <w:rPr>
                <w:lang w:eastAsia="en-US"/>
              </w:rPr>
            </w:pPr>
          </w:p>
          <w:p w:rsidR="00A3667E" w:rsidRDefault="00CE33E3" w:rsidP="00B82770">
            <w:pPr>
              <w:pStyle w:val="Textkrper"/>
              <w:rPr>
                <w:noProof/>
              </w:rPr>
            </w:pPr>
            <w:r>
              <w:rPr>
                <w:noProof/>
              </w:rPr>
              <w:t>Informationen finden sie neben I</w:t>
            </w:r>
            <w:r w:rsidR="00A3667E" w:rsidRPr="00AB152B">
              <w:rPr>
                <w:noProof/>
              </w:rPr>
              <w:t xml:space="preserve">hrem Kochordner auf dem </w:t>
            </w:r>
            <w:r w:rsidR="00A3667E">
              <w:rPr>
                <w:noProof/>
              </w:rPr>
              <w:t>Rezeptblatt</w:t>
            </w:r>
            <w:r w:rsidR="00A3667E" w:rsidRPr="00AB152B">
              <w:rPr>
                <w:noProof/>
              </w:rPr>
              <w:t xml:space="preserve"> 03.01.04.</w:t>
            </w:r>
            <w:r w:rsidR="00A3667E">
              <w:rPr>
                <w:noProof/>
              </w:rPr>
              <w:t>04</w:t>
            </w:r>
            <w:r w:rsidR="00034FF0">
              <w:rPr>
                <w:noProof/>
              </w:rPr>
              <w:t xml:space="preserve"> </w:t>
            </w:r>
            <w:r w:rsidR="00A3667E">
              <w:rPr>
                <w:noProof/>
              </w:rPr>
              <w:t>Gemüsesuppe zubereiten Rezeptblatt.</w:t>
            </w:r>
          </w:p>
        </w:tc>
      </w:tr>
      <w:tr w:rsidR="00A3667E" w:rsidRPr="00DE4890" w:rsidTr="00B82770">
        <w:trPr>
          <w:trHeight w:val="624"/>
        </w:trPr>
        <w:tc>
          <w:tcPr>
            <w:tcW w:w="1470" w:type="dxa"/>
            <w:shd w:val="clear" w:color="auto" w:fill="auto"/>
            <w:vAlign w:val="center"/>
          </w:tcPr>
          <w:p w:rsidR="00A3667E" w:rsidRPr="00AB152B" w:rsidRDefault="00A3667E" w:rsidP="00B82770">
            <w:pPr>
              <w:pStyle w:val="Textkrpermitte"/>
              <w:rPr>
                <w:rFonts w:ascii="Calibri" w:eastAsia="Times New Roman" w:hAnsi="Calibri" w:cs="Times New Roman"/>
                <w:noProof/>
                <w:sz w:val="22"/>
                <w:szCs w:val="22"/>
              </w:rPr>
            </w:pPr>
            <w:r w:rsidRPr="00F15AC6">
              <w:rPr>
                <w:noProof/>
                <w:sz w:val="24"/>
              </w:rPr>
              <w:drawing>
                <wp:anchor distT="0" distB="0" distL="114300" distR="114300" simplePos="0" relativeHeight="252240896" behindDoc="0" locked="0" layoutInCell="0" allowOverlap="1" wp14:anchorId="499AB25B" wp14:editId="4EB93A87">
                  <wp:simplePos x="0" y="0"/>
                  <wp:positionH relativeFrom="rightMargin">
                    <wp:posOffset>107315</wp:posOffset>
                  </wp:positionH>
                  <wp:positionV relativeFrom="paragraph">
                    <wp:posOffset>-417195</wp:posOffset>
                  </wp:positionV>
                  <wp:extent cx="259080" cy="323850"/>
                  <wp:effectExtent l="0" t="0" r="7620" b="0"/>
                  <wp:wrapNone/>
                  <wp:docPr id="598"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3073558" wp14:editId="369644D0">
                  <wp:extent cx="530225" cy="323215"/>
                  <wp:effectExtent l="0" t="0" r="3175" b="635"/>
                  <wp:docPr id="599" name="Grafik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A3667E" w:rsidRPr="00C35CC0" w:rsidRDefault="00A3667E" w:rsidP="00B82770">
            <w:pPr>
              <w:pStyle w:val="MarginalieIcon"/>
              <w:framePr w:wrap="notBeside"/>
            </w:pPr>
          </w:p>
        </w:tc>
        <w:tc>
          <w:tcPr>
            <w:tcW w:w="4961" w:type="dxa"/>
            <w:shd w:val="clear" w:color="auto" w:fill="auto"/>
            <w:vAlign w:val="center"/>
          </w:tcPr>
          <w:p w:rsidR="00A3667E" w:rsidRDefault="00A3667E" w:rsidP="00B82770">
            <w:pPr>
              <w:pStyle w:val="Textkrper"/>
              <w:rPr>
                <w:noProof/>
              </w:rPr>
            </w:pPr>
            <w:r>
              <w:rPr>
                <w:noProof/>
              </w:rPr>
              <w:t xml:space="preserve">Zeigen Sie sich nacheinander die notwendigen Vorbereitungsarbeiten, die je nach Gemüseart verschieden sein können. </w:t>
            </w:r>
          </w:p>
          <w:p w:rsidR="00A3667E" w:rsidRPr="00AB152B" w:rsidRDefault="00A3667E" w:rsidP="00B82770">
            <w:pPr>
              <w:jc w:val="both"/>
              <w:rPr>
                <w:noProof/>
              </w:rPr>
            </w:pPr>
            <w:r w:rsidRPr="002C3413">
              <w:rPr>
                <w:noProof/>
                <w:lang w:eastAsia="de-DE"/>
              </w:rPr>
              <w:t>Stellen Sie die Gemüsesuppe gemeinsam nach Rezept fertig und beachten sie die Garzeit. Die Flü</w:t>
            </w:r>
            <w:r w:rsidR="00CE33E3">
              <w:rPr>
                <w:noProof/>
                <w:lang w:eastAsia="de-DE"/>
              </w:rPr>
              <w:t>s</w:t>
            </w:r>
            <w:r w:rsidRPr="002C3413">
              <w:rPr>
                <w:noProof/>
                <w:lang w:eastAsia="de-DE"/>
              </w:rPr>
              <w:t>sigkeit darf nicht verkochen</w:t>
            </w:r>
            <w:r>
              <w:rPr>
                <w:noProof/>
                <w:lang w:eastAsia="de-DE"/>
              </w:rPr>
              <w:t>.</w:t>
            </w:r>
          </w:p>
        </w:tc>
      </w:tr>
      <w:tr w:rsidR="00A3667E" w:rsidRPr="00DE4890" w:rsidTr="00B82770">
        <w:trPr>
          <w:trHeight w:val="624"/>
        </w:trPr>
        <w:tc>
          <w:tcPr>
            <w:tcW w:w="1470" w:type="dxa"/>
            <w:shd w:val="clear" w:color="auto" w:fill="auto"/>
            <w:vAlign w:val="center"/>
          </w:tcPr>
          <w:p w:rsidR="00A3667E" w:rsidRDefault="00A3667E" w:rsidP="00B82770">
            <w:pPr>
              <w:rPr>
                <w:noProof/>
              </w:rPr>
            </w:pPr>
            <w:r>
              <w:rPr>
                <w:noProof/>
              </w:rPr>
              <w:t xml:space="preserve">           </w:t>
            </w:r>
            <w:r>
              <w:rPr>
                <w:noProof/>
                <w:lang w:eastAsia="de-DE"/>
              </w:rPr>
              <w:drawing>
                <wp:inline distT="0" distB="0" distL="0" distR="0" wp14:anchorId="3DDAC338" wp14:editId="0C800527">
                  <wp:extent cx="304800" cy="323215"/>
                  <wp:effectExtent l="0" t="0" r="0" b="635"/>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p w:rsidR="00A3667E" w:rsidRPr="00F0156F" w:rsidRDefault="00A3667E" w:rsidP="00B82770">
            <w:pPr>
              <w:pStyle w:val="Textkrpermitte"/>
              <w:rPr>
                <w:noProof/>
              </w:rPr>
            </w:pP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S</w:t>
            </w:r>
            <w:r w:rsidR="00CE33E3">
              <w:rPr>
                <w:noProof/>
              </w:rPr>
              <w:t>äubern Sie in der Zwischenzeit I</w:t>
            </w:r>
            <w:r>
              <w:rPr>
                <w:noProof/>
              </w:rPr>
              <w:t>hr</w:t>
            </w:r>
            <w:r w:rsidR="00CE33E3">
              <w:rPr>
                <w:noProof/>
              </w:rPr>
              <w:t>en Arbeitsplatz und halten Sie I</w:t>
            </w:r>
            <w:r>
              <w:rPr>
                <w:noProof/>
              </w:rPr>
              <w:t>hr Wissen zum Thema Vorbereitungstechniken auf dem Arbeitsblatt H03.01.04.05 fest:</w:t>
            </w:r>
          </w:p>
          <w:p w:rsidR="00A3667E" w:rsidRDefault="00A3667E" w:rsidP="00A3667E">
            <w:pPr>
              <w:pStyle w:val="Textkrper"/>
              <w:numPr>
                <w:ilvl w:val="0"/>
                <w:numId w:val="16"/>
              </w:numPr>
              <w:rPr>
                <w:noProof/>
              </w:rPr>
            </w:pPr>
            <w:r>
              <w:rPr>
                <w:noProof/>
              </w:rPr>
              <w:t>Ordnen Sie auf der ersten Seite die drei wichtigsten Vorbereitungsechnike</w:t>
            </w:r>
            <w:r w:rsidR="0032681F">
              <w:rPr>
                <w:noProof/>
              </w:rPr>
              <w:t>n  (waschen, wässern und putzen</w:t>
            </w:r>
            <w:r>
              <w:rPr>
                <w:noProof/>
              </w:rPr>
              <w:t>) folgerichtig in die Tabelle ein.</w:t>
            </w:r>
          </w:p>
          <w:p w:rsidR="00A3667E" w:rsidRDefault="00A3667E" w:rsidP="00A3667E">
            <w:pPr>
              <w:pStyle w:val="Textkrper"/>
              <w:numPr>
                <w:ilvl w:val="0"/>
                <w:numId w:val="16"/>
              </w:numPr>
              <w:rPr>
                <w:noProof/>
              </w:rPr>
            </w:pPr>
            <w:r>
              <w:rPr>
                <w:noProof/>
              </w:rPr>
              <w:t>Auf der zweiten Seite füllen Sie die Lücken im Text Vorbereitungsregeln mit den unten aufgeführten Begiffen</w:t>
            </w:r>
            <w:r w:rsidR="00034FF0">
              <w:rPr>
                <w:noProof/>
              </w:rPr>
              <w:t xml:space="preserve"> </w:t>
            </w:r>
            <w:r>
              <w:rPr>
                <w:noProof/>
              </w:rPr>
              <w:t>aus.</w:t>
            </w:r>
          </w:p>
          <w:p w:rsidR="00A3667E" w:rsidRPr="00DE4890" w:rsidRDefault="00A3667E" w:rsidP="00B82770">
            <w:pPr>
              <w:pStyle w:val="Textkrper"/>
              <w:rPr>
                <w:noProof/>
              </w:rPr>
            </w:pPr>
          </w:p>
        </w:tc>
      </w:tr>
    </w:tbl>
    <w:p w:rsidR="00A3667E" w:rsidRDefault="00A3667E" w:rsidP="00A3667E">
      <w:pPr>
        <w:pStyle w:val="MarginalieIcon"/>
        <w:framePr w:wrap="notBeside" w:x="8696" w:y="-2211"/>
      </w:pPr>
      <w:r w:rsidRPr="00857492">
        <w:rPr>
          <w:rFonts w:eastAsia="Calibri"/>
          <w:noProof/>
          <w:sz w:val="20"/>
          <w:lang w:eastAsia="de-DE"/>
        </w:rPr>
        <w:drawing>
          <wp:inline distT="0" distB="0" distL="0" distR="0" wp14:anchorId="2652596C" wp14:editId="403D5D2D">
            <wp:extent cx="318770" cy="318770"/>
            <wp:effectExtent l="0" t="0" r="0" b="0"/>
            <wp:docPr id="601"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461989">
        <w:trPr>
          <w:trHeight w:val="624"/>
        </w:trPr>
        <w:tc>
          <w:tcPr>
            <w:tcW w:w="1470" w:type="dxa"/>
            <w:tcBorders>
              <w:top w:val="nil"/>
            </w:tcBorders>
            <w:shd w:val="clear" w:color="auto" w:fill="auto"/>
            <w:vAlign w:val="center"/>
          </w:tcPr>
          <w:p w:rsidR="00A3667E" w:rsidRDefault="00A3667E" w:rsidP="00B82770">
            <w:pPr>
              <w:pStyle w:val="Textkrpermitte"/>
              <w:rPr>
                <w:noProof/>
              </w:rPr>
            </w:pPr>
            <w:r>
              <w:rPr>
                <w:noProof/>
              </w:rPr>
              <w:drawing>
                <wp:inline distT="0" distB="0" distL="0" distR="0" wp14:anchorId="3E646380" wp14:editId="2C4A07CF">
                  <wp:extent cx="530225" cy="323215"/>
                  <wp:effectExtent l="0" t="0" r="3175" b="635"/>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tcBorders>
              <w:top w:val="nil"/>
            </w:tcBorders>
            <w:shd w:val="clear" w:color="auto" w:fill="auto"/>
            <w:vAlign w:val="center"/>
          </w:tcPr>
          <w:p w:rsidR="00A3667E" w:rsidRPr="00DE4890" w:rsidRDefault="00A3667E" w:rsidP="00B82770">
            <w:pPr>
              <w:pStyle w:val="Textkrper"/>
            </w:pPr>
          </w:p>
        </w:tc>
        <w:tc>
          <w:tcPr>
            <w:tcW w:w="4961" w:type="dxa"/>
            <w:tcBorders>
              <w:top w:val="nil"/>
            </w:tcBorders>
            <w:shd w:val="clear" w:color="auto" w:fill="auto"/>
            <w:vAlign w:val="center"/>
          </w:tcPr>
          <w:p w:rsidR="00A3667E" w:rsidRDefault="00A3667E" w:rsidP="00B82770">
            <w:pPr>
              <w:pStyle w:val="Textkrper"/>
              <w:rPr>
                <w:noProof/>
              </w:rPr>
            </w:pPr>
            <w:r>
              <w:rPr>
                <w:noProof/>
              </w:rPr>
              <w:t>Decken Sie für Ihre Gruppe den Tisch mit einem Essteller und einem Esslöffel.</w:t>
            </w:r>
          </w:p>
          <w:p w:rsidR="00A3667E" w:rsidRDefault="00A3667E" w:rsidP="00B82770">
            <w:pPr>
              <w:pStyle w:val="Textkrper"/>
              <w:rPr>
                <w:noProof/>
              </w:rPr>
            </w:pPr>
          </w:p>
          <w:p w:rsidR="00A3667E" w:rsidRDefault="00A3667E" w:rsidP="00B82770">
            <w:pPr>
              <w:pStyle w:val="Textkrper"/>
              <w:rPr>
                <w:noProof/>
              </w:rPr>
            </w:pPr>
            <w:r>
              <w:rPr>
                <w:noProof/>
              </w:rPr>
              <w:t>Richten Sie die Gemüsesuppe in einer Suppenschüssel (Porzellan) an.</w:t>
            </w:r>
          </w:p>
          <w:p w:rsidR="00A3667E" w:rsidRDefault="00A3667E" w:rsidP="00B82770">
            <w:pPr>
              <w:pStyle w:val="Textkrper"/>
              <w:rPr>
                <w:noProof/>
              </w:rPr>
            </w:pPr>
            <w:r>
              <w:rPr>
                <w:noProof/>
              </w:rPr>
              <w:t>Werten Sie die Suppe mit gehackter Petersilie auf.</w:t>
            </w:r>
          </w:p>
          <w:p w:rsidR="00A3667E" w:rsidRDefault="00A3667E" w:rsidP="00B82770">
            <w:pPr>
              <w:pStyle w:val="Textkrper"/>
              <w:rPr>
                <w:noProof/>
              </w:rPr>
            </w:pPr>
          </w:p>
          <w:p w:rsidR="00A3667E" w:rsidRDefault="00A3667E" w:rsidP="00B82770">
            <w:pPr>
              <w:pStyle w:val="Textkrper"/>
              <w:rPr>
                <w:noProof/>
              </w:rPr>
            </w:pPr>
            <w:r>
              <w:rPr>
                <w:noProof/>
              </w:rPr>
              <w:t>Schneiden Sie  Vollkornbaguette in gleich große Scheiben und servieren Sie dies als stärkehaltige Beilage.</w:t>
            </w:r>
          </w:p>
          <w:p w:rsidR="00A3667E" w:rsidRPr="00967112" w:rsidRDefault="00A3667E" w:rsidP="00B82770">
            <w:pPr>
              <w:pStyle w:val="Textkrper"/>
              <w:rPr>
                <w:b/>
                <w:noProof/>
              </w:rPr>
            </w:pPr>
            <w:r>
              <w:rPr>
                <w:noProof/>
              </w:rPr>
              <w:t xml:space="preserve"> </w:t>
            </w:r>
            <w:r w:rsidRPr="00967112">
              <w:rPr>
                <w:b/>
                <w:noProof/>
              </w:rPr>
              <w:t>Unser grüner Bereich ist somit abgedeckt</w:t>
            </w:r>
            <w:r>
              <w:rPr>
                <w:b/>
                <w:noProof/>
              </w:rPr>
              <w:t>.</w:t>
            </w:r>
          </w:p>
        </w:tc>
      </w:tr>
      <w:tr w:rsidR="00A3667E" w:rsidRPr="00DE4890" w:rsidTr="00B82770">
        <w:trPr>
          <w:trHeight w:val="624"/>
        </w:trPr>
        <w:tc>
          <w:tcPr>
            <w:tcW w:w="1470" w:type="dxa"/>
            <w:shd w:val="clear" w:color="auto" w:fill="auto"/>
            <w:vAlign w:val="center"/>
          </w:tcPr>
          <w:p w:rsidR="00A3667E" w:rsidRDefault="00A3667E" w:rsidP="00B82770">
            <w:pPr>
              <w:pStyle w:val="Textkrpermitte"/>
              <w:rPr>
                <w:noProof/>
              </w:rPr>
            </w:pPr>
            <w:r>
              <w:rPr>
                <w:noProof/>
              </w:rPr>
              <w:drawing>
                <wp:inline distT="0" distB="0" distL="0" distR="0" wp14:anchorId="4EF4278A" wp14:editId="079DA8C9">
                  <wp:extent cx="316865" cy="316865"/>
                  <wp:effectExtent l="0" t="0" r="6985" b="6985"/>
                  <wp:docPr id="60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Verkosten Sie Ihre Gemüsesuppe und die der anderen Gruppen gemeinsam.</w:t>
            </w:r>
          </w:p>
          <w:p w:rsidR="00A3667E" w:rsidRDefault="00A3667E" w:rsidP="00B82770">
            <w:pPr>
              <w:pStyle w:val="Textkrper"/>
              <w:rPr>
                <w:noProof/>
              </w:rPr>
            </w:pPr>
            <w:r>
              <w:rPr>
                <w:noProof/>
              </w:rPr>
              <w:t>Besprechen Sie Unterschiede in Aussehen und Geschmack.</w:t>
            </w:r>
          </w:p>
          <w:p w:rsidR="00A3667E" w:rsidRDefault="00A3667E" w:rsidP="00B82770">
            <w:pPr>
              <w:pStyle w:val="Textkrper"/>
              <w:rPr>
                <w:noProof/>
              </w:rPr>
            </w:pPr>
            <w:r>
              <w:rPr>
                <w:noProof/>
              </w:rPr>
              <w:t>Würden Sie beim Wiederholungskochen etwas ändern?</w:t>
            </w:r>
          </w:p>
          <w:p w:rsidR="00A3667E" w:rsidRDefault="00A3667E" w:rsidP="00B82770">
            <w:pPr>
              <w:pStyle w:val="Textkrper"/>
              <w:rPr>
                <w:noProof/>
              </w:rPr>
            </w:pPr>
            <w:r>
              <w:rPr>
                <w:noProof/>
              </w:rPr>
              <w:t>Wenn ja</w:t>
            </w:r>
            <w:r w:rsidR="00034FF0">
              <w:rPr>
                <w:noProof/>
              </w:rPr>
              <w:t>,</w:t>
            </w:r>
            <w:r>
              <w:rPr>
                <w:noProof/>
              </w:rPr>
              <w:t xml:space="preserve"> bemerken Sie es auf ihrem Rezeptblatt Ho3.01.04.04 Gemüsesuppe zubereiten.</w:t>
            </w:r>
          </w:p>
          <w:p w:rsidR="00A3667E" w:rsidRDefault="00A3667E" w:rsidP="00B82770">
            <w:pPr>
              <w:pStyle w:val="Textkrper"/>
              <w:rPr>
                <w:noProof/>
              </w:rPr>
            </w:pPr>
          </w:p>
        </w:tc>
      </w:tr>
      <w:tr w:rsidR="00A3667E" w:rsidRPr="00DE4890" w:rsidTr="00B82770">
        <w:trPr>
          <w:trHeight w:val="624"/>
        </w:trPr>
        <w:tc>
          <w:tcPr>
            <w:tcW w:w="1470" w:type="dxa"/>
            <w:shd w:val="clear" w:color="auto" w:fill="auto"/>
            <w:vAlign w:val="center"/>
          </w:tcPr>
          <w:p w:rsidR="00A3667E" w:rsidRDefault="00A3667E" w:rsidP="00B82770">
            <w:pPr>
              <w:pStyle w:val="Textkrpermitte"/>
              <w:rPr>
                <w:noProof/>
              </w:rPr>
            </w:pPr>
            <w:r w:rsidRPr="00AB152B">
              <w:rPr>
                <w:rFonts w:ascii="Calibri" w:eastAsia="Times New Roman" w:hAnsi="Calibri" w:cs="Times New Roman"/>
                <w:noProof/>
                <w:sz w:val="22"/>
                <w:szCs w:val="22"/>
              </w:rPr>
              <w:drawing>
                <wp:inline distT="0" distB="0" distL="0" distR="0" wp14:anchorId="4660DDB8" wp14:editId="0D26A640">
                  <wp:extent cx="304800" cy="323215"/>
                  <wp:effectExtent l="0" t="0" r="0" b="635"/>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Nach dem Aufräumen kontrollieren Sie Ihr Arbeitsblatt 03.01.04.05: „Gemüsesuppe zubereiten</w:t>
            </w:r>
            <w:r w:rsidR="00CE33E3">
              <w:rPr>
                <w:noProof/>
              </w:rPr>
              <w:t xml:space="preserve"> – Vorbereitungstechniken</w:t>
            </w:r>
            <w:r w:rsidR="00CE33E3">
              <w:rPr>
                <w:rFonts w:ascii="Corbel" w:hAnsi="Corbel"/>
                <w:noProof/>
              </w:rPr>
              <w:t xml:space="preserve">” </w:t>
            </w:r>
            <w:r>
              <w:rPr>
                <w:noProof/>
              </w:rPr>
              <w:t xml:space="preserve">mit Hilfe des </w:t>
            </w:r>
            <w:r w:rsidRPr="0032681F">
              <w:rPr>
                <w:noProof/>
              </w:rPr>
              <w:t>Lösungsblattes</w:t>
            </w:r>
            <w:r>
              <w:rPr>
                <w:noProof/>
              </w:rPr>
              <w:t xml:space="preserve"> H3.01.04.08.</w:t>
            </w:r>
          </w:p>
        </w:tc>
      </w:tr>
    </w:tbl>
    <w:p w:rsidR="00A3667E" w:rsidRPr="0045502B" w:rsidRDefault="00A3667E" w:rsidP="00A3667E"/>
    <w:p w:rsidR="00485588" w:rsidRDefault="00485588"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3667E"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br w:type="page"/>
              <w:t>Lernfeld</w:t>
            </w:r>
          </w:p>
          <w:p w:rsidR="00A3667E" w:rsidRDefault="00A3667E"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pPr>
            <w:r>
              <w:t>Titel</w:t>
            </w:r>
          </w:p>
          <w:p w:rsidR="00A3667E" w:rsidRPr="000B7F86" w:rsidRDefault="000B7F86" w:rsidP="00B82770">
            <w:pPr>
              <w:rPr>
                <w:b/>
              </w:rPr>
            </w:pPr>
            <w:r w:rsidRPr="000B7F86">
              <w:rPr>
                <w:b/>
              </w:rPr>
              <w:t>Gemüsesuppe zubereiten/</w:t>
            </w:r>
            <w:r w:rsidR="00A3667E" w:rsidRPr="000B7F86">
              <w:rPr>
                <w:b/>
              </w:rPr>
              <w:t>Gemüsekärtchen</w:t>
            </w:r>
          </w:p>
        </w:tc>
        <w:tc>
          <w:tcPr>
            <w:tcW w:w="188" w:type="dxa"/>
            <w:tcBorders>
              <w:top w:val="nil"/>
              <w:left w:val="single" w:sz="4" w:space="0" w:color="auto"/>
              <w:bottom w:val="nil"/>
              <w:right w:val="single" w:sz="4" w:space="0" w:color="auto"/>
            </w:tcBorders>
            <w:shd w:val="clear" w:color="auto" w:fill="FFFFFF"/>
          </w:tcPr>
          <w:p w:rsidR="00A3667E" w:rsidRPr="004B658C" w:rsidRDefault="00A3667E"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3667E" w:rsidRPr="00B51DE9" w:rsidRDefault="00A3667E" w:rsidP="00B82770">
            <w:pPr>
              <w:pStyle w:val="TabelleKopfmitte"/>
              <w:rPr>
                <w:rFonts w:eastAsia="Calibri"/>
              </w:rPr>
            </w:pPr>
            <w:r>
              <w:t>H03.01.04.02</w:t>
            </w:r>
          </w:p>
        </w:tc>
      </w:tr>
    </w:tbl>
    <w:p w:rsidR="00A3667E" w:rsidRDefault="00EA58A9" w:rsidP="00EA58A9">
      <w:pPr>
        <w:pStyle w:val="Abstandszeile"/>
      </w:pPr>
      <w:r w:rsidRPr="006A5717">
        <w:rPr>
          <w:noProof/>
        </w:rPr>
        <w:drawing>
          <wp:anchor distT="0" distB="0" distL="114300" distR="114300" simplePos="0" relativeHeight="252403712" behindDoc="0" locked="0" layoutInCell="1" allowOverlap="1" wp14:anchorId="08F00C3B" wp14:editId="7C11F1EC">
            <wp:simplePos x="0" y="0"/>
            <wp:positionH relativeFrom="column">
              <wp:posOffset>5520838</wp:posOffset>
            </wp:positionH>
            <wp:positionV relativeFrom="paragraph">
              <wp:posOffset>2223</wp:posOffset>
            </wp:positionV>
            <wp:extent cx="340360" cy="318770"/>
            <wp:effectExtent l="0" t="0" r="2540" b="5080"/>
            <wp:wrapNone/>
            <wp:docPr id="15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17">
        <w:rPr>
          <w:noProof/>
        </w:rPr>
        <w:drawing>
          <wp:anchor distT="0" distB="0" distL="114300" distR="114300" simplePos="0" relativeHeight="252402688" behindDoc="0" locked="0" layoutInCell="1" allowOverlap="1" wp14:anchorId="577AD74E" wp14:editId="1EA2ACD2">
            <wp:simplePos x="0" y="0"/>
            <wp:positionH relativeFrom="column">
              <wp:posOffset>5180330</wp:posOffset>
            </wp:positionH>
            <wp:positionV relativeFrom="paragraph">
              <wp:posOffset>1905</wp:posOffset>
            </wp:positionV>
            <wp:extent cx="340360" cy="318770"/>
            <wp:effectExtent l="0" t="0" r="2540" b="5080"/>
            <wp:wrapNone/>
            <wp:docPr id="6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CE5">
        <w:rPr>
          <w:noProof/>
        </w:rPr>
        <w:drawing>
          <wp:anchor distT="0" distB="0" distL="114300" distR="114300" simplePos="0" relativeHeight="252401664" behindDoc="0" locked="0" layoutInCell="1" allowOverlap="1" wp14:anchorId="61CCB3D4" wp14:editId="051BA70F">
            <wp:simplePos x="0" y="0"/>
            <wp:positionH relativeFrom="column">
              <wp:posOffset>4839970</wp:posOffset>
            </wp:positionH>
            <wp:positionV relativeFrom="paragraph">
              <wp:posOffset>-635</wp:posOffset>
            </wp:positionV>
            <wp:extent cx="340360" cy="318770"/>
            <wp:effectExtent l="0" t="0" r="2540" b="5080"/>
            <wp:wrapNone/>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A45" w:rsidRDefault="00DB1A45" w:rsidP="00461989">
      <w:pPr>
        <w:pStyle w:val="Marginaliegrau"/>
        <w:framePr w:w="1699" w:wrap="around" w:x="8892" w:y="523"/>
      </w:pPr>
      <w:r>
        <w:t>Gemüse ist kalorienarm und meist leicht verdaulich.</w:t>
      </w:r>
    </w:p>
    <w:tbl>
      <w:tblPr>
        <w:tblStyle w:val="Tabellenraster"/>
        <w:tblW w:w="5000" w:type="pct"/>
        <w:tblInd w:w="108" w:type="dxa"/>
        <w:tblLook w:val="04A0" w:firstRow="1" w:lastRow="0" w:firstColumn="1" w:lastColumn="0" w:noHBand="0" w:noVBand="1"/>
      </w:tblPr>
      <w:tblGrid>
        <w:gridCol w:w="2687"/>
        <w:gridCol w:w="2506"/>
        <w:gridCol w:w="2393"/>
      </w:tblGrid>
      <w:tr w:rsidR="00A3667E" w:rsidTr="000B7F86">
        <w:trPr>
          <w:trHeight w:val="3119"/>
        </w:trPr>
        <w:tc>
          <w:tcPr>
            <w:tcW w:w="1771" w:type="pct"/>
            <w:vAlign w:val="center"/>
          </w:tcPr>
          <w:p w:rsidR="00A3667E" w:rsidRPr="000B7F86" w:rsidRDefault="00A3667E" w:rsidP="00B82770">
            <w:pPr>
              <w:jc w:val="center"/>
              <w:rPr>
                <w:b/>
                <w:sz w:val="40"/>
                <w:szCs w:val="52"/>
              </w:rPr>
            </w:pPr>
          </w:p>
          <w:p w:rsidR="00A3667E" w:rsidRPr="000B7F86" w:rsidRDefault="00A3667E" w:rsidP="00B82770">
            <w:pPr>
              <w:jc w:val="center"/>
              <w:rPr>
                <w:b/>
                <w:sz w:val="40"/>
                <w:szCs w:val="52"/>
              </w:rPr>
            </w:pPr>
          </w:p>
          <w:p w:rsidR="00A3667E" w:rsidRPr="000B7F86" w:rsidRDefault="00A3667E" w:rsidP="00B82770">
            <w:pPr>
              <w:jc w:val="center"/>
              <w:rPr>
                <w:b/>
                <w:sz w:val="40"/>
                <w:szCs w:val="52"/>
              </w:rPr>
            </w:pPr>
            <w:r w:rsidRPr="000B7F86">
              <w:rPr>
                <w:b/>
                <w:sz w:val="40"/>
                <w:szCs w:val="52"/>
              </w:rPr>
              <w:t>Auberginen</w:t>
            </w:r>
          </w:p>
          <w:p w:rsidR="00A3667E" w:rsidRPr="000B7F86" w:rsidRDefault="00A3667E" w:rsidP="00B82770">
            <w:pPr>
              <w:jc w:val="center"/>
              <w:rPr>
                <w:b/>
                <w:sz w:val="40"/>
                <w:szCs w:val="52"/>
              </w:rPr>
            </w:pPr>
          </w:p>
          <w:p w:rsidR="00A3667E" w:rsidRPr="000B7F86" w:rsidRDefault="00A3667E" w:rsidP="00B82770">
            <w:pPr>
              <w:jc w:val="center"/>
              <w:rPr>
                <w:b/>
                <w:sz w:val="40"/>
                <w:szCs w:val="52"/>
              </w:rPr>
            </w:pPr>
          </w:p>
        </w:tc>
        <w:tc>
          <w:tcPr>
            <w:tcW w:w="1652" w:type="pct"/>
            <w:vAlign w:val="center"/>
          </w:tcPr>
          <w:p w:rsidR="00A3667E" w:rsidRPr="000B7F86" w:rsidRDefault="00A3667E" w:rsidP="00B82770">
            <w:pPr>
              <w:jc w:val="center"/>
              <w:rPr>
                <w:b/>
                <w:sz w:val="40"/>
                <w:szCs w:val="52"/>
              </w:rPr>
            </w:pPr>
            <w:r w:rsidRPr="000B7F86">
              <w:rPr>
                <w:b/>
                <w:sz w:val="40"/>
                <w:szCs w:val="52"/>
              </w:rPr>
              <w:t>Brokkoli</w:t>
            </w:r>
          </w:p>
        </w:tc>
        <w:tc>
          <w:tcPr>
            <w:tcW w:w="1577" w:type="pct"/>
            <w:vAlign w:val="center"/>
          </w:tcPr>
          <w:p w:rsidR="00A3667E" w:rsidRPr="000B7F86" w:rsidRDefault="00A3667E" w:rsidP="00B82770">
            <w:pPr>
              <w:jc w:val="center"/>
              <w:rPr>
                <w:b/>
                <w:sz w:val="40"/>
                <w:szCs w:val="52"/>
              </w:rPr>
            </w:pPr>
            <w:r w:rsidRPr="000B7F86">
              <w:rPr>
                <w:b/>
                <w:sz w:val="40"/>
                <w:szCs w:val="52"/>
              </w:rPr>
              <w:t>Chinakohl</w:t>
            </w:r>
          </w:p>
        </w:tc>
      </w:tr>
      <w:tr w:rsidR="00A3667E" w:rsidTr="000B7F86">
        <w:trPr>
          <w:trHeight w:val="3119"/>
        </w:trPr>
        <w:tc>
          <w:tcPr>
            <w:tcW w:w="1771" w:type="pct"/>
            <w:vAlign w:val="center"/>
          </w:tcPr>
          <w:p w:rsidR="00A3667E" w:rsidRPr="000B7F86" w:rsidRDefault="00A3667E" w:rsidP="00B82770">
            <w:pPr>
              <w:jc w:val="center"/>
              <w:rPr>
                <w:b/>
                <w:sz w:val="40"/>
                <w:szCs w:val="52"/>
              </w:rPr>
            </w:pPr>
          </w:p>
          <w:p w:rsidR="00A3667E" w:rsidRPr="000B7F86" w:rsidRDefault="00A3667E" w:rsidP="00B82770">
            <w:pPr>
              <w:jc w:val="center"/>
              <w:rPr>
                <w:b/>
                <w:sz w:val="40"/>
                <w:szCs w:val="52"/>
              </w:rPr>
            </w:pPr>
          </w:p>
          <w:p w:rsidR="00A3667E" w:rsidRPr="000B7F86" w:rsidRDefault="00A3667E" w:rsidP="00B82770">
            <w:pPr>
              <w:jc w:val="center"/>
              <w:rPr>
                <w:b/>
                <w:sz w:val="40"/>
                <w:szCs w:val="52"/>
              </w:rPr>
            </w:pPr>
            <w:r w:rsidRPr="000B7F86">
              <w:rPr>
                <w:b/>
                <w:sz w:val="40"/>
                <w:szCs w:val="52"/>
              </w:rPr>
              <w:t>Fenchel</w:t>
            </w:r>
          </w:p>
          <w:p w:rsidR="00A3667E" w:rsidRPr="000B7F86" w:rsidRDefault="00A3667E" w:rsidP="00B82770">
            <w:pPr>
              <w:jc w:val="center"/>
              <w:rPr>
                <w:b/>
                <w:sz w:val="40"/>
                <w:szCs w:val="52"/>
              </w:rPr>
            </w:pPr>
          </w:p>
          <w:p w:rsidR="00A3667E" w:rsidRPr="000B7F86" w:rsidRDefault="00A3667E" w:rsidP="00B82770">
            <w:pPr>
              <w:jc w:val="center"/>
              <w:rPr>
                <w:b/>
                <w:sz w:val="40"/>
                <w:szCs w:val="52"/>
              </w:rPr>
            </w:pPr>
          </w:p>
        </w:tc>
        <w:tc>
          <w:tcPr>
            <w:tcW w:w="1652" w:type="pct"/>
            <w:vAlign w:val="center"/>
          </w:tcPr>
          <w:p w:rsidR="00A3667E" w:rsidRPr="000B7F86" w:rsidRDefault="00A3667E" w:rsidP="00B82770">
            <w:pPr>
              <w:jc w:val="center"/>
              <w:rPr>
                <w:b/>
                <w:sz w:val="40"/>
                <w:szCs w:val="52"/>
              </w:rPr>
            </w:pPr>
            <w:r w:rsidRPr="000B7F86">
              <w:rPr>
                <w:b/>
                <w:sz w:val="40"/>
                <w:szCs w:val="52"/>
              </w:rPr>
              <w:t>Ingwer</w:t>
            </w:r>
          </w:p>
        </w:tc>
        <w:tc>
          <w:tcPr>
            <w:tcW w:w="1577" w:type="pct"/>
            <w:vAlign w:val="center"/>
          </w:tcPr>
          <w:p w:rsidR="00A3667E" w:rsidRPr="000B7F86" w:rsidRDefault="00A3667E" w:rsidP="00B82770">
            <w:pPr>
              <w:jc w:val="center"/>
              <w:rPr>
                <w:b/>
                <w:sz w:val="40"/>
                <w:szCs w:val="52"/>
              </w:rPr>
            </w:pPr>
            <w:r w:rsidRPr="000B7F86">
              <w:rPr>
                <w:b/>
                <w:sz w:val="40"/>
                <w:szCs w:val="52"/>
              </w:rPr>
              <w:t>Kohlrabi</w:t>
            </w:r>
          </w:p>
        </w:tc>
      </w:tr>
      <w:tr w:rsidR="00A3667E" w:rsidTr="000B7F86">
        <w:trPr>
          <w:trHeight w:val="3119"/>
        </w:trPr>
        <w:tc>
          <w:tcPr>
            <w:tcW w:w="1771" w:type="pct"/>
            <w:vAlign w:val="center"/>
          </w:tcPr>
          <w:p w:rsidR="00A3667E" w:rsidRPr="000B7F86" w:rsidRDefault="00A3667E" w:rsidP="00B82770">
            <w:pPr>
              <w:jc w:val="center"/>
              <w:rPr>
                <w:b/>
                <w:sz w:val="40"/>
                <w:szCs w:val="48"/>
              </w:rPr>
            </w:pPr>
          </w:p>
          <w:p w:rsidR="00A3667E" w:rsidRPr="000B7F86" w:rsidRDefault="00A3667E" w:rsidP="00B82770">
            <w:pPr>
              <w:jc w:val="center"/>
              <w:rPr>
                <w:b/>
                <w:sz w:val="40"/>
                <w:szCs w:val="48"/>
              </w:rPr>
            </w:pPr>
          </w:p>
          <w:p w:rsidR="00A3667E" w:rsidRPr="000B7F86" w:rsidRDefault="00A3667E" w:rsidP="00B82770">
            <w:pPr>
              <w:jc w:val="center"/>
              <w:rPr>
                <w:b/>
                <w:sz w:val="40"/>
                <w:szCs w:val="48"/>
              </w:rPr>
            </w:pPr>
            <w:r w:rsidRPr="000B7F86">
              <w:rPr>
                <w:b/>
                <w:sz w:val="40"/>
                <w:szCs w:val="48"/>
              </w:rPr>
              <w:t>Lauch</w:t>
            </w:r>
          </w:p>
          <w:p w:rsidR="00A3667E" w:rsidRPr="000B7F86" w:rsidRDefault="00A3667E" w:rsidP="00B82770">
            <w:pPr>
              <w:jc w:val="center"/>
              <w:rPr>
                <w:b/>
                <w:sz w:val="40"/>
                <w:szCs w:val="48"/>
              </w:rPr>
            </w:pPr>
          </w:p>
          <w:p w:rsidR="00A3667E" w:rsidRPr="000B7F86" w:rsidRDefault="00A3667E" w:rsidP="00B82770">
            <w:pPr>
              <w:jc w:val="center"/>
              <w:rPr>
                <w:b/>
                <w:sz w:val="40"/>
                <w:szCs w:val="48"/>
              </w:rPr>
            </w:pPr>
          </w:p>
        </w:tc>
        <w:tc>
          <w:tcPr>
            <w:tcW w:w="1652" w:type="pct"/>
            <w:vAlign w:val="center"/>
          </w:tcPr>
          <w:p w:rsidR="00A3667E" w:rsidRPr="000B7F86" w:rsidRDefault="00A3667E" w:rsidP="00B82770">
            <w:pPr>
              <w:jc w:val="center"/>
              <w:rPr>
                <w:b/>
                <w:sz w:val="40"/>
                <w:szCs w:val="48"/>
              </w:rPr>
            </w:pPr>
            <w:r w:rsidRPr="000B7F86">
              <w:rPr>
                <w:b/>
                <w:sz w:val="40"/>
                <w:szCs w:val="48"/>
              </w:rPr>
              <w:t>Petersilien-wurzel</w:t>
            </w:r>
          </w:p>
        </w:tc>
        <w:tc>
          <w:tcPr>
            <w:tcW w:w="1577" w:type="pct"/>
            <w:vAlign w:val="center"/>
          </w:tcPr>
          <w:p w:rsidR="00A3667E" w:rsidRPr="000B7F86" w:rsidRDefault="00A3667E" w:rsidP="00B82770">
            <w:pPr>
              <w:jc w:val="center"/>
              <w:rPr>
                <w:b/>
                <w:sz w:val="40"/>
                <w:szCs w:val="48"/>
              </w:rPr>
            </w:pPr>
            <w:r w:rsidRPr="000B7F86">
              <w:rPr>
                <w:b/>
                <w:sz w:val="40"/>
                <w:szCs w:val="48"/>
              </w:rPr>
              <w:t>Rote Bete</w:t>
            </w:r>
          </w:p>
          <w:p w:rsidR="00A3667E" w:rsidRPr="000B7F86" w:rsidRDefault="00A3667E" w:rsidP="00B82770">
            <w:pPr>
              <w:jc w:val="center"/>
              <w:rPr>
                <w:b/>
                <w:sz w:val="40"/>
                <w:szCs w:val="48"/>
              </w:rPr>
            </w:pPr>
          </w:p>
        </w:tc>
      </w:tr>
      <w:tr w:rsidR="000B7F86" w:rsidTr="000B7F86">
        <w:trPr>
          <w:trHeight w:val="3119"/>
        </w:trPr>
        <w:tc>
          <w:tcPr>
            <w:tcW w:w="1771" w:type="pct"/>
            <w:vAlign w:val="center"/>
          </w:tcPr>
          <w:p w:rsidR="000B7F86" w:rsidRPr="000B7F86" w:rsidRDefault="000B7F86" w:rsidP="00D41A3B">
            <w:pPr>
              <w:jc w:val="center"/>
              <w:rPr>
                <w:b/>
                <w:sz w:val="40"/>
                <w:szCs w:val="48"/>
              </w:rPr>
            </w:pPr>
          </w:p>
          <w:p w:rsidR="000B7F86" w:rsidRPr="000B7F86" w:rsidRDefault="000B7F86" w:rsidP="00D41A3B">
            <w:pPr>
              <w:jc w:val="center"/>
              <w:rPr>
                <w:b/>
                <w:sz w:val="40"/>
                <w:szCs w:val="48"/>
              </w:rPr>
            </w:pPr>
          </w:p>
          <w:p w:rsidR="000B7F86" w:rsidRPr="000B7F86" w:rsidRDefault="000B7F86" w:rsidP="00D41A3B">
            <w:pPr>
              <w:jc w:val="center"/>
              <w:rPr>
                <w:b/>
                <w:sz w:val="40"/>
                <w:szCs w:val="48"/>
              </w:rPr>
            </w:pPr>
            <w:r w:rsidRPr="000B7F86">
              <w:rPr>
                <w:b/>
                <w:sz w:val="40"/>
                <w:szCs w:val="48"/>
              </w:rPr>
              <w:t>Schalotten</w:t>
            </w:r>
          </w:p>
          <w:p w:rsidR="000B7F86" w:rsidRPr="000B7F86" w:rsidRDefault="000B7F86" w:rsidP="00D41A3B">
            <w:pPr>
              <w:jc w:val="center"/>
              <w:rPr>
                <w:b/>
                <w:sz w:val="40"/>
                <w:szCs w:val="48"/>
              </w:rPr>
            </w:pPr>
          </w:p>
          <w:p w:rsidR="000B7F86" w:rsidRPr="000B7F86" w:rsidRDefault="000B7F86" w:rsidP="00D41A3B">
            <w:pPr>
              <w:jc w:val="center"/>
              <w:rPr>
                <w:b/>
                <w:sz w:val="40"/>
                <w:szCs w:val="48"/>
              </w:rPr>
            </w:pPr>
          </w:p>
        </w:tc>
        <w:tc>
          <w:tcPr>
            <w:tcW w:w="1652" w:type="pct"/>
            <w:vAlign w:val="center"/>
          </w:tcPr>
          <w:p w:rsidR="000B7F86" w:rsidRPr="000B7F86" w:rsidRDefault="000B7F86" w:rsidP="00D41A3B">
            <w:pPr>
              <w:jc w:val="center"/>
              <w:rPr>
                <w:b/>
                <w:sz w:val="40"/>
                <w:szCs w:val="48"/>
              </w:rPr>
            </w:pPr>
            <w:r w:rsidRPr="000B7F86">
              <w:rPr>
                <w:b/>
                <w:sz w:val="40"/>
                <w:szCs w:val="48"/>
              </w:rPr>
              <w:t>Sellerie</w:t>
            </w:r>
          </w:p>
        </w:tc>
        <w:tc>
          <w:tcPr>
            <w:tcW w:w="1577" w:type="pct"/>
            <w:vAlign w:val="center"/>
          </w:tcPr>
          <w:p w:rsidR="000B7F86" w:rsidRPr="000B7F86" w:rsidRDefault="000B7F86" w:rsidP="00D41A3B">
            <w:pPr>
              <w:jc w:val="center"/>
              <w:rPr>
                <w:b/>
                <w:sz w:val="40"/>
                <w:szCs w:val="48"/>
              </w:rPr>
            </w:pPr>
            <w:r w:rsidRPr="000B7F86">
              <w:rPr>
                <w:b/>
                <w:sz w:val="40"/>
                <w:szCs w:val="48"/>
              </w:rPr>
              <w:t>Zucchini</w:t>
            </w:r>
          </w:p>
        </w:tc>
      </w:tr>
    </w:tbl>
    <w:p w:rsidR="00A3667E" w:rsidRDefault="00A3667E"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3667E"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br w:type="page"/>
              <w:t>Lernfeld</w:t>
            </w:r>
          </w:p>
          <w:p w:rsidR="00A3667E" w:rsidRDefault="00A3667E"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pPr>
            <w:r>
              <w:t>Titel</w:t>
            </w:r>
          </w:p>
          <w:p w:rsidR="00A3667E" w:rsidRDefault="00A3667E" w:rsidP="00B82770">
            <w:r>
              <w:t>Gemüsesuppe herstellen</w:t>
            </w:r>
          </w:p>
          <w:p w:rsidR="00A3667E" w:rsidRDefault="003C07F8" w:rsidP="00B82770">
            <w:r>
              <w:t>ABC-</w:t>
            </w:r>
            <w:r w:rsidR="00A3667E">
              <w:t>Liste</w:t>
            </w:r>
          </w:p>
        </w:tc>
        <w:tc>
          <w:tcPr>
            <w:tcW w:w="188" w:type="dxa"/>
            <w:tcBorders>
              <w:top w:val="nil"/>
              <w:left w:val="single" w:sz="4" w:space="0" w:color="auto"/>
              <w:bottom w:val="nil"/>
              <w:right w:val="single" w:sz="4" w:space="0" w:color="auto"/>
            </w:tcBorders>
            <w:shd w:val="clear" w:color="auto" w:fill="FFFFFF"/>
          </w:tcPr>
          <w:p w:rsidR="00A3667E" w:rsidRPr="004B658C" w:rsidRDefault="00A3667E"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3667E" w:rsidRPr="00B51DE9" w:rsidRDefault="00A3667E" w:rsidP="00B82770">
            <w:pPr>
              <w:pStyle w:val="TabelleKopfmitte"/>
              <w:rPr>
                <w:rFonts w:eastAsia="Calibri"/>
              </w:rPr>
            </w:pPr>
            <w:r>
              <w:t>H03.01.04.03</w:t>
            </w:r>
          </w:p>
        </w:tc>
      </w:tr>
    </w:tbl>
    <w:p w:rsidR="00EA58A9" w:rsidRDefault="00EA58A9" w:rsidP="00EA58A9">
      <w:pPr>
        <w:pStyle w:val="Abstandszeile"/>
      </w:pPr>
      <w:r w:rsidRPr="00423CE5">
        <w:rPr>
          <w:noProof/>
        </w:rPr>
        <w:drawing>
          <wp:anchor distT="0" distB="0" distL="114300" distR="114300" simplePos="0" relativeHeight="252405760" behindDoc="0" locked="0" layoutInCell="1" allowOverlap="1" wp14:anchorId="112E7508" wp14:editId="3E4C64D6">
            <wp:simplePos x="0" y="0"/>
            <wp:positionH relativeFrom="column">
              <wp:posOffset>4765040</wp:posOffset>
            </wp:positionH>
            <wp:positionV relativeFrom="paragraph">
              <wp:posOffset>28575</wp:posOffset>
            </wp:positionV>
            <wp:extent cx="340360" cy="318770"/>
            <wp:effectExtent l="0" t="0" r="2540" b="5080"/>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17">
        <w:rPr>
          <w:noProof/>
        </w:rPr>
        <w:drawing>
          <wp:anchor distT="0" distB="0" distL="114300" distR="114300" simplePos="0" relativeHeight="252406784" behindDoc="0" locked="0" layoutInCell="1" allowOverlap="1" wp14:anchorId="044F6165" wp14:editId="74580E72">
            <wp:simplePos x="0" y="0"/>
            <wp:positionH relativeFrom="column">
              <wp:posOffset>5105400</wp:posOffset>
            </wp:positionH>
            <wp:positionV relativeFrom="paragraph">
              <wp:posOffset>30480</wp:posOffset>
            </wp:positionV>
            <wp:extent cx="340360" cy="318770"/>
            <wp:effectExtent l="0" t="0" r="2540" b="5080"/>
            <wp:wrapNone/>
            <wp:docPr id="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17">
        <w:rPr>
          <w:noProof/>
        </w:rPr>
        <w:drawing>
          <wp:anchor distT="0" distB="0" distL="114300" distR="114300" simplePos="0" relativeHeight="252407808" behindDoc="0" locked="0" layoutInCell="1" allowOverlap="1" wp14:anchorId="2926F8E2" wp14:editId="5726BDE2">
            <wp:simplePos x="0" y="0"/>
            <wp:positionH relativeFrom="column">
              <wp:posOffset>5445760</wp:posOffset>
            </wp:positionH>
            <wp:positionV relativeFrom="paragraph">
              <wp:posOffset>30642</wp:posOffset>
            </wp:positionV>
            <wp:extent cx="340360" cy="318770"/>
            <wp:effectExtent l="0" t="0" r="2540" b="5080"/>
            <wp:wrapNone/>
            <wp:docPr id="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67E" w:rsidRDefault="00A3667E" w:rsidP="00DB1A45">
      <w:pPr>
        <w:pStyle w:val="MaginaliegrauIcon"/>
        <w:framePr w:wrap="around"/>
      </w:pPr>
      <w:r>
        <w:t>Gemüse ist kalorienarm und meist leicht verdaulich.</w:t>
      </w:r>
    </w:p>
    <w:p w:rsidR="00A3667E" w:rsidRPr="00DB1A45" w:rsidRDefault="00DB1A45" w:rsidP="00A3667E">
      <w:pPr>
        <w:rPr>
          <w:b/>
        </w:rPr>
      </w:pPr>
      <w:r w:rsidRPr="00DB1A45">
        <w:rPr>
          <w:b/>
        </w:rPr>
        <w:t>Aufgabe:</w:t>
      </w:r>
    </w:p>
    <w:p w:rsidR="00A3667E" w:rsidRPr="00256C9A" w:rsidRDefault="00A3667E" w:rsidP="00DB1A45">
      <w:pPr>
        <w:pStyle w:val="AufgabeEbene3"/>
      </w:pPr>
      <w:r w:rsidRPr="00256C9A">
        <w:t>Finden Sie zu jedem Buchstaben eine Gemüseart.</w:t>
      </w:r>
    </w:p>
    <w:p w:rsidR="00A3667E" w:rsidRPr="00256C9A" w:rsidRDefault="003C07F8" w:rsidP="00DB1A45">
      <w:pPr>
        <w:pStyle w:val="AufgabeEbene3"/>
      </w:pPr>
      <w:r>
        <w:t xml:space="preserve">Nach fünf </w:t>
      </w:r>
      <w:r w:rsidR="007A7CFF">
        <w:t>Minuten suchen Sie sich eine</w:t>
      </w:r>
      <w:r w:rsidR="00A3667E" w:rsidRPr="00256C9A">
        <w:t xml:space="preserve"> Partner</w:t>
      </w:r>
      <w:r w:rsidR="007A7CFF">
        <w:t>in oder einen Partner</w:t>
      </w:r>
      <w:r w:rsidR="00A3667E" w:rsidRPr="00256C9A">
        <w:t xml:space="preserve"> und kontroll</w:t>
      </w:r>
      <w:r>
        <w:t xml:space="preserve">ieren bzw. vervollständigen </w:t>
      </w:r>
      <w:r w:rsidR="00A3667E" w:rsidRPr="00256C9A">
        <w:t>die Liste gemeinsam.</w:t>
      </w:r>
    </w:p>
    <w:p w:rsidR="00A3667E" w:rsidRPr="00256C9A" w:rsidRDefault="00A3667E" w:rsidP="00DB1A45">
      <w:pPr>
        <w:pStyle w:val="AufgabeEbene3"/>
      </w:pPr>
      <w:r w:rsidRPr="00256C9A">
        <w:t>Zu den grau unterlegten Flächen müssen Sie keine Begriffe suchen.</w:t>
      </w:r>
    </w:p>
    <w:p w:rsidR="00A3667E" w:rsidRDefault="00A3667E" w:rsidP="00A3667E"/>
    <w:p w:rsidR="00A3667E" w:rsidRDefault="00A3667E" w:rsidP="00A3667E">
      <w:pPr>
        <w:jc w:val="center"/>
        <w:rPr>
          <w:b/>
          <w:sz w:val="40"/>
          <w:szCs w:val="40"/>
        </w:rPr>
      </w:pPr>
      <w:r w:rsidRPr="00534453">
        <w:rPr>
          <w:b/>
          <w:sz w:val="40"/>
          <w:szCs w:val="40"/>
        </w:rPr>
        <w:t>ABC-Liste</w:t>
      </w:r>
    </w:p>
    <w:tbl>
      <w:tblPr>
        <w:tblStyle w:val="Tabellenraster"/>
        <w:tblW w:w="0" w:type="auto"/>
        <w:jc w:val="center"/>
        <w:tblLook w:val="04A0" w:firstRow="1" w:lastRow="0" w:firstColumn="1" w:lastColumn="0" w:noHBand="0" w:noVBand="1"/>
      </w:tblPr>
      <w:tblGrid>
        <w:gridCol w:w="3745"/>
        <w:gridCol w:w="3841"/>
      </w:tblGrid>
      <w:tr w:rsidR="00A3667E" w:rsidTr="00B82770">
        <w:trPr>
          <w:trHeight w:val="340"/>
          <w:jc w:val="center"/>
        </w:trPr>
        <w:tc>
          <w:tcPr>
            <w:tcW w:w="7933" w:type="dxa"/>
            <w:gridSpan w:val="2"/>
          </w:tcPr>
          <w:p w:rsidR="00A3667E" w:rsidRDefault="00A3667E" w:rsidP="00B82770">
            <w:pPr>
              <w:jc w:val="center"/>
              <w:rPr>
                <w:b/>
                <w:sz w:val="40"/>
                <w:szCs w:val="40"/>
              </w:rPr>
            </w:pPr>
            <w:r>
              <w:rPr>
                <w:b/>
                <w:sz w:val="40"/>
                <w:szCs w:val="40"/>
              </w:rPr>
              <w:t>Thema Gemüse</w:t>
            </w:r>
          </w:p>
        </w:tc>
      </w:tr>
      <w:tr w:rsidR="00A3667E" w:rsidTr="00B82770">
        <w:trPr>
          <w:trHeight w:val="737"/>
          <w:jc w:val="center"/>
        </w:trPr>
        <w:tc>
          <w:tcPr>
            <w:tcW w:w="3912" w:type="dxa"/>
          </w:tcPr>
          <w:p w:rsidR="00A3667E" w:rsidRDefault="00A3667E" w:rsidP="00B82770">
            <w:pPr>
              <w:rPr>
                <w:b/>
                <w:sz w:val="40"/>
                <w:szCs w:val="40"/>
              </w:rPr>
            </w:pPr>
            <w:r>
              <w:rPr>
                <w:b/>
                <w:sz w:val="40"/>
                <w:szCs w:val="40"/>
              </w:rPr>
              <w:t>A</w:t>
            </w:r>
          </w:p>
        </w:tc>
        <w:tc>
          <w:tcPr>
            <w:tcW w:w="4021" w:type="dxa"/>
          </w:tcPr>
          <w:p w:rsidR="00A3667E" w:rsidRDefault="00A3667E" w:rsidP="00B82770">
            <w:pPr>
              <w:rPr>
                <w:b/>
                <w:sz w:val="40"/>
                <w:szCs w:val="40"/>
              </w:rPr>
            </w:pPr>
            <w:r>
              <w:rPr>
                <w:b/>
                <w:sz w:val="40"/>
                <w:szCs w:val="40"/>
              </w:rPr>
              <w:t>N</w:t>
            </w:r>
          </w:p>
        </w:tc>
      </w:tr>
      <w:tr w:rsidR="00A3667E" w:rsidTr="00B82770">
        <w:trPr>
          <w:trHeight w:val="737"/>
          <w:jc w:val="center"/>
        </w:trPr>
        <w:tc>
          <w:tcPr>
            <w:tcW w:w="3912" w:type="dxa"/>
          </w:tcPr>
          <w:p w:rsidR="00A3667E" w:rsidRDefault="00A3667E" w:rsidP="00B82770">
            <w:pPr>
              <w:rPr>
                <w:b/>
                <w:sz w:val="40"/>
                <w:szCs w:val="40"/>
              </w:rPr>
            </w:pPr>
            <w:r>
              <w:rPr>
                <w:b/>
                <w:sz w:val="40"/>
                <w:szCs w:val="40"/>
              </w:rPr>
              <w:t>B</w:t>
            </w:r>
          </w:p>
        </w:tc>
        <w:tc>
          <w:tcPr>
            <w:tcW w:w="4021" w:type="dxa"/>
          </w:tcPr>
          <w:p w:rsidR="00A3667E" w:rsidRDefault="00A3667E" w:rsidP="00B82770">
            <w:pPr>
              <w:rPr>
                <w:b/>
                <w:sz w:val="40"/>
                <w:szCs w:val="40"/>
              </w:rPr>
            </w:pPr>
            <w:r>
              <w:rPr>
                <w:b/>
                <w:sz w:val="40"/>
                <w:szCs w:val="40"/>
              </w:rPr>
              <w:t>O</w:t>
            </w:r>
          </w:p>
        </w:tc>
      </w:tr>
      <w:tr w:rsidR="00A3667E" w:rsidTr="00B82770">
        <w:trPr>
          <w:trHeight w:val="737"/>
          <w:jc w:val="center"/>
        </w:trPr>
        <w:tc>
          <w:tcPr>
            <w:tcW w:w="3912" w:type="dxa"/>
          </w:tcPr>
          <w:p w:rsidR="00A3667E" w:rsidRDefault="00A3667E" w:rsidP="00B82770">
            <w:pPr>
              <w:rPr>
                <w:b/>
                <w:sz w:val="40"/>
                <w:szCs w:val="40"/>
              </w:rPr>
            </w:pPr>
            <w:r>
              <w:rPr>
                <w:b/>
                <w:sz w:val="40"/>
                <w:szCs w:val="40"/>
              </w:rPr>
              <w:t>C</w:t>
            </w:r>
          </w:p>
        </w:tc>
        <w:tc>
          <w:tcPr>
            <w:tcW w:w="4021" w:type="dxa"/>
          </w:tcPr>
          <w:p w:rsidR="00A3667E" w:rsidRDefault="00A3667E" w:rsidP="00B82770">
            <w:pPr>
              <w:rPr>
                <w:b/>
                <w:sz w:val="40"/>
                <w:szCs w:val="40"/>
              </w:rPr>
            </w:pPr>
            <w:r>
              <w:rPr>
                <w:b/>
                <w:sz w:val="40"/>
                <w:szCs w:val="40"/>
              </w:rPr>
              <w:t>P</w:t>
            </w:r>
          </w:p>
        </w:tc>
      </w:tr>
      <w:tr w:rsidR="00A3667E" w:rsidTr="00B82770">
        <w:trPr>
          <w:trHeight w:val="737"/>
          <w:jc w:val="center"/>
        </w:trPr>
        <w:tc>
          <w:tcPr>
            <w:tcW w:w="3912" w:type="dxa"/>
          </w:tcPr>
          <w:p w:rsidR="00A3667E" w:rsidRDefault="00A3667E" w:rsidP="00B82770">
            <w:pPr>
              <w:rPr>
                <w:b/>
                <w:sz w:val="40"/>
                <w:szCs w:val="40"/>
              </w:rPr>
            </w:pPr>
            <w:r>
              <w:rPr>
                <w:b/>
                <w:sz w:val="40"/>
                <w:szCs w:val="40"/>
              </w:rPr>
              <w:t>D</w:t>
            </w:r>
          </w:p>
        </w:tc>
        <w:tc>
          <w:tcPr>
            <w:tcW w:w="4021" w:type="dxa"/>
          </w:tcPr>
          <w:p w:rsidR="00A3667E" w:rsidRDefault="00A3667E" w:rsidP="00B82770">
            <w:pPr>
              <w:rPr>
                <w:b/>
                <w:sz w:val="40"/>
                <w:szCs w:val="40"/>
              </w:rPr>
            </w:pPr>
            <w:r>
              <w:rPr>
                <w:b/>
                <w:sz w:val="40"/>
                <w:szCs w:val="40"/>
              </w:rPr>
              <w:t>Q</w:t>
            </w:r>
          </w:p>
        </w:tc>
      </w:tr>
      <w:tr w:rsidR="00A3667E" w:rsidTr="00B82770">
        <w:trPr>
          <w:trHeight w:val="737"/>
          <w:jc w:val="center"/>
        </w:trPr>
        <w:tc>
          <w:tcPr>
            <w:tcW w:w="3912" w:type="dxa"/>
          </w:tcPr>
          <w:p w:rsidR="00A3667E" w:rsidRDefault="00A3667E" w:rsidP="00B82770">
            <w:pPr>
              <w:rPr>
                <w:b/>
                <w:sz w:val="40"/>
                <w:szCs w:val="40"/>
              </w:rPr>
            </w:pPr>
            <w:r>
              <w:rPr>
                <w:b/>
                <w:sz w:val="40"/>
                <w:szCs w:val="40"/>
              </w:rPr>
              <w:t>E</w:t>
            </w:r>
          </w:p>
        </w:tc>
        <w:tc>
          <w:tcPr>
            <w:tcW w:w="4021" w:type="dxa"/>
          </w:tcPr>
          <w:p w:rsidR="00A3667E" w:rsidRDefault="00A3667E" w:rsidP="00B82770">
            <w:pPr>
              <w:rPr>
                <w:b/>
                <w:sz w:val="40"/>
                <w:szCs w:val="40"/>
              </w:rPr>
            </w:pPr>
            <w:r>
              <w:rPr>
                <w:b/>
                <w:sz w:val="40"/>
                <w:szCs w:val="40"/>
              </w:rPr>
              <w:t>R</w:t>
            </w:r>
          </w:p>
        </w:tc>
      </w:tr>
      <w:tr w:rsidR="00A3667E" w:rsidTr="00B82770">
        <w:trPr>
          <w:trHeight w:val="737"/>
          <w:jc w:val="center"/>
        </w:trPr>
        <w:tc>
          <w:tcPr>
            <w:tcW w:w="3912" w:type="dxa"/>
          </w:tcPr>
          <w:p w:rsidR="00A3667E" w:rsidRDefault="00A3667E" w:rsidP="00B82770">
            <w:pPr>
              <w:rPr>
                <w:b/>
                <w:sz w:val="40"/>
                <w:szCs w:val="40"/>
              </w:rPr>
            </w:pPr>
            <w:r>
              <w:rPr>
                <w:b/>
                <w:sz w:val="40"/>
                <w:szCs w:val="40"/>
              </w:rPr>
              <w:t>F</w:t>
            </w:r>
          </w:p>
        </w:tc>
        <w:tc>
          <w:tcPr>
            <w:tcW w:w="4021" w:type="dxa"/>
          </w:tcPr>
          <w:p w:rsidR="00A3667E" w:rsidRDefault="00A3667E" w:rsidP="00B82770">
            <w:pPr>
              <w:rPr>
                <w:b/>
                <w:sz w:val="40"/>
                <w:szCs w:val="40"/>
              </w:rPr>
            </w:pPr>
            <w:r>
              <w:rPr>
                <w:b/>
                <w:sz w:val="40"/>
                <w:szCs w:val="40"/>
              </w:rPr>
              <w:t>S</w:t>
            </w:r>
          </w:p>
        </w:tc>
      </w:tr>
      <w:tr w:rsidR="00A3667E" w:rsidTr="00B82770">
        <w:trPr>
          <w:trHeight w:val="737"/>
          <w:jc w:val="center"/>
        </w:trPr>
        <w:tc>
          <w:tcPr>
            <w:tcW w:w="3912" w:type="dxa"/>
          </w:tcPr>
          <w:p w:rsidR="00A3667E" w:rsidRDefault="00A3667E" w:rsidP="00B82770">
            <w:pPr>
              <w:rPr>
                <w:b/>
                <w:sz w:val="40"/>
                <w:szCs w:val="40"/>
              </w:rPr>
            </w:pPr>
            <w:r>
              <w:rPr>
                <w:b/>
                <w:sz w:val="40"/>
                <w:szCs w:val="40"/>
              </w:rPr>
              <w:t>G</w:t>
            </w:r>
          </w:p>
        </w:tc>
        <w:tc>
          <w:tcPr>
            <w:tcW w:w="4021" w:type="dxa"/>
          </w:tcPr>
          <w:p w:rsidR="00A3667E" w:rsidRDefault="00A3667E" w:rsidP="00B82770">
            <w:pPr>
              <w:rPr>
                <w:b/>
                <w:sz w:val="40"/>
                <w:szCs w:val="40"/>
              </w:rPr>
            </w:pPr>
            <w:r>
              <w:rPr>
                <w:b/>
                <w:sz w:val="40"/>
                <w:szCs w:val="40"/>
              </w:rPr>
              <w:t>T</w:t>
            </w:r>
          </w:p>
        </w:tc>
      </w:tr>
      <w:tr w:rsidR="00A3667E" w:rsidTr="00B82770">
        <w:trPr>
          <w:trHeight w:val="737"/>
          <w:jc w:val="center"/>
        </w:trPr>
        <w:tc>
          <w:tcPr>
            <w:tcW w:w="3912" w:type="dxa"/>
            <w:shd w:val="clear" w:color="auto" w:fill="DDD9C3" w:themeFill="background2" w:themeFillShade="E6"/>
          </w:tcPr>
          <w:p w:rsidR="00A3667E" w:rsidRDefault="00A3667E" w:rsidP="00B82770">
            <w:pPr>
              <w:rPr>
                <w:b/>
                <w:sz w:val="40"/>
                <w:szCs w:val="40"/>
              </w:rPr>
            </w:pPr>
            <w:r>
              <w:rPr>
                <w:b/>
                <w:sz w:val="40"/>
                <w:szCs w:val="40"/>
              </w:rPr>
              <w:t>H</w:t>
            </w:r>
          </w:p>
        </w:tc>
        <w:tc>
          <w:tcPr>
            <w:tcW w:w="4021" w:type="dxa"/>
            <w:shd w:val="clear" w:color="auto" w:fill="DDD9C3" w:themeFill="background2" w:themeFillShade="E6"/>
          </w:tcPr>
          <w:p w:rsidR="00A3667E" w:rsidRDefault="00A3667E" w:rsidP="00B82770">
            <w:pPr>
              <w:rPr>
                <w:b/>
                <w:sz w:val="40"/>
                <w:szCs w:val="40"/>
              </w:rPr>
            </w:pPr>
            <w:r>
              <w:rPr>
                <w:b/>
                <w:sz w:val="40"/>
                <w:szCs w:val="40"/>
              </w:rPr>
              <w:t>U</w:t>
            </w:r>
          </w:p>
        </w:tc>
      </w:tr>
      <w:tr w:rsidR="00A3667E" w:rsidTr="00B82770">
        <w:trPr>
          <w:trHeight w:val="737"/>
          <w:jc w:val="center"/>
        </w:trPr>
        <w:tc>
          <w:tcPr>
            <w:tcW w:w="3912" w:type="dxa"/>
          </w:tcPr>
          <w:p w:rsidR="00A3667E" w:rsidRDefault="00A3667E" w:rsidP="00B82770">
            <w:pPr>
              <w:rPr>
                <w:b/>
                <w:sz w:val="40"/>
                <w:szCs w:val="40"/>
              </w:rPr>
            </w:pPr>
            <w:r>
              <w:rPr>
                <w:b/>
                <w:sz w:val="40"/>
                <w:szCs w:val="40"/>
              </w:rPr>
              <w:t>I</w:t>
            </w:r>
          </w:p>
        </w:tc>
        <w:tc>
          <w:tcPr>
            <w:tcW w:w="4021" w:type="dxa"/>
            <w:shd w:val="clear" w:color="auto" w:fill="DDD9C3" w:themeFill="background2" w:themeFillShade="E6"/>
          </w:tcPr>
          <w:p w:rsidR="00A3667E" w:rsidRDefault="00A3667E" w:rsidP="00B82770">
            <w:pPr>
              <w:rPr>
                <w:b/>
                <w:sz w:val="40"/>
                <w:szCs w:val="40"/>
              </w:rPr>
            </w:pPr>
            <w:r>
              <w:rPr>
                <w:b/>
                <w:sz w:val="40"/>
                <w:szCs w:val="40"/>
              </w:rPr>
              <w:t>V</w:t>
            </w:r>
          </w:p>
        </w:tc>
      </w:tr>
      <w:tr w:rsidR="00A3667E" w:rsidTr="00B82770">
        <w:trPr>
          <w:trHeight w:val="737"/>
          <w:jc w:val="center"/>
        </w:trPr>
        <w:tc>
          <w:tcPr>
            <w:tcW w:w="3912" w:type="dxa"/>
            <w:shd w:val="clear" w:color="auto" w:fill="DDD9C3" w:themeFill="background2" w:themeFillShade="E6"/>
          </w:tcPr>
          <w:p w:rsidR="00A3667E" w:rsidRDefault="00A3667E" w:rsidP="00B82770">
            <w:pPr>
              <w:rPr>
                <w:b/>
                <w:sz w:val="40"/>
                <w:szCs w:val="40"/>
              </w:rPr>
            </w:pPr>
            <w:r>
              <w:rPr>
                <w:b/>
                <w:sz w:val="40"/>
                <w:szCs w:val="40"/>
              </w:rPr>
              <w:t>J</w:t>
            </w:r>
          </w:p>
        </w:tc>
        <w:tc>
          <w:tcPr>
            <w:tcW w:w="4021" w:type="dxa"/>
          </w:tcPr>
          <w:p w:rsidR="00A3667E" w:rsidRDefault="00A3667E" w:rsidP="00B82770">
            <w:pPr>
              <w:rPr>
                <w:b/>
                <w:sz w:val="40"/>
                <w:szCs w:val="40"/>
              </w:rPr>
            </w:pPr>
            <w:r>
              <w:rPr>
                <w:b/>
                <w:sz w:val="40"/>
                <w:szCs w:val="40"/>
              </w:rPr>
              <w:t>W</w:t>
            </w:r>
          </w:p>
        </w:tc>
      </w:tr>
      <w:tr w:rsidR="00A3667E" w:rsidTr="00B82770">
        <w:trPr>
          <w:trHeight w:val="737"/>
          <w:jc w:val="center"/>
        </w:trPr>
        <w:tc>
          <w:tcPr>
            <w:tcW w:w="3912" w:type="dxa"/>
          </w:tcPr>
          <w:p w:rsidR="00A3667E" w:rsidRDefault="00A3667E" w:rsidP="00B82770">
            <w:pPr>
              <w:rPr>
                <w:b/>
                <w:sz w:val="40"/>
                <w:szCs w:val="40"/>
              </w:rPr>
            </w:pPr>
            <w:r>
              <w:rPr>
                <w:b/>
                <w:sz w:val="40"/>
                <w:szCs w:val="40"/>
              </w:rPr>
              <w:t>K</w:t>
            </w:r>
          </w:p>
        </w:tc>
        <w:tc>
          <w:tcPr>
            <w:tcW w:w="4021" w:type="dxa"/>
            <w:shd w:val="clear" w:color="auto" w:fill="DDD9C3" w:themeFill="background2" w:themeFillShade="E6"/>
          </w:tcPr>
          <w:p w:rsidR="00A3667E" w:rsidRDefault="00A3667E" w:rsidP="00B82770">
            <w:pPr>
              <w:rPr>
                <w:b/>
                <w:sz w:val="40"/>
                <w:szCs w:val="40"/>
              </w:rPr>
            </w:pPr>
            <w:r>
              <w:rPr>
                <w:b/>
                <w:sz w:val="40"/>
                <w:szCs w:val="40"/>
              </w:rPr>
              <w:t>X</w:t>
            </w:r>
          </w:p>
        </w:tc>
      </w:tr>
      <w:tr w:rsidR="00A3667E" w:rsidTr="00B82770">
        <w:trPr>
          <w:trHeight w:val="737"/>
          <w:jc w:val="center"/>
        </w:trPr>
        <w:tc>
          <w:tcPr>
            <w:tcW w:w="3912" w:type="dxa"/>
          </w:tcPr>
          <w:p w:rsidR="00A3667E" w:rsidRDefault="00A3667E" w:rsidP="00B82770">
            <w:pPr>
              <w:rPr>
                <w:b/>
                <w:sz w:val="40"/>
                <w:szCs w:val="40"/>
              </w:rPr>
            </w:pPr>
            <w:r>
              <w:rPr>
                <w:b/>
                <w:sz w:val="40"/>
                <w:szCs w:val="40"/>
              </w:rPr>
              <w:t>L</w:t>
            </w:r>
          </w:p>
        </w:tc>
        <w:tc>
          <w:tcPr>
            <w:tcW w:w="4021" w:type="dxa"/>
            <w:shd w:val="clear" w:color="auto" w:fill="DDD9C3" w:themeFill="background2" w:themeFillShade="E6"/>
          </w:tcPr>
          <w:p w:rsidR="00A3667E" w:rsidRDefault="00A3667E" w:rsidP="00B82770">
            <w:pPr>
              <w:rPr>
                <w:b/>
                <w:sz w:val="40"/>
                <w:szCs w:val="40"/>
              </w:rPr>
            </w:pPr>
            <w:r>
              <w:rPr>
                <w:b/>
                <w:sz w:val="40"/>
                <w:szCs w:val="40"/>
              </w:rPr>
              <w:t>Y</w:t>
            </w:r>
          </w:p>
        </w:tc>
      </w:tr>
      <w:tr w:rsidR="00A3667E" w:rsidTr="00B82770">
        <w:trPr>
          <w:trHeight w:val="737"/>
          <w:jc w:val="center"/>
        </w:trPr>
        <w:tc>
          <w:tcPr>
            <w:tcW w:w="3912" w:type="dxa"/>
          </w:tcPr>
          <w:p w:rsidR="00A3667E" w:rsidRDefault="00A3667E" w:rsidP="00B82770">
            <w:pPr>
              <w:rPr>
                <w:b/>
                <w:sz w:val="40"/>
                <w:szCs w:val="40"/>
              </w:rPr>
            </w:pPr>
            <w:r>
              <w:rPr>
                <w:b/>
                <w:sz w:val="40"/>
                <w:szCs w:val="40"/>
              </w:rPr>
              <w:t>M</w:t>
            </w:r>
          </w:p>
        </w:tc>
        <w:tc>
          <w:tcPr>
            <w:tcW w:w="4021" w:type="dxa"/>
          </w:tcPr>
          <w:p w:rsidR="00A3667E" w:rsidRDefault="00A3667E" w:rsidP="00B82770">
            <w:pPr>
              <w:rPr>
                <w:b/>
                <w:sz w:val="40"/>
                <w:szCs w:val="40"/>
              </w:rPr>
            </w:pPr>
            <w:r>
              <w:rPr>
                <w:b/>
                <w:sz w:val="40"/>
                <w:szCs w:val="40"/>
              </w:rPr>
              <w:t>Z</w:t>
            </w:r>
          </w:p>
        </w:tc>
      </w:tr>
    </w:tbl>
    <w:p w:rsidR="00A3667E" w:rsidRDefault="00A3667E" w:rsidP="00A3667E">
      <w:pPr>
        <w:rPr>
          <w:b/>
        </w:rPr>
      </w:pPr>
      <w:r>
        <w:rPr>
          <w: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2B3564" w:rsidRPr="00DE4890" w:rsidTr="0014796A">
        <w:trPr>
          <w:trHeight w:val="544"/>
        </w:trPr>
        <w:tc>
          <w:tcPr>
            <w:tcW w:w="3119" w:type="dxa"/>
            <w:shd w:val="clear" w:color="auto" w:fill="D9D9D9" w:themeFill="background1" w:themeFillShade="D9"/>
          </w:tcPr>
          <w:p w:rsidR="002B3564" w:rsidRDefault="002B3564" w:rsidP="0014796A">
            <w:pPr>
              <w:pStyle w:val="Tabelle6pt"/>
              <w:rPr>
                <w:color w:val="000000"/>
              </w:rPr>
            </w:pPr>
            <w:r>
              <w:br w:type="page"/>
              <w:t>Lernfeld</w:t>
            </w:r>
          </w:p>
          <w:p w:rsidR="002B3564" w:rsidRDefault="002B3564" w:rsidP="0014796A">
            <w:pPr>
              <w:pStyle w:val="TabelleKopflinks"/>
            </w:pPr>
            <w:r>
              <w:t>LF 3</w:t>
            </w:r>
          </w:p>
        </w:tc>
        <w:tc>
          <w:tcPr>
            <w:tcW w:w="4230" w:type="dxa"/>
            <w:shd w:val="clear" w:color="auto" w:fill="D9D9D9" w:themeFill="background1" w:themeFillShade="D9"/>
          </w:tcPr>
          <w:p w:rsidR="002B3564" w:rsidRDefault="002B3564" w:rsidP="0014796A">
            <w:pPr>
              <w:pStyle w:val="Tabelle6pt"/>
            </w:pPr>
            <w:r>
              <w:t>Titel</w:t>
            </w:r>
          </w:p>
          <w:p w:rsidR="002B3564" w:rsidRPr="002B3564" w:rsidRDefault="002B3564" w:rsidP="0014796A">
            <w:pPr>
              <w:rPr>
                <w:b/>
              </w:rPr>
            </w:pPr>
            <w:r w:rsidRPr="002B3564">
              <w:rPr>
                <w:b/>
              </w:rPr>
              <w:t>Gemüsesuppe zubereiten</w:t>
            </w:r>
          </w:p>
          <w:p w:rsidR="002B3564" w:rsidRDefault="008C2531" w:rsidP="0014796A">
            <w:pPr>
              <w:pStyle w:val="TabelleKopflinks"/>
            </w:pPr>
            <w:r>
              <w:t>Rezeptblatt</w:t>
            </w:r>
          </w:p>
        </w:tc>
        <w:tc>
          <w:tcPr>
            <w:tcW w:w="196" w:type="dxa"/>
            <w:tcBorders>
              <w:top w:val="nil"/>
              <w:bottom w:val="nil"/>
            </w:tcBorders>
            <w:shd w:val="clear" w:color="auto" w:fill="auto"/>
          </w:tcPr>
          <w:p w:rsidR="002B3564" w:rsidRPr="004B658C" w:rsidRDefault="002B3564" w:rsidP="0014796A"/>
        </w:tc>
        <w:tc>
          <w:tcPr>
            <w:tcW w:w="2094" w:type="dxa"/>
            <w:shd w:val="clear" w:color="auto" w:fill="D9D9D9" w:themeFill="background1" w:themeFillShade="D9"/>
            <w:vAlign w:val="center"/>
          </w:tcPr>
          <w:p w:rsidR="002B3564" w:rsidRPr="00B51DE9" w:rsidRDefault="003917C2" w:rsidP="0014796A">
            <w:pPr>
              <w:pStyle w:val="TabelleKopfmitte"/>
              <w:rPr>
                <w:rFonts w:eastAsia="Calibri"/>
              </w:rPr>
            </w:pPr>
            <w:r>
              <w:rPr>
                <w:rFonts w:eastAsia="Calibri"/>
              </w:rPr>
              <w:t>H03.01.04.04</w:t>
            </w:r>
          </w:p>
        </w:tc>
      </w:tr>
    </w:tbl>
    <w:p w:rsidR="00EA58A9" w:rsidRDefault="00EA58A9" w:rsidP="00EA58A9">
      <w:pPr>
        <w:pStyle w:val="Abstandszeile"/>
      </w:pPr>
      <w:r w:rsidRPr="002B3564">
        <w:rPr>
          <w:noProof/>
        </w:rPr>
        <w:drawing>
          <wp:anchor distT="0" distB="0" distL="114300" distR="114300" simplePos="0" relativeHeight="251793408" behindDoc="0" locked="0" layoutInCell="0" allowOverlap="1" wp14:anchorId="08943CAC" wp14:editId="39E83853">
            <wp:simplePos x="0" y="0"/>
            <wp:positionH relativeFrom="rightMargin">
              <wp:posOffset>841375</wp:posOffset>
            </wp:positionH>
            <wp:positionV relativeFrom="paragraph">
              <wp:posOffset>24130</wp:posOffset>
            </wp:positionV>
            <wp:extent cx="348615" cy="320040"/>
            <wp:effectExtent l="0" t="0" r="0" b="3810"/>
            <wp:wrapNone/>
            <wp:docPr id="9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3564">
        <w:rPr>
          <w:noProof/>
        </w:rPr>
        <w:drawing>
          <wp:anchor distT="0" distB="0" distL="114300" distR="114300" simplePos="0" relativeHeight="251792384" behindDoc="0" locked="0" layoutInCell="0" allowOverlap="1" wp14:anchorId="1CD4ED83" wp14:editId="2FA86B72">
            <wp:simplePos x="0" y="0"/>
            <wp:positionH relativeFrom="rightMargin">
              <wp:posOffset>481330</wp:posOffset>
            </wp:positionH>
            <wp:positionV relativeFrom="paragraph">
              <wp:posOffset>24130</wp:posOffset>
            </wp:positionV>
            <wp:extent cx="349885" cy="320675"/>
            <wp:effectExtent l="0" t="0" r="0" b="3175"/>
            <wp:wrapNone/>
            <wp:docPr id="9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B3564" w:rsidRPr="002B3564">
        <w:rPr>
          <w:noProof/>
        </w:rPr>
        <w:drawing>
          <wp:anchor distT="0" distB="0" distL="114300" distR="114300" simplePos="0" relativeHeight="251791360" behindDoc="0" locked="0" layoutInCell="0" allowOverlap="1" wp14:anchorId="156153FF" wp14:editId="51E016BB">
            <wp:simplePos x="0" y="0"/>
            <wp:positionH relativeFrom="rightMargin">
              <wp:posOffset>121425</wp:posOffset>
            </wp:positionH>
            <wp:positionV relativeFrom="paragraph">
              <wp:posOffset>24499</wp:posOffset>
            </wp:positionV>
            <wp:extent cx="349885" cy="320675"/>
            <wp:effectExtent l="0" t="0" r="0" b="3175"/>
            <wp:wrapNone/>
            <wp:docPr id="9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564" w:rsidRPr="00EC0EF1" w:rsidRDefault="002B3564" w:rsidP="00EA58A9">
      <w:pPr>
        <w:spacing w:after="120"/>
      </w:pPr>
      <w:r w:rsidRPr="00EC0EF1">
        <w:t>Gemüsesuppe</w:t>
      </w:r>
    </w:p>
    <w:tbl>
      <w:tblPr>
        <w:tblStyle w:val="Tabellenraster"/>
        <w:tblW w:w="7366" w:type="dxa"/>
        <w:tblInd w:w="113" w:type="dxa"/>
        <w:tblLayout w:type="fixed"/>
        <w:tblCellMar>
          <w:top w:w="28" w:type="dxa"/>
          <w:bottom w:w="28" w:type="dxa"/>
        </w:tblCellMar>
        <w:tblLook w:val="04A0" w:firstRow="1" w:lastRow="0" w:firstColumn="1" w:lastColumn="0" w:noHBand="0" w:noVBand="1"/>
      </w:tblPr>
      <w:tblGrid>
        <w:gridCol w:w="988"/>
        <w:gridCol w:w="1559"/>
        <w:gridCol w:w="4819"/>
      </w:tblGrid>
      <w:tr w:rsidR="002B3564" w:rsidTr="00DB1A45">
        <w:tc>
          <w:tcPr>
            <w:tcW w:w="988" w:type="dxa"/>
            <w:shd w:val="clear" w:color="auto" w:fill="BFBFBF" w:themeFill="background1" w:themeFillShade="BF"/>
          </w:tcPr>
          <w:p w:rsidR="002B3564" w:rsidRPr="0046258B" w:rsidRDefault="002B3564" w:rsidP="0014796A">
            <w:pPr>
              <w:pStyle w:val="Textkrper"/>
              <w:rPr>
                <w:color w:val="000000" w:themeColor="text1"/>
              </w:rPr>
            </w:pPr>
            <w:r w:rsidRPr="0046258B">
              <w:rPr>
                <w:color w:val="000000" w:themeColor="text1"/>
              </w:rPr>
              <w:t xml:space="preserve">Menge </w:t>
            </w:r>
          </w:p>
        </w:tc>
        <w:tc>
          <w:tcPr>
            <w:tcW w:w="1559" w:type="dxa"/>
            <w:shd w:val="clear" w:color="auto" w:fill="BFBFBF" w:themeFill="background1" w:themeFillShade="BF"/>
          </w:tcPr>
          <w:p w:rsidR="002B3564" w:rsidRPr="0046258B" w:rsidRDefault="002B3564" w:rsidP="0014796A">
            <w:pPr>
              <w:pStyle w:val="Textkrper"/>
              <w:rPr>
                <w:color w:val="000000" w:themeColor="text1"/>
              </w:rPr>
            </w:pPr>
            <w:r w:rsidRPr="0046258B">
              <w:rPr>
                <w:color w:val="000000" w:themeColor="text1"/>
              </w:rPr>
              <w:t>Zutaten</w:t>
            </w:r>
          </w:p>
        </w:tc>
        <w:tc>
          <w:tcPr>
            <w:tcW w:w="4819" w:type="dxa"/>
            <w:shd w:val="clear" w:color="auto" w:fill="BFBFBF" w:themeFill="background1" w:themeFillShade="BF"/>
          </w:tcPr>
          <w:p w:rsidR="002B3564" w:rsidRPr="0046258B" w:rsidRDefault="002B3564" w:rsidP="0014796A">
            <w:pPr>
              <w:pStyle w:val="Textkrper"/>
              <w:rPr>
                <w:color w:val="000000" w:themeColor="text1"/>
              </w:rPr>
            </w:pPr>
            <w:r w:rsidRPr="0046258B">
              <w:rPr>
                <w:color w:val="000000" w:themeColor="text1"/>
              </w:rPr>
              <w:t>Zubereitung</w:t>
            </w:r>
          </w:p>
        </w:tc>
      </w:tr>
      <w:tr w:rsidR="002B3564" w:rsidTr="00DB1A45">
        <w:tc>
          <w:tcPr>
            <w:tcW w:w="988" w:type="dxa"/>
          </w:tcPr>
          <w:p w:rsidR="002B3564" w:rsidRPr="00EF4EA7" w:rsidRDefault="00DB1A45" w:rsidP="0014796A">
            <w:pPr>
              <w:pStyle w:val="Textkrper"/>
            </w:pPr>
            <w:r>
              <w:t>1</w:t>
            </w:r>
          </w:p>
        </w:tc>
        <w:tc>
          <w:tcPr>
            <w:tcW w:w="1559" w:type="dxa"/>
          </w:tcPr>
          <w:p w:rsidR="002B3564" w:rsidRPr="00EF4EA7" w:rsidRDefault="002B3564" w:rsidP="0014796A">
            <w:pPr>
              <w:pStyle w:val="Textkrper"/>
            </w:pPr>
            <w:r>
              <w:t xml:space="preserve">Karotte </w:t>
            </w:r>
          </w:p>
        </w:tc>
        <w:tc>
          <w:tcPr>
            <w:tcW w:w="4819" w:type="dxa"/>
          </w:tcPr>
          <w:p w:rsidR="002B3564" w:rsidRPr="00EF4EA7" w:rsidRDefault="002B3564" w:rsidP="0014796A">
            <w:pPr>
              <w:pStyle w:val="Textkrper"/>
            </w:pPr>
            <w:r w:rsidRPr="00EF4EA7">
              <w:rPr>
                <w:noProof/>
              </w:rPr>
              <mc:AlternateContent>
                <mc:Choice Requires="wps">
                  <w:drawing>
                    <wp:anchor distT="0" distB="0" distL="114300" distR="114300" simplePos="0" relativeHeight="251786240" behindDoc="0" locked="0" layoutInCell="1" allowOverlap="1" wp14:anchorId="6D9A8147" wp14:editId="5B5E7F6C">
                      <wp:simplePos x="0" y="0"/>
                      <wp:positionH relativeFrom="column">
                        <wp:posOffset>1792952</wp:posOffset>
                      </wp:positionH>
                      <wp:positionV relativeFrom="paragraph">
                        <wp:posOffset>324821</wp:posOffset>
                      </wp:positionV>
                      <wp:extent cx="144000" cy="144000"/>
                      <wp:effectExtent l="0" t="0" r="27940" b="27940"/>
                      <wp:wrapNone/>
                      <wp:docPr id="986" name="Ellipse 986"/>
                      <wp:cNvGraphicFramePr/>
                      <a:graphic xmlns:a="http://schemas.openxmlformats.org/drawingml/2006/main">
                        <a:graphicData uri="http://schemas.microsoft.com/office/word/2010/wordprocessingShape">
                          <wps:wsp>
                            <wps:cNvSpPr/>
                            <wps:spPr>
                              <a:xfrm flipH="1" flipV="1">
                                <a:off x="0" y="0"/>
                                <a:ext cx="144000" cy="144000"/>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86" o:spid="_x0000_s1026" style="position:absolute;margin-left:141.2pt;margin-top:25.6pt;width:11.35pt;height:11.35pt;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" fillcolor="#f79646" strokecolor="#b66d31" strokeweight="2pt"/>
                  </w:pict>
                </mc:Fallback>
              </mc:AlternateContent>
            </w:r>
            <w:r>
              <w:t xml:space="preserve">Grünzeug und Wurzelwerk abschneiden </w:t>
            </w:r>
            <w:r w:rsidRPr="00DC075D">
              <w:rPr>
                <w:b/>
              </w:rPr>
              <w:t>(= putzen</w:t>
            </w:r>
            <w:r>
              <w:t xml:space="preserve">), gut unter fließendem Wasser waschen, mit Sparschäler </w:t>
            </w:r>
            <w:r w:rsidRPr="00EF4EA7">
              <w:t>schälen,</w:t>
            </w:r>
            <w:r>
              <w:t xml:space="preserve"> evtl. nochmals waschen</w:t>
            </w:r>
            <w:r w:rsidRPr="00EF4EA7">
              <w:t xml:space="preserve"> in</w:t>
            </w:r>
            <w:r>
              <w:t xml:space="preserve"> feine  </w:t>
            </w:r>
            <w:r w:rsidRPr="00EF4EA7">
              <w:t xml:space="preserve"> </w:t>
            </w:r>
            <w:r>
              <w:rPr>
                <w:noProof/>
              </w:rPr>
              <w:t xml:space="preserve">          oder   </w:t>
            </w:r>
            <w:r>
              <w:rPr>
                <w:noProof/>
              </w:rPr>
              <w:drawing>
                <wp:inline distT="0" distB="0" distL="0" distR="0" wp14:anchorId="534B2B2C" wp14:editId="05C42821">
                  <wp:extent cx="144000" cy="144000"/>
                  <wp:effectExtent l="0" t="0" r="8890" b="8890"/>
                  <wp:docPr id="989" name="Grafik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rPr>
                <w:noProof/>
              </w:rPr>
              <w:t xml:space="preserve"> schneiden</w:t>
            </w:r>
          </w:p>
        </w:tc>
      </w:tr>
      <w:tr w:rsidR="002B3564" w:rsidTr="00DB1A45">
        <w:tc>
          <w:tcPr>
            <w:tcW w:w="988" w:type="dxa"/>
          </w:tcPr>
          <w:p w:rsidR="002B3564" w:rsidRPr="00EF4EA7" w:rsidRDefault="002B3564" w:rsidP="00034FF0">
            <w:pPr>
              <w:pStyle w:val="Textkrper"/>
            </w:pPr>
            <w:r w:rsidRPr="00EF4EA7">
              <w:t>1</w:t>
            </w:r>
            <w:r>
              <w:t>/</w:t>
            </w:r>
            <w:r w:rsidR="00034FF0">
              <w:t>2</w:t>
            </w:r>
            <w:r>
              <w:t xml:space="preserve"> </w:t>
            </w:r>
          </w:p>
        </w:tc>
        <w:tc>
          <w:tcPr>
            <w:tcW w:w="1559" w:type="dxa"/>
          </w:tcPr>
          <w:p w:rsidR="002B3564" w:rsidRPr="00EF4EA7" w:rsidRDefault="002B3564" w:rsidP="0014796A">
            <w:pPr>
              <w:pStyle w:val="Textkrper"/>
            </w:pPr>
            <w:r>
              <w:t>Kohlrabi</w:t>
            </w:r>
          </w:p>
        </w:tc>
        <w:tc>
          <w:tcPr>
            <w:tcW w:w="4819" w:type="dxa"/>
          </w:tcPr>
          <w:p w:rsidR="002B3564" w:rsidRPr="00EF4EA7" w:rsidRDefault="002B3564" w:rsidP="0014796A">
            <w:pPr>
              <w:pStyle w:val="Textkrper"/>
            </w:pPr>
            <w:r>
              <w:t>Grünzeug und Wurzelwerk abschneiden, unter fließendem Wasser waschen mit Sparschäler oder Küchenmesser schälen</w:t>
            </w:r>
            <w:r w:rsidR="00034FF0">
              <w:t>,</w:t>
            </w:r>
            <w:r>
              <w:t xml:space="preserve"> in gleichmäßige  </w:t>
            </w:r>
            <w:r>
              <w:rPr>
                <w:noProof/>
              </w:rPr>
              <w:drawing>
                <wp:inline distT="0" distB="0" distL="0" distR="0" wp14:anchorId="26DFC440" wp14:editId="71788CE2">
                  <wp:extent cx="144000" cy="144000"/>
                  <wp:effectExtent l="0" t="0" r="8890" b="8890"/>
                  <wp:docPr id="990" name="Grafik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t xml:space="preserve"> schneiden</w:t>
            </w:r>
          </w:p>
        </w:tc>
      </w:tr>
      <w:tr w:rsidR="002B3564" w:rsidTr="00DB1A45">
        <w:tc>
          <w:tcPr>
            <w:tcW w:w="988" w:type="dxa"/>
          </w:tcPr>
          <w:p w:rsidR="002B3564" w:rsidRPr="00EF4EA7" w:rsidRDefault="002B3564" w:rsidP="0014796A">
            <w:pPr>
              <w:pStyle w:val="Textkrper"/>
            </w:pPr>
            <w:r>
              <w:t xml:space="preserve">¼ </w:t>
            </w:r>
          </w:p>
        </w:tc>
        <w:tc>
          <w:tcPr>
            <w:tcW w:w="1559" w:type="dxa"/>
          </w:tcPr>
          <w:p w:rsidR="002B3564" w:rsidRPr="00EF4EA7" w:rsidRDefault="002B3564" w:rsidP="0014796A">
            <w:pPr>
              <w:pStyle w:val="Textkrper"/>
            </w:pPr>
            <w:r>
              <w:t>Sellerieknolle</w:t>
            </w:r>
          </w:p>
        </w:tc>
        <w:tc>
          <w:tcPr>
            <w:tcW w:w="4819" w:type="dxa"/>
          </w:tcPr>
          <w:p w:rsidR="002B3564" w:rsidRPr="00EF4EA7" w:rsidRDefault="00AC60F5" w:rsidP="0014796A">
            <w:pPr>
              <w:pStyle w:val="Textkrper"/>
            </w:pPr>
            <w:r>
              <w:t>p</w:t>
            </w:r>
            <w:r w:rsidR="002B3564">
              <w:t xml:space="preserve">utzen, unter fließendem Wasser waschen, mit Küchenmesser </w:t>
            </w:r>
            <w:r w:rsidR="002B3564" w:rsidRPr="00EF4EA7">
              <w:t>schälen</w:t>
            </w:r>
            <w:r w:rsidR="00034FF0">
              <w:t>,</w:t>
            </w:r>
            <w:r w:rsidR="002B3564">
              <w:t xml:space="preserve"> in gleichmäßige  </w:t>
            </w:r>
            <w:r w:rsidR="002B3564">
              <w:rPr>
                <w:noProof/>
              </w:rPr>
              <w:drawing>
                <wp:inline distT="0" distB="0" distL="0" distR="0" wp14:anchorId="3A375476" wp14:editId="77B010C0">
                  <wp:extent cx="144000" cy="144000"/>
                  <wp:effectExtent l="0" t="0" r="8890" b="8890"/>
                  <wp:docPr id="991" name="Grafik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rsidR="002B3564">
              <w:t xml:space="preserve"> schneiden</w:t>
            </w:r>
          </w:p>
        </w:tc>
      </w:tr>
      <w:tr w:rsidR="002B3564" w:rsidTr="00DB1A45">
        <w:tc>
          <w:tcPr>
            <w:tcW w:w="988" w:type="dxa"/>
          </w:tcPr>
          <w:p w:rsidR="002B3564" w:rsidRPr="00EF4EA7" w:rsidRDefault="002B3564" w:rsidP="0014796A">
            <w:pPr>
              <w:pStyle w:val="Textkrper"/>
            </w:pPr>
            <w:r>
              <w:t xml:space="preserve">1 </w:t>
            </w:r>
          </w:p>
        </w:tc>
        <w:tc>
          <w:tcPr>
            <w:tcW w:w="1559" w:type="dxa"/>
          </w:tcPr>
          <w:p w:rsidR="002B3564" w:rsidRPr="00EF4EA7" w:rsidRDefault="002B3564" w:rsidP="0014796A">
            <w:pPr>
              <w:pStyle w:val="Textkrper"/>
            </w:pPr>
            <w:r>
              <w:t>Zucchini</w:t>
            </w:r>
          </w:p>
        </w:tc>
        <w:tc>
          <w:tcPr>
            <w:tcW w:w="4819" w:type="dxa"/>
          </w:tcPr>
          <w:p w:rsidR="002B3564" w:rsidRPr="00EF4EA7" w:rsidRDefault="002B3564" w:rsidP="0014796A">
            <w:pPr>
              <w:pStyle w:val="Textkrper"/>
            </w:pPr>
            <w:r w:rsidRPr="008352BF">
              <w:rPr>
                <w:noProof/>
                <w:color w:val="FF0000"/>
              </w:rPr>
              <mc:AlternateContent>
                <mc:Choice Requires="wps">
                  <w:drawing>
                    <wp:anchor distT="0" distB="0" distL="114300" distR="114300" simplePos="0" relativeHeight="251789312" behindDoc="0" locked="0" layoutInCell="1" allowOverlap="1" wp14:anchorId="5244C185" wp14:editId="32C0DE43">
                      <wp:simplePos x="0" y="0"/>
                      <wp:positionH relativeFrom="column">
                        <wp:posOffset>19685</wp:posOffset>
                      </wp:positionH>
                      <wp:positionV relativeFrom="paragraph">
                        <wp:posOffset>337185</wp:posOffset>
                      </wp:positionV>
                      <wp:extent cx="144000" cy="144000"/>
                      <wp:effectExtent l="0" t="0" r="8890" b="27940"/>
                      <wp:wrapSquare wrapText="bothSides"/>
                      <wp:docPr id="987" name="Akkord 987"/>
                      <wp:cNvGraphicFramePr/>
                      <a:graphic xmlns:a="http://schemas.openxmlformats.org/drawingml/2006/main">
                        <a:graphicData uri="http://schemas.microsoft.com/office/word/2010/wordprocessingShape">
                          <wps:wsp>
                            <wps:cNvSpPr/>
                            <wps:spPr>
                              <a:xfrm>
                                <a:off x="0" y="0"/>
                                <a:ext cx="144000" cy="144000"/>
                              </a:xfrm>
                              <a:prstGeom prst="chord">
                                <a:avLst/>
                              </a:prstGeom>
                              <a:solidFill>
                                <a:srgbClr val="FFC000"/>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kord 987" o:spid="_x0000_s1026" style="position:absolute;margin-left:1.55pt;margin-top:26.55pt;width:11.35pt;height:11.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000,1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" path="m122912,122912c99869,145955,64222,150648,36000,134354,7778,118060,-5981,84842,2453,53365,10887,21888,39412,,72000,r50912,122912xe" fillcolor="#ffc000" strokecolor="#f79646" strokeweight="2pt">
                      <v:path arrowok="t" o:connecttype="custom" o:connectlocs="122912,122912;36000,134354;2453,53365;72000,0;122912,122912" o:connectangles="0,0,0,0,0"/>
                      <w10:wrap type="square"/>
                    </v:shape>
                  </w:pict>
                </mc:Fallback>
              </mc:AlternateContent>
            </w:r>
            <w:r>
              <w:t>g</w:t>
            </w:r>
            <w:r w:rsidRPr="00EF4EA7">
              <w:t>ut</w:t>
            </w:r>
            <w:r>
              <w:t xml:space="preserve"> unter fließendem Wasser</w:t>
            </w:r>
            <w:r w:rsidRPr="00EF4EA7">
              <w:t xml:space="preserve"> waschen,</w:t>
            </w:r>
            <w:r>
              <w:t xml:space="preserve"> mit Sparschäler schälen</w:t>
            </w:r>
            <w:r w:rsidRPr="00EF4EA7">
              <w:t xml:space="preserve"> </w:t>
            </w:r>
            <w:r>
              <w:t xml:space="preserve">längs halbieren mit einem Esslöffel Kerne entfernen, in gleichmäßige Halbringe schneiden </w:t>
            </w:r>
          </w:p>
        </w:tc>
      </w:tr>
      <w:tr w:rsidR="002B3564" w:rsidTr="00DB1A45">
        <w:tc>
          <w:tcPr>
            <w:tcW w:w="988" w:type="dxa"/>
          </w:tcPr>
          <w:p w:rsidR="00DB1A45" w:rsidRDefault="002B3564" w:rsidP="0014796A">
            <w:pPr>
              <w:pStyle w:val="Textkrper"/>
            </w:pPr>
            <w:r>
              <w:t xml:space="preserve">½ </w:t>
            </w:r>
          </w:p>
          <w:p w:rsidR="002B3564" w:rsidRPr="00EF4EA7" w:rsidRDefault="002B3564" w:rsidP="0014796A">
            <w:pPr>
              <w:pStyle w:val="Textkrper"/>
            </w:pPr>
            <w:r>
              <w:t>Stange</w:t>
            </w:r>
          </w:p>
        </w:tc>
        <w:tc>
          <w:tcPr>
            <w:tcW w:w="1559" w:type="dxa"/>
          </w:tcPr>
          <w:p w:rsidR="002B3564" w:rsidRPr="00EF4EA7" w:rsidRDefault="002B3564" w:rsidP="0014796A">
            <w:pPr>
              <w:pStyle w:val="Textkrper"/>
            </w:pPr>
            <w:r>
              <w:t>Lauch</w:t>
            </w:r>
          </w:p>
        </w:tc>
        <w:tc>
          <w:tcPr>
            <w:tcW w:w="4819" w:type="dxa"/>
          </w:tcPr>
          <w:p w:rsidR="002B3564" w:rsidRPr="00EF4EA7" w:rsidRDefault="002B3564" w:rsidP="0014796A">
            <w:pPr>
              <w:pStyle w:val="Textkrper"/>
            </w:pPr>
            <w:r w:rsidRPr="008352BF">
              <w:rPr>
                <w:noProof/>
                <w:color w:val="FF0000"/>
              </w:rPr>
              <mc:AlternateContent>
                <mc:Choice Requires="wps">
                  <w:drawing>
                    <wp:anchor distT="0" distB="0" distL="114300" distR="114300" simplePos="0" relativeHeight="251788288" behindDoc="0" locked="0" layoutInCell="1" allowOverlap="1" wp14:anchorId="66A96FA4" wp14:editId="0D2CDAF2">
                      <wp:simplePos x="0" y="0"/>
                      <wp:positionH relativeFrom="column">
                        <wp:posOffset>14605</wp:posOffset>
                      </wp:positionH>
                      <wp:positionV relativeFrom="paragraph">
                        <wp:posOffset>190500</wp:posOffset>
                      </wp:positionV>
                      <wp:extent cx="144000" cy="144000"/>
                      <wp:effectExtent l="0" t="0" r="8890" b="27940"/>
                      <wp:wrapSquare wrapText="bothSides"/>
                      <wp:docPr id="988" name="Akkord 988"/>
                      <wp:cNvGraphicFramePr/>
                      <a:graphic xmlns:a="http://schemas.openxmlformats.org/drawingml/2006/main">
                        <a:graphicData uri="http://schemas.microsoft.com/office/word/2010/wordprocessingShape">
                          <wps:wsp>
                            <wps:cNvSpPr/>
                            <wps:spPr>
                              <a:xfrm>
                                <a:off x="0" y="0"/>
                                <a:ext cx="144000" cy="144000"/>
                              </a:xfrm>
                              <a:prstGeom prst="chord">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kord 988" o:spid="_x0000_s1026" style="position:absolute;margin-left:1.15pt;margin-top:15pt;width:11.35pt;height:11.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000,1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" path="m122912,122912c99869,145955,64222,150648,36000,134354,7778,118060,-5981,84842,2453,53365,10887,21888,39412,,72000,r50912,122912xe" fillcolor="white [3201]" strokecolor="#f79646 [3209]" strokeweight="2pt">
                      <v:path arrowok="t" o:connecttype="custom" o:connectlocs="122912,122912;36000,134354;2453,53365;72000,0;122912,122912" o:connectangles="0,0,0,0,0"/>
                      <w10:wrap type="square"/>
                    </v:shape>
                  </w:pict>
                </mc:Fallback>
              </mc:AlternateContent>
            </w:r>
            <w:r>
              <w:t>Wurzeln abschneiden, welke Blätter entfernen, längs halbieren, in gleichmäßige Streifen schneiden, kurz in stehendem Wasser waschen</w:t>
            </w:r>
            <w:r w:rsidR="00034FF0">
              <w:t>,</w:t>
            </w:r>
            <w:r>
              <w:t xml:space="preserve"> im Sieb gut abtropfen lassen</w:t>
            </w:r>
          </w:p>
        </w:tc>
      </w:tr>
      <w:tr w:rsidR="002B3564" w:rsidTr="00DB1A45">
        <w:tc>
          <w:tcPr>
            <w:tcW w:w="988" w:type="dxa"/>
          </w:tcPr>
          <w:p w:rsidR="00DB1A45" w:rsidRDefault="002B3564" w:rsidP="0014796A">
            <w:pPr>
              <w:pStyle w:val="Textkrper"/>
            </w:pPr>
            <w:r>
              <w:t xml:space="preserve">½ </w:t>
            </w:r>
          </w:p>
          <w:p w:rsidR="002B3564" w:rsidRPr="00EF4EA7" w:rsidRDefault="002B3564" w:rsidP="0014796A">
            <w:pPr>
              <w:pStyle w:val="Textkrper"/>
            </w:pPr>
            <w:r>
              <w:t>kleiner</w:t>
            </w:r>
          </w:p>
        </w:tc>
        <w:tc>
          <w:tcPr>
            <w:tcW w:w="1559" w:type="dxa"/>
          </w:tcPr>
          <w:p w:rsidR="002B3564" w:rsidRDefault="002B3564" w:rsidP="0014796A">
            <w:pPr>
              <w:pStyle w:val="Textkrper"/>
            </w:pPr>
            <w:r>
              <w:t>Blumenkohl oder</w:t>
            </w:r>
          </w:p>
          <w:p w:rsidR="002B3564" w:rsidRPr="00EF4EA7" w:rsidRDefault="002B3564" w:rsidP="0014796A">
            <w:pPr>
              <w:pStyle w:val="Textkrper"/>
            </w:pPr>
            <w:r>
              <w:t>Broccoli</w:t>
            </w:r>
          </w:p>
        </w:tc>
        <w:tc>
          <w:tcPr>
            <w:tcW w:w="4819" w:type="dxa"/>
          </w:tcPr>
          <w:p w:rsidR="002B3564" w:rsidRDefault="002B3564" w:rsidP="0014796A">
            <w:pPr>
              <w:pStyle w:val="Textkrper"/>
            </w:pPr>
            <w:r>
              <w:t>putzen d.</w:t>
            </w:r>
            <w:r w:rsidR="008C2531">
              <w:t xml:space="preserve"> </w:t>
            </w:r>
            <w:r>
              <w:t>h. alle Blätter entfernen, Strunk kreuzweise einschneiden, ca. 10 Minuten in Salzwasser geben. Dadurch werden alle Kleintiere und Schmutz ausgeschwemmt.</w:t>
            </w:r>
          </w:p>
          <w:p w:rsidR="002B3564" w:rsidRPr="00EF4EA7" w:rsidRDefault="002B3564" w:rsidP="0014796A">
            <w:pPr>
              <w:pStyle w:val="Textkrper"/>
            </w:pPr>
            <w:r>
              <w:t>Anschließend großzügig den Strunk herausscheiden</w:t>
            </w:r>
            <w:r w:rsidR="00034FF0">
              <w:t>,</w:t>
            </w:r>
            <w:r>
              <w:t xml:space="preserve"> damit der Blumenkohl sich in einzelne  Röschen teilt.</w:t>
            </w:r>
          </w:p>
        </w:tc>
      </w:tr>
      <w:tr w:rsidR="002B3564" w:rsidTr="00DB1A45">
        <w:tc>
          <w:tcPr>
            <w:tcW w:w="988" w:type="dxa"/>
          </w:tcPr>
          <w:p w:rsidR="002B3564" w:rsidRPr="00EF4EA7" w:rsidRDefault="008C2531" w:rsidP="0014796A">
            <w:pPr>
              <w:pStyle w:val="Textkrper"/>
            </w:pPr>
            <w:r>
              <w:t xml:space="preserve">1/2 </w:t>
            </w:r>
          </w:p>
        </w:tc>
        <w:tc>
          <w:tcPr>
            <w:tcW w:w="1559" w:type="dxa"/>
          </w:tcPr>
          <w:p w:rsidR="002B3564" w:rsidRPr="00EF4EA7" w:rsidRDefault="002B3564" w:rsidP="0014796A">
            <w:pPr>
              <w:pStyle w:val="Textkrper"/>
            </w:pPr>
            <w:r>
              <w:t>Petersilienwurzel</w:t>
            </w:r>
          </w:p>
        </w:tc>
        <w:tc>
          <w:tcPr>
            <w:tcW w:w="4819" w:type="dxa"/>
          </w:tcPr>
          <w:p w:rsidR="002B3564" w:rsidRPr="00EF4EA7" w:rsidRDefault="002B3564" w:rsidP="0014796A">
            <w:pPr>
              <w:pStyle w:val="Textkrper"/>
            </w:pPr>
            <w:r w:rsidRPr="00EF4EA7">
              <w:rPr>
                <w:noProof/>
              </w:rPr>
              <mc:AlternateContent>
                <mc:Choice Requires="wps">
                  <w:drawing>
                    <wp:anchor distT="0" distB="0" distL="114300" distR="114300" simplePos="0" relativeHeight="251787264" behindDoc="0" locked="0" layoutInCell="1" allowOverlap="1" wp14:anchorId="4A9DAD7F" wp14:editId="1E15C8FD">
                      <wp:simplePos x="0" y="0"/>
                      <wp:positionH relativeFrom="column">
                        <wp:posOffset>1313180</wp:posOffset>
                      </wp:positionH>
                      <wp:positionV relativeFrom="paragraph">
                        <wp:posOffset>181610</wp:posOffset>
                      </wp:positionV>
                      <wp:extent cx="144000" cy="144000"/>
                      <wp:effectExtent l="0" t="0" r="27940" b="27940"/>
                      <wp:wrapNone/>
                      <wp:docPr id="18" name="Ellipse 18"/>
                      <wp:cNvGraphicFramePr/>
                      <a:graphic xmlns:a="http://schemas.openxmlformats.org/drawingml/2006/main">
                        <a:graphicData uri="http://schemas.microsoft.com/office/word/2010/wordprocessingShape">
                          <wps:wsp>
                            <wps:cNvSpPr/>
                            <wps:spPr>
                              <a:xfrm flipH="1" flipV="1">
                                <a:off x="0" y="0"/>
                                <a:ext cx="144000" cy="144000"/>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 o:spid="_x0000_s1026" style="position:absolute;margin-left:103.4pt;margin-top:14.3pt;width:11.35pt;height:11.35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" fillcolor="#f79646" strokecolor="#b66d31" strokeweight="2pt"/>
                  </w:pict>
                </mc:Fallback>
              </mc:AlternateContent>
            </w:r>
            <w:r>
              <w:t>putzen, gründlich unter fließendem Wasser waschen, mit Sparschäler schälen, in                schneiden.</w:t>
            </w:r>
          </w:p>
        </w:tc>
      </w:tr>
      <w:tr w:rsidR="002B3564" w:rsidTr="00DB1A45">
        <w:tc>
          <w:tcPr>
            <w:tcW w:w="988" w:type="dxa"/>
          </w:tcPr>
          <w:p w:rsidR="002B3564" w:rsidRPr="00EF4EA7" w:rsidRDefault="002B3564" w:rsidP="0014796A">
            <w:pPr>
              <w:pStyle w:val="Textkrper"/>
            </w:pPr>
            <w:r>
              <w:t xml:space="preserve"> ½ - 1 </w:t>
            </w:r>
            <w:r w:rsidRPr="00EF4EA7">
              <w:t xml:space="preserve"> </w:t>
            </w:r>
          </w:p>
        </w:tc>
        <w:tc>
          <w:tcPr>
            <w:tcW w:w="1559" w:type="dxa"/>
          </w:tcPr>
          <w:p w:rsidR="002B3564" w:rsidRPr="00EF4EA7" w:rsidRDefault="002B3564" w:rsidP="0014796A">
            <w:pPr>
              <w:pStyle w:val="Textkrper"/>
            </w:pPr>
            <w:r>
              <w:t>Zwiebel</w:t>
            </w:r>
          </w:p>
        </w:tc>
        <w:tc>
          <w:tcPr>
            <w:tcW w:w="4819" w:type="dxa"/>
          </w:tcPr>
          <w:p w:rsidR="002B3564" w:rsidRPr="00EF4EA7" w:rsidRDefault="002B3564" w:rsidP="0014796A">
            <w:pPr>
              <w:pStyle w:val="Textkrper"/>
            </w:pPr>
            <w:r>
              <w:t xml:space="preserve">Schälen,  halbieren in feine  </w:t>
            </w:r>
            <w:r>
              <w:rPr>
                <w:noProof/>
              </w:rPr>
              <w:drawing>
                <wp:inline distT="0" distB="0" distL="0" distR="0" wp14:anchorId="1F6B65D4" wp14:editId="762E316E">
                  <wp:extent cx="144000" cy="144000"/>
                  <wp:effectExtent l="0" t="0" r="8890" b="8890"/>
                  <wp:docPr id="992" name="Grafik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t xml:space="preserve">  schneiden.</w:t>
            </w:r>
          </w:p>
        </w:tc>
      </w:tr>
      <w:tr w:rsidR="002B3564" w:rsidTr="00DB1A45">
        <w:tc>
          <w:tcPr>
            <w:tcW w:w="988" w:type="dxa"/>
          </w:tcPr>
          <w:p w:rsidR="002B3564" w:rsidRPr="00EF4EA7" w:rsidRDefault="002B3564" w:rsidP="0014796A">
            <w:pPr>
              <w:pStyle w:val="Textkrper"/>
            </w:pPr>
            <w:r>
              <w:t xml:space="preserve">30 g </w:t>
            </w:r>
          </w:p>
        </w:tc>
        <w:tc>
          <w:tcPr>
            <w:tcW w:w="1559" w:type="dxa"/>
          </w:tcPr>
          <w:p w:rsidR="002B3564" w:rsidRDefault="002B3564" w:rsidP="0014796A">
            <w:pPr>
              <w:pStyle w:val="Textkrper"/>
            </w:pPr>
            <w:r>
              <w:t xml:space="preserve">Butter oder </w:t>
            </w:r>
          </w:p>
          <w:p w:rsidR="002B3564" w:rsidRPr="00EF4EA7" w:rsidRDefault="002B3564" w:rsidP="0014796A">
            <w:pPr>
              <w:pStyle w:val="Textkrper"/>
            </w:pPr>
            <w:r>
              <w:t>Margarine</w:t>
            </w:r>
          </w:p>
        </w:tc>
        <w:tc>
          <w:tcPr>
            <w:tcW w:w="4819" w:type="dxa"/>
          </w:tcPr>
          <w:p w:rsidR="002B3564" w:rsidRPr="00EF4EA7" w:rsidRDefault="002B3564" w:rsidP="008C2531">
            <w:pPr>
              <w:pStyle w:val="Textkrper"/>
            </w:pPr>
            <w:r>
              <w:t xml:space="preserve">in einem großen Topf zergehen lassen, Gemüse </w:t>
            </w:r>
            <w:r w:rsidR="008C2531">
              <w:t>vier bis fünf</w:t>
            </w:r>
            <w:r>
              <w:t xml:space="preserve"> Minuten andünsten.</w:t>
            </w:r>
          </w:p>
        </w:tc>
      </w:tr>
      <w:tr w:rsidR="002B3564" w:rsidTr="00DB1A45">
        <w:tc>
          <w:tcPr>
            <w:tcW w:w="988" w:type="dxa"/>
          </w:tcPr>
          <w:p w:rsidR="002B3564" w:rsidRPr="00EF4EA7" w:rsidRDefault="00DB1A45" w:rsidP="0014796A">
            <w:pPr>
              <w:pStyle w:val="Textkrper"/>
            </w:pPr>
            <w:r>
              <w:t>1 – 1,5</w:t>
            </w:r>
            <w:r w:rsidR="002B3564">
              <w:t xml:space="preserve"> l </w:t>
            </w:r>
          </w:p>
        </w:tc>
        <w:tc>
          <w:tcPr>
            <w:tcW w:w="1559" w:type="dxa"/>
          </w:tcPr>
          <w:p w:rsidR="00DB1A45" w:rsidRDefault="002B3564" w:rsidP="0014796A">
            <w:pPr>
              <w:pStyle w:val="Textkrper"/>
            </w:pPr>
            <w:r>
              <w:t>Wasser oder</w:t>
            </w:r>
          </w:p>
          <w:p w:rsidR="002B3564" w:rsidRPr="00EF4EA7" w:rsidRDefault="002B3564" w:rsidP="0014796A">
            <w:pPr>
              <w:pStyle w:val="Textkrper"/>
            </w:pPr>
            <w:r>
              <w:t xml:space="preserve">Brühe </w:t>
            </w:r>
          </w:p>
        </w:tc>
        <w:tc>
          <w:tcPr>
            <w:tcW w:w="4819" w:type="dxa"/>
          </w:tcPr>
          <w:p w:rsidR="002B3564" w:rsidRPr="00EF4EA7" w:rsidRDefault="002B3564" w:rsidP="0014796A">
            <w:pPr>
              <w:pStyle w:val="Textkrper"/>
              <w:rPr>
                <w:noProof/>
              </w:rPr>
            </w:pPr>
            <w:r>
              <w:rPr>
                <w:noProof/>
              </w:rPr>
              <w:t>dazugeben, aufkochen, lassen 20-25 Min. garen lassen.</w:t>
            </w:r>
          </w:p>
        </w:tc>
      </w:tr>
    </w:tbl>
    <w:p w:rsidR="00DB1A45" w:rsidRDefault="00DB1A45" w:rsidP="00DB1A45">
      <w:pPr>
        <w:pStyle w:val="MaginaliegrauIcon"/>
        <w:framePr w:wrap="around" w:x="8812" w:y="503"/>
      </w:pPr>
      <w:r w:rsidRPr="00BE1C4D">
        <w:rPr>
          <w:b/>
        </w:rPr>
        <w:t>Tipp</w:t>
      </w:r>
      <w:r>
        <w:t xml:space="preserve">: Es müssen nicht alle Gemüsesorten verwendet werden. </w:t>
      </w:r>
      <w:r w:rsidRPr="00EF4EA7">
        <w:t>Je nach Wunsch</w:t>
      </w:r>
      <w:r>
        <w:t xml:space="preserve"> können weniger oder auch noch andere Gemüsesorten mit verarbeitet werden. Beim </w:t>
      </w:r>
      <w:r w:rsidRPr="00EF4EA7">
        <w:t xml:space="preserve">Einkauf sollte auf </w:t>
      </w:r>
      <w:r>
        <w:t>S</w:t>
      </w:r>
      <w:r w:rsidRPr="00EF4EA7">
        <w:t>aison und Preis geachtet werden.</w:t>
      </w:r>
    </w:p>
    <w:tbl>
      <w:tblPr>
        <w:tblStyle w:val="Tabellenraster"/>
        <w:tblW w:w="7366" w:type="dxa"/>
        <w:tblInd w:w="113" w:type="dxa"/>
        <w:tblCellMar>
          <w:top w:w="28" w:type="dxa"/>
          <w:bottom w:w="28" w:type="dxa"/>
        </w:tblCellMar>
        <w:tblLook w:val="04A0" w:firstRow="1" w:lastRow="0" w:firstColumn="1" w:lastColumn="0" w:noHBand="0" w:noVBand="1"/>
      </w:tblPr>
      <w:tblGrid>
        <w:gridCol w:w="988"/>
        <w:gridCol w:w="1559"/>
        <w:gridCol w:w="4819"/>
      </w:tblGrid>
      <w:tr w:rsidR="002B3564" w:rsidTr="00461989">
        <w:trPr>
          <w:trHeight w:val="715"/>
        </w:trPr>
        <w:tc>
          <w:tcPr>
            <w:tcW w:w="988" w:type="dxa"/>
            <w:tcBorders>
              <w:top w:val="nil"/>
            </w:tcBorders>
          </w:tcPr>
          <w:p w:rsidR="002B3564" w:rsidRDefault="002B3564" w:rsidP="0014796A">
            <w:pPr>
              <w:pStyle w:val="Textkrper"/>
            </w:pPr>
            <w:r>
              <w:t xml:space="preserve">½ TL </w:t>
            </w:r>
          </w:p>
          <w:p w:rsidR="002B3564" w:rsidRDefault="002B3564" w:rsidP="0014796A">
            <w:pPr>
              <w:pStyle w:val="Textkrper"/>
            </w:pPr>
            <w:r>
              <w:t>2 Prisen</w:t>
            </w:r>
          </w:p>
          <w:p w:rsidR="002B3564" w:rsidRPr="00EF4EA7" w:rsidRDefault="002B3564" w:rsidP="0014796A">
            <w:pPr>
              <w:pStyle w:val="Textkrper"/>
            </w:pPr>
            <w:r>
              <w:t>etwas</w:t>
            </w:r>
          </w:p>
        </w:tc>
        <w:tc>
          <w:tcPr>
            <w:tcW w:w="1559" w:type="dxa"/>
            <w:tcBorders>
              <w:top w:val="nil"/>
            </w:tcBorders>
          </w:tcPr>
          <w:p w:rsidR="002B3564" w:rsidRDefault="002B3564" w:rsidP="0014796A">
            <w:pPr>
              <w:pStyle w:val="Textkrper"/>
            </w:pPr>
            <w:r>
              <w:t>Salz</w:t>
            </w:r>
          </w:p>
          <w:p w:rsidR="002B3564" w:rsidRDefault="002B3564" w:rsidP="0014796A">
            <w:pPr>
              <w:pStyle w:val="Textkrper"/>
            </w:pPr>
            <w:r>
              <w:t>Pfeffer</w:t>
            </w:r>
          </w:p>
          <w:p w:rsidR="002B3564" w:rsidRPr="00EF4EA7" w:rsidRDefault="002B3564" w:rsidP="0014796A">
            <w:pPr>
              <w:pStyle w:val="Textkrper"/>
            </w:pPr>
            <w:r>
              <w:t>Muskat</w:t>
            </w:r>
          </w:p>
        </w:tc>
        <w:tc>
          <w:tcPr>
            <w:tcW w:w="4819" w:type="dxa"/>
            <w:tcBorders>
              <w:top w:val="nil"/>
            </w:tcBorders>
          </w:tcPr>
          <w:p w:rsidR="002B3564" w:rsidRDefault="002B3564" w:rsidP="0014796A">
            <w:pPr>
              <w:pStyle w:val="Textkrper"/>
              <w:rPr>
                <w:noProof/>
              </w:rPr>
            </w:pPr>
            <w:r>
              <w:rPr>
                <w:noProof/>
              </w:rPr>
              <w:t>zum Würzen dazugeben</w:t>
            </w:r>
            <w:r w:rsidR="00034FF0">
              <w:rPr>
                <w:noProof/>
              </w:rPr>
              <w:t>,</w:t>
            </w:r>
            <w:r>
              <w:rPr>
                <w:noProof/>
              </w:rPr>
              <w:t xml:space="preserve"> evtl. Instantbrühe nach Bedarf dazugeben</w:t>
            </w:r>
            <w:r w:rsidR="00AC60F5">
              <w:rPr>
                <w:noProof/>
              </w:rPr>
              <w:t>.</w:t>
            </w:r>
          </w:p>
          <w:p w:rsidR="002B3564" w:rsidRPr="00EF4EA7" w:rsidRDefault="002B3564" w:rsidP="0014796A">
            <w:pPr>
              <w:pStyle w:val="Textkrper"/>
              <w:rPr>
                <w:noProof/>
              </w:rPr>
            </w:pPr>
          </w:p>
        </w:tc>
      </w:tr>
      <w:tr w:rsidR="002B3564" w:rsidTr="00DB1A45">
        <w:tc>
          <w:tcPr>
            <w:tcW w:w="988" w:type="dxa"/>
          </w:tcPr>
          <w:p w:rsidR="002B3564" w:rsidRDefault="002B3564" w:rsidP="0014796A">
            <w:pPr>
              <w:pStyle w:val="Textkrper"/>
            </w:pPr>
            <w:r>
              <w:t>½ Bund</w:t>
            </w:r>
          </w:p>
        </w:tc>
        <w:tc>
          <w:tcPr>
            <w:tcW w:w="1559" w:type="dxa"/>
          </w:tcPr>
          <w:p w:rsidR="002B3564" w:rsidRDefault="002B3564" w:rsidP="0014796A">
            <w:pPr>
              <w:pStyle w:val="Textkrper"/>
            </w:pPr>
            <w:r>
              <w:t>Petersilie</w:t>
            </w:r>
          </w:p>
        </w:tc>
        <w:tc>
          <w:tcPr>
            <w:tcW w:w="4819" w:type="dxa"/>
          </w:tcPr>
          <w:p w:rsidR="002B3564" w:rsidRDefault="002B3564" w:rsidP="0014796A">
            <w:pPr>
              <w:pStyle w:val="Textkrper"/>
              <w:rPr>
                <w:noProof/>
              </w:rPr>
            </w:pPr>
            <w:r>
              <w:rPr>
                <w:noProof/>
              </w:rPr>
              <w:t>gut waschen, abtropfen lassen, Stiele entfernen</w:t>
            </w:r>
            <w:r w:rsidR="00034FF0">
              <w:rPr>
                <w:noProof/>
              </w:rPr>
              <w:t>,</w:t>
            </w:r>
            <w:r>
              <w:rPr>
                <w:noProof/>
              </w:rPr>
              <w:t xml:space="preserve"> mit dem Wiegemesser zerkleinern</w:t>
            </w:r>
            <w:r w:rsidR="00AC60F5">
              <w:rPr>
                <w:noProof/>
              </w:rPr>
              <w:t>.</w:t>
            </w:r>
          </w:p>
        </w:tc>
      </w:tr>
      <w:tr w:rsidR="002B3564" w:rsidTr="00DB1A45">
        <w:tc>
          <w:tcPr>
            <w:tcW w:w="988" w:type="dxa"/>
          </w:tcPr>
          <w:p w:rsidR="002B3564" w:rsidRDefault="002B3564" w:rsidP="0014796A">
            <w:pPr>
              <w:pStyle w:val="Textkrper"/>
            </w:pPr>
          </w:p>
        </w:tc>
        <w:tc>
          <w:tcPr>
            <w:tcW w:w="1559" w:type="dxa"/>
          </w:tcPr>
          <w:p w:rsidR="002B3564" w:rsidRDefault="002B3564" w:rsidP="0014796A">
            <w:pPr>
              <w:pStyle w:val="Textkrper"/>
            </w:pPr>
          </w:p>
        </w:tc>
        <w:tc>
          <w:tcPr>
            <w:tcW w:w="4819" w:type="dxa"/>
          </w:tcPr>
          <w:p w:rsidR="002B3564" w:rsidRDefault="002B3564" w:rsidP="0014796A">
            <w:pPr>
              <w:pStyle w:val="Textkrper"/>
              <w:rPr>
                <w:noProof/>
              </w:rPr>
            </w:pPr>
            <w:r>
              <w:rPr>
                <w:noProof/>
              </w:rPr>
              <w:t>Suppe zum Schluss abschmecken, in eine Suppenschüssel füllen, Petersilie darüberstreuen</w:t>
            </w:r>
            <w:r w:rsidR="00AC60F5">
              <w:rPr>
                <w:noProof/>
              </w:rPr>
              <w:t>.</w:t>
            </w:r>
          </w:p>
          <w:p w:rsidR="008C2531" w:rsidRDefault="002B3564" w:rsidP="008C2531">
            <w:pPr>
              <w:rPr>
                <w:noProof/>
              </w:rPr>
            </w:pPr>
            <w:r>
              <w:rPr>
                <w:noProof/>
              </w:rPr>
              <w:t xml:space="preserve">                                                                  </w:t>
            </w:r>
            <w:r>
              <w:rPr>
                <w:noProof/>
              </w:rPr>
              <w:tab/>
              <w:t xml:space="preserve">  </w:t>
            </w:r>
            <w:r>
              <w:rPr>
                <w:noProof/>
              </w:rPr>
              <w:drawing>
                <wp:inline distT="0" distB="0" distL="0" distR="0" wp14:anchorId="158B2581" wp14:editId="162A9238">
                  <wp:extent cx="923027" cy="638355"/>
                  <wp:effectExtent l="0" t="0" r="0" b="0"/>
                  <wp:docPr id="993" name="Grafik 993"/>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922876" cy="638250"/>
                          </a:xfrm>
                          <a:prstGeom prst="rect">
                            <a:avLst/>
                          </a:prstGeom>
                        </pic:spPr>
                      </pic:pic>
                    </a:graphicData>
                  </a:graphic>
                </wp:inline>
              </w:drawing>
            </w:r>
            <w:r w:rsidR="003E7532" w:rsidRPr="008B048C">
              <w:rPr>
                <w:noProof/>
                <w:sz w:val="16"/>
                <w:szCs w:val="16"/>
              </w:rPr>
              <w:drawing>
                <wp:inline distT="0" distB="0" distL="0" distR="0" wp14:anchorId="7A382557" wp14:editId="56FD60E2">
                  <wp:extent cx="0" cy="0"/>
                  <wp:effectExtent l="0" t="0" r="0" b="0"/>
                  <wp:docPr id="1381" name="Grafik 1381"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p w:rsidR="002B3564" w:rsidRPr="008C2531" w:rsidRDefault="002B3564" w:rsidP="008C2531">
            <w:pPr>
              <w:jc w:val="right"/>
              <w:rPr>
                <w:sz w:val="16"/>
                <w:szCs w:val="16"/>
              </w:rPr>
            </w:pPr>
          </w:p>
        </w:tc>
      </w:tr>
    </w:tbl>
    <w:p w:rsidR="002B3564" w:rsidRDefault="00DB1A45" w:rsidP="00DB1A45">
      <w:pPr>
        <w:pStyle w:val="Marginaliegrau"/>
        <w:framePr w:wrap="around" w:x="8789" w:y="244"/>
        <w:rPr>
          <w:b/>
          <w:i/>
          <w:lang w:eastAsia="de-DE"/>
        </w:rPr>
      </w:pPr>
      <w:r>
        <w:t>© Bild der</w:t>
      </w:r>
      <w:r w:rsidRPr="008B048C">
        <w:t xml:space="preserve"> Autor</w:t>
      </w:r>
      <w:r>
        <w:t>in</w:t>
      </w:r>
    </w:p>
    <w:p w:rsidR="002C6A25" w:rsidRPr="003E7532" w:rsidRDefault="002C6A25" w:rsidP="003E7532">
      <w:pPr>
        <w:pStyle w:val="Textkrper"/>
      </w:pPr>
      <w:r>
        <w:rPr>
          <w:b/>
          <w:i/>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917C2"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rPr>
                <w:color w:val="000000"/>
              </w:rPr>
            </w:pPr>
            <w:r>
              <w:br w:type="page"/>
              <w:t>Lernfeld</w:t>
            </w:r>
          </w:p>
          <w:p w:rsidR="003917C2" w:rsidRDefault="003917C2"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pPr>
            <w:r>
              <w:t>Titel</w:t>
            </w:r>
          </w:p>
          <w:p w:rsidR="003917C2" w:rsidRDefault="003917C2" w:rsidP="00B82770">
            <w:r>
              <w:t>Gemüsesuppe zubereiten</w:t>
            </w:r>
          </w:p>
          <w:p w:rsidR="003917C2" w:rsidRDefault="003917C2" w:rsidP="00B82770">
            <w:r>
              <w:t>Arbeitsblatt-Vorbereitungstechniken</w:t>
            </w:r>
          </w:p>
        </w:tc>
        <w:tc>
          <w:tcPr>
            <w:tcW w:w="188" w:type="dxa"/>
            <w:tcBorders>
              <w:top w:val="nil"/>
              <w:left w:val="single" w:sz="4" w:space="0" w:color="auto"/>
              <w:bottom w:val="nil"/>
              <w:right w:val="single" w:sz="4" w:space="0" w:color="auto"/>
            </w:tcBorders>
            <w:shd w:val="clear" w:color="auto" w:fill="FFFFFF"/>
          </w:tcPr>
          <w:p w:rsidR="003917C2" w:rsidRPr="004B658C" w:rsidRDefault="003917C2"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3917C2" w:rsidRPr="00B51DE9" w:rsidRDefault="003917C2" w:rsidP="00B82770">
            <w:pPr>
              <w:pStyle w:val="TabelleKopfmitte"/>
              <w:rPr>
                <w:rFonts w:eastAsia="Calibri"/>
              </w:rPr>
            </w:pPr>
            <w:r>
              <w:rPr>
                <w:rFonts w:eastAsia="Calibri"/>
              </w:rPr>
              <w:t>H03.01.04.05</w:t>
            </w:r>
          </w:p>
        </w:tc>
      </w:tr>
    </w:tbl>
    <w:p w:rsidR="00EA58A9" w:rsidRPr="00B719E6" w:rsidRDefault="00EA58A9" w:rsidP="00B719E6">
      <w:pPr>
        <w:pStyle w:val="berschrift3"/>
      </w:pPr>
      <w:r w:rsidRPr="00B719E6">
        <w:rPr>
          <w:noProof/>
        </w:rPr>
        <w:drawing>
          <wp:anchor distT="0" distB="0" distL="114300" distR="114300" simplePos="0" relativeHeight="252409856" behindDoc="0" locked="0" layoutInCell="0" allowOverlap="1" wp14:anchorId="5F5DF82C" wp14:editId="33068BEC">
            <wp:simplePos x="0" y="0"/>
            <wp:positionH relativeFrom="rightMargin">
              <wp:posOffset>133985</wp:posOffset>
            </wp:positionH>
            <wp:positionV relativeFrom="paragraph">
              <wp:posOffset>19847</wp:posOffset>
            </wp:positionV>
            <wp:extent cx="349885" cy="320675"/>
            <wp:effectExtent l="0" t="0" r="0" b="3175"/>
            <wp:wrapNone/>
            <wp:docPr id="5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17C2" w:rsidRPr="00B719E6">
        <w:rPr>
          <w:rStyle w:val="berschrift1Zchn"/>
          <w:rFonts w:eastAsiaTheme="minorHAnsi"/>
          <w:bCs/>
          <w:sz w:val="22"/>
          <w:szCs w:val="20"/>
        </w:rPr>
        <w:t>Vorbereitungstechniken</w:t>
      </w:r>
    </w:p>
    <w:p w:rsidR="003917C2" w:rsidRDefault="003917C2" w:rsidP="00B719E6">
      <w:pPr>
        <w:pStyle w:val="berschrift4"/>
        <w:rPr>
          <w:sz w:val="32"/>
          <w:szCs w:val="32"/>
        </w:rPr>
      </w:pPr>
      <w:r w:rsidRPr="00B82DD6">
        <w:t xml:space="preserve">Entfernen von unerwünschten </w:t>
      </w:r>
      <w:r w:rsidRPr="00B719E6">
        <w:t>Bestandteilen</w:t>
      </w:r>
    </w:p>
    <w:p w:rsidR="003917C2" w:rsidRDefault="003917C2" w:rsidP="003917C2">
      <w:pPr>
        <w:pStyle w:val="Textkrper"/>
      </w:pPr>
      <w:r w:rsidRPr="00DB1A45">
        <w:rPr>
          <w:b/>
        </w:rPr>
        <w:t>Aufgabe</w:t>
      </w:r>
      <w:r w:rsidR="00FE6332">
        <w:rPr>
          <w:b/>
        </w:rPr>
        <w:t xml:space="preserve"> 1</w:t>
      </w:r>
      <w:r w:rsidR="00C51A4A" w:rsidRPr="00DB1A45">
        <w:rPr>
          <w:b/>
        </w:rPr>
        <w:t>:</w:t>
      </w:r>
      <w:r w:rsidR="00C51A4A" w:rsidRPr="00DB1A45">
        <w:t xml:space="preserve"> Tragen S</w:t>
      </w:r>
      <w:r w:rsidRPr="00DB1A45">
        <w:t>ie die folgenden Begriffe (waschen, wässern und putzen) folgerichtig in die Tabelle ein</w:t>
      </w:r>
      <w:r>
        <w:t xml:space="preserve">. </w:t>
      </w:r>
      <w:r w:rsidRPr="00DB1A45">
        <w:t>Lesen Sie die Begriffserklärungen gründlich durch.</w:t>
      </w:r>
    </w:p>
    <w:p w:rsidR="00DB1A45" w:rsidRPr="00357D07" w:rsidRDefault="00DB1A45" w:rsidP="00DB1A45">
      <w:pPr>
        <w:pStyle w:val="Abstandszeile"/>
      </w:pPr>
    </w:p>
    <w:tbl>
      <w:tblPr>
        <w:tblStyle w:val="Tabellenraster"/>
        <w:tblW w:w="7479" w:type="dxa"/>
        <w:tblLayout w:type="fixed"/>
        <w:tblLook w:val="04A0" w:firstRow="1" w:lastRow="0" w:firstColumn="1" w:lastColumn="0" w:noHBand="0" w:noVBand="1"/>
      </w:tblPr>
      <w:tblGrid>
        <w:gridCol w:w="2493"/>
        <w:gridCol w:w="2493"/>
        <w:gridCol w:w="2493"/>
      </w:tblGrid>
      <w:tr w:rsidR="003917C2" w:rsidTr="00DB1A45">
        <w:tc>
          <w:tcPr>
            <w:tcW w:w="2493" w:type="dxa"/>
          </w:tcPr>
          <w:p w:rsidR="003917C2" w:rsidRPr="00D522F7" w:rsidRDefault="00DB1A45" w:rsidP="00B82770">
            <w:pPr>
              <w:pStyle w:val="berschrift1"/>
              <w:outlineLvl w:val="0"/>
            </w:pPr>
            <w:r>
              <w:t>…………………</w:t>
            </w:r>
          </w:p>
        </w:tc>
        <w:tc>
          <w:tcPr>
            <w:tcW w:w="2493" w:type="dxa"/>
          </w:tcPr>
          <w:p w:rsidR="003917C2" w:rsidRPr="00D522F7" w:rsidRDefault="003917C2" w:rsidP="00B82770">
            <w:pPr>
              <w:pStyle w:val="berschrift1"/>
              <w:outlineLvl w:val="0"/>
            </w:pPr>
            <w:r>
              <w:t>…………………..</w:t>
            </w:r>
          </w:p>
        </w:tc>
        <w:tc>
          <w:tcPr>
            <w:tcW w:w="2493" w:type="dxa"/>
          </w:tcPr>
          <w:p w:rsidR="003917C2" w:rsidRPr="00D522F7" w:rsidRDefault="003917C2" w:rsidP="00B82770">
            <w:pPr>
              <w:pStyle w:val="berschrift1"/>
              <w:outlineLvl w:val="0"/>
            </w:pPr>
            <w:r>
              <w:t>…………………</w:t>
            </w:r>
          </w:p>
        </w:tc>
      </w:tr>
      <w:tr w:rsidR="003917C2" w:rsidTr="00DB1A45">
        <w:tc>
          <w:tcPr>
            <w:tcW w:w="2493" w:type="dxa"/>
          </w:tcPr>
          <w:p w:rsidR="003917C2" w:rsidRPr="00DB1A45" w:rsidRDefault="003917C2" w:rsidP="00DB1A45">
            <w:r w:rsidRPr="00DB1A45">
              <w:t>Schadhafte und nicht verwertbare Stellen werden entfernt z.</w:t>
            </w:r>
            <w:r w:rsidR="00C90E37" w:rsidRPr="00DB1A45">
              <w:t xml:space="preserve"> </w:t>
            </w:r>
            <w:r w:rsidRPr="00DB1A45">
              <w:t>B. durch Abschneiden</w:t>
            </w:r>
            <w:r w:rsidR="00FE6332">
              <w:t>.</w:t>
            </w:r>
          </w:p>
        </w:tc>
        <w:tc>
          <w:tcPr>
            <w:tcW w:w="2493" w:type="dxa"/>
          </w:tcPr>
          <w:p w:rsidR="003917C2" w:rsidRPr="00DB1A45" w:rsidRDefault="003917C2" w:rsidP="00DB1A45">
            <w:r w:rsidRPr="00DB1A45">
              <w:t>Sämtlicher Schmutz wird entfernt</w:t>
            </w:r>
            <w:r w:rsidR="00FE6332">
              <w:t>.</w:t>
            </w:r>
          </w:p>
        </w:tc>
        <w:tc>
          <w:tcPr>
            <w:tcW w:w="2493" w:type="dxa"/>
          </w:tcPr>
          <w:p w:rsidR="003917C2" w:rsidRPr="00DB1A45" w:rsidRDefault="003917C2" w:rsidP="00DB1A45">
            <w:r w:rsidRPr="00DB1A45">
              <w:t>Entfernung von unerwünschten Stoffen</w:t>
            </w:r>
          </w:p>
          <w:p w:rsidR="003917C2" w:rsidRPr="00DB1A45" w:rsidRDefault="003917C2" w:rsidP="00DB1A45">
            <w:r w:rsidRPr="00DB1A45">
              <w:t xml:space="preserve"> z.</w:t>
            </w:r>
            <w:r w:rsidR="00C90E37" w:rsidRPr="00DB1A45">
              <w:t xml:space="preserve"> </w:t>
            </w:r>
            <w:r w:rsidRPr="00DB1A45">
              <w:t>B. Bitterstoffe, Kleintiere</w:t>
            </w:r>
          </w:p>
        </w:tc>
      </w:tr>
      <w:tr w:rsidR="003917C2" w:rsidTr="00DB1A45">
        <w:trPr>
          <w:trHeight w:val="5662"/>
        </w:trPr>
        <w:tc>
          <w:tcPr>
            <w:tcW w:w="2493" w:type="dxa"/>
          </w:tcPr>
          <w:p w:rsidR="003917C2" w:rsidRPr="00DB1A45" w:rsidRDefault="003917C2" w:rsidP="00DB1A45">
            <w:r w:rsidRPr="00DB1A45">
              <w:rPr>
                <w:rStyle w:val="Fett"/>
              </w:rPr>
              <w:t>Beachte</w:t>
            </w:r>
            <w:r w:rsidR="00DB1A45">
              <w:t>:</w:t>
            </w:r>
          </w:p>
          <w:p w:rsidR="003917C2" w:rsidRPr="00DB1A45" w:rsidRDefault="003917C2" w:rsidP="00DB1A45">
            <w:r w:rsidRPr="00DB1A45">
              <w:t>Nicht zu großzügig putzen.</w:t>
            </w:r>
          </w:p>
          <w:p w:rsidR="003917C2" w:rsidRPr="00DB1A45" w:rsidRDefault="003917C2" w:rsidP="00DB1A45">
            <w:r w:rsidRPr="00DB1A45">
              <w:t>Mit Sparschäfer wenn möglich arbeiten</w:t>
            </w:r>
            <w:r w:rsidR="00034FF0" w:rsidRPr="00DB1A45">
              <w:t>.</w:t>
            </w:r>
          </w:p>
          <w:p w:rsidR="003917C2" w:rsidRPr="00DB1A45" w:rsidRDefault="003917C2" w:rsidP="00DB1A45"/>
          <w:p w:rsidR="003917C2" w:rsidRPr="00DB1A45" w:rsidRDefault="003917C2" w:rsidP="00DB1A45"/>
          <w:p w:rsidR="003917C2" w:rsidRPr="00DB1A45" w:rsidRDefault="003917C2" w:rsidP="00DB1A45"/>
          <w:p w:rsidR="003917C2" w:rsidRPr="00DB1A45" w:rsidRDefault="003917C2" w:rsidP="00DB1A45"/>
          <w:p w:rsidR="003917C2" w:rsidRPr="00DB1A45" w:rsidRDefault="003917C2" w:rsidP="00DB1A45"/>
          <w:p w:rsidR="003917C2" w:rsidRPr="00DB1A45" w:rsidRDefault="003917C2" w:rsidP="00DB1A45"/>
        </w:tc>
        <w:tc>
          <w:tcPr>
            <w:tcW w:w="2493" w:type="dxa"/>
          </w:tcPr>
          <w:p w:rsidR="003917C2" w:rsidRPr="00DB1A45" w:rsidRDefault="003917C2" w:rsidP="00DB1A45">
            <w:pPr>
              <w:rPr>
                <w:b/>
              </w:rPr>
            </w:pPr>
            <w:r w:rsidRPr="00DB1A45">
              <w:rPr>
                <w:b/>
              </w:rPr>
              <w:t>Beachte</w:t>
            </w:r>
            <w:r w:rsidR="00DB1A45">
              <w:rPr>
                <w:b/>
              </w:rPr>
              <w:t>:</w:t>
            </w:r>
          </w:p>
          <w:p w:rsidR="003917C2" w:rsidRPr="00DB1A45" w:rsidRDefault="003917C2" w:rsidP="00DB1A45">
            <w:r w:rsidRPr="00DB1A45">
              <w:t xml:space="preserve">Lebensmittel mit fester Struktur unter kaltem </w:t>
            </w:r>
            <w:r w:rsidRPr="00DB1A45">
              <w:rPr>
                <w:b/>
              </w:rPr>
              <w:t>fließendem</w:t>
            </w:r>
            <w:r w:rsidRPr="00DB1A45">
              <w:t xml:space="preserve"> Wasser </w:t>
            </w:r>
            <w:r w:rsidRPr="00DB1A45">
              <w:rPr>
                <w:b/>
              </w:rPr>
              <w:t xml:space="preserve">schnell </w:t>
            </w:r>
            <w:r w:rsidRPr="00DB1A45">
              <w:t xml:space="preserve">und </w:t>
            </w:r>
            <w:r w:rsidRPr="00DB1A45">
              <w:rPr>
                <w:b/>
              </w:rPr>
              <w:t>gründlich</w:t>
            </w:r>
          </w:p>
          <w:p w:rsidR="003917C2" w:rsidRPr="00DB1A45" w:rsidRDefault="003917C2" w:rsidP="00DB1A45">
            <w:r w:rsidRPr="00DB1A45">
              <w:rPr>
                <w:noProof/>
              </w:rPr>
              <w:drawing>
                <wp:inline distT="0" distB="0" distL="0" distR="0" wp14:anchorId="346CD7CC" wp14:editId="4E9F8167">
                  <wp:extent cx="1040899" cy="1404000"/>
                  <wp:effectExtent l="0" t="0" r="6985" b="5715"/>
                  <wp:docPr id="1574" name="Grafik 1574"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3917C2" w:rsidRPr="00DB1A45" w:rsidRDefault="003917C2" w:rsidP="00DB1A45"/>
          <w:p w:rsidR="003E7532" w:rsidRPr="00DB1A45" w:rsidRDefault="003917C2" w:rsidP="00DB1A45">
            <w:r w:rsidRPr="00DB1A45">
              <w:t xml:space="preserve">Lebensmittel mit empfindlicher Struktur in </w:t>
            </w:r>
            <w:r w:rsidRPr="00DB1A45">
              <w:rPr>
                <w:b/>
              </w:rPr>
              <w:t>stehendem kaltem</w:t>
            </w:r>
            <w:r w:rsidRPr="00DB1A45">
              <w:t xml:space="preserve"> Wasser</w:t>
            </w:r>
            <w:r w:rsidRPr="00DB1A45">
              <w:rPr>
                <w:noProof/>
              </w:rPr>
              <w:drawing>
                <wp:inline distT="0" distB="0" distL="0" distR="0" wp14:anchorId="58343385" wp14:editId="65A94CC1">
                  <wp:extent cx="1540171" cy="1152000"/>
                  <wp:effectExtent l="0" t="0" r="3175" b="0"/>
                  <wp:docPr id="1575" name="Grafik 1575"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40171" cy="1152000"/>
                          </a:xfrm>
                          <a:prstGeom prst="rect">
                            <a:avLst/>
                          </a:prstGeom>
                          <a:noFill/>
                          <a:ln>
                            <a:noFill/>
                          </a:ln>
                        </pic:spPr>
                      </pic:pic>
                    </a:graphicData>
                  </a:graphic>
                </wp:inline>
              </w:drawing>
            </w:r>
          </w:p>
          <w:p w:rsidR="00424EDC" w:rsidRPr="00DB1A45" w:rsidRDefault="00424EDC" w:rsidP="00DB1A45">
            <w:pPr>
              <w:rPr>
                <w:sz w:val="16"/>
                <w:szCs w:val="16"/>
              </w:rPr>
            </w:pPr>
          </w:p>
        </w:tc>
        <w:tc>
          <w:tcPr>
            <w:tcW w:w="2493" w:type="dxa"/>
          </w:tcPr>
          <w:p w:rsidR="003917C2" w:rsidRPr="00DB1A45" w:rsidRDefault="003917C2" w:rsidP="00DB1A45">
            <w:pPr>
              <w:rPr>
                <w:b/>
              </w:rPr>
            </w:pPr>
            <w:r w:rsidRPr="00DB1A45">
              <w:rPr>
                <w:b/>
              </w:rPr>
              <w:t>Beachte:</w:t>
            </w:r>
          </w:p>
          <w:p w:rsidR="003917C2" w:rsidRPr="00DB1A45" w:rsidRDefault="003917C2" w:rsidP="00DB1A45">
            <w:r w:rsidRPr="00DB1A45">
              <w:t>Nahrungsmittel nicht so lange im Wasser liegen lassen, da sonst starke Vitamin- und Mineralstoffverluste auftreten</w:t>
            </w:r>
            <w:r w:rsidR="00034FF0" w:rsidRPr="00DB1A45">
              <w:t>.</w:t>
            </w:r>
          </w:p>
          <w:p w:rsidR="003917C2" w:rsidRPr="00DB1A45" w:rsidRDefault="003917C2" w:rsidP="00DB1A45"/>
        </w:tc>
      </w:tr>
    </w:tbl>
    <w:p w:rsidR="00E5791D" w:rsidRDefault="00DB1A45" w:rsidP="00DB1A45">
      <w:pPr>
        <w:pStyle w:val="Marginaliegrau"/>
        <w:framePr w:wrap="around" w:x="8685" w:y="273"/>
        <w:rPr>
          <w:rStyle w:val="Hervorhebung"/>
        </w:rPr>
      </w:pPr>
      <w:r w:rsidRPr="00DB1A45">
        <w:rPr>
          <w:noProof/>
          <w:lang w:eastAsia="de-DE"/>
        </w:rPr>
        <w:drawing>
          <wp:inline distT="0" distB="0" distL="0" distR="0" wp14:anchorId="04ADA615" wp14:editId="14C92A7B">
            <wp:extent cx="0" cy="0"/>
            <wp:effectExtent l="0" t="0" r="0" b="0"/>
            <wp:docPr id="1384" name="Grafik 1384"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DB1A45">
        <w:t>Bilder der Autorin</w:t>
      </w:r>
    </w:p>
    <w:p w:rsidR="00E5791D" w:rsidRDefault="00E5791D">
      <w:pPr>
        <w:spacing w:line="240" w:lineRule="exact"/>
        <w:rPr>
          <w:rStyle w:val="Hervorhebung"/>
          <w:rFonts w:ascii="Source Sans Pro Semibold" w:eastAsia="Times New Roman" w:hAnsi="Source Sans Pro Semibold" w:cs="Times New Roman"/>
          <w:bCs/>
          <w:sz w:val="26"/>
          <w:szCs w:val="26"/>
          <w:lang w:eastAsia="de-DE"/>
        </w:rPr>
      </w:pPr>
      <w:r>
        <w:rPr>
          <w:rStyle w:val="Hervorhebung"/>
        </w:rPr>
        <w:br w:type="page"/>
      </w:r>
    </w:p>
    <w:p w:rsidR="003917C2" w:rsidRPr="00E5791D" w:rsidRDefault="003917C2" w:rsidP="00B719E6">
      <w:pPr>
        <w:pStyle w:val="berschrift3"/>
      </w:pPr>
      <w:r w:rsidRPr="00E5791D">
        <w:rPr>
          <w:rStyle w:val="Hervorhebung"/>
          <w:i w:val="0"/>
          <w:iCs w:val="0"/>
        </w:rPr>
        <w:t>Weitere Vorbereitungstechniken</w:t>
      </w:r>
    </w:p>
    <w:tbl>
      <w:tblPr>
        <w:tblStyle w:val="Tabellenraster"/>
        <w:tblW w:w="0" w:type="auto"/>
        <w:tblLook w:val="04A0" w:firstRow="1" w:lastRow="0" w:firstColumn="1" w:lastColumn="0" w:noHBand="0" w:noVBand="1"/>
      </w:tblPr>
      <w:tblGrid>
        <w:gridCol w:w="1838"/>
        <w:gridCol w:w="5522"/>
      </w:tblGrid>
      <w:tr w:rsidR="003917C2" w:rsidTr="00B82770">
        <w:tc>
          <w:tcPr>
            <w:tcW w:w="1838" w:type="dxa"/>
            <w:tcBorders>
              <w:bottom w:val="single" w:sz="4" w:space="0" w:color="auto"/>
            </w:tcBorders>
            <w:shd w:val="clear" w:color="auto" w:fill="D9D9D9" w:themeFill="background1" w:themeFillShade="D9"/>
          </w:tcPr>
          <w:p w:rsidR="003917C2" w:rsidRPr="00E57152" w:rsidRDefault="003917C2" w:rsidP="00B82770">
            <w:pPr>
              <w:pStyle w:val="Textkrper"/>
              <w:rPr>
                <w:sz w:val="28"/>
                <w:szCs w:val="28"/>
              </w:rPr>
            </w:pPr>
            <w:r w:rsidRPr="00E57152">
              <w:rPr>
                <w:sz w:val="28"/>
                <w:szCs w:val="28"/>
              </w:rPr>
              <w:t xml:space="preserve">Techniken </w:t>
            </w:r>
          </w:p>
        </w:tc>
        <w:tc>
          <w:tcPr>
            <w:tcW w:w="5522" w:type="dxa"/>
            <w:tcBorders>
              <w:bottom w:val="single" w:sz="4" w:space="0" w:color="auto"/>
            </w:tcBorders>
            <w:shd w:val="clear" w:color="auto" w:fill="D9D9D9" w:themeFill="background1" w:themeFillShade="D9"/>
          </w:tcPr>
          <w:p w:rsidR="003917C2" w:rsidRPr="00E57152" w:rsidRDefault="003917C2" w:rsidP="00B82770">
            <w:pPr>
              <w:pStyle w:val="Textkrper"/>
              <w:rPr>
                <w:sz w:val="28"/>
                <w:szCs w:val="28"/>
              </w:rPr>
            </w:pPr>
            <w:r>
              <w:rPr>
                <w:sz w:val="28"/>
                <w:szCs w:val="28"/>
              </w:rPr>
              <w:t>Lebensmittelb</w:t>
            </w:r>
            <w:r w:rsidRPr="00E57152">
              <w:rPr>
                <w:sz w:val="28"/>
                <w:szCs w:val="28"/>
              </w:rPr>
              <w:t>eispiele</w:t>
            </w:r>
          </w:p>
        </w:tc>
      </w:tr>
      <w:tr w:rsidR="003917C2" w:rsidTr="00B82770">
        <w:tc>
          <w:tcPr>
            <w:tcW w:w="1838" w:type="dxa"/>
            <w:tcBorders>
              <w:top w:val="single" w:sz="4" w:space="0" w:color="auto"/>
            </w:tcBorders>
          </w:tcPr>
          <w:p w:rsidR="003917C2" w:rsidRPr="00E57152" w:rsidRDefault="003917C2" w:rsidP="00B82770">
            <w:pPr>
              <w:pStyle w:val="Textkrper"/>
              <w:rPr>
                <w:sz w:val="28"/>
                <w:szCs w:val="28"/>
              </w:rPr>
            </w:pPr>
            <w:r w:rsidRPr="00E57152">
              <w:rPr>
                <w:sz w:val="28"/>
                <w:szCs w:val="28"/>
              </w:rPr>
              <w:t>schälen</w:t>
            </w:r>
          </w:p>
        </w:tc>
        <w:tc>
          <w:tcPr>
            <w:tcW w:w="5522" w:type="dxa"/>
            <w:tcBorders>
              <w:top w:val="single" w:sz="4" w:space="0" w:color="auto"/>
            </w:tcBorders>
          </w:tcPr>
          <w:p w:rsidR="003917C2" w:rsidRPr="00E57152" w:rsidRDefault="003917C2" w:rsidP="00B82770">
            <w:pPr>
              <w:pStyle w:val="Textkrper"/>
              <w:rPr>
                <w:sz w:val="28"/>
                <w:szCs w:val="28"/>
              </w:rPr>
            </w:pPr>
            <w:r>
              <w:rPr>
                <w:sz w:val="28"/>
                <w:szCs w:val="28"/>
              </w:rPr>
              <w:t xml:space="preserve">Sellerie </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pellen</w:t>
            </w:r>
          </w:p>
        </w:tc>
        <w:tc>
          <w:tcPr>
            <w:tcW w:w="5522" w:type="dxa"/>
          </w:tcPr>
          <w:p w:rsidR="003917C2" w:rsidRPr="00E57152" w:rsidRDefault="003917C2" w:rsidP="00B82770">
            <w:pPr>
              <w:pStyle w:val="Textkrper"/>
              <w:rPr>
                <w:sz w:val="28"/>
                <w:szCs w:val="28"/>
              </w:rPr>
            </w:pPr>
            <w:r>
              <w:rPr>
                <w:sz w:val="28"/>
                <w:szCs w:val="28"/>
              </w:rPr>
              <w:t>Kartoffeln</w:t>
            </w:r>
          </w:p>
        </w:tc>
      </w:tr>
      <w:tr w:rsidR="003917C2" w:rsidTr="00B82770">
        <w:tc>
          <w:tcPr>
            <w:tcW w:w="1838" w:type="dxa"/>
          </w:tcPr>
          <w:p w:rsidR="003917C2" w:rsidRPr="00E57152" w:rsidRDefault="003917C2" w:rsidP="00B82770">
            <w:pPr>
              <w:pStyle w:val="Textkrper"/>
              <w:rPr>
                <w:sz w:val="28"/>
                <w:szCs w:val="28"/>
              </w:rPr>
            </w:pPr>
            <w:r>
              <w:rPr>
                <w:sz w:val="28"/>
                <w:szCs w:val="28"/>
              </w:rPr>
              <w:t>häuten</w:t>
            </w:r>
          </w:p>
        </w:tc>
        <w:tc>
          <w:tcPr>
            <w:tcW w:w="5522" w:type="dxa"/>
          </w:tcPr>
          <w:p w:rsidR="003917C2" w:rsidRPr="00E57152" w:rsidRDefault="003917C2" w:rsidP="00B82770">
            <w:pPr>
              <w:pStyle w:val="Textkrper"/>
              <w:rPr>
                <w:sz w:val="28"/>
                <w:szCs w:val="28"/>
              </w:rPr>
            </w:pPr>
            <w:r>
              <w:rPr>
                <w:sz w:val="28"/>
                <w:szCs w:val="28"/>
              </w:rPr>
              <w:t>Tomaten</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schaben</w:t>
            </w:r>
          </w:p>
        </w:tc>
        <w:tc>
          <w:tcPr>
            <w:tcW w:w="5522" w:type="dxa"/>
          </w:tcPr>
          <w:p w:rsidR="003917C2" w:rsidRPr="00E57152" w:rsidRDefault="003917C2" w:rsidP="00B82770">
            <w:pPr>
              <w:pStyle w:val="Textkrper"/>
              <w:rPr>
                <w:sz w:val="28"/>
                <w:szCs w:val="28"/>
              </w:rPr>
            </w:pPr>
            <w:r>
              <w:rPr>
                <w:sz w:val="28"/>
                <w:szCs w:val="28"/>
              </w:rPr>
              <w:t>Rettich</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entsteinen</w:t>
            </w:r>
          </w:p>
        </w:tc>
        <w:tc>
          <w:tcPr>
            <w:tcW w:w="5522" w:type="dxa"/>
          </w:tcPr>
          <w:p w:rsidR="003917C2" w:rsidRPr="00E57152" w:rsidRDefault="003917C2" w:rsidP="00B82770">
            <w:pPr>
              <w:pStyle w:val="Textkrper"/>
              <w:rPr>
                <w:sz w:val="28"/>
                <w:szCs w:val="28"/>
              </w:rPr>
            </w:pPr>
            <w:r>
              <w:rPr>
                <w:sz w:val="28"/>
                <w:szCs w:val="28"/>
              </w:rPr>
              <w:t xml:space="preserve">Kirschen </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entkernen</w:t>
            </w:r>
          </w:p>
        </w:tc>
        <w:tc>
          <w:tcPr>
            <w:tcW w:w="5522" w:type="dxa"/>
          </w:tcPr>
          <w:p w:rsidR="003917C2" w:rsidRPr="00E57152" w:rsidRDefault="003917C2" w:rsidP="00B82770">
            <w:pPr>
              <w:pStyle w:val="Textkrper"/>
              <w:rPr>
                <w:sz w:val="28"/>
                <w:szCs w:val="28"/>
              </w:rPr>
            </w:pPr>
            <w:r>
              <w:rPr>
                <w:sz w:val="28"/>
                <w:szCs w:val="28"/>
              </w:rPr>
              <w:t>Trauben</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entgräten</w:t>
            </w:r>
          </w:p>
        </w:tc>
        <w:tc>
          <w:tcPr>
            <w:tcW w:w="5522" w:type="dxa"/>
          </w:tcPr>
          <w:p w:rsidR="003917C2" w:rsidRPr="00E57152" w:rsidRDefault="003917C2" w:rsidP="00B82770">
            <w:pPr>
              <w:pStyle w:val="Textkrper"/>
              <w:rPr>
                <w:sz w:val="28"/>
                <w:szCs w:val="28"/>
              </w:rPr>
            </w:pPr>
            <w:r>
              <w:rPr>
                <w:sz w:val="28"/>
                <w:szCs w:val="28"/>
              </w:rPr>
              <w:t>Fisch</w:t>
            </w:r>
          </w:p>
        </w:tc>
      </w:tr>
    </w:tbl>
    <w:p w:rsidR="003917C2" w:rsidRPr="00E5791D" w:rsidRDefault="00E5791D" w:rsidP="00B719E6">
      <w:pPr>
        <w:pStyle w:val="berschrift4"/>
        <w:rPr>
          <w:rStyle w:val="Hervorhebung"/>
          <w:i w:val="0"/>
          <w:iCs/>
        </w:rPr>
      </w:pPr>
      <w:r w:rsidRPr="00E5791D">
        <w:rPr>
          <w:noProof/>
        </w:rPr>
        <mc:AlternateContent>
          <mc:Choice Requires="wps">
            <w:drawing>
              <wp:anchor distT="0" distB="0" distL="114300" distR="114300" simplePos="0" relativeHeight="252242944" behindDoc="0" locked="0" layoutInCell="1" allowOverlap="1" wp14:anchorId="2AF59C77" wp14:editId="2B804617">
                <wp:simplePos x="0" y="0"/>
                <wp:positionH relativeFrom="column">
                  <wp:posOffset>1122147</wp:posOffset>
                </wp:positionH>
                <wp:positionV relativeFrom="paragraph">
                  <wp:posOffset>19685</wp:posOffset>
                </wp:positionV>
                <wp:extent cx="683895" cy="323850"/>
                <wp:effectExtent l="0" t="19050" r="40005" b="38100"/>
                <wp:wrapNone/>
                <wp:docPr id="1572" name="Pfeil nach rechts 1572"/>
                <wp:cNvGraphicFramePr/>
                <a:graphic xmlns:a="http://schemas.openxmlformats.org/drawingml/2006/main">
                  <a:graphicData uri="http://schemas.microsoft.com/office/word/2010/wordprocessingShape">
                    <wps:wsp>
                      <wps:cNvSpPr/>
                      <wps:spPr>
                        <a:xfrm>
                          <a:off x="0" y="0"/>
                          <a:ext cx="683895" cy="3238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572" o:spid="_x0000_s1026" type="#_x0000_t13" style="position:absolute;margin-left:88.35pt;margin-top:1.55pt;width:53.85pt;height:25.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" adj="16486" fillcolor="#4f81bd [3204]" strokecolor="#243f60 [1604]" strokeweight="2pt"/>
            </w:pict>
          </mc:Fallback>
        </mc:AlternateContent>
      </w:r>
      <w:r w:rsidR="003917C2" w:rsidRPr="00E5791D">
        <w:rPr>
          <w:rStyle w:val="Hervorhebung"/>
          <w:i w:val="0"/>
          <w:iCs/>
        </w:rPr>
        <w:t>Vorbereitungsregeln</w:t>
      </w:r>
      <w:r w:rsidR="00B719E6">
        <w:rPr>
          <w:rStyle w:val="Hervorhebung"/>
          <w:i w:val="0"/>
          <w:iCs/>
        </w:rPr>
        <w:t xml:space="preserve">   </w:t>
      </w:r>
      <w:r w:rsidR="003917C2" w:rsidRPr="00E5791D">
        <w:rPr>
          <w:rStyle w:val="Hervorhebung"/>
          <w:i w:val="0"/>
          <w:iCs/>
        </w:rPr>
        <w:t xml:space="preserve">                         um Nährstoffe zu erhalten </w:t>
      </w:r>
    </w:p>
    <w:p w:rsidR="003917C2" w:rsidRDefault="003917C2" w:rsidP="003917C2"/>
    <w:p w:rsidR="003917C2" w:rsidRDefault="003917C2" w:rsidP="003917C2">
      <w:r w:rsidRPr="00965D9F">
        <w:rPr>
          <w:b/>
        </w:rPr>
        <w:t>Aufgabe</w:t>
      </w:r>
      <w:r w:rsidR="00FE6332">
        <w:rPr>
          <w:b/>
        </w:rPr>
        <w:t xml:space="preserve"> 2</w:t>
      </w:r>
      <w:r w:rsidRPr="00FE6332">
        <w:rPr>
          <w:b/>
        </w:rPr>
        <w:t>:</w:t>
      </w:r>
      <w:r>
        <w:t xml:space="preserve"> Füllen Sie die Lücken im Text mit den unten aufgelisteten Begriffen.</w:t>
      </w:r>
    </w:p>
    <w:p w:rsidR="003917C2" w:rsidRPr="00381E50" w:rsidRDefault="003917C2" w:rsidP="003917C2"/>
    <w:p w:rsidR="003917C2" w:rsidRPr="00381E50" w:rsidRDefault="003917C2" w:rsidP="00764820">
      <w:pPr>
        <w:pStyle w:val="AufgabeLckentext"/>
        <w:numPr>
          <w:ilvl w:val="0"/>
          <w:numId w:val="33"/>
        </w:numPr>
      </w:pPr>
      <w:r w:rsidRPr="00381E50">
        <w:t>Nur das notwendig</w:t>
      </w:r>
      <w:r>
        <w:t>ste</w:t>
      </w:r>
      <w:r w:rsidRPr="00381E50">
        <w:t xml:space="preserve"> beim  …………………..  entfernen.</w:t>
      </w:r>
    </w:p>
    <w:p w:rsidR="003917C2" w:rsidRPr="00381E50" w:rsidRDefault="003917C2" w:rsidP="00E5791D">
      <w:pPr>
        <w:pStyle w:val="AufgabeLckentext"/>
      </w:pPr>
    </w:p>
    <w:p w:rsidR="003917C2" w:rsidRDefault="003917C2" w:rsidP="00764820">
      <w:pPr>
        <w:pStyle w:val="AufgabeLckentext"/>
        <w:numPr>
          <w:ilvl w:val="0"/>
          <w:numId w:val="33"/>
        </w:numPr>
      </w:pPr>
      <w:r w:rsidRPr="00EA58A9">
        <w:t>Lebensmittel möglichst    …………  schälen, denn unter der Schale befinden sich wichtige Nährstoffe. Evtl. ……………………………… benutzen.</w:t>
      </w:r>
    </w:p>
    <w:p w:rsidR="00EA58A9" w:rsidRPr="00EA58A9" w:rsidRDefault="00EA58A9" w:rsidP="00E5791D">
      <w:pPr>
        <w:pStyle w:val="AufgabeLckentext"/>
      </w:pPr>
    </w:p>
    <w:p w:rsidR="003917C2" w:rsidRPr="00381E50" w:rsidRDefault="003917C2" w:rsidP="00764820">
      <w:pPr>
        <w:pStyle w:val="AufgabeLckentext"/>
        <w:numPr>
          <w:ilvl w:val="0"/>
          <w:numId w:val="33"/>
        </w:numPr>
      </w:pPr>
      <w:r w:rsidRPr="00381E50">
        <w:t>Lebensmittel vor dem ………………………………   waschen.</w:t>
      </w:r>
    </w:p>
    <w:p w:rsidR="003917C2" w:rsidRDefault="003917C2" w:rsidP="00E5791D">
      <w:pPr>
        <w:pStyle w:val="AufgabeLckentext"/>
      </w:pPr>
    </w:p>
    <w:p w:rsidR="003917C2" w:rsidRPr="00381E50" w:rsidRDefault="003917C2" w:rsidP="00764820">
      <w:pPr>
        <w:pStyle w:val="AufgabeLckentext"/>
        <w:numPr>
          <w:ilvl w:val="0"/>
          <w:numId w:val="33"/>
        </w:numPr>
      </w:pPr>
      <w:r w:rsidRPr="00381E50">
        <w:t>Je nach Gemüseart</w:t>
      </w:r>
      <w:r>
        <w:t xml:space="preserve"> das Gemüse vor dem Waschen   ……………..</w:t>
      </w:r>
    </w:p>
    <w:p w:rsidR="003917C2" w:rsidRPr="00381E50" w:rsidRDefault="003917C2" w:rsidP="00E5791D">
      <w:pPr>
        <w:pStyle w:val="AufgabeLckentext"/>
      </w:pPr>
    </w:p>
    <w:p w:rsidR="003917C2" w:rsidRPr="00381E50" w:rsidRDefault="003917C2" w:rsidP="00764820">
      <w:pPr>
        <w:pStyle w:val="AufgabeLckentext"/>
        <w:numPr>
          <w:ilvl w:val="0"/>
          <w:numId w:val="33"/>
        </w:numPr>
      </w:pPr>
      <w:r w:rsidRPr="00381E50">
        <w:t>Empfindliche Lebensmittel, z.</w:t>
      </w:r>
      <w:r w:rsidR="00C90E37">
        <w:t xml:space="preserve"> </w:t>
      </w:r>
      <w:r w:rsidRPr="00381E50">
        <w:t>B. Salate, kurz  in  stehendem  ………….       Wasser waschen.</w:t>
      </w:r>
    </w:p>
    <w:p w:rsidR="003917C2" w:rsidRPr="00381E50" w:rsidRDefault="003917C2" w:rsidP="00E5791D">
      <w:pPr>
        <w:pStyle w:val="AufgabeLckentext"/>
      </w:pPr>
    </w:p>
    <w:p w:rsidR="003917C2" w:rsidRDefault="003917C2" w:rsidP="003917C2">
      <w:pPr>
        <w:pStyle w:val="AufgabeLckentext"/>
        <w:numPr>
          <w:ilvl w:val="0"/>
          <w:numId w:val="33"/>
        </w:numPr>
      </w:pPr>
      <w:r w:rsidRPr="00381E50">
        <w:t xml:space="preserve">Andere Lebensmittel unter </w:t>
      </w:r>
      <w:r>
        <w:t xml:space="preserve">kaltem </w:t>
      </w:r>
      <w:r w:rsidRPr="00381E50">
        <w:t>fließendem Wasser ………….   und ……………………….. waschen.</w:t>
      </w:r>
    </w:p>
    <w:p w:rsidR="00FE6332" w:rsidRPr="00FE6332" w:rsidRDefault="00FE6332" w:rsidP="00FE6332">
      <w:pPr>
        <w:pStyle w:val="AufgabeLckentext"/>
        <w:ind w:left="0"/>
      </w:pPr>
    </w:p>
    <w:p w:rsidR="003917C2" w:rsidRPr="00D522F7" w:rsidRDefault="003917C2" w:rsidP="003917C2">
      <w:pPr>
        <w:pStyle w:val="Textkrper"/>
        <w:pBdr>
          <w:top w:val="single" w:sz="4" w:space="1" w:color="auto"/>
          <w:left w:val="single" w:sz="4" w:space="4" w:color="auto"/>
          <w:bottom w:val="single" w:sz="4" w:space="1" w:color="auto"/>
          <w:right w:val="single" w:sz="4" w:space="4" w:color="auto"/>
        </w:pBdr>
        <w:ind w:left="720"/>
        <w:rPr>
          <w:i/>
          <w:color w:val="0D0D0D" w:themeColor="text1" w:themeTint="F2"/>
          <w:sz w:val="22"/>
          <w:szCs w:val="22"/>
        </w:rPr>
      </w:pPr>
      <w:r>
        <w:rPr>
          <w:i/>
          <w:color w:val="0D0D0D" w:themeColor="text1" w:themeTint="F2"/>
          <w:sz w:val="22"/>
          <w:szCs w:val="22"/>
        </w:rPr>
        <w:t>gründlich</w:t>
      </w:r>
      <w:r w:rsidRPr="00D522F7">
        <w:rPr>
          <w:i/>
          <w:color w:val="0D0D0D" w:themeColor="text1" w:themeTint="F2"/>
          <w:sz w:val="22"/>
          <w:szCs w:val="22"/>
        </w:rPr>
        <w:t>,</w:t>
      </w:r>
      <w:r>
        <w:rPr>
          <w:i/>
          <w:color w:val="0D0D0D" w:themeColor="text1" w:themeTint="F2"/>
          <w:sz w:val="22"/>
          <w:szCs w:val="22"/>
        </w:rPr>
        <w:t xml:space="preserve"> p</w:t>
      </w:r>
      <w:r w:rsidRPr="00D522F7">
        <w:rPr>
          <w:i/>
          <w:color w:val="0D0D0D" w:themeColor="text1" w:themeTint="F2"/>
          <w:sz w:val="22"/>
          <w:szCs w:val="22"/>
        </w:rPr>
        <w:t>u</w:t>
      </w:r>
      <w:r>
        <w:rPr>
          <w:i/>
          <w:color w:val="0D0D0D" w:themeColor="text1" w:themeTint="F2"/>
          <w:sz w:val="22"/>
          <w:szCs w:val="22"/>
        </w:rPr>
        <w:t>tzen, kaltem, vorputzen, dünn, z</w:t>
      </w:r>
      <w:r w:rsidR="005F3B20">
        <w:rPr>
          <w:i/>
          <w:color w:val="0D0D0D" w:themeColor="text1" w:themeTint="F2"/>
          <w:sz w:val="22"/>
          <w:szCs w:val="22"/>
        </w:rPr>
        <w:t>erkleinern,</w:t>
      </w:r>
      <w:r>
        <w:rPr>
          <w:i/>
          <w:color w:val="0D0D0D" w:themeColor="text1" w:themeTint="F2"/>
          <w:sz w:val="22"/>
          <w:szCs w:val="22"/>
        </w:rPr>
        <w:t xml:space="preserve"> Sparschäler, schnell</w:t>
      </w:r>
    </w:p>
    <w:p w:rsidR="003917C2" w:rsidRDefault="003917C2" w:rsidP="003917C2">
      <w:pPr>
        <w:pStyle w:val="Textkrper"/>
        <w:ind w:left="720"/>
      </w:pPr>
    </w:p>
    <w:p w:rsidR="003E7532" w:rsidRDefault="003917C2"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917C2"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rPr>
                <w:color w:val="000000"/>
              </w:rPr>
            </w:pPr>
            <w:r>
              <w:t>j</w:t>
            </w:r>
            <w:r>
              <w:br w:type="page"/>
              <w:t>Lernfeld</w:t>
            </w:r>
          </w:p>
          <w:p w:rsidR="003917C2" w:rsidRDefault="003917C2"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rPr>
                <w:color w:val="000000"/>
              </w:rPr>
            </w:pPr>
            <w:r>
              <w:t>Titel</w:t>
            </w:r>
          </w:p>
          <w:p w:rsidR="003917C2" w:rsidRDefault="003917C2" w:rsidP="00B82770">
            <w:pPr>
              <w:pStyle w:val="TabelleKopflinks"/>
            </w:pPr>
            <w:r>
              <w:t>Gemüsesuppe zubereiten</w:t>
            </w:r>
          </w:p>
        </w:tc>
        <w:tc>
          <w:tcPr>
            <w:tcW w:w="188" w:type="dxa"/>
            <w:vMerge w:val="restart"/>
            <w:tcBorders>
              <w:top w:val="nil"/>
              <w:left w:val="single" w:sz="4" w:space="0" w:color="auto"/>
              <w:bottom w:val="nil"/>
              <w:right w:val="single" w:sz="4" w:space="0" w:color="auto"/>
            </w:tcBorders>
            <w:shd w:val="clear" w:color="auto" w:fill="FFFFFF"/>
          </w:tcPr>
          <w:p w:rsidR="003917C2" w:rsidRPr="004B658C" w:rsidRDefault="003917C2"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3917C2" w:rsidRPr="00B51DE9" w:rsidRDefault="003917C2" w:rsidP="00B82770">
            <w:pPr>
              <w:pStyle w:val="TabelleKopfmitte"/>
              <w:rPr>
                <w:rFonts w:eastAsia="Calibri"/>
              </w:rPr>
            </w:pPr>
            <w:r>
              <w:t>H03.01.04.06</w:t>
            </w:r>
          </w:p>
        </w:tc>
      </w:tr>
      <w:tr w:rsidR="003917C2"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917C2" w:rsidRPr="004B658C" w:rsidRDefault="003917C2" w:rsidP="00B82770">
            <w:pPr>
              <w:pStyle w:val="Tabelle6pt"/>
            </w:pPr>
            <w:r>
              <w:t>Kompetenzbereiche:</w:t>
            </w:r>
          </w:p>
          <w:p w:rsidR="003917C2" w:rsidRPr="00EA6ED2" w:rsidRDefault="003917C2" w:rsidP="00B82770">
            <w:pPr>
              <w:pStyle w:val="Kopf8ptafz"/>
              <w:rPr>
                <w:iCs/>
              </w:rPr>
            </w:pPr>
            <w:r w:rsidRPr="00EA6ED2">
              <w:t>Ich kann einfache Grundtechniken der Nahrungszubereitung fachgerecht anwenden.</w:t>
            </w:r>
          </w:p>
          <w:p w:rsidR="003917C2" w:rsidRPr="00EA6ED2" w:rsidRDefault="003917C2" w:rsidP="00B82770">
            <w:pPr>
              <w:pStyle w:val="Kopf8ptafz"/>
              <w:rPr>
                <w:iCs/>
              </w:rPr>
            </w:pPr>
            <w:r w:rsidRPr="00EA6ED2">
              <w:rPr>
                <w:iCs/>
              </w:rPr>
              <w:t>Ich kann Haushaltsgeräte rationell einsetzen.</w:t>
            </w:r>
          </w:p>
          <w:p w:rsidR="003917C2" w:rsidRDefault="003917C2" w:rsidP="00B82770">
            <w:pPr>
              <w:pStyle w:val="Kopf8ptafz"/>
            </w:pPr>
            <w:r>
              <w:rPr>
                <w:rStyle w:val="Hervorhebung"/>
              </w:rPr>
              <w:t>Ich kann systematisch arbeiten</w:t>
            </w:r>
          </w:p>
        </w:tc>
        <w:tc>
          <w:tcPr>
            <w:tcW w:w="188" w:type="dxa"/>
            <w:vMerge/>
            <w:tcBorders>
              <w:left w:val="single" w:sz="4" w:space="0" w:color="auto"/>
              <w:bottom w:val="nil"/>
              <w:right w:val="nil"/>
            </w:tcBorders>
            <w:vAlign w:val="center"/>
            <w:hideMark/>
          </w:tcPr>
          <w:p w:rsidR="003917C2" w:rsidRDefault="003917C2"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917C2" w:rsidRPr="00B51DE9" w:rsidTr="00B82770">
              <w:trPr>
                <w:trHeight w:val="284"/>
              </w:trPr>
              <w:tc>
                <w:tcPr>
                  <w:tcW w:w="2090" w:type="dxa"/>
                  <w:shd w:val="clear" w:color="auto" w:fill="auto"/>
                </w:tcPr>
                <w:p w:rsidR="003917C2" w:rsidRPr="00B51DE9" w:rsidRDefault="003917C2" w:rsidP="00B82770">
                  <w:pPr>
                    <w:pStyle w:val="Textkrpermitte"/>
                  </w:pPr>
                  <w:r w:rsidRPr="00B51DE9">
                    <w:t>LernPROJEKT</w:t>
                  </w:r>
                </w:p>
              </w:tc>
            </w:tr>
            <w:tr w:rsidR="003917C2" w:rsidRPr="00B51DE9" w:rsidTr="00B82770">
              <w:trPr>
                <w:trHeight w:val="284"/>
              </w:trPr>
              <w:tc>
                <w:tcPr>
                  <w:tcW w:w="2090" w:type="dxa"/>
                  <w:tcBorders>
                    <w:bottom w:val="single" w:sz="4" w:space="0" w:color="auto"/>
                  </w:tcBorders>
                  <w:shd w:val="clear" w:color="auto" w:fill="auto"/>
                </w:tcPr>
                <w:p w:rsidR="003917C2" w:rsidRPr="00B51DE9" w:rsidRDefault="003917C2" w:rsidP="00B82770">
                  <w:pPr>
                    <w:pStyle w:val="Textkrpermitte"/>
                  </w:pPr>
                  <w:r w:rsidRPr="00B51DE9">
                    <w:t>LernTHEMA</w:t>
                  </w:r>
                </w:p>
              </w:tc>
            </w:tr>
            <w:tr w:rsidR="003917C2" w:rsidRPr="00B51DE9" w:rsidTr="00B82770">
              <w:trPr>
                <w:trHeight w:val="284"/>
              </w:trPr>
              <w:tc>
                <w:tcPr>
                  <w:tcW w:w="2090" w:type="dxa"/>
                  <w:tcBorders>
                    <w:bottom w:val="nil"/>
                  </w:tcBorders>
                  <w:shd w:val="clear" w:color="auto" w:fill="D9D9D9" w:themeFill="background1" w:themeFillShade="D9"/>
                </w:tcPr>
                <w:p w:rsidR="003917C2" w:rsidRPr="00B51DE9" w:rsidRDefault="003917C2" w:rsidP="00B82770">
                  <w:pPr>
                    <w:pStyle w:val="TabelleKopfmitte"/>
                  </w:pPr>
                  <w:r w:rsidRPr="00B51DE9">
                    <w:t>LernSCHRITT</w:t>
                  </w:r>
                </w:p>
              </w:tc>
            </w:tr>
          </w:tbl>
          <w:p w:rsidR="003917C2" w:rsidRPr="00B51DE9" w:rsidRDefault="003917C2" w:rsidP="00B82770"/>
        </w:tc>
      </w:tr>
      <w:tr w:rsidR="003917C2" w:rsidRPr="00B51DE9" w:rsidTr="00B82770">
        <w:trPr>
          <w:trHeight w:val="149"/>
        </w:trPr>
        <w:tc>
          <w:tcPr>
            <w:tcW w:w="7348" w:type="dxa"/>
            <w:gridSpan w:val="3"/>
            <w:tcBorders>
              <w:top w:val="single" w:sz="4" w:space="0" w:color="auto"/>
              <w:left w:val="nil"/>
              <w:right w:val="nil"/>
            </w:tcBorders>
          </w:tcPr>
          <w:p w:rsidR="003917C2" w:rsidRPr="00B51DE9" w:rsidRDefault="003917C2" w:rsidP="00B82770"/>
        </w:tc>
        <w:tc>
          <w:tcPr>
            <w:tcW w:w="196" w:type="dxa"/>
            <w:gridSpan w:val="2"/>
            <w:tcBorders>
              <w:top w:val="nil"/>
              <w:left w:val="nil"/>
              <w:right w:val="nil"/>
            </w:tcBorders>
          </w:tcPr>
          <w:p w:rsidR="003917C2" w:rsidRPr="00B51DE9" w:rsidRDefault="003917C2" w:rsidP="00B82770"/>
        </w:tc>
        <w:tc>
          <w:tcPr>
            <w:tcW w:w="2095" w:type="dxa"/>
            <w:tcBorders>
              <w:top w:val="single" w:sz="4" w:space="0" w:color="auto"/>
              <w:left w:val="nil"/>
              <w:right w:val="nil"/>
            </w:tcBorders>
          </w:tcPr>
          <w:p w:rsidR="003917C2" w:rsidRPr="00B51DE9" w:rsidRDefault="003917C2" w:rsidP="00B82770"/>
        </w:tc>
      </w:tr>
      <w:tr w:rsidR="003917C2" w:rsidRPr="00B51DE9" w:rsidTr="00B82770">
        <w:trPr>
          <w:trHeight w:val="443"/>
        </w:trPr>
        <w:tc>
          <w:tcPr>
            <w:tcW w:w="4818" w:type="dxa"/>
            <w:gridSpan w:val="2"/>
            <w:vMerge w:val="restart"/>
            <w:tcBorders>
              <w:left w:val="single" w:sz="4" w:space="0" w:color="auto"/>
              <w:right w:val="single" w:sz="4" w:space="0" w:color="auto"/>
            </w:tcBorders>
          </w:tcPr>
          <w:p w:rsidR="003917C2" w:rsidRPr="004B658C" w:rsidRDefault="003917C2" w:rsidP="00B82770">
            <w:pPr>
              <w:pStyle w:val="Tabelle6pt"/>
            </w:pPr>
            <w:r>
              <w:t>Kompetenzen:</w:t>
            </w:r>
          </w:p>
          <w:p w:rsidR="003917C2" w:rsidRDefault="003917C2" w:rsidP="00B82770">
            <w:pPr>
              <w:pStyle w:val="Kopf8ptafz"/>
            </w:pPr>
            <w:r>
              <w:t>Ich kann Lebensmittel benennen</w:t>
            </w:r>
            <w:r w:rsidR="0032681F">
              <w:t>.</w:t>
            </w:r>
          </w:p>
          <w:p w:rsidR="003917C2" w:rsidRDefault="003917C2" w:rsidP="00B82770">
            <w:pPr>
              <w:pStyle w:val="Kopf8ptafz"/>
            </w:pPr>
            <w:r>
              <w:t>Ich kann Regeln zum sachgerechten Umgang mit Lebensmitteln nennen.</w:t>
            </w:r>
          </w:p>
          <w:p w:rsidR="003917C2" w:rsidRDefault="003917C2" w:rsidP="00B82770">
            <w:pPr>
              <w:pStyle w:val="Kopf8ptafz"/>
            </w:pPr>
            <w:r>
              <w:t>Ich kann verschiedene Zubereitungstechniken für Obst und Gemüse nennen.</w:t>
            </w:r>
          </w:p>
          <w:p w:rsidR="003917C2" w:rsidRDefault="003917C2" w:rsidP="00B82770">
            <w:pPr>
              <w:pStyle w:val="Kopf8ptafz"/>
            </w:pPr>
            <w:r>
              <w:t>Ich kann entscheiden, welche Zerkleinerungstechniken geeignet sind.</w:t>
            </w:r>
          </w:p>
          <w:p w:rsidR="003917C2" w:rsidRDefault="003917C2" w:rsidP="00B82770">
            <w:pPr>
              <w:pStyle w:val="Kopf8ptafz"/>
            </w:pPr>
            <w:r>
              <w:t>Ich kann entscheiden, welche Vorbereitungstechniken gewählt werden müssen.</w:t>
            </w:r>
          </w:p>
          <w:p w:rsidR="003917C2" w:rsidRDefault="003917C2" w:rsidP="00B82770">
            <w:pPr>
              <w:pStyle w:val="Kopf8ptafz"/>
            </w:pPr>
            <w:r>
              <w:t>ich kann Lebensmittel sachgerecht vorbereiten.</w:t>
            </w:r>
          </w:p>
          <w:p w:rsidR="003917C2" w:rsidRDefault="003917C2" w:rsidP="00B82770">
            <w:pPr>
              <w:pStyle w:val="Kopf8ptafz"/>
            </w:pPr>
            <w:r>
              <w:t>Ich kann Aussehen und Geschmack des Gerichtes überprüfen.</w:t>
            </w:r>
          </w:p>
          <w:p w:rsidR="003917C2" w:rsidRDefault="003917C2" w:rsidP="00B82770">
            <w:pPr>
              <w:pStyle w:val="Kopf8ptafz"/>
            </w:pPr>
            <w:r>
              <w:t>Ich kann zubereitete Speisen nach Aussehen und Geschmack beurteilen.</w:t>
            </w:r>
          </w:p>
          <w:p w:rsidR="003917C2" w:rsidRPr="00C63C56" w:rsidRDefault="003917C2" w:rsidP="00B82770">
            <w:pPr>
              <w:pStyle w:val="Kopf8ptafz"/>
              <w:rPr>
                <w:i/>
              </w:rPr>
            </w:pPr>
            <w:r w:rsidRPr="00C63C56">
              <w:rPr>
                <w:i/>
              </w:rPr>
              <w:t>Ich kann mich an einen Plan halten</w:t>
            </w:r>
            <w:r>
              <w:rPr>
                <w:i/>
              </w:rPr>
              <w:t>.</w:t>
            </w:r>
          </w:p>
          <w:p w:rsidR="003917C2" w:rsidRPr="00C63C56" w:rsidRDefault="003917C2" w:rsidP="00B82770">
            <w:pPr>
              <w:pStyle w:val="Kopf8ptafz"/>
              <w:rPr>
                <w:i/>
              </w:rPr>
            </w:pPr>
            <w:r w:rsidRPr="00C63C56">
              <w:rPr>
                <w:i/>
              </w:rPr>
              <w:t>Ich kann Arbeitstechniken anwenden</w:t>
            </w:r>
            <w:r>
              <w:rPr>
                <w:i/>
              </w:rPr>
              <w:t>.</w:t>
            </w:r>
          </w:p>
          <w:p w:rsidR="003917C2" w:rsidRDefault="003917C2" w:rsidP="00B82770">
            <w:pPr>
              <w:pStyle w:val="Kopf8ptafz"/>
            </w:pPr>
            <w:r w:rsidRPr="00C63C56">
              <w:rPr>
                <w:i/>
              </w:rPr>
              <w:t>Ich kann Wissen mit anderen austauschen</w:t>
            </w:r>
            <w:r>
              <w:rPr>
                <w:i/>
              </w:rPr>
              <w:t>.</w:t>
            </w:r>
          </w:p>
        </w:tc>
        <w:tc>
          <w:tcPr>
            <w:tcW w:w="4821" w:type="dxa"/>
            <w:gridSpan w:val="4"/>
            <w:tcBorders>
              <w:left w:val="single" w:sz="4" w:space="0" w:color="auto"/>
              <w:right w:val="single" w:sz="4" w:space="0" w:color="auto"/>
            </w:tcBorders>
          </w:tcPr>
          <w:p w:rsidR="003917C2" w:rsidRDefault="003917C2" w:rsidP="00B82770">
            <w:pPr>
              <w:pStyle w:val="Tabelle6pt"/>
            </w:pPr>
            <w:r>
              <w:t>Was Sie schon können sollten:</w:t>
            </w:r>
          </w:p>
          <w:p w:rsidR="003917C2" w:rsidRDefault="003917C2" w:rsidP="00B82770">
            <w:pPr>
              <w:pStyle w:val="Kopf8ptafz"/>
            </w:pPr>
            <w:r>
              <w:t>Ich kann die Bedeutung der persönlichen Hygiene in der Küche nachvollziehen.</w:t>
            </w:r>
          </w:p>
          <w:p w:rsidR="003917C2" w:rsidRDefault="003917C2" w:rsidP="00B82770">
            <w:pPr>
              <w:pStyle w:val="Kopf8ptafz"/>
            </w:pPr>
            <w:r>
              <w:t>Ich kann Regeln in der Küche einhalten.</w:t>
            </w:r>
          </w:p>
          <w:p w:rsidR="003917C2" w:rsidRPr="00234B66" w:rsidRDefault="003917C2" w:rsidP="00B82770">
            <w:pPr>
              <w:pStyle w:val="Kopf8ptafz"/>
            </w:pPr>
            <w:r>
              <w:t>Ich kann Symbole in Rezepten erklären.</w:t>
            </w:r>
          </w:p>
        </w:tc>
      </w:tr>
      <w:tr w:rsidR="003917C2" w:rsidRPr="00B51DE9" w:rsidTr="00B82770">
        <w:trPr>
          <w:trHeight w:val="443"/>
        </w:trPr>
        <w:tc>
          <w:tcPr>
            <w:tcW w:w="4818" w:type="dxa"/>
            <w:gridSpan w:val="2"/>
            <w:vMerge/>
            <w:tcBorders>
              <w:left w:val="single" w:sz="4" w:space="0" w:color="auto"/>
              <w:right w:val="single" w:sz="4" w:space="0" w:color="auto"/>
            </w:tcBorders>
          </w:tcPr>
          <w:p w:rsidR="003917C2" w:rsidRDefault="003917C2" w:rsidP="00B82770">
            <w:pPr>
              <w:pStyle w:val="Tabelle6pt"/>
            </w:pPr>
          </w:p>
        </w:tc>
        <w:tc>
          <w:tcPr>
            <w:tcW w:w="4821" w:type="dxa"/>
            <w:gridSpan w:val="4"/>
            <w:tcBorders>
              <w:left w:val="single" w:sz="4" w:space="0" w:color="auto"/>
              <w:right w:val="single" w:sz="4" w:space="0" w:color="auto"/>
            </w:tcBorders>
          </w:tcPr>
          <w:p w:rsidR="003917C2" w:rsidRDefault="003917C2" w:rsidP="00B82770">
            <w:pPr>
              <w:pStyle w:val="Tabelle6pt"/>
            </w:pPr>
            <w:r>
              <w:t>Wofür Sie das benötigen:</w:t>
            </w:r>
          </w:p>
          <w:p w:rsidR="003917C2" w:rsidRDefault="003917C2" w:rsidP="00B82770">
            <w:pPr>
              <w:pStyle w:val="Kopf8ptafz"/>
            </w:pPr>
            <w:r>
              <w:t>Ich kann einfache Speisen herstellen.</w:t>
            </w:r>
          </w:p>
        </w:tc>
      </w:tr>
      <w:tr w:rsidR="003917C2" w:rsidRPr="00B51DE9" w:rsidTr="00B82770">
        <w:trPr>
          <w:trHeight w:val="443"/>
        </w:trPr>
        <w:tc>
          <w:tcPr>
            <w:tcW w:w="4818" w:type="dxa"/>
            <w:gridSpan w:val="2"/>
            <w:vMerge/>
            <w:tcBorders>
              <w:left w:val="single" w:sz="4" w:space="0" w:color="auto"/>
              <w:right w:val="single" w:sz="4" w:space="0" w:color="auto"/>
            </w:tcBorders>
          </w:tcPr>
          <w:p w:rsidR="003917C2" w:rsidRDefault="003917C2" w:rsidP="00B82770">
            <w:pPr>
              <w:pStyle w:val="Tabelle6pt"/>
            </w:pPr>
          </w:p>
        </w:tc>
        <w:tc>
          <w:tcPr>
            <w:tcW w:w="4821" w:type="dxa"/>
            <w:gridSpan w:val="4"/>
            <w:tcBorders>
              <w:left w:val="single" w:sz="4" w:space="0" w:color="auto"/>
              <w:right w:val="single" w:sz="4" w:space="0" w:color="auto"/>
            </w:tcBorders>
          </w:tcPr>
          <w:p w:rsidR="003917C2" w:rsidRDefault="003917C2" w:rsidP="00B82770">
            <w:pPr>
              <w:pStyle w:val="Tabelle6pt"/>
            </w:pPr>
            <w:r>
              <w:t>Wie Sie Ihr Können prüfen können:</w:t>
            </w:r>
          </w:p>
          <w:p w:rsidR="003917C2" w:rsidRPr="00234B66" w:rsidRDefault="003917C2" w:rsidP="00B82770">
            <w:pPr>
              <w:pStyle w:val="Kopf8ptafz"/>
            </w:pPr>
            <w:r>
              <w:t>Übungsaufgaben zum Thema</w:t>
            </w:r>
          </w:p>
        </w:tc>
      </w:tr>
    </w:tbl>
    <w:p w:rsidR="003917C2" w:rsidRDefault="00FE6332" w:rsidP="003917C2">
      <w:pPr>
        <w:pStyle w:val="Tabelle6pt"/>
      </w:pPr>
      <w:r w:rsidRPr="00423CE5">
        <w:rPr>
          <w:noProof/>
          <w:lang w:eastAsia="de-DE"/>
        </w:rPr>
        <w:drawing>
          <wp:anchor distT="0" distB="0" distL="114300" distR="114300" simplePos="0" relativeHeight="252419072" behindDoc="0" locked="0" layoutInCell="1" allowOverlap="1" wp14:anchorId="1C244998" wp14:editId="37280251">
            <wp:simplePos x="0" y="0"/>
            <wp:positionH relativeFrom="column">
              <wp:posOffset>5191125</wp:posOffset>
            </wp:positionH>
            <wp:positionV relativeFrom="paragraph">
              <wp:posOffset>11430</wp:posOffset>
            </wp:positionV>
            <wp:extent cx="340360" cy="318770"/>
            <wp:effectExtent l="0" t="0" r="2540" b="5080"/>
            <wp:wrapNone/>
            <wp:docPr id="157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CE5">
        <w:rPr>
          <w:noProof/>
          <w:lang w:eastAsia="de-DE"/>
        </w:rPr>
        <w:drawing>
          <wp:anchor distT="0" distB="0" distL="114300" distR="114300" simplePos="0" relativeHeight="252418048" behindDoc="0" locked="0" layoutInCell="1" allowOverlap="1" wp14:anchorId="4321E440" wp14:editId="063E392E">
            <wp:simplePos x="0" y="0"/>
            <wp:positionH relativeFrom="column">
              <wp:posOffset>4825365</wp:posOffset>
            </wp:positionH>
            <wp:positionV relativeFrom="paragraph">
              <wp:posOffset>12065</wp:posOffset>
            </wp:positionV>
            <wp:extent cx="340360" cy="318770"/>
            <wp:effectExtent l="0" t="0" r="2540" b="5080"/>
            <wp:wrapNone/>
            <wp:docPr id="15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7C2" w:rsidRDefault="003917C2" w:rsidP="00FE6332">
      <w:pPr>
        <w:pStyle w:val="Textkrper"/>
      </w:pPr>
      <w:r>
        <w:t>Annika und Irina sind mit ihrem Obstsalat sehr zufrieden. Allerdings wollen sie nicht nur</w:t>
      </w:r>
      <w:r w:rsidR="00FE6332">
        <w:t xml:space="preserve"> Kalte Küche haben. Sie wollen </w:t>
      </w:r>
      <w:r>
        <w:t>auch Ge</w:t>
      </w:r>
      <w:r w:rsidR="00844C8D">
        <w:t>müsegerichte ausprobieren.</w:t>
      </w:r>
      <w:r w:rsidR="00FE6332">
        <w:t xml:space="preserve"> </w:t>
      </w:r>
      <w:r>
        <w:t>Die Gemüsesuppe spricht sie an und scheint einfach umsetzbar zu sein. Nun muss nur noch eingekauft werden.</w:t>
      </w:r>
    </w:p>
    <w:p w:rsidR="003917C2" w:rsidRDefault="003917C2" w:rsidP="003917C2">
      <w:pPr>
        <w:pStyle w:val="MarginalieIcon"/>
        <w:framePr w:wrap="notBeside"/>
      </w:pPr>
    </w:p>
    <w:p w:rsidR="003917C2" w:rsidRDefault="003917C2" w:rsidP="003917C2">
      <w:pPr>
        <w:pStyle w:val="MaginaliegrauIcon"/>
        <w:framePr w:wrap="around"/>
      </w:pPr>
    </w:p>
    <w:p w:rsidR="003917C2" w:rsidRDefault="003917C2" w:rsidP="003917C2">
      <w:pPr>
        <w:pStyle w:val="Marginalie"/>
        <w:framePr w:wrap="notBeside"/>
      </w:pPr>
    </w:p>
    <w:p w:rsidR="003917C2" w:rsidRDefault="003917C2" w:rsidP="003917C2">
      <w:pPr>
        <w:pStyle w:val="MaginaliegrauIcon"/>
        <w:framePr w:wrap="around"/>
      </w:pPr>
    </w:p>
    <w:p w:rsidR="003917C2" w:rsidRDefault="003917C2" w:rsidP="003917C2">
      <w:pPr>
        <w:pStyle w:val="MarginalieIcon"/>
        <w:framePr w:wrap="notBeside"/>
      </w:pPr>
    </w:p>
    <w:p w:rsidR="003917C2" w:rsidRPr="00C63C56" w:rsidRDefault="003917C2" w:rsidP="00844C8D">
      <w:pPr>
        <w:pStyle w:val="Abstandszeile"/>
      </w:pPr>
    </w:p>
    <w:p w:rsidR="00EA58A9" w:rsidRDefault="00EA58A9" w:rsidP="00EA58A9">
      <w:pPr>
        <w:pStyle w:val="MaginaliegrauIcon"/>
        <w:framePr w:wrap="around" w:x="8694" w:y="58"/>
      </w:pPr>
      <w:r>
        <w:t>Gemüsekärtchen müssen vorbereitet werden H03.01.04.02</w:t>
      </w:r>
    </w:p>
    <w:p w:rsidR="00EA58A9" w:rsidRDefault="00EA58A9" w:rsidP="00EA58A9">
      <w:pPr>
        <w:pStyle w:val="MaginaliegrauIcon"/>
        <w:framePr w:wrap="around" w:x="8694" w:y="58"/>
      </w:pPr>
      <w:r>
        <w:t xml:space="preserve"> Gemüsesuppe zubereiten Gemüsekärtchen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917C2" w:rsidRPr="00DE4890" w:rsidTr="00B82770">
        <w:trPr>
          <w:trHeight w:val="397"/>
        </w:trPr>
        <w:tc>
          <w:tcPr>
            <w:tcW w:w="1470" w:type="dxa"/>
            <w:shd w:val="clear" w:color="auto" w:fill="D9D9D9" w:themeFill="background1" w:themeFillShade="D9"/>
            <w:vAlign w:val="center"/>
          </w:tcPr>
          <w:p w:rsidR="003917C2" w:rsidRPr="00DE4890" w:rsidRDefault="003917C2" w:rsidP="00B82770">
            <w:pPr>
              <w:pStyle w:val="TabelleKopfmitte"/>
            </w:pPr>
            <w:r>
              <w:t>Phase</w:t>
            </w:r>
          </w:p>
        </w:tc>
        <w:tc>
          <w:tcPr>
            <w:tcW w:w="940" w:type="dxa"/>
            <w:shd w:val="clear" w:color="auto" w:fill="D9D9D9" w:themeFill="background1" w:themeFillShade="D9"/>
            <w:vAlign w:val="center"/>
          </w:tcPr>
          <w:p w:rsidR="003917C2" w:rsidRPr="00DE4890" w:rsidRDefault="003917C2" w:rsidP="00B82770">
            <w:pPr>
              <w:pStyle w:val="TabelleKopfmitte"/>
            </w:pPr>
            <w:r>
              <w:t>Zeit</w:t>
            </w:r>
          </w:p>
        </w:tc>
        <w:tc>
          <w:tcPr>
            <w:tcW w:w="4961" w:type="dxa"/>
            <w:shd w:val="clear" w:color="auto" w:fill="D9D9D9" w:themeFill="background1" w:themeFillShade="D9"/>
            <w:vAlign w:val="center"/>
          </w:tcPr>
          <w:p w:rsidR="003917C2" w:rsidRPr="00DE4890" w:rsidRDefault="003917C2" w:rsidP="00B82770">
            <w:pPr>
              <w:pStyle w:val="TabelleKopfmitte"/>
            </w:pPr>
            <w:r>
              <w:t>Aufgabe</w:t>
            </w:r>
          </w:p>
        </w:tc>
      </w:tr>
      <w:tr w:rsidR="003917C2" w:rsidRPr="00DE4890" w:rsidTr="00B82770">
        <w:trPr>
          <w:trHeight w:val="624"/>
        </w:trPr>
        <w:tc>
          <w:tcPr>
            <w:tcW w:w="1470" w:type="dxa"/>
            <w:shd w:val="clear" w:color="auto" w:fill="auto"/>
            <w:vAlign w:val="center"/>
          </w:tcPr>
          <w:p w:rsidR="003917C2" w:rsidRPr="00FC0F56" w:rsidRDefault="003917C2" w:rsidP="00B82770">
            <w:pPr>
              <w:pStyle w:val="Textkrpermitte"/>
              <w:rPr>
                <w:noProof/>
              </w:rPr>
            </w:pPr>
            <w:r>
              <w:rPr>
                <w:noProof/>
              </w:rPr>
              <w:drawing>
                <wp:inline distT="0" distB="0" distL="0" distR="0" wp14:anchorId="792EBF7B" wp14:editId="1174D69C">
                  <wp:extent cx="304800" cy="323215"/>
                  <wp:effectExtent l="0" t="0" r="0" b="635"/>
                  <wp:docPr id="1578"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r>
              <w:rPr>
                <w:noProof/>
              </w:rPr>
              <w:drawing>
                <wp:inline distT="0" distB="0" distL="0" distR="0" wp14:anchorId="4A59DAFD" wp14:editId="7432FE37">
                  <wp:extent cx="316865" cy="316865"/>
                  <wp:effectExtent l="0" t="0" r="6985" b="6985"/>
                  <wp:docPr id="1579" name="Grafik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shd w:val="clear" w:color="auto" w:fill="auto"/>
            <w:vAlign w:val="center"/>
          </w:tcPr>
          <w:p w:rsidR="003917C2" w:rsidRDefault="003917C2" w:rsidP="00B82770">
            <w:pPr>
              <w:pStyle w:val="Textkrper"/>
              <w:rPr>
                <w:noProof/>
              </w:rPr>
            </w:pPr>
            <w:r>
              <w:rPr>
                <w:noProof/>
              </w:rPr>
              <w:t>Gemüse ist kalorien</w:t>
            </w:r>
            <w:r w:rsidR="0032681F">
              <w:rPr>
                <w:noProof/>
              </w:rPr>
              <w:t>arm und meist leicht verdaulich.</w:t>
            </w:r>
          </w:p>
          <w:p w:rsidR="0032681F" w:rsidRDefault="0032681F" w:rsidP="00B82770">
            <w:pPr>
              <w:pStyle w:val="Textkrper"/>
              <w:rPr>
                <w:noProof/>
              </w:rPr>
            </w:pPr>
          </w:p>
          <w:p w:rsidR="003917C2" w:rsidRDefault="003917C2" w:rsidP="00B82770">
            <w:pPr>
              <w:pStyle w:val="Textkrper"/>
              <w:rPr>
                <w:noProof/>
              </w:rPr>
            </w:pPr>
            <w:r w:rsidRPr="002C204C">
              <w:rPr>
                <w:noProof/>
              </w:rPr>
              <w:t>Ziehen Sie ein Gemüsekärtchen und suchen Sie aus dem Gemüsekorb das passende Gemüse heraus</w:t>
            </w:r>
            <w:r w:rsidR="0032681F">
              <w:rPr>
                <w:noProof/>
              </w:rPr>
              <w:t>.</w:t>
            </w:r>
          </w:p>
          <w:p w:rsidR="003917C2" w:rsidRPr="007672A4" w:rsidRDefault="003917C2" w:rsidP="00B82770">
            <w:pPr>
              <w:pStyle w:val="Textkrper"/>
              <w:rPr>
                <w:noProof/>
              </w:rPr>
            </w:pPr>
            <w:r w:rsidRPr="007672A4">
              <w:rPr>
                <w:noProof/>
              </w:rPr>
              <w:t>Legen Sie das Kärtchen mit dem Gemüse auf die Le</w:t>
            </w:r>
            <w:r>
              <w:rPr>
                <w:noProof/>
              </w:rPr>
              <w:t>hr</w:t>
            </w:r>
            <w:r w:rsidRPr="007672A4">
              <w:rPr>
                <w:noProof/>
              </w:rPr>
              <w:t>erkoje.</w:t>
            </w:r>
          </w:p>
          <w:p w:rsidR="003917C2" w:rsidRDefault="003917C2" w:rsidP="00B82770">
            <w:pPr>
              <w:pStyle w:val="Textkrper"/>
              <w:rPr>
                <w:noProof/>
              </w:rPr>
            </w:pPr>
            <w:r w:rsidRPr="007672A4">
              <w:rPr>
                <w:noProof/>
              </w:rPr>
              <w:t>Zum Schluss kontrollieren alle</w:t>
            </w:r>
            <w:r>
              <w:rPr>
                <w:noProof/>
              </w:rPr>
              <w:t xml:space="preserve">, </w:t>
            </w:r>
            <w:r w:rsidRPr="007672A4">
              <w:rPr>
                <w:noProof/>
              </w:rPr>
              <w:t>ob die Zuordnungen stimmen</w:t>
            </w:r>
            <w:r w:rsidR="0032681F">
              <w:rPr>
                <w:noProof/>
              </w:rPr>
              <w:t>.</w:t>
            </w:r>
          </w:p>
        </w:tc>
      </w:tr>
    </w:tbl>
    <w:p w:rsidR="003917C2" w:rsidRPr="00024226" w:rsidRDefault="003917C2" w:rsidP="003917C2">
      <w:pPr>
        <w:pStyle w:val="MarginalieIcon"/>
        <w:framePr w:wrap="notBeside" w:x="8756" w:y="268"/>
      </w:pPr>
      <w:r w:rsidRPr="007672A4">
        <w:rPr>
          <w:rFonts w:eastAsia="Calibri"/>
          <w:noProof/>
          <w:sz w:val="20"/>
          <w:lang w:eastAsia="de-DE"/>
        </w:rPr>
        <w:drawing>
          <wp:inline distT="0" distB="0" distL="0" distR="0" wp14:anchorId="634F69CE" wp14:editId="789AFE57">
            <wp:extent cx="318770" cy="318770"/>
            <wp:effectExtent l="0" t="0" r="0" b="0"/>
            <wp:docPr id="158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r>
        <w:t xml:space="preserve"> </w:t>
      </w:r>
      <w:r w:rsidRPr="00423CE5">
        <w:rPr>
          <w:noProof/>
          <w:lang w:eastAsia="de-DE"/>
        </w:rPr>
        <w:drawing>
          <wp:inline distT="0" distB="0" distL="0" distR="0" wp14:anchorId="6D1C4F22" wp14:editId="7214AB08">
            <wp:extent cx="340360" cy="318770"/>
            <wp:effectExtent l="0" t="0" r="2540" b="5080"/>
            <wp:docPr id="1581"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inline>
        </w:drawing>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917C2" w:rsidRPr="00DE4890" w:rsidTr="00461989">
        <w:trPr>
          <w:trHeight w:val="624"/>
        </w:trPr>
        <w:tc>
          <w:tcPr>
            <w:tcW w:w="1470" w:type="dxa"/>
            <w:shd w:val="clear" w:color="auto" w:fill="auto"/>
            <w:vAlign w:val="center"/>
          </w:tcPr>
          <w:p w:rsidR="003917C2" w:rsidRPr="00F0156F" w:rsidRDefault="003917C2" w:rsidP="00B82770">
            <w:pPr>
              <w:pStyle w:val="Textkrpermitte"/>
              <w:rPr>
                <w:noProof/>
              </w:rPr>
            </w:pPr>
            <w:r w:rsidRPr="00FC0F56">
              <w:rPr>
                <w:noProof/>
              </w:rPr>
              <w:drawing>
                <wp:inline distT="0" distB="0" distL="0" distR="0" wp14:anchorId="281669C4" wp14:editId="7EE454D3">
                  <wp:extent cx="302701" cy="324000"/>
                  <wp:effectExtent l="0" t="0" r="2540" b="0"/>
                  <wp:docPr id="15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shd w:val="clear" w:color="auto" w:fill="auto"/>
            <w:vAlign w:val="center"/>
          </w:tcPr>
          <w:p w:rsidR="003917C2" w:rsidRPr="00390040" w:rsidRDefault="003917C2" w:rsidP="00B82770">
            <w:pPr>
              <w:pStyle w:val="Textkrper"/>
            </w:pPr>
            <w:r>
              <w:rPr>
                <w:noProof/>
              </w:rPr>
              <w:t>Suchen Sie aus ihrem Kochordner bzw. im Internet weitere verschiedene Gemüsearten und bearbeiten Sie das  Arbeitsblatt H03.</w:t>
            </w:r>
            <w:r w:rsidR="00C90E37">
              <w:rPr>
                <w:noProof/>
              </w:rPr>
              <w:t xml:space="preserve">01.04.03 Gemüsesuppe zubereiten – </w:t>
            </w:r>
            <w:r>
              <w:rPr>
                <w:noProof/>
              </w:rPr>
              <w:t>ABC</w:t>
            </w:r>
            <w:r w:rsidR="00C90E37">
              <w:rPr>
                <w:noProof/>
              </w:rPr>
              <w:t>-</w:t>
            </w:r>
            <w:r>
              <w:rPr>
                <w:noProof/>
              </w:rPr>
              <w:t>Liste.</w:t>
            </w:r>
          </w:p>
        </w:tc>
      </w:tr>
    </w:tbl>
    <w:p w:rsidR="00461989" w:rsidRDefault="00461989" w:rsidP="00461989">
      <w:pPr>
        <w:pStyle w:val="MarginalieIcon"/>
        <w:framePr w:wrap="notBeside" w:x="8733" w:y="261"/>
      </w:pPr>
      <w:r w:rsidRPr="00423CE5">
        <w:rPr>
          <w:noProof/>
          <w:lang w:eastAsia="de-DE"/>
        </w:rPr>
        <w:drawing>
          <wp:inline distT="0" distB="0" distL="0" distR="0" wp14:anchorId="384B683C" wp14:editId="3FEAA063">
            <wp:extent cx="318770" cy="318770"/>
            <wp:effectExtent l="0" t="0" r="0" b="0"/>
            <wp:docPr id="1583"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917C2" w:rsidRPr="00DE4890" w:rsidTr="00461989">
        <w:trPr>
          <w:trHeight w:val="624"/>
        </w:trPr>
        <w:tc>
          <w:tcPr>
            <w:tcW w:w="1470" w:type="dxa"/>
            <w:tcBorders>
              <w:top w:val="nil"/>
            </w:tcBorders>
            <w:shd w:val="clear" w:color="auto" w:fill="auto"/>
            <w:vAlign w:val="center"/>
          </w:tcPr>
          <w:p w:rsidR="003917C2" w:rsidRPr="00F0156F" w:rsidRDefault="003917C2" w:rsidP="00B82770">
            <w:pPr>
              <w:pStyle w:val="Textkrpermitte"/>
            </w:pPr>
            <w:r w:rsidRPr="00423CE5">
              <w:rPr>
                <w:noProof/>
              </w:rPr>
              <w:drawing>
                <wp:inline distT="0" distB="0" distL="0" distR="0" wp14:anchorId="757DC935" wp14:editId="759CFFE5">
                  <wp:extent cx="648335" cy="318770"/>
                  <wp:effectExtent l="0" t="0" r="0" b="0"/>
                  <wp:docPr id="158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nil"/>
            </w:tcBorders>
            <w:shd w:val="clear" w:color="auto" w:fill="auto"/>
            <w:vAlign w:val="center"/>
          </w:tcPr>
          <w:p w:rsidR="003917C2" w:rsidRPr="00DE4890" w:rsidRDefault="003917C2" w:rsidP="00B82770">
            <w:pPr>
              <w:pStyle w:val="Textkrper"/>
            </w:pPr>
            <w:r>
              <w:t xml:space="preserve">  </w:t>
            </w:r>
          </w:p>
        </w:tc>
        <w:tc>
          <w:tcPr>
            <w:tcW w:w="4961" w:type="dxa"/>
            <w:tcBorders>
              <w:top w:val="nil"/>
            </w:tcBorders>
            <w:shd w:val="clear" w:color="auto" w:fill="auto"/>
            <w:vAlign w:val="center"/>
          </w:tcPr>
          <w:p w:rsidR="003917C2" w:rsidRPr="00DE4890" w:rsidRDefault="00C90E37" w:rsidP="00C90E37">
            <w:pPr>
              <w:pStyle w:val="Textkrper"/>
              <w:rPr>
                <w:noProof/>
              </w:rPr>
            </w:pPr>
            <w:r>
              <w:rPr>
                <w:noProof/>
              </w:rPr>
              <w:t>Nach fünf</w:t>
            </w:r>
            <w:r w:rsidR="007A7CFF">
              <w:rPr>
                <w:noProof/>
              </w:rPr>
              <w:t xml:space="preserve"> Minunten suchen Sie sich eine</w:t>
            </w:r>
            <w:r w:rsidR="003917C2">
              <w:rPr>
                <w:noProof/>
              </w:rPr>
              <w:t xml:space="preserve"> Partner</w:t>
            </w:r>
            <w:r w:rsidR="007A7CFF">
              <w:rPr>
                <w:noProof/>
              </w:rPr>
              <w:t>in oder einen Partner</w:t>
            </w:r>
            <w:r w:rsidR="003917C2">
              <w:rPr>
                <w:noProof/>
              </w:rPr>
              <w:t xml:space="preserve"> aus Ihrer Gruppe und kontr</w:t>
            </w:r>
            <w:r>
              <w:rPr>
                <w:noProof/>
              </w:rPr>
              <w:t xml:space="preserve">ollieren bzw. vervollständigen </w:t>
            </w:r>
            <w:r w:rsidR="003917C2">
              <w:rPr>
                <w:noProof/>
              </w:rPr>
              <w:t xml:space="preserve"> Ihre Liste.</w:t>
            </w:r>
          </w:p>
        </w:tc>
      </w:tr>
      <w:tr w:rsidR="003917C2" w:rsidRPr="00DE4890" w:rsidTr="00B82770">
        <w:trPr>
          <w:trHeight w:val="624"/>
        </w:trPr>
        <w:tc>
          <w:tcPr>
            <w:tcW w:w="1470" w:type="dxa"/>
            <w:shd w:val="clear" w:color="auto" w:fill="auto"/>
            <w:vAlign w:val="center"/>
          </w:tcPr>
          <w:p w:rsidR="003917C2" w:rsidRPr="00FC0F56" w:rsidRDefault="003917C2" w:rsidP="00B82770">
            <w:pPr>
              <w:pStyle w:val="Textkrpermitte"/>
              <w:rPr>
                <w:noProof/>
              </w:rPr>
            </w:pPr>
            <w:r>
              <w:rPr>
                <w:noProof/>
              </w:rPr>
              <w:drawing>
                <wp:inline distT="0" distB="0" distL="0" distR="0" wp14:anchorId="285D8C91" wp14:editId="27E6516C">
                  <wp:extent cx="530225" cy="323215"/>
                  <wp:effectExtent l="0" t="0" r="3175" b="635"/>
                  <wp:docPr id="1585" name="Grafik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shd w:val="clear" w:color="auto" w:fill="auto"/>
            <w:vAlign w:val="center"/>
          </w:tcPr>
          <w:p w:rsidR="003917C2" w:rsidRDefault="003917C2" w:rsidP="00B82770">
            <w:pPr>
              <w:pStyle w:val="Textkrper"/>
              <w:rPr>
                <w:noProof/>
              </w:rPr>
            </w:pPr>
            <w:r>
              <w:rPr>
                <w:noProof/>
              </w:rPr>
              <w:t>Vergleichen Sie Ihre Ergebnisse mit Ihren Gruppenmitgliedern.</w:t>
            </w: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49CE5F4C" wp14:editId="0D2AAFE5">
                  <wp:extent cx="304800" cy="323215"/>
                  <wp:effectExtent l="0" t="0" r="0" b="635"/>
                  <wp:docPr id="1586"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p w:rsidR="003917C2" w:rsidRDefault="003917C2" w:rsidP="00B82770">
            <w:pPr>
              <w:pStyle w:val="Textkrpermitte"/>
              <w:rPr>
                <w:noProof/>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2681F" w:rsidP="00B82770">
            <w:pPr>
              <w:jc w:val="center"/>
              <w:rPr>
                <w:lang w:eastAsia="de-DE"/>
              </w:rPr>
            </w:pPr>
            <w:r>
              <w:rPr>
                <w:noProof/>
                <w:lang w:eastAsia="de-DE"/>
              </w:rPr>
              <w:drawing>
                <wp:inline distT="0" distB="0" distL="0" distR="0" wp14:anchorId="2EC79BEA" wp14:editId="3AB537F9">
                  <wp:extent cx="530225" cy="323215"/>
                  <wp:effectExtent l="0" t="0" r="3175" b="635"/>
                  <wp:docPr id="1587"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3917C2" w:rsidRDefault="003917C2" w:rsidP="00B82770">
            <w:pPr>
              <w:jc w:val="center"/>
              <w:rPr>
                <w:lang w:eastAsia="de-DE"/>
              </w:rPr>
            </w:pPr>
          </w:p>
          <w:p w:rsidR="003917C2" w:rsidRPr="003869F4" w:rsidRDefault="003917C2" w:rsidP="00B82770">
            <w:pPr>
              <w:jc w:val="center"/>
              <w:rPr>
                <w:lang w:eastAsia="de-DE"/>
              </w:rPr>
            </w:pPr>
          </w:p>
        </w:tc>
        <w:tc>
          <w:tcPr>
            <w:tcW w:w="940" w:type="dxa"/>
            <w:shd w:val="clear" w:color="auto" w:fill="auto"/>
            <w:vAlign w:val="center"/>
          </w:tcPr>
          <w:p w:rsidR="003917C2" w:rsidRPr="00DE4890" w:rsidRDefault="003917C2" w:rsidP="00B82770">
            <w:pPr>
              <w:pStyle w:val="Textkrper"/>
            </w:pPr>
          </w:p>
        </w:tc>
        <w:tc>
          <w:tcPr>
            <w:tcW w:w="4961" w:type="dxa"/>
            <w:tcBorders>
              <w:bottom w:val="single" w:sz="4" w:space="0" w:color="auto"/>
            </w:tcBorders>
            <w:shd w:val="clear" w:color="auto" w:fill="auto"/>
            <w:vAlign w:val="center"/>
          </w:tcPr>
          <w:p w:rsidR="003917C2" w:rsidRDefault="003917C2" w:rsidP="00B82770">
            <w:pPr>
              <w:pStyle w:val="Textkrper"/>
              <w:rPr>
                <w:noProof/>
              </w:rPr>
            </w:pPr>
            <w:r>
              <w:rPr>
                <w:noProof/>
              </w:rPr>
              <w:t xml:space="preserve">Jeder aus der Gruppe wählt sich aus dem Gemüsekorb </w:t>
            </w:r>
            <w:r w:rsidRPr="00C63C56">
              <w:rPr>
                <w:b/>
                <w:noProof/>
              </w:rPr>
              <w:t>zwei</w:t>
            </w:r>
            <w:r>
              <w:rPr>
                <w:noProof/>
              </w:rPr>
              <w:t xml:space="preserve"> Gemüsearten und informiert sich über die richtige Reihenfolge der Vorbereitungsarbeiten. Informationen finden Sie auf dem Rezeptblatt H03.01.02.04 Gemüsesuppe zubereiten.</w:t>
            </w:r>
          </w:p>
          <w:p w:rsidR="003917C2" w:rsidRDefault="003917C2" w:rsidP="00B82770">
            <w:pPr>
              <w:pStyle w:val="Textkrper"/>
              <w:rPr>
                <w:noProof/>
              </w:rPr>
            </w:pPr>
          </w:p>
          <w:p w:rsidR="00C90E37" w:rsidRDefault="00C90E37" w:rsidP="00B82770">
            <w:pPr>
              <w:pStyle w:val="Textkrper"/>
              <w:rPr>
                <w:noProof/>
              </w:rPr>
            </w:pPr>
          </w:p>
          <w:p w:rsidR="00844C8D" w:rsidRDefault="00844C8D" w:rsidP="00B82770">
            <w:pPr>
              <w:pStyle w:val="Textkrper"/>
              <w:rPr>
                <w:noProof/>
              </w:rPr>
            </w:pPr>
          </w:p>
          <w:p w:rsidR="003917C2" w:rsidRDefault="0032681F" w:rsidP="00B82770">
            <w:pPr>
              <w:pStyle w:val="Textkrper"/>
              <w:rPr>
                <w:noProof/>
              </w:rPr>
            </w:pPr>
            <w:r>
              <w:rPr>
                <w:noProof/>
              </w:rPr>
              <w:t>Z</w:t>
            </w:r>
            <w:r w:rsidR="003917C2">
              <w:rPr>
                <w:noProof/>
              </w:rPr>
              <w:t>eigen Sie sich nacheinander die Vorbereitungsarbeiten und Zerkleinerungsmöglichkeiten Ihres ausgewählten Gemüses , die je nach Gemüse verschieden sein können.</w:t>
            </w:r>
          </w:p>
          <w:p w:rsidR="003917C2" w:rsidRPr="00DE4890" w:rsidRDefault="003917C2" w:rsidP="00B82770">
            <w:pPr>
              <w:pStyle w:val="Textkrper"/>
              <w:rPr>
                <w:noProof/>
              </w:rPr>
            </w:pPr>
            <w:r w:rsidRPr="00C63C56">
              <w:rPr>
                <w:noProof/>
              </w:rPr>
              <w:t>Stellen Sie die Gemüsesuppe gemeinsam nach Rezept fertig und beachten sie die Garzeit. Die Flü</w:t>
            </w:r>
            <w:r w:rsidR="00C90E37">
              <w:rPr>
                <w:noProof/>
              </w:rPr>
              <w:t>s</w:t>
            </w:r>
            <w:r w:rsidRPr="00C63C56">
              <w:rPr>
                <w:noProof/>
              </w:rPr>
              <w:t>sigkeit darf nicht verkochen</w:t>
            </w:r>
            <w:r>
              <w:rPr>
                <w:noProof/>
              </w:rPr>
              <w:t>.</w:t>
            </w: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28449909" wp14:editId="6AAFC509">
                  <wp:extent cx="304800" cy="323215"/>
                  <wp:effectExtent l="0" t="0" r="0" b="635"/>
                  <wp:docPr id="1588" name="Grafik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5540" cy="324000"/>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bottom w:val="single" w:sz="4" w:space="0" w:color="auto"/>
            </w:tcBorders>
            <w:shd w:val="clear" w:color="auto" w:fill="auto"/>
            <w:vAlign w:val="center"/>
          </w:tcPr>
          <w:p w:rsidR="003917C2" w:rsidRDefault="003917C2" w:rsidP="00B82770">
            <w:pPr>
              <w:pStyle w:val="Textkrper"/>
              <w:rPr>
                <w:noProof/>
              </w:rPr>
            </w:pPr>
            <w:r w:rsidRPr="00DC1269">
              <w:rPr>
                <w:noProof/>
              </w:rPr>
              <w:t>Säubern Sie</w:t>
            </w:r>
            <w:r>
              <w:rPr>
                <w:noProof/>
              </w:rPr>
              <w:t xml:space="preserve"> in der Zwischenzeit</w:t>
            </w:r>
            <w:r w:rsidRPr="00DC1269">
              <w:rPr>
                <w:noProof/>
              </w:rPr>
              <w:t xml:space="preserve"> Ihren Arbeitsplatz</w:t>
            </w:r>
            <w:r>
              <w:rPr>
                <w:noProof/>
              </w:rPr>
              <w:t xml:space="preserve"> und</w:t>
            </w:r>
          </w:p>
          <w:p w:rsidR="003917C2" w:rsidRDefault="00C90E37" w:rsidP="00B82770">
            <w:pPr>
              <w:pStyle w:val="Textkrper"/>
              <w:rPr>
                <w:noProof/>
              </w:rPr>
            </w:pPr>
            <w:r>
              <w:rPr>
                <w:noProof/>
              </w:rPr>
              <w:t>halten Sie I</w:t>
            </w:r>
            <w:r w:rsidR="003917C2">
              <w:rPr>
                <w:noProof/>
              </w:rPr>
              <w:t>hr Wissen zum Thema Vorbereitungstechniken auf dem Arbeitsblatt H03.01.04.07 „Gemüsesuppe zub</w:t>
            </w:r>
            <w:r>
              <w:rPr>
                <w:noProof/>
              </w:rPr>
              <w:t>ereiten Vorbereitungstechniken</w:t>
            </w:r>
            <w:r>
              <w:rPr>
                <w:rFonts w:ascii="Corbel" w:hAnsi="Corbel"/>
                <w:noProof/>
              </w:rPr>
              <w:t>”</w:t>
            </w:r>
            <w:r>
              <w:rPr>
                <w:noProof/>
              </w:rPr>
              <w:t xml:space="preserve"> </w:t>
            </w:r>
            <w:r w:rsidR="003917C2">
              <w:rPr>
                <w:noProof/>
              </w:rPr>
              <w:t>fest.</w:t>
            </w:r>
          </w:p>
          <w:p w:rsidR="003917C2" w:rsidRDefault="003917C2" w:rsidP="00B82770">
            <w:pPr>
              <w:pStyle w:val="Textkrper"/>
              <w:rPr>
                <w:noProof/>
              </w:rPr>
            </w:pPr>
          </w:p>
          <w:p w:rsidR="003917C2" w:rsidRDefault="003917C2" w:rsidP="00764820">
            <w:pPr>
              <w:pStyle w:val="Textkrper"/>
              <w:numPr>
                <w:ilvl w:val="0"/>
                <w:numId w:val="17"/>
              </w:numPr>
              <w:rPr>
                <w:noProof/>
              </w:rPr>
            </w:pPr>
            <w:r>
              <w:rPr>
                <w:noProof/>
              </w:rPr>
              <w:t xml:space="preserve">Ordnen Sie auf der ersten Seite die drei wichtigsten Vorbereitungsechniken </w:t>
            </w:r>
          </w:p>
          <w:p w:rsidR="003917C2" w:rsidRDefault="003917C2" w:rsidP="00B82770">
            <w:pPr>
              <w:pStyle w:val="Textkrper"/>
              <w:ind w:left="720"/>
              <w:rPr>
                <w:noProof/>
              </w:rPr>
            </w:pPr>
            <w:r>
              <w:rPr>
                <w:noProof/>
              </w:rPr>
              <w:t>(waschen,</w:t>
            </w:r>
            <w:r w:rsidR="00C90E37">
              <w:rPr>
                <w:noProof/>
              </w:rPr>
              <w:t xml:space="preserve"> </w:t>
            </w:r>
            <w:r>
              <w:rPr>
                <w:noProof/>
              </w:rPr>
              <w:t>wässern und putzen) folgerichtig in die Tabelle ein und tragen Sie noch weitere Beispiele für die versc</w:t>
            </w:r>
            <w:r w:rsidR="0032681F">
              <w:rPr>
                <w:noProof/>
              </w:rPr>
              <w:t>hiedenen Vorbereitungstechniken</w:t>
            </w:r>
            <w:r>
              <w:rPr>
                <w:noProof/>
              </w:rPr>
              <w:t xml:space="preserve"> ein.</w:t>
            </w:r>
          </w:p>
          <w:p w:rsidR="003917C2" w:rsidRDefault="003917C2" w:rsidP="00B82770">
            <w:pPr>
              <w:pStyle w:val="Textkrper"/>
              <w:rPr>
                <w:noProof/>
              </w:rPr>
            </w:pPr>
            <w:r>
              <w:rPr>
                <w:noProof/>
              </w:rPr>
              <w:t>.</w:t>
            </w:r>
          </w:p>
          <w:p w:rsidR="003917C2" w:rsidRDefault="003917C2" w:rsidP="00764820">
            <w:pPr>
              <w:pStyle w:val="Textkrper"/>
              <w:numPr>
                <w:ilvl w:val="0"/>
                <w:numId w:val="17"/>
              </w:numPr>
              <w:rPr>
                <w:noProof/>
              </w:rPr>
            </w:pPr>
            <w:r>
              <w:rPr>
                <w:noProof/>
              </w:rPr>
              <w:t>Außerdem sollten Sie noch zu den bestehenden Vorbereitungsregeln drei weitere Regeln aufstellen.</w:t>
            </w:r>
          </w:p>
          <w:p w:rsidR="003917C2" w:rsidRDefault="003917C2" w:rsidP="00B82770">
            <w:pPr>
              <w:pStyle w:val="Textkrper"/>
              <w:rPr>
                <w:noProof/>
              </w:rPr>
            </w:pP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7426D125" wp14:editId="10326158">
                  <wp:extent cx="530225" cy="323215"/>
                  <wp:effectExtent l="0" t="0" r="3175" b="635"/>
                  <wp:docPr id="1589" name="Grafik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bottom w:val="single" w:sz="4" w:space="0" w:color="auto"/>
            </w:tcBorders>
            <w:shd w:val="clear" w:color="auto" w:fill="auto"/>
            <w:vAlign w:val="center"/>
          </w:tcPr>
          <w:p w:rsidR="003917C2" w:rsidRDefault="003917C2" w:rsidP="00B82770">
            <w:pPr>
              <w:pStyle w:val="Textkrper"/>
              <w:rPr>
                <w:noProof/>
              </w:rPr>
            </w:pPr>
            <w:r>
              <w:rPr>
                <w:noProof/>
              </w:rPr>
              <w:t>Decken Sie für Ihre Gruppe den Tisch mit je einem Essteller und einem Esslöffel.</w:t>
            </w:r>
          </w:p>
          <w:p w:rsidR="003917C2" w:rsidRDefault="003917C2" w:rsidP="00B82770">
            <w:pPr>
              <w:pStyle w:val="Textkrper"/>
              <w:rPr>
                <w:noProof/>
              </w:rPr>
            </w:pPr>
          </w:p>
          <w:p w:rsidR="003917C2" w:rsidRDefault="003917C2" w:rsidP="00B82770">
            <w:pPr>
              <w:pStyle w:val="Textkrper"/>
              <w:rPr>
                <w:noProof/>
              </w:rPr>
            </w:pPr>
            <w:r>
              <w:rPr>
                <w:noProof/>
              </w:rPr>
              <w:t>Richten Sie die Gemüsesuppe in einer Suppenschüssel (Porzellan) an.</w:t>
            </w:r>
          </w:p>
          <w:p w:rsidR="003917C2" w:rsidRDefault="003917C2" w:rsidP="00B82770">
            <w:pPr>
              <w:pStyle w:val="Textkrper"/>
              <w:rPr>
                <w:noProof/>
              </w:rPr>
            </w:pPr>
          </w:p>
          <w:p w:rsidR="003917C2" w:rsidRDefault="003917C2" w:rsidP="00B82770">
            <w:pPr>
              <w:pStyle w:val="Textkrper"/>
              <w:rPr>
                <w:noProof/>
              </w:rPr>
            </w:pPr>
            <w:r>
              <w:rPr>
                <w:noProof/>
              </w:rPr>
              <w:t>Werten Sie die Suppe mit gehackter Petersilie auf.</w:t>
            </w:r>
          </w:p>
          <w:p w:rsidR="003917C2" w:rsidRDefault="003917C2" w:rsidP="00B82770">
            <w:pPr>
              <w:pStyle w:val="Textkrper"/>
              <w:rPr>
                <w:noProof/>
              </w:rPr>
            </w:pPr>
            <w:r>
              <w:rPr>
                <w:noProof/>
              </w:rPr>
              <w:t xml:space="preserve">Schneiden Sie ein Vollkornbaguette in gleichgroße Scheiben und servieren Sie dies als stärkehaltige Beilage. </w:t>
            </w:r>
          </w:p>
          <w:p w:rsidR="003917C2" w:rsidRPr="00751A9F" w:rsidRDefault="003917C2" w:rsidP="00B82770">
            <w:pPr>
              <w:pStyle w:val="Textkrper"/>
              <w:rPr>
                <w:b/>
                <w:noProof/>
              </w:rPr>
            </w:pPr>
            <w:r w:rsidRPr="00751A9F">
              <w:rPr>
                <w:b/>
                <w:noProof/>
              </w:rPr>
              <w:t>Unser grüner Bereich ist somit abgedeckt</w:t>
            </w:r>
            <w:r w:rsidR="0032681F">
              <w:rPr>
                <w:b/>
                <w:noProof/>
              </w:rPr>
              <w:t>.</w:t>
            </w: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77CD2BD5" wp14:editId="1517736E">
                  <wp:extent cx="316865" cy="316865"/>
                  <wp:effectExtent l="0" t="0" r="6985" b="6985"/>
                  <wp:docPr id="1590"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top w:val="single" w:sz="4" w:space="0" w:color="auto"/>
            </w:tcBorders>
            <w:shd w:val="clear" w:color="auto" w:fill="auto"/>
            <w:vAlign w:val="center"/>
          </w:tcPr>
          <w:p w:rsidR="003917C2" w:rsidRDefault="003917C2" w:rsidP="00B82770">
            <w:pPr>
              <w:pStyle w:val="Textkrper"/>
              <w:rPr>
                <w:noProof/>
              </w:rPr>
            </w:pPr>
            <w:r>
              <w:rPr>
                <w:noProof/>
              </w:rPr>
              <w:t>Verkosten Sie Ihre Gemüsesuppe und die der anderen Gruppen gemeinsam.</w:t>
            </w:r>
          </w:p>
          <w:p w:rsidR="003917C2" w:rsidRDefault="003917C2" w:rsidP="00B82770">
            <w:pPr>
              <w:pStyle w:val="Textkrper"/>
              <w:rPr>
                <w:noProof/>
              </w:rPr>
            </w:pPr>
            <w:r>
              <w:rPr>
                <w:noProof/>
              </w:rPr>
              <w:t>Besprechen Sie Unterschiede in Aussehen und Geschmack.</w:t>
            </w:r>
          </w:p>
          <w:p w:rsidR="003917C2" w:rsidRDefault="003917C2" w:rsidP="00B82770">
            <w:pPr>
              <w:pStyle w:val="Textkrper"/>
              <w:rPr>
                <w:noProof/>
              </w:rPr>
            </w:pPr>
            <w:r>
              <w:rPr>
                <w:noProof/>
              </w:rPr>
              <w:t>Würden Sie beim Wiederholungskochen etwas ändern?</w:t>
            </w:r>
          </w:p>
          <w:p w:rsidR="003917C2" w:rsidRDefault="003917C2" w:rsidP="00B82770">
            <w:pPr>
              <w:pStyle w:val="Textkrper"/>
              <w:rPr>
                <w:noProof/>
              </w:rPr>
            </w:pPr>
            <w:r>
              <w:rPr>
                <w:noProof/>
              </w:rPr>
              <w:t>Wenn ja</w:t>
            </w:r>
            <w:r w:rsidR="0032681F">
              <w:rPr>
                <w:noProof/>
              </w:rPr>
              <w:t>,</w:t>
            </w:r>
            <w:r>
              <w:rPr>
                <w:noProof/>
              </w:rPr>
              <w:t xml:space="preserve"> </w:t>
            </w:r>
            <w:r w:rsidR="00C90E37">
              <w:rPr>
                <w:noProof/>
              </w:rPr>
              <w:t>ver</w:t>
            </w:r>
            <w:r>
              <w:rPr>
                <w:noProof/>
              </w:rPr>
              <w:t>merken Sie es auf ihrem Rezeptblatt Ho3.01.04.04 Gemüsesuppe zubereiten.</w:t>
            </w:r>
          </w:p>
          <w:p w:rsidR="003917C2" w:rsidRDefault="003917C2" w:rsidP="00B82770">
            <w:pPr>
              <w:pStyle w:val="Textkrper"/>
              <w:rPr>
                <w:noProof/>
              </w:rPr>
            </w:pPr>
          </w:p>
        </w:tc>
      </w:tr>
      <w:tr w:rsidR="003917C2"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3FB40FC3" wp14:editId="79CD8CA5">
                  <wp:extent cx="304800" cy="323215"/>
                  <wp:effectExtent l="0" t="0" r="0" b="635"/>
                  <wp:docPr id="1591"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top w:val="single" w:sz="4" w:space="0" w:color="auto"/>
            </w:tcBorders>
            <w:shd w:val="clear" w:color="auto" w:fill="auto"/>
            <w:vAlign w:val="center"/>
          </w:tcPr>
          <w:p w:rsidR="003917C2" w:rsidRDefault="003917C2" w:rsidP="00B82770">
            <w:pPr>
              <w:pStyle w:val="Textkrper"/>
              <w:rPr>
                <w:noProof/>
              </w:rPr>
            </w:pPr>
            <w:r>
              <w:rPr>
                <w:noProof/>
              </w:rPr>
              <w:t>Nach dem Aufräumen kontrollieren sie Ihr Arbeitsblatt Vorbereitungstechni</w:t>
            </w:r>
            <w:r w:rsidR="00C90E37">
              <w:rPr>
                <w:noProof/>
              </w:rPr>
              <w:t>ken H03.01.04.07 Gemüsesuppe zu</w:t>
            </w:r>
            <w:r>
              <w:rPr>
                <w:noProof/>
              </w:rPr>
              <w:t>bereiten mit Hilfe des Lösungsblattes H03.01.04.09 Gemüsesuppe zubereiten.</w:t>
            </w:r>
          </w:p>
        </w:tc>
      </w:tr>
    </w:tbl>
    <w:p w:rsidR="003917C2" w:rsidRPr="001F3D3A" w:rsidRDefault="003917C2" w:rsidP="003917C2">
      <w:pPr>
        <w:tabs>
          <w:tab w:val="left" w:pos="5880"/>
        </w:tabs>
      </w:pPr>
    </w:p>
    <w:p w:rsidR="003917C2" w:rsidRDefault="003917C2"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917C2" w:rsidRPr="00913B00"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917C2" w:rsidRPr="00913B00" w:rsidRDefault="003917C2" w:rsidP="00B82770">
            <w:pPr>
              <w:rPr>
                <w:color w:val="000000"/>
              </w:rPr>
            </w:pPr>
            <w:r w:rsidRPr="00913B00">
              <w:br w:type="page"/>
              <w:t>Lernfeld</w:t>
            </w:r>
          </w:p>
          <w:p w:rsidR="003917C2" w:rsidRPr="00913B00" w:rsidRDefault="003917C2" w:rsidP="00B82770">
            <w:pPr>
              <w:rPr>
                <w:b/>
              </w:rPr>
            </w:pPr>
            <w:r w:rsidRPr="00913B00">
              <w:rPr>
                <w:b/>
              </w:rPr>
              <w:t>LF 3</w:t>
            </w:r>
          </w:p>
        </w:tc>
        <w:tc>
          <w:tcPr>
            <w:tcW w:w="4229" w:type="dxa"/>
            <w:tcBorders>
              <w:left w:val="single" w:sz="4" w:space="0" w:color="auto"/>
              <w:bottom w:val="single" w:sz="4" w:space="0" w:color="auto"/>
              <w:right w:val="single" w:sz="4" w:space="0" w:color="auto"/>
            </w:tcBorders>
            <w:shd w:val="clear" w:color="auto" w:fill="D9D9D9"/>
            <w:hideMark/>
          </w:tcPr>
          <w:p w:rsidR="003917C2" w:rsidRPr="00913B00" w:rsidRDefault="003917C2" w:rsidP="00B82770">
            <w:r w:rsidRPr="00913B00">
              <w:t>Titel</w:t>
            </w:r>
          </w:p>
          <w:p w:rsidR="003917C2" w:rsidRPr="00913B00" w:rsidRDefault="003917C2" w:rsidP="00B82770">
            <w:r w:rsidRPr="00913B00">
              <w:t>Gemüsesuppe zubereiten</w:t>
            </w:r>
          </w:p>
          <w:p w:rsidR="003917C2" w:rsidRPr="00913B00" w:rsidRDefault="003917C2" w:rsidP="00B82770">
            <w:r w:rsidRPr="00620FD6">
              <w:rPr>
                <w:b/>
              </w:rPr>
              <w:t>Lösungsblatt</w:t>
            </w:r>
            <w:r w:rsidRPr="00913B00">
              <w:t>-Vorbereitungstechniken</w:t>
            </w:r>
          </w:p>
        </w:tc>
        <w:tc>
          <w:tcPr>
            <w:tcW w:w="188" w:type="dxa"/>
            <w:tcBorders>
              <w:top w:val="nil"/>
              <w:left w:val="single" w:sz="4" w:space="0" w:color="auto"/>
              <w:bottom w:val="nil"/>
              <w:right w:val="single" w:sz="4" w:space="0" w:color="auto"/>
            </w:tcBorders>
            <w:shd w:val="clear" w:color="auto" w:fill="FFFFFF"/>
          </w:tcPr>
          <w:p w:rsidR="003917C2" w:rsidRPr="00913B00" w:rsidRDefault="003917C2"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3917C2" w:rsidRPr="00913B00" w:rsidRDefault="003917C2" w:rsidP="00B82770">
            <w:pPr>
              <w:jc w:val="center"/>
              <w:rPr>
                <w:rFonts w:eastAsia="Calibri" w:cs="Times New Roman"/>
                <w:b/>
                <w:lang w:eastAsia="de-DE"/>
              </w:rPr>
            </w:pPr>
            <w:r>
              <w:rPr>
                <w:rFonts w:eastAsia="Calibri" w:cs="Times New Roman"/>
                <w:b/>
                <w:lang w:eastAsia="de-DE"/>
              </w:rPr>
              <w:t>H03.01.04.07</w:t>
            </w:r>
          </w:p>
        </w:tc>
      </w:tr>
    </w:tbl>
    <w:p w:rsidR="00EA58A9" w:rsidRDefault="00EA58A9" w:rsidP="00B719E6">
      <w:pPr>
        <w:pStyle w:val="berschrift3"/>
      </w:pPr>
      <w:r w:rsidRPr="00913B00">
        <w:rPr>
          <w:noProof/>
          <w:sz w:val="18"/>
        </w:rPr>
        <w:drawing>
          <wp:anchor distT="0" distB="0" distL="114300" distR="114300" simplePos="0" relativeHeight="252397568" behindDoc="1" locked="0" layoutInCell="1" allowOverlap="1" wp14:anchorId="43335A41" wp14:editId="241A3706">
            <wp:simplePos x="0" y="0"/>
            <wp:positionH relativeFrom="column">
              <wp:posOffset>5136353</wp:posOffset>
            </wp:positionH>
            <wp:positionV relativeFrom="paragraph">
              <wp:posOffset>6350</wp:posOffset>
            </wp:positionV>
            <wp:extent cx="340360" cy="318770"/>
            <wp:effectExtent l="0" t="0" r="2540" b="5080"/>
            <wp:wrapNone/>
            <wp:docPr id="15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B00">
        <w:rPr>
          <w:noProof/>
          <w:sz w:val="18"/>
        </w:rPr>
        <w:drawing>
          <wp:anchor distT="0" distB="0" distL="114300" distR="114300" simplePos="0" relativeHeight="252396544" behindDoc="1" locked="0" layoutInCell="1" allowOverlap="1" wp14:anchorId="1CBD98A1" wp14:editId="30951BDA">
            <wp:simplePos x="0" y="0"/>
            <wp:positionH relativeFrom="column">
              <wp:posOffset>4794885</wp:posOffset>
            </wp:positionH>
            <wp:positionV relativeFrom="paragraph">
              <wp:posOffset>16983</wp:posOffset>
            </wp:positionV>
            <wp:extent cx="341630" cy="316865"/>
            <wp:effectExtent l="0" t="0" r="1270" b="6985"/>
            <wp:wrapNone/>
            <wp:docPr id="1593" name="Grafik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1630" cy="316865"/>
                    </a:xfrm>
                    <a:prstGeom prst="rect">
                      <a:avLst/>
                    </a:prstGeom>
                    <a:noFill/>
                  </pic:spPr>
                </pic:pic>
              </a:graphicData>
            </a:graphic>
            <wp14:sizeRelH relativeFrom="page">
              <wp14:pctWidth>0</wp14:pctWidth>
            </wp14:sizeRelH>
            <wp14:sizeRelV relativeFrom="page">
              <wp14:pctHeight>0</wp14:pctHeight>
            </wp14:sizeRelV>
          </wp:anchor>
        </w:drawing>
      </w:r>
      <w:r w:rsidR="003917C2" w:rsidRPr="00B82DD6">
        <w:t>Vorbereitungstechniken</w:t>
      </w:r>
    </w:p>
    <w:p w:rsidR="003917C2" w:rsidRPr="00913B00" w:rsidRDefault="003917C2" w:rsidP="00B719E6">
      <w:pPr>
        <w:pStyle w:val="berschrift4"/>
      </w:pPr>
      <w:r w:rsidRPr="00B82DD6">
        <w:t>Entfernen von  unerwünschten Bestandteilen</w:t>
      </w:r>
    </w:p>
    <w:p w:rsidR="003917C2" w:rsidRDefault="003917C2" w:rsidP="00FE6332">
      <w:pPr>
        <w:pStyle w:val="Textkrper"/>
      </w:pPr>
      <w:r w:rsidRPr="00913B00">
        <w:rPr>
          <w:b/>
        </w:rPr>
        <w:t>Aufgabe 1</w:t>
      </w:r>
      <w:r w:rsidR="00C51A4A">
        <w:t>:</w:t>
      </w:r>
      <w:r w:rsidRPr="00913B00">
        <w:t xml:space="preserve"> Fügen Sie die drei wich</w:t>
      </w:r>
      <w:r w:rsidR="0032681F">
        <w:t xml:space="preserve">tigsten Vorbereitungstechniken (waschen, wässern und putzen) </w:t>
      </w:r>
      <w:r w:rsidRPr="00913B00">
        <w:t>folgerichtig in die Tabelle ein. Lesen Sie die Begriffserklärungen gründlich durch.</w:t>
      </w:r>
    </w:p>
    <w:p w:rsidR="00FE6332" w:rsidRPr="00913B00" w:rsidRDefault="00FE6332" w:rsidP="00FE6332">
      <w:pPr>
        <w:pStyle w:val="Abstandszeile"/>
      </w:pPr>
    </w:p>
    <w:tbl>
      <w:tblPr>
        <w:tblStyle w:val="Tabellenraster"/>
        <w:tblW w:w="7371" w:type="dxa"/>
        <w:tblInd w:w="108" w:type="dxa"/>
        <w:tblLayout w:type="fixed"/>
        <w:tblLook w:val="04A0" w:firstRow="1" w:lastRow="0" w:firstColumn="1" w:lastColumn="0" w:noHBand="0" w:noVBand="1"/>
      </w:tblPr>
      <w:tblGrid>
        <w:gridCol w:w="2457"/>
        <w:gridCol w:w="2457"/>
        <w:gridCol w:w="2457"/>
      </w:tblGrid>
      <w:tr w:rsidR="003917C2" w:rsidRPr="00913B00" w:rsidTr="00FE6332">
        <w:tc>
          <w:tcPr>
            <w:tcW w:w="2457" w:type="dxa"/>
          </w:tcPr>
          <w:p w:rsidR="003917C2" w:rsidRPr="00913B00" w:rsidRDefault="003F4236" w:rsidP="00B82770">
            <w:pPr>
              <w:keepNext/>
              <w:keepLines/>
              <w:spacing w:before="480"/>
              <w:outlineLvl w:val="0"/>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w:t>
            </w:r>
          </w:p>
        </w:tc>
        <w:tc>
          <w:tcPr>
            <w:tcW w:w="2457" w:type="dxa"/>
          </w:tcPr>
          <w:p w:rsidR="003917C2" w:rsidRPr="00913B00" w:rsidRDefault="00FE6332" w:rsidP="00B82770">
            <w:pPr>
              <w:keepNext/>
              <w:keepLines/>
              <w:spacing w:before="480"/>
              <w:outlineLvl w:val="0"/>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w:t>
            </w:r>
          </w:p>
        </w:tc>
        <w:tc>
          <w:tcPr>
            <w:tcW w:w="2457" w:type="dxa"/>
          </w:tcPr>
          <w:p w:rsidR="003917C2" w:rsidRPr="00913B00" w:rsidRDefault="003F4236" w:rsidP="00B82770">
            <w:pPr>
              <w:keepNext/>
              <w:keepLines/>
              <w:spacing w:before="480"/>
              <w:outlineLvl w:val="0"/>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w:t>
            </w:r>
          </w:p>
        </w:tc>
      </w:tr>
      <w:tr w:rsidR="003917C2" w:rsidRPr="00913B00" w:rsidTr="00FE6332">
        <w:tc>
          <w:tcPr>
            <w:tcW w:w="2457" w:type="dxa"/>
          </w:tcPr>
          <w:p w:rsidR="003917C2" w:rsidRPr="00913B00" w:rsidRDefault="003917C2" w:rsidP="00FE6332">
            <w:r w:rsidRPr="00913B00">
              <w:t>Schadhafte und nicht verwertbare Stellen werden entfernt z.</w:t>
            </w:r>
            <w:r w:rsidR="00680B2F">
              <w:t xml:space="preserve"> </w:t>
            </w:r>
            <w:r w:rsidRPr="00913B00">
              <w:t>B. durch Abschneiden</w:t>
            </w:r>
          </w:p>
        </w:tc>
        <w:tc>
          <w:tcPr>
            <w:tcW w:w="2457" w:type="dxa"/>
          </w:tcPr>
          <w:p w:rsidR="003917C2" w:rsidRPr="00913B00" w:rsidRDefault="003917C2" w:rsidP="00FE6332">
            <w:r w:rsidRPr="00913B00">
              <w:t>Sämtlicher Schmutz wird entfernt</w:t>
            </w:r>
          </w:p>
        </w:tc>
        <w:tc>
          <w:tcPr>
            <w:tcW w:w="2457" w:type="dxa"/>
          </w:tcPr>
          <w:p w:rsidR="003917C2" w:rsidRPr="00913B00" w:rsidRDefault="003917C2" w:rsidP="00FE6332">
            <w:r w:rsidRPr="00913B00">
              <w:t>Entfernung von unerwünschten Stoffen</w:t>
            </w:r>
          </w:p>
          <w:p w:rsidR="003917C2" w:rsidRPr="00913B00" w:rsidRDefault="003917C2" w:rsidP="00FE6332">
            <w:r w:rsidRPr="00913B00">
              <w:t>z.</w:t>
            </w:r>
            <w:r w:rsidR="00680B2F">
              <w:t xml:space="preserve"> </w:t>
            </w:r>
            <w:r w:rsidRPr="00913B00">
              <w:t>B. Bitterstoffe, Kleintiere</w:t>
            </w:r>
          </w:p>
        </w:tc>
      </w:tr>
      <w:tr w:rsidR="003917C2" w:rsidRPr="00913B00" w:rsidTr="00FE6332">
        <w:trPr>
          <w:trHeight w:val="5662"/>
        </w:trPr>
        <w:tc>
          <w:tcPr>
            <w:tcW w:w="2457" w:type="dxa"/>
          </w:tcPr>
          <w:p w:rsidR="003917C2" w:rsidRPr="00913B00" w:rsidRDefault="003917C2" w:rsidP="00FE6332">
            <w:r w:rsidRPr="00913B00">
              <w:rPr>
                <w:b/>
                <w:bCs/>
                <w:color w:val="000000"/>
              </w:rPr>
              <w:t>Beachte</w:t>
            </w:r>
            <w:r w:rsidR="00FE6332">
              <w:t>:</w:t>
            </w:r>
          </w:p>
          <w:p w:rsidR="003917C2" w:rsidRPr="00913B00" w:rsidRDefault="003917C2" w:rsidP="00FE6332">
            <w:r w:rsidRPr="00913B00">
              <w:t>Nicht zu großzügig putzen.</w:t>
            </w:r>
          </w:p>
          <w:p w:rsidR="003917C2" w:rsidRPr="00913B00" w:rsidRDefault="00680B2F" w:rsidP="00FE6332">
            <w:r>
              <w:t>Mit Sparschäl</w:t>
            </w:r>
            <w:r w:rsidR="003917C2" w:rsidRPr="00913B00">
              <w:t>er wenn möglich arbeiten</w:t>
            </w:r>
            <w:r w:rsidR="0032681F">
              <w:t>.</w:t>
            </w:r>
          </w:p>
          <w:p w:rsidR="003917C2" w:rsidRPr="00913B00" w:rsidRDefault="003917C2" w:rsidP="00FE6332"/>
          <w:p w:rsidR="003917C2" w:rsidRPr="00913B00" w:rsidRDefault="003917C2" w:rsidP="00FE6332"/>
          <w:p w:rsidR="003917C2" w:rsidRPr="00913B00" w:rsidRDefault="003917C2" w:rsidP="00FE6332"/>
          <w:p w:rsidR="003917C2" w:rsidRPr="00913B00" w:rsidRDefault="003917C2" w:rsidP="00FE6332"/>
          <w:p w:rsidR="003917C2" w:rsidRPr="00913B00" w:rsidRDefault="003917C2" w:rsidP="00FE6332"/>
          <w:p w:rsidR="003917C2" w:rsidRPr="00913B00" w:rsidRDefault="003917C2" w:rsidP="00FE6332"/>
        </w:tc>
        <w:tc>
          <w:tcPr>
            <w:tcW w:w="2457" w:type="dxa"/>
          </w:tcPr>
          <w:p w:rsidR="003917C2" w:rsidRPr="00913B00" w:rsidRDefault="00FE6332" w:rsidP="00FE6332">
            <w:pPr>
              <w:rPr>
                <w:b/>
              </w:rPr>
            </w:pPr>
            <w:r>
              <w:rPr>
                <w:b/>
              </w:rPr>
              <w:t>Beachte:</w:t>
            </w:r>
          </w:p>
          <w:p w:rsidR="003917C2" w:rsidRPr="00913B00" w:rsidRDefault="003917C2" w:rsidP="00FE6332">
            <w:r w:rsidRPr="00913B00">
              <w:t xml:space="preserve">Lebensmittel mit fester Struktur unter </w:t>
            </w:r>
            <w:r w:rsidRPr="00913B00">
              <w:rPr>
                <w:b/>
              </w:rPr>
              <w:t>kaltem</w:t>
            </w:r>
            <w:r w:rsidRPr="00913B00">
              <w:t xml:space="preserve"> </w:t>
            </w:r>
            <w:r w:rsidRPr="00913B00">
              <w:rPr>
                <w:b/>
              </w:rPr>
              <w:t>fließendem</w:t>
            </w:r>
            <w:r w:rsidR="0032681F">
              <w:t xml:space="preserve"> Wasser</w:t>
            </w:r>
          </w:p>
          <w:p w:rsidR="003917C2" w:rsidRPr="00913B00" w:rsidRDefault="003917C2" w:rsidP="00FE6332">
            <w:r w:rsidRPr="00913B00">
              <w:rPr>
                <w:noProof/>
              </w:rPr>
              <w:drawing>
                <wp:inline distT="0" distB="0" distL="0" distR="0" wp14:anchorId="4D13CC6D" wp14:editId="0B9656AE">
                  <wp:extent cx="1040899" cy="1404000"/>
                  <wp:effectExtent l="0" t="0" r="6985" b="5715"/>
                  <wp:docPr id="1595" name="Grafik 1595"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3917C2" w:rsidRPr="00913B00" w:rsidRDefault="003917C2" w:rsidP="00FE6332"/>
          <w:p w:rsidR="003917C2" w:rsidRDefault="003917C2" w:rsidP="00FE6332">
            <w:pPr>
              <w:rPr>
                <w:b/>
              </w:rPr>
            </w:pPr>
            <w:r w:rsidRPr="00913B00">
              <w:t xml:space="preserve">Lebensmittel mit empfindlicher Struktur in kaltem </w:t>
            </w:r>
            <w:r w:rsidRPr="00913B00">
              <w:rPr>
                <w:b/>
              </w:rPr>
              <w:t>stehendem</w:t>
            </w:r>
            <w:r w:rsidRPr="00913B00">
              <w:t xml:space="preserve"> Wasser </w:t>
            </w:r>
            <w:r w:rsidRPr="00913B00">
              <w:rPr>
                <w:b/>
              </w:rPr>
              <w:t>schnell</w:t>
            </w:r>
            <w:r w:rsidRPr="00913B00">
              <w:t xml:space="preserve"> und </w:t>
            </w:r>
            <w:r w:rsidRPr="00913B00">
              <w:rPr>
                <w:b/>
              </w:rPr>
              <w:t>gründlich</w:t>
            </w:r>
            <w:r w:rsidRPr="00913B00">
              <w:rPr>
                <w:noProof/>
              </w:rPr>
              <w:drawing>
                <wp:inline distT="0" distB="0" distL="0" distR="0" wp14:anchorId="218805F6" wp14:editId="7A598368">
                  <wp:extent cx="1540171" cy="1152000"/>
                  <wp:effectExtent l="0" t="0" r="3175" b="0"/>
                  <wp:docPr id="1596" name="Grafik 1596"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40171" cy="1152000"/>
                          </a:xfrm>
                          <a:prstGeom prst="rect">
                            <a:avLst/>
                          </a:prstGeom>
                          <a:noFill/>
                          <a:ln>
                            <a:noFill/>
                          </a:ln>
                        </pic:spPr>
                      </pic:pic>
                    </a:graphicData>
                  </a:graphic>
                </wp:inline>
              </w:drawing>
            </w:r>
          </w:p>
          <w:p w:rsidR="003E7532" w:rsidRPr="00913B00" w:rsidRDefault="003E7532" w:rsidP="00FE6332"/>
          <w:p w:rsidR="003917C2" w:rsidRPr="00913B00" w:rsidRDefault="003917C2" w:rsidP="00FE6332"/>
        </w:tc>
        <w:tc>
          <w:tcPr>
            <w:tcW w:w="2457" w:type="dxa"/>
          </w:tcPr>
          <w:p w:rsidR="003917C2" w:rsidRPr="00913B00" w:rsidRDefault="003917C2" w:rsidP="00FE6332">
            <w:pPr>
              <w:rPr>
                <w:b/>
              </w:rPr>
            </w:pPr>
            <w:r w:rsidRPr="00913B00">
              <w:rPr>
                <w:b/>
              </w:rPr>
              <w:t>Beachte:</w:t>
            </w:r>
          </w:p>
          <w:p w:rsidR="003917C2" w:rsidRPr="00913B00" w:rsidRDefault="003917C2" w:rsidP="00FE6332">
            <w:r w:rsidRPr="00913B00">
              <w:t>Nahrungsmittel nicht so lange im Wasser liegen lassen, da sonst starke Vitamin- und Mineralstoffverluste auftreten</w:t>
            </w:r>
            <w:r w:rsidR="0032681F">
              <w:t>.</w:t>
            </w:r>
          </w:p>
          <w:p w:rsidR="003917C2" w:rsidRPr="00913B00" w:rsidRDefault="003917C2" w:rsidP="00FE6332"/>
        </w:tc>
      </w:tr>
    </w:tbl>
    <w:p w:rsidR="00FE6332" w:rsidRPr="008B048C" w:rsidRDefault="00FE6332" w:rsidP="00FE6332">
      <w:pPr>
        <w:pStyle w:val="Marginaliegrau"/>
        <w:framePr w:wrap="around"/>
      </w:pPr>
      <w:r w:rsidRPr="008B048C">
        <w:rPr>
          <w:noProof/>
          <w:lang w:eastAsia="de-DE"/>
        </w:rPr>
        <w:drawing>
          <wp:inline distT="0" distB="0" distL="0" distR="0" wp14:anchorId="3C117407" wp14:editId="049D0C8F">
            <wp:extent cx="0" cy="0"/>
            <wp:effectExtent l="0" t="0" r="0" b="0"/>
            <wp:docPr id="65" name="Grafik 65"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t>Bilder der</w:t>
      </w:r>
      <w:r w:rsidRPr="008B048C">
        <w:t xml:space="preserve"> Autor</w:t>
      </w:r>
      <w:r>
        <w:t>in</w:t>
      </w:r>
    </w:p>
    <w:p w:rsidR="00FE6332" w:rsidRDefault="00FE6332">
      <w:pPr>
        <w:spacing w:line="240" w:lineRule="exact"/>
        <w:rPr>
          <w:b/>
          <w:lang w:eastAsia="de-DE"/>
        </w:rPr>
      </w:pPr>
    </w:p>
    <w:p w:rsidR="00E5791D" w:rsidRDefault="00E5791D">
      <w:pPr>
        <w:spacing w:line="240" w:lineRule="exact"/>
        <w:rPr>
          <w:b/>
          <w:lang w:eastAsia="de-DE"/>
        </w:rPr>
      </w:pPr>
      <w:r>
        <w:rPr>
          <w:b/>
          <w:lang w:eastAsia="de-DE"/>
        </w:rPr>
        <w:br w:type="page"/>
      </w:r>
    </w:p>
    <w:p w:rsidR="003917C2" w:rsidRPr="00913B00" w:rsidRDefault="003917C2" w:rsidP="003917C2">
      <w:pPr>
        <w:jc w:val="both"/>
        <w:rPr>
          <w:lang w:eastAsia="de-DE"/>
        </w:rPr>
      </w:pPr>
      <w:r w:rsidRPr="00913B00">
        <w:rPr>
          <w:b/>
          <w:lang w:eastAsia="de-DE"/>
        </w:rPr>
        <w:t>Aufgabe 2</w:t>
      </w:r>
      <w:r w:rsidR="00680B2F">
        <w:rPr>
          <w:b/>
          <w:lang w:eastAsia="de-DE"/>
        </w:rPr>
        <w:t>:</w:t>
      </w:r>
      <w:r w:rsidRPr="00913B00">
        <w:rPr>
          <w:i/>
          <w:lang w:eastAsia="de-DE"/>
        </w:rPr>
        <w:t xml:space="preserve"> </w:t>
      </w:r>
      <w:r w:rsidR="0032681F">
        <w:rPr>
          <w:lang w:eastAsia="de-DE"/>
        </w:rPr>
        <w:t>Tragen Sie</w:t>
      </w:r>
      <w:r w:rsidRPr="00913B00">
        <w:rPr>
          <w:lang w:eastAsia="de-DE"/>
        </w:rPr>
        <w:t xml:space="preserve"> weitere Lebensmittelbeispiele in die folgende Tabelle ein</w:t>
      </w:r>
      <w:r w:rsidR="0032681F">
        <w:rPr>
          <w:lang w:eastAsia="de-DE"/>
        </w:rPr>
        <w:t>.</w:t>
      </w:r>
    </w:p>
    <w:p w:rsidR="003917C2" w:rsidRPr="00913B00" w:rsidRDefault="003917C2" w:rsidP="003917C2">
      <w:pPr>
        <w:jc w:val="both"/>
        <w:rPr>
          <w:lang w:eastAsia="de-DE"/>
        </w:rPr>
      </w:pPr>
      <w:r w:rsidRPr="00913B00">
        <w:rPr>
          <w:lang w:eastAsia="de-DE"/>
        </w:rPr>
        <w:t>Wenn notwendig</w:t>
      </w:r>
      <w:r w:rsidR="0032681F">
        <w:rPr>
          <w:lang w:eastAsia="de-DE"/>
        </w:rPr>
        <w:t>,</w:t>
      </w:r>
      <w:r w:rsidRPr="00913B00">
        <w:rPr>
          <w:lang w:eastAsia="de-DE"/>
        </w:rPr>
        <w:t xml:space="preserve"> nehmen sie ihr Rezeptblatt Obstsalat zubereiten H03.01.02.05 zu</w:t>
      </w:r>
      <w:r w:rsidR="0032681F">
        <w:rPr>
          <w:lang w:eastAsia="de-DE"/>
        </w:rPr>
        <w:t>r</w:t>
      </w:r>
      <w:r w:rsidRPr="00913B00">
        <w:rPr>
          <w:lang w:eastAsia="de-DE"/>
        </w:rPr>
        <w:t xml:space="preserve"> Hilfe</w:t>
      </w:r>
      <w:r w:rsidR="0032681F">
        <w:rPr>
          <w:lang w:eastAsia="de-DE"/>
        </w:rPr>
        <w:t>.</w:t>
      </w:r>
    </w:p>
    <w:p w:rsidR="003917C2" w:rsidRPr="00E5791D" w:rsidRDefault="003917C2" w:rsidP="00B719E6">
      <w:pPr>
        <w:pStyle w:val="berschrift4"/>
        <w:rPr>
          <w:rFonts w:eastAsiaTheme="majorEastAsia"/>
        </w:rPr>
      </w:pPr>
      <w:r w:rsidRPr="00E5791D">
        <w:rPr>
          <w:rFonts w:eastAsiaTheme="majorEastAsia"/>
        </w:rPr>
        <w:t>Weitere Vorbereitungstechniken</w:t>
      </w:r>
    </w:p>
    <w:tbl>
      <w:tblPr>
        <w:tblStyle w:val="Tabellenraster"/>
        <w:tblW w:w="0" w:type="auto"/>
        <w:tblLook w:val="04A0" w:firstRow="1" w:lastRow="0" w:firstColumn="1" w:lastColumn="0" w:noHBand="0" w:noVBand="1"/>
      </w:tblPr>
      <w:tblGrid>
        <w:gridCol w:w="1838"/>
        <w:gridCol w:w="5522"/>
      </w:tblGrid>
      <w:tr w:rsidR="003917C2" w:rsidRPr="00913B00" w:rsidTr="00B82770">
        <w:tc>
          <w:tcPr>
            <w:tcW w:w="1838" w:type="dxa"/>
            <w:tcBorders>
              <w:bottom w:val="single" w:sz="4" w:space="0" w:color="auto"/>
            </w:tcBorders>
            <w:shd w:val="clear" w:color="auto" w:fill="D9D9D9" w:themeFill="background1" w:themeFillShade="D9"/>
          </w:tcPr>
          <w:p w:rsidR="003917C2" w:rsidRPr="00913B00" w:rsidRDefault="003917C2" w:rsidP="00B82770">
            <w:pPr>
              <w:jc w:val="both"/>
              <w:rPr>
                <w:sz w:val="28"/>
                <w:szCs w:val="28"/>
              </w:rPr>
            </w:pPr>
            <w:r w:rsidRPr="00913B00">
              <w:rPr>
                <w:sz w:val="28"/>
                <w:szCs w:val="28"/>
              </w:rPr>
              <w:t xml:space="preserve">Techniken </w:t>
            </w:r>
          </w:p>
        </w:tc>
        <w:tc>
          <w:tcPr>
            <w:tcW w:w="5522" w:type="dxa"/>
            <w:tcBorders>
              <w:bottom w:val="single" w:sz="4" w:space="0" w:color="auto"/>
            </w:tcBorders>
            <w:shd w:val="clear" w:color="auto" w:fill="D9D9D9" w:themeFill="background1" w:themeFillShade="D9"/>
          </w:tcPr>
          <w:p w:rsidR="003917C2" w:rsidRPr="00913B00" w:rsidRDefault="003917C2" w:rsidP="00B82770">
            <w:pPr>
              <w:jc w:val="both"/>
              <w:rPr>
                <w:sz w:val="28"/>
                <w:szCs w:val="28"/>
              </w:rPr>
            </w:pPr>
            <w:r w:rsidRPr="00913B00">
              <w:rPr>
                <w:sz w:val="28"/>
                <w:szCs w:val="28"/>
              </w:rPr>
              <w:t>Lebensmittelbeispiele</w:t>
            </w:r>
          </w:p>
        </w:tc>
      </w:tr>
      <w:tr w:rsidR="003917C2" w:rsidRPr="00913B00" w:rsidTr="00B82770">
        <w:tc>
          <w:tcPr>
            <w:tcW w:w="1838" w:type="dxa"/>
            <w:tcBorders>
              <w:top w:val="single" w:sz="4" w:space="0" w:color="auto"/>
            </w:tcBorders>
          </w:tcPr>
          <w:p w:rsidR="003917C2" w:rsidRPr="00913B00" w:rsidRDefault="003917C2" w:rsidP="00B82770">
            <w:pPr>
              <w:jc w:val="both"/>
              <w:rPr>
                <w:sz w:val="28"/>
                <w:szCs w:val="28"/>
              </w:rPr>
            </w:pPr>
            <w:r w:rsidRPr="00913B00">
              <w:rPr>
                <w:sz w:val="28"/>
                <w:szCs w:val="28"/>
              </w:rPr>
              <w:t>schälen</w:t>
            </w:r>
          </w:p>
        </w:tc>
        <w:tc>
          <w:tcPr>
            <w:tcW w:w="5522" w:type="dxa"/>
            <w:tcBorders>
              <w:top w:val="single" w:sz="4" w:space="0" w:color="auto"/>
            </w:tcBorders>
          </w:tcPr>
          <w:p w:rsidR="003917C2" w:rsidRPr="00913B00" w:rsidRDefault="003917C2" w:rsidP="00B82770">
            <w:pPr>
              <w:jc w:val="both"/>
              <w:rPr>
                <w:sz w:val="28"/>
                <w:szCs w:val="28"/>
              </w:rPr>
            </w:pPr>
            <w:r w:rsidRPr="00913B00">
              <w:rPr>
                <w:sz w:val="28"/>
                <w:szCs w:val="28"/>
              </w:rPr>
              <w:t xml:space="preserve">Sellerie </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pellen</w:t>
            </w:r>
          </w:p>
        </w:tc>
        <w:tc>
          <w:tcPr>
            <w:tcW w:w="5522" w:type="dxa"/>
          </w:tcPr>
          <w:p w:rsidR="003917C2" w:rsidRPr="00913B00" w:rsidRDefault="003917C2" w:rsidP="00B82770">
            <w:pPr>
              <w:jc w:val="both"/>
              <w:rPr>
                <w:sz w:val="28"/>
                <w:szCs w:val="28"/>
              </w:rPr>
            </w:pPr>
            <w:r w:rsidRPr="00913B00">
              <w:rPr>
                <w:sz w:val="28"/>
                <w:szCs w:val="28"/>
              </w:rPr>
              <w:t>Kartoffeln</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häuten</w:t>
            </w:r>
          </w:p>
        </w:tc>
        <w:tc>
          <w:tcPr>
            <w:tcW w:w="5522" w:type="dxa"/>
          </w:tcPr>
          <w:p w:rsidR="003917C2" w:rsidRPr="00913B00" w:rsidRDefault="003917C2" w:rsidP="00B82770">
            <w:pPr>
              <w:jc w:val="both"/>
              <w:rPr>
                <w:sz w:val="28"/>
                <w:szCs w:val="28"/>
              </w:rPr>
            </w:pPr>
            <w:r w:rsidRPr="00913B00">
              <w:rPr>
                <w:sz w:val="28"/>
                <w:szCs w:val="28"/>
              </w:rPr>
              <w:t>Tomaten</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schaben</w:t>
            </w:r>
          </w:p>
        </w:tc>
        <w:tc>
          <w:tcPr>
            <w:tcW w:w="5522" w:type="dxa"/>
          </w:tcPr>
          <w:p w:rsidR="003917C2" w:rsidRPr="00913B00" w:rsidRDefault="003917C2" w:rsidP="00B82770">
            <w:pPr>
              <w:jc w:val="both"/>
              <w:rPr>
                <w:sz w:val="28"/>
                <w:szCs w:val="28"/>
              </w:rPr>
            </w:pPr>
            <w:r w:rsidRPr="00913B00">
              <w:rPr>
                <w:sz w:val="28"/>
                <w:szCs w:val="28"/>
              </w:rPr>
              <w:t>Rettich</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entsteinen</w:t>
            </w:r>
          </w:p>
        </w:tc>
        <w:tc>
          <w:tcPr>
            <w:tcW w:w="5522" w:type="dxa"/>
          </w:tcPr>
          <w:p w:rsidR="003917C2" w:rsidRPr="00913B00" w:rsidRDefault="003917C2" w:rsidP="00B82770">
            <w:pPr>
              <w:jc w:val="both"/>
              <w:rPr>
                <w:sz w:val="28"/>
                <w:szCs w:val="28"/>
              </w:rPr>
            </w:pPr>
            <w:r w:rsidRPr="00913B00">
              <w:rPr>
                <w:sz w:val="28"/>
                <w:szCs w:val="28"/>
              </w:rPr>
              <w:t xml:space="preserve">Kirschen </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entkernen</w:t>
            </w:r>
          </w:p>
        </w:tc>
        <w:tc>
          <w:tcPr>
            <w:tcW w:w="5522" w:type="dxa"/>
          </w:tcPr>
          <w:p w:rsidR="003917C2" w:rsidRPr="00913B00" w:rsidRDefault="003917C2" w:rsidP="00B82770">
            <w:pPr>
              <w:jc w:val="both"/>
              <w:rPr>
                <w:sz w:val="28"/>
                <w:szCs w:val="28"/>
              </w:rPr>
            </w:pPr>
            <w:r w:rsidRPr="00913B00">
              <w:rPr>
                <w:sz w:val="28"/>
                <w:szCs w:val="28"/>
              </w:rPr>
              <w:t>Trauben</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entgräten</w:t>
            </w:r>
          </w:p>
        </w:tc>
        <w:tc>
          <w:tcPr>
            <w:tcW w:w="5522" w:type="dxa"/>
          </w:tcPr>
          <w:p w:rsidR="003917C2" w:rsidRPr="00913B00" w:rsidRDefault="003917C2" w:rsidP="00B82770">
            <w:pPr>
              <w:jc w:val="both"/>
              <w:rPr>
                <w:sz w:val="28"/>
                <w:szCs w:val="28"/>
              </w:rPr>
            </w:pPr>
            <w:r w:rsidRPr="00913B00">
              <w:rPr>
                <w:sz w:val="28"/>
                <w:szCs w:val="28"/>
              </w:rPr>
              <w:t>Fisch</w:t>
            </w:r>
          </w:p>
        </w:tc>
      </w:tr>
    </w:tbl>
    <w:p w:rsidR="003917C2" w:rsidRPr="00913B00" w:rsidRDefault="003917C2" w:rsidP="00B719E6">
      <w:pPr>
        <w:pStyle w:val="berschrift4"/>
        <w:rPr>
          <w:rFonts w:eastAsiaTheme="majorEastAsia"/>
          <w:i/>
        </w:rPr>
      </w:pPr>
      <w:r w:rsidRPr="00913B00">
        <w:rPr>
          <w:rFonts w:eastAsiaTheme="majorEastAsia"/>
          <w:noProof/>
        </w:rPr>
        <mc:AlternateContent>
          <mc:Choice Requires="wps">
            <w:drawing>
              <wp:anchor distT="0" distB="0" distL="114300" distR="114300" simplePos="0" relativeHeight="252244992" behindDoc="0" locked="0" layoutInCell="1" allowOverlap="1" wp14:anchorId="0856955F" wp14:editId="7CACFFE7">
                <wp:simplePos x="0" y="0"/>
                <wp:positionH relativeFrom="column">
                  <wp:posOffset>1131900</wp:posOffset>
                </wp:positionH>
                <wp:positionV relativeFrom="paragraph">
                  <wp:posOffset>26670</wp:posOffset>
                </wp:positionV>
                <wp:extent cx="684000" cy="324000"/>
                <wp:effectExtent l="0" t="19050" r="40005" b="38100"/>
                <wp:wrapNone/>
                <wp:docPr id="1592" name="Pfeil nach rechts 1592"/>
                <wp:cNvGraphicFramePr/>
                <a:graphic xmlns:a="http://schemas.openxmlformats.org/drawingml/2006/main">
                  <a:graphicData uri="http://schemas.microsoft.com/office/word/2010/wordprocessingShape">
                    <wps:wsp>
                      <wps:cNvSpPr/>
                      <wps:spPr>
                        <a:xfrm>
                          <a:off x="0" y="0"/>
                          <a:ext cx="684000" cy="3240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rechts 1592" o:spid="_x0000_s1026" type="#_x0000_t13" style="position:absolute;margin-left:89.15pt;margin-top:2.1pt;width:53.85pt;height:25.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" adj="16484" fillcolor="#4f81bd" strokecolor="#385d8a" strokeweight="2pt"/>
            </w:pict>
          </mc:Fallback>
        </mc:AlternateContent>
      </w:r>
      <w:r w:rsidRPr="00913B00">
        <w:rPr>
          <w:rFonts w:eastAsiaTheme="majorEastAsia"/>
        </w:rPr>
        <w:t xml:space="preserve">Vorbereitungsregeln </w:t>
      </w:r>
      <w:r w:rsidRPr="00913B00">
        <w:rPr>
          <w:rFonts w:eastAsiaTheme="majorEastAsia"/>
          <w:color w:val="365F91" w:themeColor="accent1" w:themeShade="BF"/>
        </w:rPr>
        <w:t xml:space="preserve"> </w:t>
      </w:r>
      <w:r w:rsidRPr="00913B00">
        <w:rPr>
          <w:rFonts w:eastAsiaTheme="majorEastAsia"/>
          <w:i/>
          <w:color w:val="365F91" w:themeColor="accent1" w:themeShade="BF"/>
        </w:rPr>
        <w:t xml:space="preserve">                </w:t>
      </w:r>
      <w:r w:rsidR="00B719E6">
        <w:rPr>
          <w:rFonts w:eastAsiaTheme="majorEastAsia"/>
          <w:i/>
          <w:color w:val="365F91" w:themeColor="accent1" w:themeShade="BF"/>
        </w:rPr>
        <w:t xml:space="preserve">    </w:t>
      </w:r>
      <w:r w:rsidRPr="00913B00">
        <w:rPr>
          <w:rFonts w:eastAsiaTheme="majorEastAsia"/>
          <w:i/>
          <w:color w:val="365F91" w:themeColor="accent1" w:themeShade="BF"/>
        </w:rPr>
        <w:t xml:space="preserve">       </w:t>
      </w:r>
      <w:r w:rsidR="00B719E6">
        <w:rPr>
          <w:rFonts w:eastAsiaTheme="majorEastAsia"/>
          <w:i/>
          <w:color w:val="365F91" w:themeColor="accent1" w:themeShade="BF"/>
        </w:rPr>
        <w:t xml:space="preserve"> </w:t>
      </w:r>
      <w:r w:rsidRPr="00913B00">
        <w:rPr>
          <w:rFonts w:eastAsiaTheme="majorEastAsia"/>
        </w:rPr>
        <w:t>um Nährstoffe zu erhalten</w:t>
      </w:r>
      <w:r w:rsidRPr="00913B00">
        <w:rPr>
          <w:rFonts w:eastAsiaTheme="majorEastAsia"/>
          <w:i/>
        </w:rPr>
        <w:t xml:space="preserve"> </w:t>
      </w:r>
    </w:p>
    <w:p w:rsidR="003917C2" w:rsidRPr="00913B00" w:rsidRDefault="003917C2" w:rsidP="003917C2"/>
    <w:p w:rsidR="003917C2" w:rsidRPr="00913B00" w:rsidRDefault="003917C2" w:rsidP="003917C2">
      <w:pPr>
        <w:jc w:val="both"/>
        <w:rPr>
          <w:lang w:eastAsia="de-DE"/>
        </w:rPr>
      </w:pPr>
      <w:r w:rsidRPr="00913B00">
        <w:rPr>
          <w:b/>
          <w:lang w:eastAsia="de-DE"/>
        </w:rPr>
        <w:t>Aufgabe 3</w:t>
      </w:r>
      <w:r w:rsidRPr="00913B00">
        <w:rPr>
          <w:lang w:eastAsia="de-DE"/>
        </w:rPr>
        <w:t>: Füllen Sie die Lücken im Text mit den unten aufgelisteten Be</w:t>
      </w:r>
      <w:r w:rsidR="0032681F">
        <w:rPr>
          <w:lang w:eastAsia="de-DE"/>
        </w:rPr>
        <w:t>griffen</w:t>
      </w:r>
      <w:r w:rsidRPr="00913B00">
        <w:rPr>
          <w:i/>
          <w:lang w:eastAsia="de-DE"/>
        </w:rPr>
        <w:t xml:space="preserve"> </w:t>
      </w:r>
      <w:r w:rsidRPr="00913B00">
        <w:rPr>
          <w:lang w:eastAsia="de-DE"/>
        </w:rPr>
        <w:t>und stel</w:t>
      </w:r>
      <w:r w:rsidR="00680B2F">
        <w:rPr>
          <w:lang w:eastAsia="de-DE"/>
        </w:rPr>
        <w:t>len S</w:t>
      </w:r>
      <w:r w:rsidRPr="00913B00">
        <w:rPr>
          <w:lang w:eastAsia="de-DE"/>
        </w:rPr>
        <w:t>ie zu den bereits bestehe</w:t>
      </w:r>
      <w:r w:rsidR="00680B2F">
        <w:rPr>
          <w:lang w:eastAsia="de-DE"/>
        </w:rPr>
        <w:t>nden Vorbereitungsregeln noch drei</w:t>
      </w:r>
      <w:r w:rsidRPr="00913B00">
        <w:rPr>
          <w:lang w:eastAsia="de-DE"/>
        </w:rPr>
        <w:t xml:space="preserve"> weiter</w:t>
      </w:r>
      <w:r w:rsidR="00680B2F">
        <w:rPr>
          <w:lang w:eastAsia="de-DE"/>
        </w:rPr>
        <w:t>e</w:t>
      </w:r>
      <w:r w:rsidRPr="00913B00">
        <w:rPr>
          <w:lang w:eastAsia="de-DE"/>
        </w:rPr>
        <w:t xml:space="preserve"> Regeln auf.</w:t>
      </w:r>
    </w:p>
    <w:p w:rsidR="003917C2" w:rsidRPr="00913B00" w:rsidRDefault="003917C2" w:rsidP="003917C2"/>
    <w:p w:rsidR="003917C2" w:rsidRPr="00E5791D" w:rsidRDefault="00680B2F" w:rsidP="00764820">
      <w:pPr>
        <w:pStyle w:val="AufgabeLckentext"/>
        <w:numPr>
          <w:ilvl w:val="0"/>
          <w:numId w:val="30"/>
        </w:numPr>
        <w:rPr>
          <w:lang w:eastAsia="de-DE"/>
        </w:rPr>
      </w:pPr>
      <w:r w:rsidRPr="00E5791D">
        <w:rPr>
          <w:lang w:eastAsia="de-DE"/>
        </w:rPr>
        <w:t>Nur das N</w:t>
      </w:r>
      <w:r w:rsidR="003917C2" w:rsidRPr="00E5791D">
        <w:rPr>
          <w:lang w:eastAsia="de-DE"/>
        </w:rPr>
        <w:t xml:space="preserve">otwendigste beim </w:t>
      </w:r>
      <w:r w:rsidR="000D7CF9" w:rsidRPr="00E5791D">
        <w:rPr>
          <w:lang w:eastAsia="de-DE"/>
        </w:rPr>
        <w:t>…………………..</w:t>
      </w:r>
      <w:r w:rsidR="003917C2" w:rsidRPr="00E5791D">
        <w:rPr>
          <w:lang w:eastAsia="de-DE"/>
        </w:rPr>
        <w:t xml:space="preserve"> entfernen.</w:t>
      </w:r>
    </w:p>
    <w:p w:rsidR="003917C2" w:rsidRPr="00E5791D" w:rsidRDefault="003917C2" w:rsidP="00764820">
      <w:pPr>
        <w:pStyle w:val="AufgabeLckentext"/>
        <w:numPr>
          <w:ilvl w:val="0"/>
          <w:numId w:val="30"/>
        </w:numPr>
        <w:rPr>
          <w:lang w:eastAsia="de-DE"/>
        </w:rPr>
      </w:pPr>
      <w:r w:rsidRPr="00E5791D">
        <w:rPr>
          <w:lang w:eastAsia="de-DE"/>
        </w:rPr>
        <w:t xml:space="preserve">Lebensmittel möglichst </w:t>
      </w:r>
      <w:r w:rsidR="000D7CF9" w:rsidRPr="00E5791D">
        <w:rPr>
          <w:lang w:eastAsia="de-DE"/>
        </w:rPr>
        <w:t>……….</w:t>
      </w:r>
      <w:r w:rsidRPr="00E5791D">
        <w:rPr>
          <w:lang w:eastAsia="de-DE"/>
        </w:rPr>
        <w:t xml:space="preserve"> schälen, denn unter der Schale befinden sich wichtigen Nährstoffe. Evtl. </w:t>
      </w:r>
      <w:r w:rsidR="000D7CF9" w:rsidRPr="00E5791D">
        <w:rPr>
          <w:lang w:eastAsia="de-DE"/>
        </w:rPr>
        <w:t>……………………………………</w:t>
      </w:r>
      <w:r w:rsidRPr="00E5791D">
        <w:rPr>
          <w:lang w:eastAsia="de-DE"/>
        </w:rPr>
        <w:t xml:space="preserve"> benutzen</w:t>
      </w:r>
      <w:r w:rsidR="00680B2F" w:rsidRPr="00E5791D">
        <w:rPr>
          <w:lang w:eastAsia="de-DE"/>
        </w:rPr>
        <w:t>.</w:t>
      </w:r>
    </w:p>
    <w:p w:rsidR="003917C2" w:rsidRPr="00E5791D" w:rsidRDefault="003917C2" w:rsidP="00764820">
      <w:pPr>
        <w:pStyle w:val="AufgabeLckentext"/>
        <w:numPr>
          <w:ilvl w:val="0"/>
          <w:numId w:val="30"/>
        </w:numPr>
        <w:rPr>
          <w:lang w:eastAsia="de-DE"/>
        </w:rPr>
      </w:pPr>
      <w:r w:rsidRPr="00E5791D">
        <w:rPr>
          <w:lang w:eastAsia="de-DE"/>
        </w:rPr>
        <w:t xml:space="preserve">Lebensmittel vor dem </w:t>
      </w:r>
      <w:r w:rsidR="000D7CF9" w:rsidRPr="00E5791D">
        <w:rPr>
          <w:lang w:eastAsia="de-DE"/>
        </w:rPr>
        <w:t>…………………………..</w:t>
      </w:r>
      <w:r w:rsidRPr="00E5791D">
        <w:rPr>
          <w:lang w:eastAsia="de-DE"/>
        </w:rPr>
        <w:t xml:space="preserve">  waschen.</w:t>
      </w:r>
    </w:p>
    <w:p w:rsidR="003917C2" w:rsidRPr="00E5791D" w:rsidRDefault="003917C2" w:rsidP="00764820">
      <w:pPr>
        <w:pStyle w:val="AufgabeLckentext"/>
        <w:numPr>
          <w:ilvl w:val="0"/>
          <w:numId w:val="30"/>
        </w:numPr>
        <w:rPr>
          <w:lang w:eastAsia="de-DE"/>
        </w:rPr>
      </w:pPr>
      <w:r w:rsidRPr="00E5791D">
        <w:rPr>
          <w:lang w:eastAsia="de-DE"/>
        </w:rPr>
        <w:t>Je nach Gemüse</w:t>
      </w:r>
      <w:r w:rsidR="000D7CF9" w:rsidRPr="00E5791D">
        <w:rPr>
          <w:lang w:eastAsia="de-DE"/>
        </w:rPr>
        <w:t>art das Gemüse vor dem Waschen ……………………………</w:t>
      </w:r>
    </w:p>
    <w:p w:rsidR="003917C2" w:rsidRPr="00E5791D" w:rsidRDefault="000D7CF9" w:rsidP="00764820">
      <w:pPr>
        <w:pStyle w:val="AufgabeLckentext"/>
        <w:numPr>
          <w:ilvl w:val="0"/>
          <w:numId w:val="30"/>
        </w:numPr>
      </w:pPr>
      <w:r w:rsidRPr="00E5791D">
        <w:t>……………………………………………………………………………………………………………………………………………………………………………………………………………………..</w:t>
      </w:r>
      <w:r w:rsidR="003917C2" w:rsidRPr="00E5791D">
        <w:t>.</w:t>
      </w:r>
      <w:r w:rsidR="00461989">
        <w:t>.............................................................</w:t>
      </w:r>
    </w:p>
    <w:p w:rsidR="00EA58A9" w:rsidRPr="00E5791D" w:rsidRDefault="000D7CF9" w:rsidP="00764820">
      <w:pPr>
        <w:pStyle w:val="AufgabeLckentext"/>
        <w:numPr>
          <w:ilvl w:val="0"/>
          <w:numId w:val="30"/>
        </w:numPr>
      </w:pPr>
      <w:r w:rsidRPr="00E5791D">
        <w:t>……………………………………………………………………………………………………………………………………………………………………………………………………………………...</w:t>
      </w:r>
      <w:r w:rsidR="00461989">
        <w:t>.............................................................</w:t>
      </w:r>
    </w:p>
    <w:p w:rsidR="003917C2" w:rsidRPr="00E5791D" w:rsidRDefault="000D7CF9" w:rsidP="00764820">
      <w:pPr>
        <w:pStyle w:val="AufgabeLckentext"/>
        <w:numPr>
          <w:ilvl w:val="0"/>
          <w:numId w:val="30"/>
        </w:numPr>
      </w:pPr>
      <w:r w:rsidRPr="00E5791D">
        <w:t>……………………………………………………………………………………………………………………………………………………………………………………………………………………</w:t>
      </w:r>
      <w:r w:rsidR="00461989">
        <w:t>…………………………………………………</w:t>
      </w:r>
      <w:r w:rsidRPr="00E5791D">
        <w:t>.</w:t>
      </w:r>
    </w:p>
    <w:p w:rsidR="006E73DB" w:rsidRPr="00913B00" w:rsidRDefault="006E73DB" w:rsidP="003917C2">
      <w:pPr>
        <w:jc w:val="both"/>
        <w:rPr>
          <w:sz w:val="28"/>
          <w:szCs w:val="28"/>
          <w:lang w:eastAsia="de-DE"/>
        </w:rPr>
      </w:pPr>
    </w:p>
    <w:p w:rsidR="003917C2" w:rsidRPr="009B0708" w:rsidRDefault="003917C2" w:rsidP="00F30ED7">
      <w:pPr>
        <w:pBdr>
          <w:top w:val="single" w:sz="4" w:space="1" w:color="auto"/>
          <w:left w:val="single" w:sz="4" w:space="4" w:color="auto"/>
          <w:bottom w:val="single" w:sz="4" w:space="1" w:color="auto"/>
          <w:right w:val="single" w:sz="4" w:space="4" w:color="auto"/>
        </w:pBdr>
        <w:rPr>
          <w:i/>
          <w:color w:val="0D0D0D" w:themeColor="text1" w:themeTint="F2"/>
          <w:lang w:eastAsia="de-DE"/>
        </w:rPr>
      </w:pPr>
      <w:r>
        <w:rPr>
          <w:i/>
          <w:color w:val="0D0D0D" w:themeColor="text1" w:themeTint="F2"/>
          <w:lang w:eastAsia="de-DE"/>
        </w:rPr>
        <w:t>vorputzen, dünn, z</w:t>
      </w:r>
      <w:r w:rsidRPr="00913B00">
        <w:rPr>
          <w:i/>
          <w:color w:val="0D0D0D" w:themeColor="text1" w:themeTint="F2"/>
          <w:lang w:eastAsia="de-DE"/>
        </w:rPr>
        <w:t xml:space="preserve">erkleinern, Sparschäler, </w:t>
      </w:r>
      <w:r>
        <w:rPr>
          <w:i/>
          <w:color w:val="0D0D0D" w:themeColor="text1" w:themeTint="F2"/>
          <w:lang w:eastAsia="de-DE"/>
        </w:rPr>
        <w:t>p</w:t>
      </w:r>
      <w:r w:rsidRPr="00913B00">
        <w:rPr>
          <w:i/>
          <w:color w:val="0D0D0D" w:themeColor="text1" w:themeTint="F2"/>
          <w:lang w:eastAsia="de-DE"/>
        </w:rPr>
        <w:t>utzen</w:t>
      </w: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D1208"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FD1208" w:rsidRDefault="00FD1208" w:rsidP="002841E6">
            <w:pPr>
              <w:pStyle w:val="Tabelle6pt"/>
              <w:rPr>
                <w:color w:val="000000"/>
              </w:rPr>
            </w:pPr>
            <w:r>
              <w:br w:type="page"/>
              <w:t>Lernfeld</w:t>
            </w:r>
          </w:p>
          <w:p w:rsidR="00FD1208" w:rsidRDefault="00524009" w:rsidP="002841E6">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D1208" w:rsidRDefault="00FD1208" w:rsidP="002841E6">
            <w:pPr>
              <w:pStyle w:val="Tabelle6pt"/>
              <w:rPr>
                <w:color w:val="000000"/>
              </w:rPr>
            </w:pPr>
            <w:r>
              <w:t>Titel</w:t>
            </w:r>
          </w:p>
          <w:p w:rsidR="00923615" w:rsidRPr="003C4165" w:rsidRDefault="00923615" w:rsidP="00923615">
            <w:pPr>
              <w:rPr>
                <w:b/>
              </w:rPr>
            </w:pPr>
            <w:r w:rsidRPr="003C4165">
              <w:rPr>
                <w:b/>
              </w:rPr>
              <w:t>Gemüsesuppe zubereiten</w:t>
            </w:r>
          </w:p>
          <w:p w:rsidR="00FD1208" w:rsidRPr="000B222E" w:rsidRDefault="00923615" w:rsidP="00923615">
            <w:pPr>
              <w:pStyle w:val="TabelleKopflinks"/>
            </w:pPr>
            <w:r w:rsidRPr="000B222E">
              <w:t>Vorbereitungstechniken</w:t>
            </w:r>
          </w:p>
        </w:tc>
        <w:tc>
          <w:tcPr>
            <w:tcW w:w="188" w:type="dxa"/>
            <w:vMerge w:val="restart"/>
            <w:tcBorders>
              <w:top w:val="nil"/>
              <w:left w:val="single" w:sz="4" w:space="0" w:color="auto"/>
              <w:bottom w:val="nil"/>
              <w:right w:val="single" w:sz="4" w:space="0" w:color="auto"/>
            </w:tcBorders>
            <w:shd w:val="clear" w:color="auto" w:fill="FFFFFF"/>
          </w:tcPr>
          <w:p w:rsidR="00FD1208" w:rsidRPr="004B658C" w:rsidRDefault="00FD1208" w:rsidP="002841E6"/>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D1208" w:rsidRDefault="00FD1208" w:rsidP="002841E6">
            <w:pPr>
              <w:pStyle w:val="Tabelle6pt"/>
            </w:pPr>
          </w:p>
          <w:p w:rsidR="00FD1208" w:rsidRPr="00B51DE9" w:rsidRDefault="003917C2" w:rsidP="002841E6">
            <w:pPr>
              <w:pStyle w:val="TabelleKopfmitte"/>
              <w:rPr>
                <w:rFonts w:eastAsia="Calibri"/>
              </w:rPr>
            </w:pPr>
            <w:r>
              <w:t>H03.01.04.08</w:t>
            </w:r>
          </w:p>
        </w:tc>
      </w:tr>
      <w:tr w:rsidR="00FD1208" w:rsidRPr="00B51DE9" w:rsidTr="002841E6">
        <w:tc>
          <w:tcPr>
            <w:tcW w:w="7348" w:type="dxa"/>
            <w:gridSpan w:val="2"/>
            <w:tcBorders>
              <w:left w:val="single" w:sz="4" w:space="0" w:color="auto"/>
              <w:bottom w:val="single" w:sz="4" w:space="0" w:color="auto"/>
              <w:right w:val="single" w:sz="4" w:space="0" w:color="auto"/>
            </w:tcBorders>
            <w:hideMark/>
          </w:tcPr>
          <w:p w:rsidR="00FD1208" w:rsidRPr="004B658C" w:rsidRDefault="00FD1208" w:rsidP="002841E6">
            <w:pPr>
              <w:pStyle w:val="Tabelle6pt"/>
            </w:pPr>
            <w:r>
              <w:t>Kompetenzbereiche:</w:t>
            </w:r>
          </w:p>
          <w:p w:rsidR="00524009" w:rsidRPr="00EA6ED2" w:rsidRDefault="00524009" w:rsidP="00524009">
            <w:pPr>
              <w:pStyle w:val="Kopf8ptafz"/>
              <w:rPr>
                <w:iCs/>
              </w:rPr>
            </w:pPr>
            <w:r w:rsidRPr="00EA6ED2">
              <w:t>Ich kann einfache Grundtechniken der Nahrungszubereitung fachgerecht anwenden.</w:t>
            </w:r>
          </w:p>
          <w:p w:rsidR="00524009" w:rsidRPr="00EA6ED2" w:rsidRDefault="00524009" w:rsidP="00524009">
            <w:pPr>
              <w:pStyle w:val="Kopf8ptafz"/>
              <w:rPr>
                <w:iCs/>
              </w:rPr>
            </w:pPr>
            <w:r w:rsidRPr="00EA6ED2">
              <w:rPr>
                <w:iCs/>
              </w:rPr>
              <w:t>Ich kann Haushaltsgeräte rationell einsetzen.</w:t>
            </w:r>
          </w:p>
          <w:p w:rsidR="00FD1208" w:rsidRDefault="00524009" w:rsidP="00524009">
            <w:pPr>
              <w:pStyle w:val="Kopf8ptafz"/>
            </w:pPr>
            <w:r>
              <w:rPr>
                <w:rStyle w:val="Hervorhebung"/>
              </w:rPr>
              <w:t>Ich kann systematisch arbeiten</w:t>
            </w:r>
            <w:r w:rsidR="00DC6CBF">
              <w:rPr>
                <w:rStyle w:val="Hervorhebung"/>
              </w:rPr>
              <w:t>.</w:t>
            </w:r>
          </w:p>
        </w:tc>
        <w:tc>
          <w:tcPr>
            <w:tcW w:w="188" w:type="dxa"/>
            <w:vMerge/>
            <w:tcBorders>
              <w:left w:val="single" w:sz="4" w:space="0" w:color="auto"/>
              <w:bottom w:val="nil"/>
              <w:right w:val="nil"/>
            </w:tcBorders>
            <w:vAlign w:val="center"/>
            <w:hideMark/>
          </w:tcPr>
          <w:p w:rsidR="00FD1208" w:rsidRDefault="00FD1208" w:rsidP="002841E6">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1208" w:rsidRPr="00B51DE9" w:rsidTr="002841E6">
              <w:trPr>
                <w:trHeight w:val="284"/>
              </w:trPr>
              <w:tc>
                <w:tcPr>
                  <w:tcW w:w="2090" w:type="dxa"/>
                  <w:shd w:val="clear" w:color="auto" w:fill="D9D9D9" w:themeFill="background1" w:themeFillShade="D9"/>
                </w:tcPr>
                <w:p w:rsidR="00FD1208" w:rsidRPr="00B51DE9" w:rsidRDefault="00FD1208" w:rsidP="002841E6">
                  <w:pPr>
                    <w:pStyle w:val="TabelleKopfmitte"/>
                  </w:pPr>
                  <w:r w:rsidRPr="00B51DE9">
                    <w:t>L</w:t>
                  </w:r>
                  <w:r>
                    <w:t>ösung</w:t>
                  </w:r>
                </w:p>
              </w:tc>
            </w:tr>
          </w:tbl>
          <w:p w:rsidR="00FD1208" w:rsidRPr="00B51DE9" w:rsidRDefault="00FD1208" w:rsidP="002841E6"/>
        </w:tc>
      </w:tr>
    </w:tbl>
    <w:p w:rsidR="00E5791D" w:rsidRDefault="00844C8D" w:rsidP="00B719E6">
      <w:pPr>
        <w:pStyle w:val="berschrift3"/>
        <w:rPr>
          <w:sz w:val="24"/>
          <w:szCs w:val="24"/>
        </w:rPr>
      </w:pPr>
      <w:r w:rsidRPr="00A2694E">
        <w:rPr>
          <w:noProof/>
        </w:rPr>
        <w:drawing>
          <wp:anchor distT="0" distB="0" distL="114300" distR="114300" simplePos="0" relativeHeight="251802624" behindDoc="0" locked="0" layoutInCell="0" allowOverlap="1" wp14:anchorId="67698A0D" wp14:editId="56E1FBE6">
            <wp:simplePos x="0" y="0"/>
            <wp:positionH relativeFrom="rightMargin">
              <wp:posOffset>107950</wp:posOffset>
            </wp:positionH>
            <wp:positionV relativeFrom="paragraph">
              <wp:posOffset>64770</wp:posOffset>
            </wp:positionV>
            <wp:extent cx="345440" cy="323850"/>
            <wp:effectExtent l="0" t="0" r="0" b="0"/>
            <wp:wrapNone/>
            <wp:docPr id="10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91D">
        <w:t>Vorbereitungstechniken</w:t>
      </w:r>
    </w:p>
    <w:p w:rsidR="00A2694E" w:rsidRPr="00835405" w:rsidRDefault="00A2694E" w:rsidP="00B719E6">
      <w:pPr>
        <w:pStyle w:val="berschrift4"/>
        <w:rPr>
          <w:sz w:val="32"/>
          <w:szCs w:val="32"/>
        </w:rPr>
      </w:pPr>
      <w:r w:rsidRPr="00835405">
        <w:t>Entfernen von unerwünschten Bestandteilen</w:t>
      </w:r>
    </w:p>
    <w:p w:rsidR="00A2694E" w:rsidRPr="00835405" w:rsidRDefault="00A2694E" w:rsidP="00FE6332">
      <w:pPr>
        <w:pStyle w:val="Textkrper"/>
      </w:pPr>
      <w:r w:rsidRPr="00835405">
        <w:rPr>
          <w:b/>
        </w:rPr>
        <w:t>Aufgabe</w:t>
      </w:r>
      <w:r w:rsidR="00FE6332">
        <w:rPr>
          <w:b/>
        </w:rPr>
        <w:t xml:space="preserve"> 1</w:t>
      </w:r>
      <w:r w:rsidR="00DC6CBF">
        <w:t xml:space="preserve">: </w:t>
      </w:r>
      <w:r w:rsidRPr="00835405">
        <w:t xml:space="preserve">Fügen Sie die drei wichtigsten Vorbereitungstechniken </w:t>
      </w:r>
      <w:r w:rsidR="00A94B96">
        <w:t xml:space="preserve">(waschen, wässern und putzen) </w:t>
      </w:r>
      <w:r w:rsidRPr="00835405">
        <w:t>folgerichtig in die Tabelle ein. Lesen Sie die Begriffserklärungen gründlich durch.</w:t>
      </w:r>
    </w:p>
    <w:p w:rsidR="003C4165" w:rsidRDefault="003C4165" w:rsidP="00844C8D">
      <w:pPr>
        <w:pStyle w:val="Abstandszeile"/>
      </w:pPr>
    </w:p>
    <w:tbl>
      <w:tblPr>
        <w:tblStyle w:val="Tabellenraster"/>
        <w:tblW w:w="7386" w:type="dxa"/>
        <w:tblInd w:w="113" w:type="dxa"/>
        <w:tblLayout w:type="fixed"/>
        <w:tblLook w:val="04A0" w:firstRow="1" w:lastRow="0" w:firstColumn="1" w:lastColumn="0" w:noHBand="0" w:noVBand="1"/>
      </w:tblPr>
      <w:tblGrid>
        <w:gridCol w:w="2462"/>
        <w:gridCol w:w="2462"/>
        <w:gridCol w:w="2462"/>
      </w:tblGrid>
      <w:tr w:rsidR="00A2694E" w:rsidRPr="00835405" w:rsidTr="00FE6332">
        <w:tc>
          <w:tcPr>
            <w:tcW w:w="2462" w:type="dxa"/>
          </w:tcPr>
          <w:p w:rsidR="00A2694E"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Putzen</w:t>
            </w:r>
          </w:p>
        </w:tc>
        <w:tc>
          <w:tcPr>
            <w:tcW w:w="2462" w:type="dxa"/>
          </w:tcPr>
          <w:p w:rsidR="00A2694E"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Waschen</w:t>
            </w:r>
          </w:p>
        </w:tc>
        <w:tc>
          <w:tcPr>
            <w:tcW w:w="2462" w:type="dxa"/>
          </w:tcPr>
          <w:p w:rsidR="00A2694E"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Wässern</w:t>
            </w:r>
          </w:p>
        </w:tc>
      </w:tr>
      <w:tr w:rsidR="00A2694E" w:rsidRPr="00835405" w:rsidTr="00FE6332">
        <w:tc>
          <w:tcPr>
            <w:tcW w:w="2462" w:type="dxa"/>
          </w:tcPr>
          <w:p w:rsidR="00A2694E" w:rsidRPr="00835405" w:rsidRDefault="00A2694E" w:rsidP="00FE6332">
            <w:r w:rsidRPr="00835405">
              <w:t>Schadhafte und nicht verwertbare Stellen werden entfernt z.</w:t>
            </w:r>
            <w:r w:rsidR="006E73DB">
              <w:t xml:space="preserve"> </w:t>
            </w:r>
            <w:r w:rsidRPr="00835405">
              <w:t>B. durch Abschneiden</w:t>
            </w:r>
          </w:p>
        </w:tc>
        <w:tc>
          <w:tcPr>
            <w:tcW w:w="2462" w:type="dxa"/>
          </w:tcPr>
          <w:p w:rsidR="00A2694E" w:rsidRPr="00835405" w:rsidRDefault="00A2694E" w:rsidP="00FE6332">
            <w:r w:rsidRPr="00835405">
              <w:t>Sämtlicher Schmutz wird entfernt</w:t>
            </w:r>
          </w:p>
        </w:tc>
        <w:tc>
          <w:tcPr>
            <w:tcW w:w="2462" w:type="dxa"/>
          </w:tcPr>
          <w:p w:rsidR="00A2694E" w:rsidRPr="00835405" w:rsidRDefault="00A2694E" w:rsidP="00FE6332">
            <w:r w:rsidRPr="00835405">
              <w:t>Entfernung von unerwünschten Stoffen</w:t>
            </w:r>
          </w:p>
          <w:p w:rsidR="00A2694E" w:rsidRPr="00835405" w:rsidRDefault="00A2694E" w:rsidP="00FE6332">
            <w:r w:rsidRPr="00835405">
              <w:t xml:space="preserve"> z.</w:t>
            </w:r>
            <w:r w:rsidR="006E73DB">
              <w:t xml:space="preserve"> </w:t>
            </w:r>
            <w:r w:rsidRPr="00835405">
              <w:t>B. Bitterstoffe, Kleintiere</w:t>
            </w:r>
          </w:p>
        </w:tc>
      </w:tr>
      <w:tr w:rsidR="00A2694E" w:rsidRPr="00835405" w:rsidTr="00FE6332">
        <w:trPr>
          <w:trHeight w:val="5662"/>
        </w:trPr>
        <w:tc>
          <w:tcPr>
            <w:tcW w:w="2462" w:type="dxa"/>
          </w:tcPr>
          <w:p w:rsidR="00A2694E" w:rsidRPr="00835405" w:rsidRDefault="00A2694E" w:rsidP="00FE6332">
            <w:r w:rsidRPr="00835405">
              <w:rPr>
                <w:b/>
                <w:bCs/>
                <w:color w:val="000000"/>
              </w:rPr>
              <w:t>Beachte</w:t>
            </w:r>
            <w:r w:rsidRPr="00835405">
              <w:t xml:space="preserve">: </w:t>
            </w:r>
          </w:p>
          <w:p w:rsidR="00A2694E" w:rsidRPr="00835405" w:rsidRDefault="00A2694E" w:rsidP="00FE6332">
            <w:r w:rsidRPr="00835405">
              <w:t>Nicht zu großzügig putzen.</w:t>
            </w:r>
          </w:p>
          <w:p w:rsidR="00A2694E" w:rsidRPr="00835405" w:rsidRDefault="006E73DB" w:rsidP="00FE6332">
            <w:r>
              <w:t>Mit Sparschäl</w:t>
            </w:r>
            <w:r w:rsidR="00A2694E" w:rsidRPr="00835405">
              <w:t>er wenn möglich arbeiten</w:t>
            </w:r>
            <w:r w:rsidR="00DC6CBF">
              <w:t>.</w:t>
            </w:r>
          </w:p>
          <w:p w:rsidR="00A2694E" w:rsidRPr="00835405" w:rsidRDefault="00A2694E" w:rsidP="00FE6332"/>
          <w:p w:rsidR="00A2694E" w:rsidRPr="00835405" w:rsidRDefault="00A2694E" w:rsidP="00FE6332"/>
          <w:p w:rsidR="00A2694E" w:rsidRPr="00835405" w:rsidRDefault="00A2694E" w:rsidP="00FE6332"/>
          <w:p w:rsidR="00A2694E" w:rsidRPr="00835405" w:rsidRDefault="00A2694E" w:rsidP="00FE6332"/>
          <w:p w:rsidR="00A2694E" w:rsidRPr="00835405" w:rsidRDefault="00A2694E" w:rsidP="00FE6332"/>
          <w:p w:rsidR="00A2694E" w:rsidRPr="00835405" w:rsidRDefault="00A2694E" w:rsidP="00FE6332"/>
        </w:tc>
        <w:tc>
          <w:tcPr>
            <w:tcW w:w="2462" w:type="dxa"/>
          </w:tcPr>
          <w:p w:rsidR="00A2694E" w:rsidRPr="00835405" w:rsidRDefault="00A2694E" w:rsidP="00FE6332">
            <w:pPr>
              <w:rPr>
                <w:b/>
              </w:rPr>
            </w:pPr>
            <w:r w:rsidRPr="00835405">
              <w:rPr>
                <w:b/>
              </w:rPr>
              <w:t xml:space="preserve">Beachte: </w:t>
            </w:r>
          </w:p>
          <w:p w:rsidR="00A2694E" w:rsidRPr="00835405" w:rsidRDefault="00A2694E" w:rsidP="00FE6332">
            <w:r w:rsidRPr="00835405">
              <w:t xml:space="preserve">Lebensmittel mit fester Struktur unter  kaltem </w:t>
            </w:r>
            <w:r w:rsidRPr="00835405">
              <w:rPr>
                <w:b/>
              </w:rPr>
              <w:t>fließendem</w:t>
            </w:r>
            <w:r w:rsidRPr="00835405">
              <w:t xml:space="preserve"> Wasser </w:t>
            </w:r>
            <w:r w:rsidRPr="00835405">
              <w:rPr>
                <w:b/>
              </w:rPr>
              <w:t xml:space="preserve">schnell </w:t>
            </w:r>
            <w:r w:rsidRPr="00835405">
              <w:t xml:space="preserve">und </w:t>
            </w:r>
            <w:r w:rsidRPr="00835405">
              <w:rPr>
                <w:b/>
              </w:rPr>
              <w:t>gründlich</w:t>
            </w:r>
            <w:r w:rsidRPr="00835405">
              <w:t xml:space="preserve"> </w:t>
            </w:r>
          </w:p>
          <w:p w:rsidR="00A2694E" w:rsidRPr="00835405" w:rsidRDefault="00A2694E" w:rsidP="00FE6332">
            <w:r w:rsidRPr="00835405">
              <w:rPr>
                <w:noProof/>
              </w:rPr>
              <w:drawing>
                <wp:inline distT="0" distB="0" distL="0" distR="0" wp14:anchorId="41CEAB86" wp14:editId="309714CA">
                  <wp:extent cx="1040899" cy="1404000"/>
                  <wp:effectExtent l="0" t="0" r="6985" b="5715"/>
                  <wp:docPr id="544" name="Grafik 544"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A2694E" w:rsidRPr="00835405" w:rsidRDefault="00A2694E" w:rsidP="00FE6332"/>
          <w:p w:rsidR="00A2694E" w:rsidRPr="00835405" w:rsidRDefault="00A2694E" w:rsidP="00FE6332">
            <w:r w:rsidRPr="00835405">
              <w:t xml:space="preserve">Lebensmittel mit empfindlicher Struktur in </w:t>
            </w:r>
            <w:r w:rsidRPr="00835405">
              <w:rPr>
                <w:b/>
              </w:rPr>
              <w:t>stehendem kaltem</w:t>
            </w:r>
            <w:r w:rsidRPr="00835405">
              <w:t xml:space="preserve"> Wasser</w:t>
            </w:r>
            <w:r w:rsidRPr="00835405">
              <w:rPr>
                <w:noProof/>
              </w:rPr>
              <w:drawing>
                <wp:inline distT="0" distB="0" distL="0" distR="0" wp14:anchorId="2F054C72" wp14:editId="79527AB1">
                  <wp:extent cx="1540171" cy="1152000"/>
                  <wp:effectExtent l="0" t="0" r="3175" b="0"/>
                  <wp:docPr id="545" name="Grafik 545"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40171" cy="1152000"/>
                          </a:xfrm>
                          <a:prstGeom prst="rect">
                            <a:avLst/>
                          </a:prstGeom>
                          <a:noFill/>
                          <a:ln>
                            <a:noFill/>
                          </a:ln>
                        </pic:spPr>
                      </pic:pic>
                    </a:graphicData>
                  </a:graphic>
                </wp:inline>
              </w:drawing>
            </w:r>
          </w:p>
          <w:p w:rsidR="00A2694E" w:rsidRPr="00835405" w:rsidRDefault="00A2694E" w:rsidP="00FE6332"/>
        </w:tc>
        <w:tc>
          <w:tcPr>
            <w:tcW w:w="2462" w:type="dxa"/>
          </w:tcPr>
          <w:p w:rsidR="00A2694E" w:rsidRPr="00835405" w:rsidRDefault="00A2694E" w:rsidP="00FE6332">
            <w:pPr>
              <w:rPr>
                <w:b/>
              </w:rPr>
            </w:pPr>
            <w:r w:rsidRPr="00835405">
              <w:rPr>
                <w:b/>
              </w:rPr>
              <w:t>Beachte:</w:t>
            </w:r>
          </w:p>
          <w:p w:rsidR="00A2694E" w:rsidRPr="00835405" w:rsidRDefault="00A2694E" w:rsidP="00FE6332">
            <w:r w:rsidRPr="00835405">
              <w:t>Nahrungsmittel nicht so lange im Wasser liegen lassen, da sonst starke Vitamin- und Mineralstoffverluste auftreten</w:t>
            </w:r>
            <w:r w:rsidR="00DC6CBF">
              <w:t>.</w:t>
            </w:r>
          </w:p>
          <w:p w:rsidR="00A2694E" w:rsidRPr="00835405" w:rsidRDefault="00A2694E" w:rsidP="00FE6332"/>
        </w:tc>
      </w:tr>
    </w:tbl>
    <w:p w:rsidR="00043177" w:rsidRPr="00043177" w:rsidRDefault="00043177" w:rsidP="000F5ED7">
      <w:pPr>
        <w:spacing w:after="120"/>
        <w:rPr>
          <w:sz w:val="16"/>
          <w:szCs w:val="16"/>
          <w:lang w:eastAsia="de-DE"/>
        </w:rPr>
      </w:pPr>
      <w:r w:rsidRPr="00043177">
        <w:rPr>
          <w:sz w:val="16"/>
          <w:szCs w:val="16"/>
          <w:lang w:eastAsia="de-DE"/>
        </w:rPr>
        <w:t>©</w:t>
      </w:r>
      <w:r>
        <w:rPr>
          <w:sz w:val="16"/>
          <w:szCs w:val="16"/>
          <w:lang w:eastAsia="de-DE"/>
        </w:rPr>
        <w:t xml:space="preserve"> </w:t>
      </w:r>
      <w:r w:rsidR="00A115D6">
        <w:rPr>
          <w:sz w:val="16"/>
          <w:szCs w:val="16"/>
          <w:lang w:eastAsia="de-DE"/>
        </w:rPr>
        <w:t>Bilder der</w:t>
      </w:r>
      <w:r w:rsidRPr="00043177">
        <w:rPr>
          <w:sz w:val="16"/>
          <w:szCs w:val="16"/>
          <w:lang w:eastAsia="de-DE"/>
        </w:rPr>
        <w:t xml:space="preserve"> </w:t>
      </w:r>
      <w:r w:rsidR="00A115D6">
        <w:rPr>
          <w:sz w:val="16"/>
          <w:szCs w:val="16"/>
          <w:lang w:eastAsia="de-DE"/>
        </w:rPr>
        <w:t>Autorin</w:t>
      </w:r>
    </w:p>
    <w:p w:rsidR="00A2694E" w:rsidRDefault="00A2694E" w:rsidP="000F5ED7">
      <w:pPr>
        <w:spacing w:after="120"/>
        <w:rPr>
          <w:b/>
          <w:i/>
          <w:lang w:eastAsia="de-DE"/>
        </w:rPr>
      </w:pPr>
      <w:r>
        <w:rPr>
          <w:b/>
          <w:i/>
          <w:lang w:eastAsia="de-DE"/>
        </w:rPr>
        <w:br w:type="page"/>
      </w:r>
    </w:p>
    <w:p w:rsidR="00A2694E" w:rsidRPr="00145F53" w:rsidRDefault="00A2694E" w:rsidP="00B719E6">
      <w:pPr>
        <w:pStyle w:val="berschrift4"/>
        <w:rPr>
          <w:rFonts w:eastAsiaTheme="majorEastAsia"/>
        </w:rPr>
      </w:pPr>
      <w:r w:rsidRPr="00145F53">
        <w:rPr>
          <w:rFonts w:eastAsiaTheme="majorEastAsia"/>
        </w:rPr>
        <w:t>Weitere Vorbereitungstechniken</w:t>
      </w:r>
    </w:p>
    <w:tbl>
      <w:tblPr>
        <w:tblStyle w:val="Tabellenraster"/>
        <w:tblW w:w="0" w:type="auto"/>
        <w:tblLook w:val="04A0" w:firstRow="1" w:lastRow="0" w:firstColumn="1" w:lastColumn="0" w:noHBand="0" w:noVBand="1"/>
      </w:tblPr>
      <w:tblGrid>
        <w:gridCol w:w="1838"/>
        <w:gridCol w:w="5522"/>
      </w:tblGrid>
      <w:tr w:rsidR="00A2694E" w:rsidRPr="00835405" w:rsidTr="0014796A">
        <w:tc>
          <w:tcPr>
            <w:tcW w:w="1838" w:type="dxa"/>
            <w:tcBorders>
              <w:bottom w:val="single" w:sz="4" w:space="0" w:color="auto"/>
            </w:tcBorders>
            <w:shd w:val="clear" w:color="auto" w:fill="D9D9D9" w:themeFill="background1" w:themeFillShade="D9"/>
          </w:tcPr>
          <w:p w:rsidR="00A2694E" w:rsidRPr="00835405" w:rsidRDefault="00A2694E" w:rsidP="0014796A">
            <w:pPr>
              <w:jc w:val="both"/>
              <w:rPr>
                <w:sz w:val="28"/>
                <w:szCs w:val="28"/>
              </w:rPr>
            </w:pPr>
            <w:r w:rsidRPr="00835405">
              <w:rPr>
                <w:sz w:val="28"/>
                <w:szCs w:val="28"/>
              </w:rPr>
              <w:t xml:space="preserve">Techniken </w:t>
            </w:r>
          </w:p>
        </w:tc>
        <w:tc>
          <w:tcPr>
            <w:tcW w:w="5522" w:type="dxa"/>
            <w:tcBorders>
              <w:bottom w:val="single" w:sz="4" w:space="0" w:color="auto"/>
            </w:tcBorders>
            <w:shd w:val="clear" w:color="auto" w:fill="D9D9D9" w:themeFill="background1" w:themeFillShade="D9"/>
          </w:tcPr>
          <w:p w:rsidR="00A2694E" w:rsidRPr="00835405" w:rsidRDefault="00A2694E" w:rsidP="0014796A">
            <w:pPr>
              <w:jc w:val="both"/>
              <w:rPr>
                <w:sz w:val="28"/>
                <w:szCs w:val="28"/>
              </w:rPr>
            </w:pPr>
            <w:r w:rsidRPr="00835405">
              <w:rPr>
                <w:sz w:val="28"/>
                <w:szCs w:val="28"/>
              </w:rPr>
              <w:t>Lebensmittelbeispiele</w:t>
            </w:r>
          </w:p>
        </w:tc>
      </w:tr>
      <w:tr w:rsidR="00A2694E" w:rsidRPr="00835405" w:rsidTr="0014796A">
        <w:tc>
          <w:tcPr>
            <w:tcW w:w="1838" w:type="dxa"/>
            <w:tcBorders>
              <w:top w:val="single" w:sz="4" w:space="0" w:color="auto"/>
            </w:tcBorders>
          </w:tcPr>
          <w:p w:rsidR="00A2694E" w:rsidRPr="00835405" w:rsidRDefault="00A2694E" w:rsidP="0014796A">
            <w:pPr>
              <w:jc w:val="both"/>
              <w:rPr>
                <w:sz w:val="28"/>
                <w:szCs w:val="28"/>
              </w:rPr>
            </w:pPr>
            <w:r w:rsidRPr="00835405">
              <w:rPr>
                <w:sz w:val="28"/>
                <w:szCs w:val="28"/>
              </w:rPr>
              <w:t>schälen</w:t>
            </w:r>
          </w:p>
        </w:tc>
        <w:tc>
          <w:tcPr>
            <w:tcW w:w="5522" w:type="dxa"/>
            <w:tcBorders>
              <w:top w:val="single" w:sz="4" w:space="0" w:color="auto"/>
            </w:tcBorders>
          </w:tcPr>
          <w:p w:rsidR="00A2694E" w:rsidRPr="00835405" w:rsidRDefault="00A2694E" w:rsidP="0014796A">
            <w:pPr>
              <w:jc w:val="both"/>
              <w:rPr>
                <w:sz w:val="28"/>
                <w:szCs w:val="28"/>
              </w:rPr>
            </w:pPr>
            <w:r w:rsidRPr="00835405">
              <w:rPr>
                <w:sz w:val="28"/>
                <w:szCs w:val="28"/>
              </w:rPr>
              <w:t xml:space="preserve">Sellerie </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pellen</w:t>
            </w:r>
          </w:p>
        </w:tc>
        <w:tc>
          <w:tcPr>
            <w:tcW w:w="5522" w:type="dxa"/>
          </w:tcPr>
          <w:p w:rsidR="00A2694E" w:rsidRPr="00835405" w:rsidRDefault="00A2694E" w:rsidP="0014796A">
            <w:pPr>
              <w:jc w:val="both"/>
              <w:rPr>
                <w:sz w:val="28"/>
                <w:szCs w:val="28"/>
              </w:rPr>
            </w:pPr>
            <w:r w:rsidRPr="00835405">
              <w:rPr>
                <w:sz w:val="28"/>
                <w:szCs w:val="28"/>
              </w:rPr>
              <w:t>Kartoffeln</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häuten</w:t>
            </w:r>
          </w:p>
        </w:tc>
        <w:tc>
          <w:tcPr>
            <w:tcW w:w="5522" w:type="dxa"/>
          </w:tcPr>
          <w:p w:rsidR="00A2694E" w:rsidRPr="00835405" w:rsidRDefault="00A2694E" w:rsidP="0014796A">
            <w:pPr>
              <w:jc w:val="both"/>
              <w:rPr>
                <w:sz w:val="28"/>
                <w:szCs w:val="28"/>
              </w:rPr>
            </w:pPr>
            <w:r w:rsidRPr="00835405">
              <w:rPr>
                <w:sz w:val="28"/>
                <w:szCs w:val="28"/>
              </w:rPr>
              <w:t>Tomaten</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schaben</w:t>
            </w:r>
          </w:p>
        </w:tc>
        <w:tc>
          <w:tcPr>
            <w:tcW w:w="5522" w:type="dxa"/>
          </w:tcPr>
          <w:p w:rsidR="00A2694E" w:rsidRPr="00835405" w:rsidRDefault="00A2694E" w:rsidP="0014796A">
            <w:pPr>
              <w:jc w:val="both"/>
              <w:rPr>
                <w:sz w:val="28"/>
                <w:szCs w:val="28"/>
              </w:rPr>
            </w:pPr>
            <w:r w:rsidRPr="00835405">
              <w:rPr>
                <w:sz w:val="28"/>
                <w:szCs w:val="28"/>
              </w:rPr>
              <w:t>Rettich</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entsteinen</w:t>
            </w:r>
          </w:p>
        </w:tc>
        <w:tc>
          <w:tcPr>
            <w:tcW w:w="5522" w:type="dxa"/>
          </w:tcPr>
          <w:p w:rsidR="00A2694E" w:rsidRPr="00835405" w:rsidRDefault="00A2694E" w:rsidP="0014796A">
            <w:pPr>
              <w:jc w:val="both"/>
              <w:rPr>
                <w:sz w:val="28"/>
                <w:szCs w:val="28"/>
              </w:rPr>
            </w:pPr>
            <w:r w:rsidRPr="00835405">
              <w:rPr>
                <w:sz w:val="28"/>
                <w:szCs w:val="28"/>
              </w:rPr>
              <w:t xml:space="preserve">Kirschen </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entkernen</w:t>
            </w:r>
          </w:p>
        </w:tc>
        <w:tc>
          <w:tcPr>
            <w:tcW w:w="5522" w:type="dxa"/>
          </w:tcPr>
          <w:p w:rsidR="00A2694E" w:rsidRPr="00835405" w:rsidRDefault="00A2694E" w:rsidP="0014796A">
            <w:pPr>
              <w:jc w:val="both"/>
              <w:rPr>
                <w:sz w:val="28"/>
                <w:szCs w:val="28"/>
              </w:rPr>
            </w:pPr>
            <w:r w:rsidRPr="00835405">
              <w:rPr>
                <w:sz w:val="28"/>
                <w:szCs w:val="28"/>
              </w:rPr>
              <w:t>Trauben</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entgräten</w:t>
            </w:r>
          </w:p>
        </w:tc>
        <w:tc>
          <w:tcPr>
            <w:tcW w:w="5522" w:type="dxa"/>
          </w:tcPr>
          <w:p w:rsidR="00A2694E" w:rsidRPr="00835405" w:rsidRDefault="00A2694E" w:rsidP="0014796A">
            <w:pPr>
              <w:jc w:val="both"/>
              <w:rPr>
                <w:sz w:val="28"/>
                <w:szCs w:val="28"/>
              </w:rPr>
            </w:pPr>
            <w:r w:rsidRPr="00835405">
              <w:rPr>
                <w:sz w:val="28"/>
                <w:szCs w:val="28"/>
              </w:rPr>
              <w:t>Fisch</w:t>
            </w:r>
          </w:p>
        </w:tc>
      </w:tr>
    </w:tbl>
    <w:p w:rsidR="00A2694E" w:rsidRDefault="00B719E6" w:rsidP="000F5ED7">
      <w:pPr>
        <w:spacing w:after="120"/>
        <w:rPr>
          <w:b/>
          <w:i/>
          <w:lang w:eastAsia="de-DE"/>
        </w:rPr>
      </w:pPr>
      <w:r w:rsidRPr="00A2694E">
        <w:rPr>
          <w:noProof/>
          <w:lang w:eastAsia="de-DE"/>
        </w:rPr>
        <mc:AlternateContent>
          <mc:Choice Requires="wps">
            <w:drawing>
              <wp:anchor distT="0" distB="0" distL="114300" distR="114300" simplePos="0" relativeHeight="251804672" behindDoc="0" locked="0" layoutInCell="1" allowOverlap="1" wp14:anchorId="2CD3A6B3" wp14:editId="4EAEFD43">
                <wp:simplePos x="0" y="0"/>
                <wp:positionH relativeFrom="column">
                  <wp:posOffset>1129335</wp:posOffset>
                </wp:positionH>
                <wp:positionV relativeFrom="paragraph">
                  <wp:posOffset>194945</wp:posOffset>
                </wp:positionV>
                <wp:extent cx="683895" cy="323850"/>
                <wp:effectExtent l="0" t="19050" r="40005" b="38100"/>
                <wp:wrapNone/>
                <wp:docPr id="546" name="Pfeil nach rechts 546"/>
                <wp:cNvGraphicFramePr/>
                <a:graphic xmlns:a="http://schemas.openxmlformats.org/drawingml/2006/main">
                  <a:graphicData uri="http://schemas.microsoft.com/office/word/2010/wordprocessingShape">
                    <wps:wsp>
                      <wps:cNvSpPr/>
                      <wps:spPr>
                        <a:xfrm>
                          <a:off x="0" y="0"/>
                          <a:ext cx="683895" cy="3238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rechts 546" o:spid="_x0000_s1026" type="#_x0000_t13" style="position:absolute;margin-left:88.9pt;margin-top:15.35pt;width:53.85pt;height:2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" adj="16486" fillcolor="#4f81bd" strokecolor="#385d8a" strokeweight="2pt"/>
            </w:pict>
          </mc:Fallback>
        </mc:AlternateContent>
      </w:r>
    </w:p>
    <w:p w:rsidR="00A2694E" w:rsidRPr="00A2694E" w:rsidRDefault="00A2694E" w:rsidP="00B719E6">
      <w:pPr>
        <w:pStyle w:val="berschrift4"/>
        <w:rPr>
          <w:rFonts w:eastAsiaTheme="majorEastAsia"/>
        </w:rPr>
      </w:pPr>
      <w:r w:rsidRPr="00A2694E">
        <w:rPr>
          <w:rFonts w:eastAsiaTheme="majorEastAsia"/>
        </w:rPr>
        <w:t>Vorbereitungsregeln</w:t>
      </w:r>
      <w:r w:rsidRPr="00A2694E">
        <w:rPr>
          <w:rFonts w:eastAsiaTheme="majorEastAsia"/>
          <w:color w:val="365F91" w:themeColor="accent1" w:themeShade="BF"/>
        </w:rPr>
        <w:t xml:space="preserve"> </w:t>
      </w:r>
      <w:r w:rsidRPr="00A2694E">
        <w:rPr>
          <w:rFonts w:eastAsiaTheme="majorEastAsia"/>
          <w:i/>
          <w:color w:val="365F91" w:themeColor="accent1" w:themeShade="BF"/>
        </w:rPr>
        <w:t xml:space="preserve">        </w:t>
      </w:r>
      <w:r w:rsidR="00B719E6">
        <w:rPr>
          <w:rFonts w:eastAsiaTheme="majorEastAsia"/>
          <w:i/>
          <w:color w:val="365F91" w:themeColor="accent1" w:themeShade="BF"/>
        </w:rPr>
        <w:t xml:space="preserve">    </w:t>
      </w:r>
      <w:r w:rsidRPr="00A2694E">
        <w:rPr>
          <w:rFonts w:eastAsiaTheme="majorEastAsia"/>
          <w:i/>
          <w:color w:val="365F91" w:themeColor="accent1" w:themeShade="BF"/>
        </w:rPr>
        <w:t xml:space="preserve">                </w:t>
      </w:r>
      <w:r w:rsidRPr="00A2694E">
        <w:rPr>
          <w:rFonts w:eastAsiaTheme="majorEastAsia"/>
        </w:rPr>
        <w:t xml:space="preserve">um Nährstoffe zu erhalten </w:t>
      </w:r>
    </w:p>
    <w:p w:rsidR="00A2694E" w:rsidRPr="00835405" w:rsidRDefault="00A2694E" w:rsidP="00A2694E"/>
    <w:p w:rsidR="00A2694E" w:rsidRPr="00A2694E" w:rsidRDefault="00A2694E" w:rsidP="00A2694E">
      <w:r w:rsidRPr="00A2694E">
        <w:rPr>
          <w:b/>
        </w:rPr>
        <w:t>Aufgabe</w:t>
      </w:r>
      <w:r w:rsidR="00FE6332">
        <w:rPr>
          <w:b/>
        </w:rPr>
        <w:t xml:space="preserve"> 2</w:t>
      </w:r>
      <w:r w:rsidRPr="00A2694E">
        <w:t>: Füllen Sie die Lücken im Text, mit den unten aufgelisteten Begriffen.</w:t>
      </w:r>
    </w:p>
    <w:p w:rsidR="00A2694E" w:rsidRPr="00A2694E" w:rsidRDefault="00A2694E" w:rsidP="00A2694E">
      <w:pPr>
        <w:rPr>
          <w:sz w:val="28"/>
          <w:szCs w:val="28"/>
        </w:rPr>
      </w:pPr>
    </w:p>
    <w:p w:rsidR="00A2694E" w:rsidRPr="00A2694E" w:rsidRDefault="00A2694E" w:rsidP="00FE6332">
      <w:pPr>
        <w:pStyle w:val="AufgabeEbene2"/>
        <w:numPr>
          <w:ilvl w:val="1"/>
          <w:numId w:val="38"/>
        </w:numPr>
      </w:pPr>
      <w:r w:rsidRPr="00A2694E">
        <w:t xml:space="preserve">Nur das notwendig beim </w:t>
      </w:r>
      <w:r w:rsidRPr="00FE6332">
        <w:rPr>
          <w:b/>
        </w:rPr>
        <w:t>Putzen</w:t>
      </w:r>
      <w:r w:rsidRPr="00A2694E">
        <w:t xml:space="preserve"> entfernen.</w:t>
      </w:r>
    </w:p>
    <w:p w:rsidR="00A2694E" w:rsidRPr="00A2694E" w:rsidRDefault="00A2694E" w:rsidP="00FE6332">
      <w:pPr>
        <w:pStyle w:val="AufgabeEbene2"/>
        <w:numPr>
          <w:ilvl w:val="0"/>
          <w:numId w:val="0"/>
        </w:numPr>
        <w:ind w:left="567"/>
      </w:pPr>
    </w:p>
    <w:p w:rsidR="00A2694E" w:rsidRPr="00A2694E" w:rsidRDefault="00A2694E" w:rsidP="00FE6332">
      <w:pPr>
        <w:pStyle w:val="AufgabeEbene2"/>
      </w:pPr>
      <w:r w:rsidRPr="00A2694E">
        <w:t xml:space="preserve">Lebensmittel möglichst </w:t>
      </w:r>
      <w:r w:rsidRPr="00A2694E">
        <w:rPr>
          <w:b/>
        </w:rPr>
        <w:t>dünn</w:t>
      </w:r>
      <w:r w:rsidRPr="00A2694E">
        <w:t xml:space="preserve"> schälen, denn unter der Schale befinden sich wichtige Nährstoffe. </w:t>
      </w:r>
    </w:p>
    <w:p w:rsidR="00A2694E" w:rsidRPr="00A2694E" w:rsidRDefault="00A2694E" w:rsidP="00FE6332">
      <w:pPr>
        <w:pStyle w:val="AufgabeEbene2"/>
        <w:numPr>
          <w:ilvl w:val="0"/>
          <w:numId w:val="0"/>
        </w:numPr>
        <w:ind w:left="567"/>
      </w:pPr>
    </w:p>
    <w:p w:rsidR="00A2694E" w:rsidRPr="00A2694E" w:rsidRDefault="00A2694E" w:rsidP="00FE6332">
      <w:pPr>
        <w:pStyle w:val="AufgabeEbene2"/>
      </w:pPr>
      <w:r w:rsidRPr="00A2694E">
        <w:t xml:space="preserve">Lebensmittel vor dem </w:t>
      </w:r>
      <w:r w:rsidRPr="00A2694E">
        <w:rPr>
          <w:b/>
        </w:rPr>
        <w:t>Zerkleinern</w:t>
      </w:r>
      <w:r w:rsidRPr="00A2694E">
        <w:t xml:space="preserve"> waschen.</w:t>
      </w:r>
    </w:p>
    <w:p w:rsidR="00A2694E" w:rsidRPr="00A2694E" w:rsidRDefault="00A2694E" w:rsidP="00FE6332">
      <w:pPr>
        <w:pStyle w:val="AufgabeEbene2"/>
        <w:numPr>
          <w:ilvl w:val="0"/>
          <w:numId w:val="0"/>
        </w:numPr>
        <w:ind w:left="567"/>
      </w:pPr>
    </w:p>
    <w:p w:rsidR="00A2694E" w:rsidRPr="00A2694E" w:rsidRDefault="00A2694E" w:rsidP="00FE6332">
      <w:pPr>
        <w:pStyle w:val="AufgabeEbene2"/>
      </w:pPr>
      <w:r w:rsidRPr="00A2694E">
        <w:t xml:space="preserve">Je nach Gemüseart das Gemüse  vor dem Waschen </w:t>
      </w:r>
      <w:r w:rsidRPr="00A2694E">
        <w:rPr>
          <w:b/>
        </w:rPr>
        <w:t>vorputzen</w:t>
      </w:r>
      <w:r w:rsidRPr="00A2694E">
        <w:t>.</w:t>
      </w:r>
    </w:p>
    <w:p w:rsidR="00A2694E" w:rsidRPr="00A2694E" w:rsidRDefault="00A2694E" w:rsidP="00FE6332">
      <w:pPr>
        <w:pStyle w:val="AufgabeEbene2"/>
        <w:numPr>
          <w:ilvl w:val="0"/>
          <w:numId w:val="0"/>
        </w:numPr>
        <w:ind w:left="567"/>
      </w:pPr>
    </w:p>
    <w:p w:rsidR="00A2694E" w:rsidRPr="006E73DB" w:rsidRDefault="00A2694E" w:rsidP="00FE6332">
      <w:pPr>
        <w:pStyle w:val="AufgabeEbene2"/>
      </w:pPr>
      <w:r w:rsidRPr="00A2694E">
        <w:t>Empfindliche Lebensmittel, z.</w:t>
      </w:r>
      <w:r w:rsidR="006E73DB">
        <w:t xml:space="preserve"> </w:t>
      </w:r>
      <w:r w:rsidR="00E5791D">
        <w:t xml:space="preserve">B. Salate, kurz in </w:t>
      </w:r>
      <w:r w:rsidRPr="00A2694E">
        <w:t>stehendem</w:t>
      </w:r>
      <w:r w:rsidR="006E73DB">
        <w:t xml:space="preserve"> </w:t>
      </w:r>
      <w:r w:rsidRPr="006E73DB">
        <w:rPr>
          <w:b/>
        </w:rPr>
        <w:t>kaltem</w:t>
      </w:r>
      <w:r w:rsidRPr="006E73DB">
        <w:t xml:space="preserve"> Wasser waschen.</w:t>
      </w:r>
    </w:p>
    <w:p w:rsidR="00A2694E" w:rsidRPr="00A2694E" w:rsidRDefault="00A2694E" w:rsidP="00FE6332">
      <w:pPr>
        <w:pStyle w:val="AufgabeEbene2"/>
        <w:numPr>
          <w:ilvl w:val="0"/>
          <w:numId w:val="0"/>
        </w:numPr>
        <w:ind w:left="567"/>
      </w:pPr>
    </w:p>
    <w:p w:rsidR="00A2694E" w:rsidRPr="006E73DB" w:rsidRDefault="00A2694E" w:rsidP="00FE6332">
      <w:pPr>
        <w:pStyle w:val="AufgabeEbene2"/>
      </w:pPr>
      <w:r w:rsidRPr="00A2694E">
        <w:t xml:space="preserve">Andere Lebensmittel unter fließendem Wasser </w:t>
      </w:r>
      <w:r w:rsidRPr="00A2694E">
        <w:rPr>
          <w:b/>
        </w:rPr>
        <w:t xml:space="preserve">schnell </w:t>
      </w:r>
      <w:r w:rsidRPr="00A2694E">
        <w:t xml:space="preserve">und </w:t>
      </w:r>
      <w:r w:rsidRPr="006E73DB">
        <w:rPr>
          <w:b/>
        </w:rPr>
        <w:t>gründlich</w:t>
      </w:r>
      <w:r w:rsidRPr="006E73DB">
        <w:t xml:space="preserve"> waschen.</w:t>
      </w:r>
    </w:p>
    <w:p w:rsidR="00A2694E" w:rsidRPr="00A2694E" w:rsidRDefault="00A2694E" w:rsidP="00E5791D">
      <w:pPr>
        <w:pStyle w:val="Textkrper"/>
        <w:ind w:left="360"/>
        <w:rPr>
          <w:sz w:val="28"/>
          <w:szCs w:val="28"/>
        </w:rPr>
      </w:pPr>
    </w:p>
    <w:p w:rsidR="00A2694E" w:rsidRPr="00A2694E" w:rsidRDefault="00DC6CBF" w:rsidP="00A2694E">
      <w:pPr>
        <w:pBdr>
          <w:top w:val="single" w:sz="4" w:space="1" w:color="auto"/>
          <w:left w:val="single" w:sz="4" w:space="4" w:color="auto"/>
          <w:bottom w:val="single" w:sz="4" w:space="1" w:color="auto"/>
          <w:right w:val="single" w:sz="4" w:space="4" w:color="auto"/>
        </w:pBdr>
        <w:ind w:left="720"/>
        <w:jc w:val="both"/>
        <w:rPr>
          <w:i/>
          <w:color w:val="0D0D0D" w:themeColor="text1" w:themeTint="F2"/>
          <w:sz w:val="22"/>
          <w:szCs w:val="22"/>
          <w:lang w:eastAsia="de-DE"/>
        </w:rPr>
      </w:pPr>
      <w:r>
        <w:rPr>
          <w:i/>
          <w:color w:val="0D0D0D" w:themeColor="text1" w:themeTint="F2"/>
          <w:sz w:val="22"/>
          <w:szCs w:val="22"/>
          <w:lang w:eastAsia="de-DE"/>
        </w:rPr>
        <w:t>Gründlich,</w:t>
      </w:r>
      <w:r w:rsidR="00A2694E" w:rsidRPr="00A2694E">
        <w:rPr>
          <w:i/>
          <w:color w:val="0D0D0D" w:themeColor="text1" w:themeTint="F2"/>
          <w:sz w:val="22"/>
          <w:szCs w:val="22"/>
          <w:lang w:eastAsia="de-DE"/>
        </w:rPr>
        <w:t xml:space="preserve"> Putzen, kaltem,</w:t>
      </w:r>
      <w:r>
        <w:rPr>
          <w:i/>
          <w:color w:val="0D0D0D" w:themeColor="text1" w:themeTint="F2"/>
          <w:sz w:val="22"/>
          <w:szCs w:val="22"/>
          <w:lang w:eastAsia="de-DE"/>
        </w:rPr>
        <w:t xml:space="preserve"> vorputzen, dünn, Zerkleinern, </w:t>
      </w:r>
      <w:r w:rsidR="00A2694E" w:rsidRPr="00A2694E">
        <w:rPr>
          <w:i/>
          <w:color w:val="0D0D0D" w:themeColor="text1" w:themeTint="F2"/>
          <w:sz w:val="22"/>
          <w:szCs w:val="22"/>
          <w:lang w:eastAsia="de-DE"/>
        </w:rPr>
        <w:t>Sparschäler, schnell</w:t>
      </w:r>
    </w:p>
    <w:p w:rsidR="00043177" w:rsidRDefault="00043177" w:rsidP="000F5ED7">
      <w:pPr>
        <w:spacing w:after="120"/>
        <w:rPr>
          <w:b/>
          <w:i/>
          <w:sz w:val="28"/>
          <w:szCs w:val="28"/>
          <w:lang w:eastAsia="de-DE"/>
        </w:rPr>
      </w:pPr>
      <w:r>
        <w:rPr>
          <w:b/>
          <w:i/>
          <w:sz w:val="28"/>
          <w:szCs w:val="28"/>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524009"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524009" w:rsidRDefault="00524009" w:rsidP="002841E6">
            <w:pPr>
              <w:pStyle w:val="Tabelle6pt"/>
              <w:rPr>
                <w:color w:val="000000"/>
              </w:rPr>
            </w:pPr>
            <w:r>
              <w:br w:type="page"/>
              <w:t>Lernfeld</w:t>
            </w:r>
          </w:p>
          <w:p w:rsidR="00524009" w:rsidRDefault="00524009" w:rsidP="002841E6">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524009" w:rsidRDefault="00524009" w:rsidP="002841E6">
            <w:pPr>
              <w:pStyle w:val="Tabelle6pt"/>
              <w:rPr>
                <w:color w:val="000000"/>
              </w:rPr>
            </w:pPr>
            <w:r>
              <w:t>Titel</w:t>
            </w:r>
          </w:p>
          <w:p w:rsidR="00524009" w:rsidRPr="00043177" w:rsidRDefault="00524009" w:rsidP="00524009">
            <w:pPr>
              <w:rPr>
                <w:b/>
              </w:rPr>
            </w:pPr>
            <w:r w:rsidRPr="00043177">
              <w:rPr>
                <w:b/>
              </w:rPr>
              <w:t>Gemüsesuppe zubereiten</w:t>
            </w:r>
          </w:p>
          <w:p w:rsidR="00524009" w:rsidRPr="000B222E" w:rsidRDefault="00524009" w:rsidP="00524009">
            <w:pPr>
              <w:pStyle w:val="TabelleKopflinks"/>
            </w:pPr>
            <w:r w:rsidRPr="000B222E">
              <w:t>Vorbereitungstechniken</w:t>
            </w:r>
          </w:p>
        </w:tc>
        <w:tc>
          <w:tcPr>
            <w:tcW w:w="188" w:type="dxa"/>
            <w:vMerge w:val="restart"/>
            <w:tcBorders>
              <w:top w:val="nil"/>
              <w:left w:val="single" w:sz="4" w:space="0" w:color="auto"/>
              <w:bottom w:val="nil"/>
              <w:right w:val="single" w:sz="4" w:space="0" w:color="auto"/>
            </w:tcBorders>
            <w:shd w:val="clear" w:color="auto" w:fill="FFFFFF"/>
          </w:tcPr>
          <w:p w:rsidR="00524009" w:rsidRPr="004B658C" w:rsidRDefault="00524009" w:rsidP="002841E6"/>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24009" w:rsidRDefault="00524009" w:rsidP="002841E6">
            <w:pPr>
              <w:pStyle w:val="Tabelle6pt"/>
            </w:pPr>
          </w:p>
          <w:p w:rsidR="00524009" w:rsidRPr="00B51DE9" w:rsidRDefault="003917C2" w:rsidP="002841E6">
            <w:pPr>
              <w:pStyle w:val="TabelleKopfmitte"/>
              <w:rPr>
                <w:rFonts w:eastAsia="Calibri"/>
              </w:rPr>
            </w:pPr>
            <w:r>
              <w:t>H03.01.04.09</w:t>
            </w:r>
          </w:p>
        </w:tc>
      </w:tr>
      <w:tr w:rsidR="00524009" w:rsidRPr="00B51DE9" w:rsidTr="002841E6">
        <w:tc>
          <w:tcPr>
            <w:tcW w:w="7348" w:type="dxa"/>
            <w:gridSpan w:val="2"/>
            <w:tcBorders>
              <w:left w:val="single" w:sz="4" w:space="0" w:color="auto"/>
              <w:bottom w:val="single" w:sz="4" w:space="0" w:color="auto"/>
              <w:right w:val="single" w:sz="4" w:space="0" w:color="auto"/>
            </w:tcBorders>
            <w:hideMark/>
          </w:tcPr>
          <w:p w:rsidR="00524009" w:rsidRPr="004B658C" w:rsidRDefault="00524009" w:rsidP="002841E6">
            <w:pPr>
              <w:pStyle w:val="Tabelle6pt"/>
            </w:pPr>
            <w:r>
              <w:t>Kompetenzbereiche:</w:t>
            </w:r>
          </w:p>
          <w:p w:rsidR="00524009" w:rsidRPr="00EA6ED2" w:rsidRDefault="00524009" w:rsidP="00524009">
            <w:pPr>
              <w:pStyle w:val="Kopf8ptafz"/>
              <w:rPr>
                <w:iCs/>
              </w:rPr>
            </w:pPr>
            <w:r w:rsidRPr="00EA6ED2">
              <w:t>Ich kann einfache Grundtechniken der Nahrungszubereitung fachgerecht anwenden.</w:t>
            </w:r>
          </w:p>
          <w:p w:rsidR="00524009" w:rsidRPr="00EA6ED2" w:rsidRDefault="00524009" w:rsidP="00524009">
            <w:pPr>
              <w:pStyle w:val="Kopf8ptafz"/>
              <w:rPr>
                <w:iCs/>
              </w:rPr>
            </w:pPr>
            <w:r w:rsidRPr="00EA6ED2">
              <w:rPr>
                <w:iCs/>
              </w:rPr>
              <w:t>Ich kann Haushaltsgeräte rationell einsetzen.</w:t>
            </w:r>
          </w:p>
          <w:p w:rsidR="00524009" w:rsidRDefault="00524009" w:rsidP="00524009">
            <w:pPr>
              <w:pStyle w:val="Kopf8ptafz"/>
            </w:pPr>
            <w:r>
              <w:rPr>
                <w:rStyle w:val="Hervorhebung"/>
              </w:rPr>
              <w:t>Ich kann systematisch arbeiten</w:t>
            </w:r>
            <w:r w:rsidR="00DC6CBF">
              <w:rPr>
                <w:rStyle w:val="Hervorhebung"/>
              </w:rPr>
              <w:t>.</w:t>
            </w:r>
          </w:p>
        </w:tc>
        <w:tc>
          <w:tcPr>
            <w:tcW w:w="188" w:type="dxa"/>
            <w:vMerge/>
            <w:tcBorders>
              <w:left w:val="single" w:sz="4" w:space="0" w:color="auto"/>
              <w:bottom w:val="nil"/>
              <w:right w:val="nil"/>
            </w:tcBorders>
            <w:vAlign w:val="center"/>
            <w:hideMark/>
          </w:tcPr>
          <w:p w:rsidR="00524009" w:rsidRDefault="00524009" w:rsidP="002841E6">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4009" w:rsidRPr="00B51DE9" w:rsidTr="002841E6">
              <w:trPr>
                <w:trHeight w:val="284"/>
              </w:trPr>
              <w:tc>
                <w:tcPr>
                  <w:tcW w:w="2090" w:type="dxa"/>
                  <w:shd w:val="clear" w:color="auto" w:fill="D9D9D9" w:themeFill="background1" w:themeFillShade="D9"/>
                </w:tcPr>
                <w:p w:rsidR="00524009" w:rsidRPr="00B51DE9" w:rsidRDefault="00524009" w:rsidP="002841E6">
                  <w:pPr>
                    <w:pStyle w:val="TabelleKopfmitte"/>
                  </w:pPr>
                  <w:r w:rsidRPr="00B51DE9">
                    <w:t>L</w:t>
                  </w:r>
                  <w:r>
                    <w:t>ösung</w:t>
                  </w:r>
                </w:p>
              </w:tc>
            </w:tr>
          </w:tbl>
          <w:p w:rsidR="00524009" w:rsidRPr="00B51DE9" w:rsidRDefault="00524009" w:rsidP="002841E6"/>
        </w:tc>
      </w:tr>
    </w:tbl>
    <w:p w:rsidR="00E5791D" w:rsidRDefault="00844C8D" w:rsidP="00B719E6">
      <w:pPr>
        <w:pStyle w:val="berschrift3"/>
      </w:pPr>
      <w:r w:rsidRPr="00043177">
        <w:rPr>
          <w:noProof/>
        </w:rPr>
        <w:drawing>
          <wp:anchor distT="0" distB="0" distL="114300" distR="114300" simplePos="0" relativeHeight="251807744" behindDoc="0" locked="0" layoutInCell="0" allowOverlap="1" wp14:anchorId="26ABECDF" wp14:editId="2CAAE128">
            <wp:simplePos x="0" y="0"/>
            <wp:positionH relativeFrom="rightMargin">
              <wp:posOffset>458470</wp:posOffset>
            </wp:positionH>
            <wp:positionV relativeFrom="paragraph">
              <wp:posOffset>45720</wp:posOffset>
            </wp:positionV>
            <wp:extent cx="348615" cy="320040"/>
            <wp:effectExtent l="0" t="0" r="0" b="3810"/>
            <wp:wrapNone/>
            <wp:docPr id="5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177">
        <w:rPr>
          <w:noProof/>
        </w:rPr>
        <w:drawing>
          <wp:anchor distT="0" distB="0" distL="114300" distR="114300" simplePos="0" relativeHeight="251806720" behindDoc="0" locked="0" layoutInCell="0" allowOverlap="1" wp14:anchorId="328C9393" wp14:editId="56063249">
            <wp:simplePos x="0" y="0"/>
            <wp:positionH relativeFrom="rightMargin">
              <wp:posOffset>107950</wp:posOffset>
            </wp:positionH>
            <wp:positionV relativeFrom="paragraph">
              <wp:posOffset>45720</wp:posOffset>
            </wp:positionV>
            <wp:extent cx="348615" cy="320040"/>
            <wp:effectExtent l="0" t="0" r="0" b="3810"/>
            <wp:wrapNone/>
            <wp:docPr id="5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43177" w:rsidRPr="00913B00">
        <w:t>Vorbereitungstechniken</w:t>
      </w:r>
    </w:p>
    <w:p w:rsidR="00043177" w:rsidRPr="00913B00" w:rsidRDefault="00E5791D" w:rsidP="00B719E6">
      <w:pPr>
        <w:pStyle w:val="berschrift4"/>
      </w:pPr>
      <w:r>
        <w:t xml:space="preserve">Entfernen von </w:t>
      </w:r>
      <w:r w:rsidR="00043177" w:rsidRPr="00913B00">
        <w:t>unerwünschten Bestandteilen</w:t>
      </w:r>
    </w:p>
    <w:p w:rsidR="00043177" w:rsidRPr="00913B00" w:rsidRDefault="00043177" w:rsidP="00043177">
      <w:pPr>
        <w:jc w:val="both"/>
        <w:rPr>
          <w:lang w:eastAsia="de-DE"/>
        </w:rPr>
      </w:pPr>
      <w:r w:rsidRPr="00913B00">
        <w:rPr>
          <w:b/>
          <w:lang w:eastAsia="de-DE"/>
        </w:rPr>
        <w:t>Aufgabe 1</w:t>
      </w:r>
      <w:r w:rsidR="00DC6CBF">
        <w:rPr>
          <w:lang w:eastAsia="de-DE"/>
        </w:rPr>
        <w:t>:</w:t>
      </w:r>
      <w:r w:rsidRPr="00913B00">
        <w:rPr>
          <w:lang w:eastAsia="de-DE"/>
        </w:rPr>
        <w:t xml:space="preserve"> Fügen Sie die drei wichtigsten Vorbereitungstechniken </w:t>
      </w:r>
      <w:r w:rsidR="00A94B96">
        <w:rPr>
          <w:lang w:eastAsia="de-DE"/>
        </w:rPr>
        <w:t xml:space="preserve">(waschen, wässern und putzen) </w:t>
      </w:r>
      <w:r w:rsidRPr="00913B00">
        <w:rPr>
          <w:lang w:eastAsia="de-DE"/>
        </w:rPr>
        <w:t>folgerichtig in die Tabelle ein. Lesen Sie die Begriffserklärungen gründlich durch.</w:t>
      </w:r>
    </w:p>
    <w:p w:rsidR="00043177" w:rsidRPr="00844C8D" w:rsidRDefault="00043177" w:rsidP="00844C8D">
      <w:pPr>
        <w:pStyle w:val="Abstandszeile"/>
      </w:pPr>
    </w:p>
    <w:tbl>
      <w:tblPr>
        <w:tblStyle w:val="Tabellenraster"/>
        <w:tblW w:w="7386" w:type="dxa"/>
        <w:tblInd w:w="113" w:type="dxa"/>
        <w:tblLayout w:type="fixed"/>
        <w:tblLook w:val="04A0" w:firstRow="1" w:lastRow="0" w:firstColumn="1" w:lastColumn="0" w:noHBand="0" w:noVBand="1"/>
      </w:tblPr>
      <w:tblGrid>
        <w:gridCol w:w="2462"/>
        <w:gridCol w:w="2462"/>
        <w:gridCol w:w="2462"/>
      </w:tblGrid>
      <w:tr w:rsidR="00043177" w:rsidRPr="00913B00" w:rsidTr="00FE6332">
        <w:tc>
          <w:tcPr>
            <w:tcW w:w="2462" w:type="dxa"/>
          </w:tcPr>
          <w:p w:rsidR="00043177"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Putzen</w:t>
            </w:r>
          </w:p>
        </w:tc>
        <w:tc>
          <w:tcPr>
            <w:tcW w:w="2462" w:type="dxa"/>
          </w:tcPr>
          <w:p w:rsidR="00043177"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Waschen</w:t>
            </w:r>
          </w:p>
        </w:tc>
        <w:tc>
          <w:tcPr>
            <w:tcW w:w="2462" w:type="dxa"/>
          </w:tcPr>
          <w:p w:rsidR="00043177"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Wässern</w:t>
            </w:r>
          </w:p>
        </w:tc>
      </w:tr>
      <w:tr w:rsidR="00043177" w:rsidRPr="00913B00" w:rsidTr="00FE6332">
        <w:tc>
          <w:tcPr>
            <w:tcW w:w="2462" w:type="dxa"/>
          </w:tcPr>
          <w:p w:rsidR="00043177" w:rsidRPr="00913B00" w:rsidRDefault="00043177" w:rsidP="00FE6332">
            <w:r w:rsidRPr="00913B00">
              <w:t>Schadhafte und nicht verwertbare Stellen werden entfernt z.</w:t>
            </w:r>
            <w:r w:rsidR="006E73DB">
              <w:t xml:space="preserve"> </w:t>
            </w:r>
            <w:r w:rsidRPr="00913B00">
              <w:t>B. durch Abschneiden</w:t>
            </w:r>
          </w:p>
        </w:tc>
        <w:tc>
          <w:tcPr>
            <w:tcW w:w="2462" w:type="dxa"/>
          </w:tcPr>
          <w:p w:rsidR="00043177" w:rsidRPr="00913B00" w:rsidRDefault="00043177" w:rsidP="00FE6332">
            <w:r w:rsidRPr="00913B00">
              <w:t>Sämtlicher Schmutz wird entfernt</w:t>
            </w:r>
          </w:p>
        </w:tc>
        <w:tc>
          <w:tcPr>
            <w:tcW w:w="2462" w:type="dxa"/>
          </w:tcPr>
          <w:p w:rsidR="00043177" w:rsidRPr="00913B00" w:rsidRDefault="00043177" w:rsidP="00FE6332">
            <w:r w:rsidRPr="00913B00">
              <w:t>Entfernung von unerwünschten Stoffen</w:t>
            </w:r>
          </w:p>
          <w:p w:rsidR="00043177" w:rsidRPr="00913B00" w:rsidRDefault="00043177" w:rsidP="00FE6332">
            <w:r w:rsidRPr="00913B00">
              <w:t xml:space="preserve"> z.</w:t>
            </w:r>
            <w:r w:rsidR="006E73DB">
              <w:t xml:space="preserve"> </w:t>
            </w:r>
            <w:r w:rsidRPr="00913B00">
              <w:t>B. Bitterstoffe, Kleintiere</w:t>
            </w:r>
          </w:p>
        </w:tc>
      </w:tr>
      <w:tr w:rsidR="00043177" w:rsidRPr="00913B00" w:rsidTr="00FE6332">
        <w:trPr>
          <w:trHeight w:val="5662"/>
        </w:trPr>
        <w:tc>
          <w:tcPr>
            <w:tcW w:w="2462" w:type="dxa"/>
          </w:tcPr>
          <w:p w:rsidR="00043177" w:rsidRPr="00913B00" w:rsidRDefault="00043177" w:rsidP="00FE6332">
            <w:r w:rsidRPr="00913B00">
              <w:rPr>
                <w:b/>
                <w:bCs/>
                <w:color w:val="000000"/>
              </w:rPr>
              <w:t>Beachte</w:t>
            </w:r>
            <w:r w:rsidRPr="00913B00">
              <w:t xml:space="preserve">: </w:t>
            </w:r>
          </w:p>
          <w:p w:rsidR="00043177" w:rsidRPr="00913B00" w:rsidRDefault="00043177" w:rsidP="00FE6332">
            <w:r w:rsidRPr="00913B00">
              <w:t>Nicht zu großzügig putzen.</w:t>
            </w:r>
          </w:p>
          <w:p w:rsidR="00043177" w:rsidRPr="00913B00" w:rsidRDefault="006E73DB" w:rsidP="00FE6332">
            <w:r>
              <w:t>Mit Sparschäl</w:t>
            </w:r>
            <w:r w:rsidR="00043177" w:rsidRPr="00913B00">
              <w:t>er wenn möglich arbeiten</w:t>
            </w:r>
            <w:r w:rsidR="00DC6CBF">
              <w:t>.</w:t>
            </w:r>
          </w:p>
          <w:p w:rsidR="00043177" w:rsidRPr="00913B00" w:rsidRDefault="00043177" w:rsidP="00FE6332"/>
          <w:p w:rsidR="00043177" w:rsidRPr="00913B00" w:rsidRDefault="00043177" w:rsidP="00FE6332"/>
          <w:p w:rsidR="00043177" w:rsidRPr="00913B00" w:rsidRDefault="00043177" w:rsidP="00FE6332"/>
          <w:p w:rsidR="00043177" w:rsidRPr="00913B00" w:rsidRDefault="00043177" w:rsidP="00FE6332"/>
          <w:p w:rsidR="00043177" w:rsidRPr="00913B00" w:rsidRDefault="00043177" w:rsidP="00FE6332"/>
          <w:p w:rsidR="00043177" w:rsidRPr="00913B00" w:rsidRDefault="00043177" w:rsidP="00FE6332"/>
        </w:tc>
        <w:tc>
          <w:tcPr>
            <w:tcW w:w="2462" w:type="dxa"/>
          </w:tcPr>
          <w:p w:rsidR="00043177" w:rsidRPr="00913B00" w:rsidRDefault="00043177" w:rsidP="00FE6332">
            <w:pPr>
              <w:rPr>
                <w:b/>
              </w:rPr>
            </w:pPr>
            <w:r w:rsidRPr="00913B00">
              <w:rPr>
                <w:b/>
              </w:rPr>
              <w:t xml:space="preserve">Beachte: </w:t>
            </w:r>
          </w:p>
          <w:p w:rsidR="00043177" w:rsidRPr="00913B00" w:rsidRDefault="00043177" w:rsidP="00FE6332">
            <w:r w:rsidRPr="00913B00">
              <w:t xml:space="preserve">Lebensmittel mit fester Struktur unter </w:t>
            </w:r>
            <w:r w:rsidRPr="00913B00">
              <w:rPr>
                <w:b/>
              </w:rPr>
              <w:t>kaltem</w:t>
            </w:r>
            <w:r w:rsidRPr="00913B00">
              <w:t xml:space="preserve"> </w:t>
            </w:r>
            <w:r w:rsidRPr="00913B00">
              <w:rPr>
                <w:b/>
              </w:rPr>
              <w:t>fließendem</w:t>
            </w:r>
            <w:r w:rsidRPr="00913B00">
              <w:t xml:space="preserve"> Wasser. </w:t>
            </w:r>
          </w:p>
          <w:p w:rsidR="00043177" w:rsidRPr="00913B00" w:rsidRDefault="00043177" w:rsidP="00FE6332">
            <w:pPr>
              <w:jc w:val="center"/>
            </w:pPr>
            <w:r w:rsidRPr="00913B00">
              <w:rPr>
                <w:noProof/>
              </w:rPr>
              <w:drawing>
                <wp:inline distT="0" distB="0" distL="0" distR="0" wp14:anchorId="6E6E8851" wp14:editId="21707C92">
                  <wp:extent cx="1040899" cy="1404000"/>
                  <wp:effectExtent l="0" t="0" r="6985" b="5715"/>
                  <wp:docPr id="550" name="Grafik 550"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043177" w:rsidRPr="00913B00" w:rsidRDefault="00043177" w:rsidP="00FE6332"/>
          <w:p w:rsidR="00043177" w:rsidRPr="00913B00" w:rsidRDefault="00043177" w:rsidP="00FE6332">
            <w:pPr>
              <w:jc w:val="center"/>
            </w:pPr>
            <w:r w:rsidRPr="00913B00">
              <w:t xml:space="preserve">Lebensmittel mit empfindlicher Struktur in kaltem </w:t>
            </w:r>
            <w:r w:rsidRPr="00913B00">
              <w:rPr>
                <w:b/>
              </w:rPr>
              <w:t>stehendem</w:t>
            </w:r>
            <w:r w:rsidRPr="00913B00">
              <w:t xml:space="preserve"> Wasser </w:t>
            </w:r>
            <w:r w:rsidRPr="00913B00">
              <w:rPr>
                <w:b/>
              </w:rPr>
              <w:t>schnell</w:t>
            </w:r>
            <w:r w:rsidRPr="00913B00">
              <w:t xml:space="preserve"> und </w:t>
            </w:r>
            <w:r w:rsidRPr="00913B00">
              <w:rPr>
                <w:b/>
              </w:rPr>
              <w:t>gründlich</w:t>
            </w:r>
            <w:r w:rsidRPr="00913B00">
              <w:rPr>
                <w:noProof/>
              </w:rPr>
              <w:drawing>
                <wp:inline distT="0" distB="0" distL="0" distR="0" wp14:anchorId="7367AB4D" wp14:editId="6B23A700">
                  <wp:extent cx="1408333" cy="1053389"/>
                  <wp:effectExtent l="0" t="0" r="1905" b="0"/>
                  <wp:docPr id="551" name="Grafik 551"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12642" cy="1056612"/>
                          </a:xfrm>
                          <a:prstGeom prst="rect">
                            <a:avLst/>
                          </a:prstGeom>
                          <a:noFill/>
                          <a:ln>
                            <a:noFill/>
                          </a:ln>
                        </pic:spPr>
                      </pic:pic>
                    </a:graphicData>
                  </a:graphic>
                </wp:inline>
              </w:drawing>
            </w:r>
          </w:p>
          <w:p w:rsidR="00043177" w:rsidRPr="00913B00" w:rsidRDefault="00043177" w:rsidP="00FE6332"/>
        </w:tc>
        <w:tc>
          <w:tcPr>
            <w:tcW w:w="2462" w:type="dxa"/>
          </w:tcPr>
          <w:p w:rsidR="00043177" w:rsidRPr="00913B00" w:rsidRDefault="00043177" w:rsidP="00FE6332">
            <w:pPr>
              <w:rPr>
                <w:b/>
              </w:rPr>
            </w:pPr>
            <w:r w:rsidRPr="00913B00">
              <w:rPr>
                <w:b/>
              </w:rPr>
              <w:t>Beachte:</w:t>
            </w:r>
          </w:p>
          <w:p w:rsidR="00043177" w:rsidRPr="00913B00" w:rsidRDefault="00043177" w:rsidP="00FE6332">
            <w:r w:rsidRPr="00913B00">
              <w:t>Nahrungsmittel nicht so lange im Wasser liegen lassen, da sonst starke Vitamin- und Mineralstoffverluste auftreten</w:t>
            </w:r>
            <w:r w:rsidR="00DC6CBF">
              <w:t>.</w:t>
            </w:r>
          </w:p>
          <w:p w:rsidR="00043177" w:rsidRPr="00913B00" w:rsidRDefault="00043177" w:rsidP="00FE6332"/>
        </w:tc>
      </w:tr>
    </w:tbl>
    <w:p w:rsidR="00847ABD" w:rsidRDefault="00043177" w:rsidP="00B719E6">
      <w:pPr>
        <w:pStyle w:val="Marginaliegrau"/>
        <w:framePr w:wrap="around"/>
        <w:rPr>
          <w:lang w:eastAsia="de-DE"/>
        </w:rPr>
      </w:pPr>
      <w:r w:rsidRPr="00043177">
        <w:rPr>
          <w:lang w:eastAsia="de-DE"/>
        </w:rPr>
        <w:t>Bilder de</w:t>
      </w:r>
      <w:r w:rsidR="00A94B96">
        <w:rPr>
          <w:lang w:eastAsia="de-DE"/>
        </w:rPr>
        <w:t>r</w:t>
      </w:r>
      <w:r w:rsidRPr="00043177">
        <w:rPr>
          <w:lang w:eastAsia="de-DE"/>
        </w:rPr>
        <w:t xml:space="preserve"> Autor</w:t>
      </w:r>
      <w:r w:rsidR="00A94B96">
        <w:rPr>
          <w:lang w:eastAsia="de-DE"/>
        </w:rPr>
        <w:t>in</w:t>
      </w:r>
    </w:p>
    <w:p w:rsidR="00B719E6" w:rsidRDefault="00B719E6" w:rsidP="000F5ED7">
      <w:pPr>
        <w:spacing w:after="120"/>
        <w:rPr>
          <w:sz w:val="16"/>
          <w:szCs w:val="16"/>
          <w:lang w:eastAsia="de-DE"/>
        </w:rPr>
      </w:pPr>
    </w:p>
    <w:p w:rsidR="00043177" w:rsidRPr="00043177" w:rsidRDefault="00043177" w:rsidP="000F5ED7">
      <w:pPr>
        <w:spacing w:after="120"/>
        <w:rPr>
          <w:sz w:val="16"/>
          <w:szCs w:val="16"/>
          <w:lang w:eastAsia="de-DE"/>
        </w:rPr>
      </w:pPr>
      <w:r w:rsidRPr="00043177">
        <w:rPr>
          <w:sz w:val="16"/>
          <w:szCs w:val="16"/>
          <w:lang w:eastAsia="de-DE"/>
        </w:rPr>
        <w:br w:type="page"/>
      </w:r>
    </w:p>
    <w:p w:rsidR="005233CF" w:rsidRPr="00913B00" w:rsidRDefault="005233CF" w:rsidP="005233CF">
      <w:pPr>
        <w:jc w:val="both"/>
        <w:rPr>
          <w:lang w:eastAsia="de-DE"/>
        </w:rPr>
      </w:pPr>
      <w:r w:rsidRPr="00913B00">
        <w:rPr>
          <w:b/>
          <w:lang w:eastAsia="de-DE"/>
        </w:rPr>
        <w:t>Aufgabe 2</w:t>
      </w:r>
      <w:r w:rsidR="00B719E6">
        <w:rPr>
          <w:b/>
          <w:lang w:eastAsia="de-DE"/>
        </w:rPr>
        <w:t>:</w:t>
      </w:r>
      <w:r w:rsidRPr="00913B00">
        <w:rPr>
          <w:i/>
          <w:lang w:eastAsia="de-DE"/>
        </w:rPr>
        <w:t xml:space="preserve"> </w:t>
      </w:r>
      <w:r w:rsidRPr="00913B00">
        <w:rPr>
          <w:lang w:eastAsia="de-DE"/>
        </w:rPr>
        <w:t>Tragen Sie  weitere Lebensmittelbeispiele in die folgende Tabelle ein</w:t>
      </w:r>
      <w:r w:rsidR="00DC6CBF">
        <w:rPr>
          <w:lang w:eastAsia="de-DE"/>
        </w:rPr>
        <w:t>.</w:t>
      </w:r>
    </w:p>
    <w:p w:rsidR="005233CF" w:rsidRPr="00913B00" w:rsidRDefault="005233CF" w:rsidP="005233CF">
      <w:pPr>
        <w:jc w:val="both"/>
        <w:rPr>
          <w:lang w:eastAsia="de-DE"/>
        </w:rPr>
      </w:pPr>
      <w:r w:rsidRPr="00913B00">
        <w:rPr>
          <w:lang w:eastAsia="de-DE"/>
        </w:rPr>
        <w:t>Wenn notwendig</w:t>
      </w:r>
      <w:r w:rsidR="00DC6CBF">
        <w:rPr>
          <w:lang w:eastAsia="de-DE"/>
        </w:rPr>
        <w:t>,</w:t>
      </w:r>
      <w:r w:rsidRPr="00913B00">
        <w:rPr>
          <w:lang w:eastAsia="de-DE"/>
        </w:rPr>
        <w:t xml:space="preserve"> nehmen sie ihr Rezeptblatt Obstsalat zubereiten H03.01.02.05 zu</w:t>
      </w:r>
      <w:r w:rsidR="00DC6CBF">
        <w:rPr>
          <w:lang w:eastAsia="de-DE"/>
        </w:rPr>
        <w:t>r</w:t>
      </w:r>
      <w:r w:rsidRPr="00913B00">
        <w:rPr>
          <w:lang w:eastAsia="de-DE"/>
        </w:rPr>
        <w:t xml:space="preserve"> Hilfe</w:t>
      </w:r>
      <w:r w:rsidR="00DC6CBF">
        <w:rPr>
          <w:lang w:eastAsia="de-DE"/>
        </w:rPr>
        <w:t>.</w:t>
      </w:r>
    </w:p>
    <w:p w:rsidR="005233CF" w:rsidRPr="005233CF" w:rsidRDefault="005233CF" w:rsidP="00B719E6">
      <w:pPr>
        <w:pStyle w:val="berschrift4"/>
        <w:rPr>
          <w:rFonts w:eastAsiaTheme="majorEastAsia"/>
        </w:rPr>
      </w:pPr>
      <w:r w:rsidRPr="005233CF">
        <w:rPr>
          <w:rFonts w:eastAsiaTheme="majorEastAsia"/>
        </w:rPr>
        <w:t>Weitere Vorbereitungstechniken</w:t>
      </w:r>
    </w:p>
    <w:tbl>
      <w:tblPr>
        <w:tblStyle w:val="Tabellenraster"/>
        <w:tblW w:w="0" w:type="auto"/>
        <w:tblInd w:w="113" w:type="dxa"/>
        <w:tblLook w:val="04A0" w:firstRow="1" w:lastRow="0" w:firstColumn="1" w:lastColumn="0" w:noHBand="0" w:noVBand="1"/>
      </w:tblPr>
      <w:tblGrid>
        <w:gridCol w:w="1838"/>
        <w:gridCol w:w="5522"/>
      </w:tblGrid>
      <w:tr w:rsidR="005233CF" w:rsidRPr="00913B00" w:rsidTr="005233CF">
        <w:tc>
          <w:tcPr>
            <w:tcW w:w="1838" w:type="dxa"/>
            <w:tcBorders>
              <w:bottom w:val="single" w:sz="4" w:space="0" w:color="auto"/>
            </w:tcBorders>
            <w:shd w:val="clear" w:color="auto" w:fill="D9D9D9" w:themeFill="background1" w:themeFillShade="D9"/>
          </w:tcPr>
          <w:p w:rsidR="005233CF" w:rsidRPr="00913B00" w:rsidRDefault="005233CF" w:rsidP="0014796A">
            <w:pPr>
              <w:jc w:val="both"/>
              <w:rPr>
                <w:sz w:val="28"/>
                <w:szCs w:val="28"/>
              </w:rPr>
            </w:pPr>
            <w:r w:rsidRPr="00913B00">
              <w:rPr>
                <w:sz w:val="28"/>
                <w:szCs w:val="28"/>
              </w:rPr>
              <w:t xml:space="preserve">Techniken </w:t>
            </w:r>
          </w:p>
        </w:tc>
        <w:tc>
          <w:tcPr>
            <w:tcW w:w="5522" w:type="dxa"/>
            <w:tcBorders>
              <w:bottom w:val="single" w:sz="4" w:space="0" w:color="auto"/>
            </w:tcBorders>
            <w:shd w:val="clear" w:color="auto" w:fill="D9D9D9" w:themeFill="background1" w:themeFillShade="D9"/>
          </w:tcPr>
          <w:p w:rsidR="005233CF" w:rsidRPr="00913B00" w:rsidRDefault="005233CF" w:rsidP="0014796A">
            <w:pPr>
              <w:jc w:val="both"/>
              <w:rPr>
                <w:sz w:val="28"/>
                <w:szCs w:val="28"/>
              </w:rPr>
            </w:pPr>
            <w:r w:rsidRPr="00913B00">
              <w:rPr>
                <w:sz w:val="28"/>
                <w:szCs w:val="28"/>
              </w:rPr>
              <w:t>Lebensmittelbeispiele</w:t>
            </w:r>
          </w:p>
        </w:tc>
      </w:tr>
      <w:tr w:rsidR="005233CF" w:rsidRPr="00913B00" w:rsidTr="005233CF">
        <w:tc>
          <w:tcPr>
            <w:tcW w:w="1838" w:type="dxa"/>
            <w:tcBorders>
              <w:top w:val="single" w:sz="4" w:space="0" w:color="auto"/>
            </w:tcBorders>
          </w:tcPr>
          <w:p w:rsidR="005233CF" w:rsidRPr="00913B00" w:rsidRDefault="005233CF" w:rsidP="0014796A">
            <w:pPr>
              <w:jc w:val="both"/>
              <w:rPr>
                <w:sz w:val="28"/>
                <w:szCs w:val="28"/>
              </w:rPr>
            </w:pPr>
            <w:r w:rsidRPr="00913B00">
              <w:rPr>
                <w:sz w:val="28"/>
                <w:szCs w:val="28"/>
              </w:rPr>
              <w:t>schälen</w:t>
            </w:r>
          </w:p>
        </w:tc>
        <w:tc>
          <w:tcPr>
            <w:tcW w:w="5522" w:type="dxa"/>
            <w:tcBorders>
              <w:top w:val="single" w:sz="4" w:space="0" w:color="auto"/>
            </w:tcBorders>
          </w:tcPr>
          <w:p w:rsidR="005233CF" w:rsidRPr="00913B00" w:rsidRDefault="005233CF" w:rsidP="0014796A">
            <w:pPr>
              <w:jc w:val="both"/>
              <w:rPr>
                <w:sz w:val="28"/>
                <w:szCs w:val="28"/>
              </w:rPr>
            </w:pPr>
            <w:r w:rsidRPr="00913B00">
              <w:rPr>
                <w:sz w:val="28"/>
                <w:szCs w:val="28"/>
              </w:rPr>
              <w:t xml:space="preserve">Sellerie </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pellen</w:t>
            </w:r>
          </w:p>
        </w:tc>
        <w:tc>
          <w:tcPr>
            <w:tcW w:w="5522" w:type="dxa"/>
          </w:tcPr>
          <w:p w:rsidR="005233CF" w:rsidRPr="00913B00" w:rsidRDefault="005233CF" w:rsidP="0014796A">
            <w:pPr>
              <w:jc w:val="both"/>
              <w:rPr>
                <w:sz w:val="28"/>
                <w:szCs w:val="28"/>
              </w:rPr>
            </w:pPr>
            <w:r w:rsidRPr="00913B00">
              <w:rPr>
                <w:sz w:val="28"/>
                <w:szCs w:val="28"/>
              </w:rPr>
              <w:t>Kartoffeln</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häuten</w:t>
            </w:r>
          </w:p>
        </w:tc>
        <w:tc>
          <w:tcPr>
            <w:tcW w:w="5522" w:type="dxa"/>
          </w:tcPr>
          <w:p w:rsidR="005233CF" w:rsidRPr="00913B00" w:rsidRDefault="005233CF" w:rsidP="0014796A">
            <w:pPr>
              <w:jc w:val="both"/>
              <w:rPr>
                <w:sz w:val="28"/>
                <w:szCs w:val="28"/>
              </w:rPr>
            </w:pPr>
            <w:r w:rsidRPr="00913B00">
              <w:rPr>
                <w:sz w:val="28"/>
                <w:szCs w:val="28"/>
              </w:rPr>
              <w:t>Tomaten</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schaben</w:t>
            </w:r>
          </w:p>
        </w:tc>
        <w:tc>
          <w:tcPr>
            <w:tcW w:w="5522" w:type="dxa"/>
          </w:tcPr>
          <w:p w:rsidR="005233CF" w:rsidRPr="00913B00" w:rsidRDefault="005233CF" w:rsidP="0014796A">
            <w:pPr>
              <w:jc w:val="both"/>
              <w:rPr>
                <w:sz w:val="28"/>
                <w:szCs w:val="28"/>
              </w:rPr>
            </w:pPr>
            <w:r w:rsidRPr="00913B00">
              <w:rPr>
                <w:sz w:val="28"/>
                <w:szCs w:val="28"/>
              </w:rPr>
              <w:t>Rettich</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entsteinen</w:t>
            </w:r>
          </w:p>
        </w:tc>
        <w:tc>
          <w:tcPr>
            <w:tcW w:w="5522" w:type="dxa"/>
          </w:tcPr>
          <w:p w:rsidR="005233CF" w:rsidRPr="00913B00" w:rsidRDefault="005233CF" w:rsidP="0014796A">
            <w:pPr>
              <w:jc w:val="both"/>
              <w:rPr>
                <w:sz w:val="28"/>
                <w:szCs w:val="28"/>
              </w:rPr>
            </w:pPr>
            <w:r w:rsidRPr="00913B00">
              <w:rPr>
                <w:sz w:val="28"/>
                <w:szCs w:val="28"/>
              </w:rPr>
              <w:t xml:space="preserve">Kirschen </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entkernen</w:t>
            </w:r>
          </w:p>
        </w:tc>
        <w:tc>
          <w:tcPr>
            <w:tcW w:w="5522" w:type="dxa"/>
          </w:tcPr>
          <w:p w:rsidR="005233CF" w:rsidRPr="00913B00" w:rsidRDefault="005233CF" w:rsidP="0014796A">
            <w:pPr>
              <w:jc w:val="both"/>
              <w:rPr>
                <w:sz w:val="28"/>
                <w:szCs w:val="28"/>
              </w:rPr>
            </w:pPr>
            <w:r w:rsidRPr="00913B00">
              <w:rPr>
                <w:sz w:val="28"/>
                <w:szCs w:val="28"/>
              </w:rPr>
              <w:t>Trauben</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entgräten</w:t>
            </w:r>
          </w:p>
        </w:tc>
        <w:tc>
          <w:tcPr>
            <w:tcW w:w="5522" w:type="dxa"/>
          </w:tcPr>
          <w:p w:rsidR="005233CF" w:rsidRPr="00913B00" w:rsidRDefault="005233CF" w:rsidP="0014796A">
            <w:pPr>
              <w:jc w:val="both"/>
              <w:rPr>
                <w:sz w:val="28"/>
                <w:szCs w:val="28"/>
              </w:rPr>
            </w:pPr>
            <w:r w:rsidRPr="00913B00">
              <w:rPr>
                <w:sz w:val="28"/>
                <w:szCs w:val="28"/>
              </w:rPr>
              <w:t>Fisch</w:t>
            </w:r>
          </w:p>
        </w:tc>
      </w:tr>
    </w:tbl>
    <w:p w:rsidR="00043177" w:rsidRDefault="00E5791D" w:rsidP="000F5ED7">
      <w:pPr>
        <w:spacing w:after="120"/>
        <w:rPr>
          <w:b/>
          <w:i/>
          <w:sz w:val="28"/>
          <w:szCs w:val="28"/>
          <w:lang w:eastAsia="de-DE"/>
        </w:rPr>
      </w:pPr>
      <w:r w:rsidRPr="00913B00">
        <w:rPr>
          <w:bCs/>
          <w:noProof/>
          <w:lang w:eastAsia="de-DE"/>
        </w:rPr>
        <mc:AlternateContent>
          <mc:Choice Requires="wps">
            <w:drawing>
              <wp:anchor distT="0" distB="0" distL="114300" distR="114300" simplePos="0" relativeHeight="251809792" behindDoc="0" locked="0" layoutInCell="1" allowOverlap="1" wp14:anchorId="3C0A9C06" wp14:editId="7E10651F">
                <wp:simplePos x="0" y="0"/>
                <wp:positionH relativeFrom="column">
                  <wp:posOffset>1110945</wp:posOffset>
                </wp:positionH>
                <wp:positionV relativeFrom="paragraph">
                  <wp:posOffset>255905</wp:posOffset>
                </wp:positionV>
                <wp:extent cx="683895" cy="323850"/>
                <wp:effectExtent l="0" t="19050" r="40005" b="38100"/>
                <wp:wrapNone/>
                <wp:docPr id="552" name="Pfeil nach rechts 552"/>
                <wp:cNvGraphicFramePr/>
                <a:graphic xmlns:a="http://schemas.openxmlformats.org/drawingml/2006/main">
                  <a:graphicData uri="http://schemas.microsoft.com/office/word/2010/wordprocessingShape">
                    <wps:wsp>
                      <wps:cNvSpPr/>
                      <wps:spPr>
                        <a:xfrm>
                          <a:off x="0" y="0"/>
                          <a:ext cx="683895" cy="3238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rechts 552" o:spid="_x0000_s1026" type="#_x0000_t13" style="position:absolute;margin-left:87.5pt;margin-top:20.15pt;width:53.85pt;height:2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" adj="16486" fillcolor="#4f81bd" strokecolor="#385d8a" strokeweight="2pt"/>
            </w:pict>
          </mc:Fallback>
        </mc:AlternateContent>
      </w:r>
    </w:p>
    <w:p w:rsidR="005233CF" w:rsidRPr="00913B00" w:rsidRDefault="005233CF" w:rsidP="00B719E6">
      <w:pPr>
        <w:pStyle w:val="berschrift4"/>
        <w:rPr>
          <w:rFonts w:eastAsiaTheme="majorEastAsia"/>
          <w:i/>
        </w:rPr>
      </w:pPr>
      <w:r w:rsidRPr="00913B00">
        <w:rPr>
          <w:rFonts w:eastAsiaTheme="majorEastAsia"/>
        </w:rPr>
        <w:t xml:space="preserve">Vorbereitungsregeln </w:t>
      </w:r>
      <w:r w:rsidR="00B719E6">
        <w:rPr>
          <w:rFonts w:eastAsiaTheme="majorEastAsia"/>
        </w:rPr>
        <w:t xml:space="preserve">   </w:t>
      </w:r>
      <w:r w:rsidRPr="00913B00">
        <w:rPr>
          <w:rFonts w:eastAsiaTheme="majorEastAsia"/>
          <w:color w:val="365F91" w:themeColor="accent1" w:themeShade="BF"/>
        </w:rPr>
        <w:t xml:space="preserve"> </w:t>
      </w:r>
      <w:r w:rsidRPr="00913B00">
        <w:rPr>
          <w:rFonts w:eastAsiaTheme="majorEastAsia"/>
          <w:i/>
          <w:color w:val="365F91" w:themeColor="accent1" w:themeShade="BF"/>
        </w:rPr>
        <w:t xml:space="preserve">                       </w:t>
      </w:r>
      <w:r w:rsidRPr="00913B00">
        <w:rPr>
          <w:rFonts w:eastAsiaTheme="majorEastAsia"/>
        </w:rPr>
        <w:t>um Nährstoffe zu erhalten</w:t>
      </w:r>
      <w:r w:rsidRPr="00913B00">
        <w:rPr>
          <w:rFonts w:eastAsiaTheme="majorEastAsia"/>
          <w:i/>
        </w:rPr>
        <w:t xml:space="preserve"> </w:t>
      </w:r>
    </w:p>
    <w:p w:rsidR="005233CF" w:rsidRPr="00913B00" w:rsidRDefault="005233CF" w:rsidP="005233CF"/>
    <w:p w:rsidR="005233CF" w:rsidRPr="00913B00" w:rsidRDefault="005233CF" w:rsidP="005233CF">
      <w:pPr>
        <w:jc w:val="both"/>
        <w:rPr>
          <w:lang w:eastAsia="de-DE"/>
        </w:rPr>
      </w:pPr>
      <w:r w:rsidRPr="00913B00">
        <w:rPr>
          <w:b/>
          <w:lang w:eastAsia="de-DE"/>
        </w:rPr>
        <w:t>Aufgabe 3</w:t>
      </w:r>
      <w:r w:rsidRPr="00913B00">
        <w:rPr>
          <w:lang w:eastAsia="de-DE"/>
        </w:rPr>
        <w:t>: Füllen Sie die Lücken im Text, mit den unten aufgelisteten Begriffen und stellen sie zu den bereits bestehenden Vorbereitungsregeln noch 3- weiter Regeln auf.</w:t>
      </w:r>
    </w:p>
    <w:p w:rsidR="005233CF" w:rsidRPr="00913B00" w:rsidRDefault="005233CF" w:rsidP="005233CF">
      <w:pPr>
        <w:jc w:val="both"/>
        <w:rPr>
          <w:noProof/>
          <w:lang w:eastAsia="de-DE"/>
        </w:rPr>
      </w:pPr>
    </w:p>
    <w:p w:rsidR="005233CF" w:rsidRPr="00913B00" w:rsidRDefault="005233CF" w:rsidP="005233CF"/>
    <w:p w:rsidR="005233CF" w:rsidRPr="00913B00" w:rsidRDefault="005233CF" w:rsidP="00764820">
      <w:pPr>
        <w:pStyle w:val="AufgabeLckentext"/>
        <w:numPr>
          <w:ilvl w:val="0"/>
          <w:numId w:val="32"/>
        </w:numPr>
        <w:rPr>
          <w:lang w:eastAsia="de-DE"/>
        </w:rPr>
      </w:pPr>
      <w:r w:rsidRPr="00913B00">
        <w:rPr>
          <w:lang w:eastAsia="de-DE"/>
        </w:rPr>
        <w:t xml:space="preserve">Nur das notwendigste beim </w:t>
      </w:r>
      <w:r w:rsidRPr="00913B00">
        <w:rPr>
          <w:b/>
          <w:lang w:eastAsia="de-DE"/>
        </w:rPr>
        <w:t xml:space="preserve">Putzen </w:t>
      </w:r>
      <w:r w:rsidRPr="00913B00">
        <w:rPr>
          <w:lang w:eastAsia="de-DE"/>
        </w:rPr>
        <w:t>entfernen.</w:t>
      </w:r>
    </w:p>
    <w:p w:rsidR="005233CF" w:rsidRPr="00913B00" w:rsidRDefault="005233CF" w:rsidP="00764820">
      <w:pPr>
        <w:pStyle w:val="AufgabeLckentext"/>
        <w:numPr>
          <w:ilvl w:val="0"/>
          <w:numId w:val="32"/>
        </w:numPr>
        <w:rPr>
          <w:lang w:eastAsia="de-DE"/>
        </w:rPr>
      </w:pPr>
      <w:r w:rsidRPr="00913B00">
        <w:rPr>
          <w:lang w:eastAsia="de-DE"/>
        </w:rPr>
        <w:t xml:space="preserve">Lebensmittel möglichst </w:t>
      </w:r>
      <w:r w:rsidRPr="00913B00">
        <w:rPr>
          <w:b/>
          <w:lang w:eastAsia="de-DE"/>
        </w:rPr>
        <w:t>dünn</w:t>
      </w:r>
      <w:r>
        <w:rPr>
          <w:lang w:eastAsia="de-DE"/>
        </w:rPr>
        <w:t xml:space="preserve"> </w:t>
      </w:r>
      <w:r w:rsidRPr="00913B00">
        <w:rPr>
          <w:lang w:eastAsia="de-DE"/>
        </w:rPr>
        <w:t>schälen, denn unter der Schale befinden sich wichtige</w:t>
      </w:r>
      <w:r>
        <w:rPr>
          <w:lang w:eastAsia="de-DE"/>
        </w:rPr>
        <w:t>n</w:t>
      </w:r>
      <w:r w:rsidRPr="00913B00">
        <w:rPr>
          <w:lang w:eastAsia="de-DE"/>
        </w:rPr>
        <w:t xml:space="preserve"> Nährstoffe. Evtl. </w:t>
      </w:r>
      <w:r w:rsidRPr="00913B00">
        <w:rPr>
          <w:b/>
          <w:lang w:eastAsia="de-DE"/>
        </w:rPr>
        <w:t xml:space="preserve">Sparschäler </w:t>
      </w:r>
      <w:r w:rsidRPr="00913B00">
        <w:rPr>
          <w:lang w:eastAsia="de-DE"/>
        </w:rPr>
        <w:t>benutzen</w:t>
      </w:r>
    </w:p>
    <w:p w:rsidR="005233CF" w:rsidRPr="00913B00" w:rsidRDefault="005233CF" w:rsidP="00764820">
      <w:pPr>
        <w:pStyle w:val="AufgabeLckentext"/>
        <w:numPr>
          <w:ilvl w:val="0"/>
          <w:numId w:val="32"/>
        </w:numPr>
        <w:rPr>
          <w:lang w:eastAsia="de-DE"/>
        </w:rPr>
      </w:pPr>
      <w:r w:rsidRPr="00913B00">
        <w:rPr>
          <w:lang w:eastAsia="de-DE"/>
        </w:rPr>
        <w:t xml:space="preserve">Lebensmittel vor dem </w:t>
      </w:r>
      <w:r w:rsidRPr="00913B00">
        <w:rPr>
          <w:b/>
          <w:lang w:eastAsia="de-DE"/>
        </w:rPr>
        <w:t>Zerkleinern</w:t>
      </w:r>
      <w:r w:rsidRPr="00913B00">
        <w:rPr>
          <w:lang w:eastAsia="de-DE"/>
        </w:rPr>
        <w:t xml:space="preserve">  waschen.</w:t>
      </w:r>
    </w:p>
    <w:p w:rsidR="005233CF" w:rsidRPr="00913B00" w:rsidRDefault="005233CF" w:rsidP="00764820">
      <w:pPr>
        <w:pStyle w:val="AufgabeLckentext"/>
        <w:numPr>
          <w:ilvl w:val="0"/>
          <w:numId w:val="32"/>
        </w:numPr>
        <w:rPr>
          <w:b/>
          <w:lang w:eastAsia="de-DE"/>
        </w:rPr>
      </w:pPr>
      <w:r w:rsidRPr="00913B00">
        <w:rPr>
          <w:lang w:eastAsia="de-DE"/>
        </w:rPr>
        <w:t xml:space="preserve">Je nach Gemüseart das Gemüse vor dem Waschen  </w:t>
      </w:r>
      <w:r w:rsidRPr="00913B00">
        <w:rPr>
          <w:b/>
          <w:lang w:eastAsia="de-DE"/>
        </w:rPr>
        <w:t>vorputzen</w:t>
      </w:r>
    </w:p>
    <w:p w:rsidR="005233CF" w:rsidRPr="006E73DB" w:rsidRDefault="005233CF" w:rsidP="00764820">
      <w:pPr>
        <w:pStyle w:val="AufgabeLckentext"/>
        <w:numPr>
          <w:ilvl w:val="0"/>
          <w:numId w:val="32"/>
        </w:numPr>
        <w:rPr>
          <w:b/>
        </w:rPr>
      </w:pPr>
      <w:r w:rsidRPr="00DC24D4">
        <w:rPr>
          <w:b/>
        </w:rPr>
        <w:t>Empfindliche Lebensmittel, z.</w:t>
      </w:r>
      <w:r w:rsidR="006E73DB">
        <w:rPr>
          <w:b/>
        </w:rPr>
        <w:t xml:space="preserve"> </w:t>
      </w:r>
      <w:r w:rsidRPr="00DC24D4">
        <w:rPr>
          <w:b/>
        </w:rPr>
        <w:t>B. Salate, kurz  in  stehendem</w:t>
      </w:r>
      <w:r w:rsidR="006E73DB">
        <w:rPr>
          <w:b/>
        </w:rPr>
        <w:t xml:space="preserve"> </w:t>
      </w:r>
      <w:r w:rsidRPr="006E73DB">
        <w:rPr>
          <w:b/>
        </w:rPr>
        <w:t>kaltem Wasser waschen.</w:t>
      </w:r>
    </w:p>
    <w:p w:rsidR="005233CF" w:rsidRPr="00DC6CBF" w:rsidRDefault="005233CF" w:rsidP="00764820">
      <w:pPr>
        <w:pStyle w:val="AufgabeLckentext"/>
        <w:numPr>
          <w:ilvl w:val="0"/>
          <w:numId w:val="32"/>
        </w:numPr>
        <w:rPr>
          <w:b/>
        </w:rPr>
      </w:pPr>
      <w:r w:rsidRPr="00DC24D4">
        <w:rPr>
          <w:b/>
        </w:rPr>
        <w:t xml:space="preserve">Andere Lebensmittel unter fließendem Wasser schnell und </w:t>
      </w:r>
      <w:r w:rsidRPr="00DC6CBF">
        <w:rPr>
          <w:b/>
        </w:rPr>
        <w:t>gründlich waschen.</w:t>
      </w:r>
    </w:p>
    <w:p w:rsidR="005233CF" w:rsidRPr="00DC24D4" w:rsidRDefault="005233CF" w:rsidP="00764820">
      <w:pPr>
        <w:pStyle w:val="AufgabeLckentext"/>
        <w:numPr>
          <w:ilvl w:val="0"/>
          <w:numId w:val="32"/>
        </w:numPr>
        <w:rPr>
          <w:b/>
        </w:rPr>
      </w:pPr>
      <w:r w:rsidRPr="00DC24D4">
        <w:rPr>
          <w:b/>
        </w:rPr>
        <w:t>Lebensmittel nicht so lange im Wasser liegen lassen. Wertvolle Vitamine und Mineralstoffe gehen sonst verloren</w:t>
      </w:r>
      <w:r w:rsidR="00413260">
        <w:rPr>
          <w:b/>
        </w:rPr>
        <w:t>.</w:t>
      </w:r>
    </w:p>
    <w:p w:rsidR="005233CF" w:rsidRPr="00913B00" w:rsidRDefault="005233CF" w:rsidP="005233CF">
      <w:pPr>
        <w:jc w:val="both"/>
        <w:rPr>
          <w:sz w:val="28"/>
          <w:szCs w:val="28"/>
          <w:lang w:eastAsia="de-DE"/>
        </w:rPr>
      </w:pPr>
    </w:p>
    <w:p w:rsidR="005233CF" w:rsidRPr="00913B00" w:rsidRDefault="00DC6CBF" w:rsidP="005233CF">
      <w:pPr>
        <w:pBdr>
          <w:top w:val="single" w:sz="4" w:space="1" w:color="auto"/>
          <w:left w:val="single" w:sz="4" w:space="4" w:color="auto"/>
          <w:bottom w:val="single" w:sz="4" w:space="1" w:color="auto"/>
          <w:right w:val="single" w:sz="4" w:space="4" w:color="auto"/>
        </w:pBdr>
        <w:jc w:val="both"/>
        <w:rPr>
          <w:i/>
          <w:color w:val="0D0D0D" w:themeColor="text1" w:themeTint="F2"/>
          <w:lang w:eastAsia="de-DE"/>
        </w:rPr>
      </w:pPr>
      <w:r>
        <w:rPr>
          <w:i/>
          <w:color w:val="0D0D0D" w:themeColor="text1" w:themeTint="F2"/>
          <w:lang w:eastAsia="de-DE"/>
        </w:rPr>
        <w:t>vorputzen, dünn, Zerkleinern,</w:t>
      </w:r>
      <w:r w:rsidR="005233CF" w:rsidRPr="00913B00">
        <w:rPr>
          <w:i/>
          <w:color w:val="0D0D0D" w:themeColor="text1" w:themeTint="F2"/>
          <w:lang w:eastAsia="de-DE"/>
        </w:rPr>
        <w:t xml:space="preserve"> Sparschäler, Putzen</w:t>
      </w:r>
    </w:p>
    <w:p w:rsidR="008A46E0" w:rsidRDefault="008A46E0" w:rsidP="000F5ED7">
      <w:pPr>
        <w:spacing w:after="120"/>
        <w:rPr>
          <w:b/>
          <w:i/>
          <w:sz w:val="28"/>
          <w:szCs w:val="28"/>
          <w:lang w:eastAsia="de-DE"/>
        </w:rPr>
      </w:pPr>
      <w:r>
        <w:rPr>
          <w:b/>
          <w:i/>
          <w:sz w:val="28"/>
          <w:szCs w:val="28"/>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br w:type="page"/>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 Empfehlungen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14796A">
            <w:pPr>
              <w:pStyle w:val="TabelleKopfmitte"/>
              <w:rPr>
                <w:rFonts w:eastAsia="Calibri"/>
              </w:rPr>
            </w:pPr>
            <w:r>
              <w:t>H03.01.05</w:t>
            </w:r>
          </w:p>
        </w:tc>
      </w:tr>
      <w:tr w:rsidR="008A46E0" w:rsidRPr="00B51DE9" w:rsidTr="0014796A">
        <w:tc>
          <w:tcPr>
            <w:tcW w:w="7348" w:type="dxa"/>
            <w:gridSpan w:val="3"/>
            <w:tcBorders>
              <w:left w:val="single" w:sz="4" w:space="0" w:color="auto"/>
              <w:bottom w:val="single" w:sz="4" w:space="0" w:color="auto"/>
              <w:right w:val="single" w:sz="4" w:space="0" w:color="auto"/>
            </w:tcBorders>
            <w:hideMark/>
          </w:tcPr>
          <w:p w:rsidR="008A46E0" w:rsidRPr="004B658C" w:rsidRDefault="008A46E0" w:rsidP="0014796A">
            <w:pPr>
              <w:pStyle w:val="Tabelle6pt"/>
            </w:pPr>
            <w:r>
              <w:t>Kompetenzbereiche:</w:t>
            </w:r>
          </w:p>
          <w:p w:rsidR="008A46E0" w:rsidRPr="00063262"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Pr="0020600E" w:rsidRDefault="008A46E0" w:rsidP="0014796A">
            <w:pPr>
              <w:numPr>
                <w:ilvl w:val="0"/>
                <w:numId w:val="6"/>
              </w:numPr>
              <w:ind w:left="227" w:hanging="170"/>
              <w:rPr>
                <w:i/>
                <w:sz w:val="16"/>
              </w:rPr>
            </w:pPr>
            <w:r w:rsidRPr="0020600E">
              <w:rPr>
                <w:i/>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r w:rsidRPr="00B51DE9">
                    <w:t>LernPROJEKT</w:t>
                  </w:r>
                </w:p>
              </w:tc>
            </w:tr>
            <w:tr w:rsidR="008A46E0" w:rsidRPr="00B51DE9" w:rsidTr="0014796A">
              <w:trPr>
                <w:trHeight w:val="284"/>
              </w:trPr>
              <w:tc>
                <w:tcPr>
                  <w:tcW w:w="2090" w:type="dxa"/>
                  <w:tcBorders>
                    <w:bottom w:val="single" w:sz="4" w:space="0" w:color="auto"/>
                  </w:tcBorders>
                  <w:shd w:val="clear" w:color="auto" w:fill="D9D9D9" w:themeFill="background1" w:themeFillShade="D9"/>
                </w:tcPr>
                <w:p w:rsidR="008A46E0" w:rsidRPr="00B51DE9" w:rsidRDefault="008A46E0" w:rsidP="0014796A">
                  <w:pPr>
                    <w:pStyle w:val="TabelleKopfmitte"/>
                  </w:pPr>
                  <w:r w:rsidRPr="00B51DE9">
                    <w:t>LernTHEMA</w:t>
                  </w:r>
                </w:p>
              </w:tc>
            </w:tr>
            <w:tr w:rsidR="008A46E0" w:rsidRPr="00B51DE9" w:rsidTr="0014796A">
              <w:trPr>
                <w:trHeight w:val="284"/>
              </w:trPr>
              <w:tc>
                <w:tcPr>
                  <w:tcW w:w="2090" w:type="dxa"/>
                  <w:tcBorders>
                    <w:bottom w:val="nil"/>
                  </w:tcBorders>
                </w:tcPr>
                <w:p w:rsidR="008A46E0" w:rsidRPr="00B51DE9" w:rsidRDefault="008A46E0" w:rsidP="0014796A">
                  <w:pPr>
                    <w:pStyle w:val="Textkrpermitte"/>
                  </w:pPr>
                  <w:r w:rsidRPr="00B51DE9">
                    <w:t>LernSCHRITT</w:t>
                  </w:r>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pPr>
            <w:r>
              <w:t>Ich kann mich über die Empfehlungen der DGE informieren.</w:t>
            </w:r>
          </w:p>
          <w:p w:rsidR="008A46E0" w:rsidRDefault="008A46E0" w:rsidP="0014796A">
            <w:pPr>
              <w:pStyle w:val="Kopf8ptafz"/>
            </w:pPr>
            <w:r>
              <w:t>Ich kann die Empfehlungen der DGE der Ernährungspyramide zuordnen.</w:t>
            </w:r>
          </w:p>
          <w:p w:rsidR="008A46E0" w:rsidRDefault="008A46E0" w:rsidP="0014796A">
            <w:pPr>
              <w:pStyle w:val="Kopf8ptafz"/>
            </w:pPr>
            <w:r>
              <w:t>Ich kann die Regeln der DGE erklären.</w:t>
            </w:r>
          </w:p>
          <w:p w:rsidR="008A46E0" w:rsidRDefault="008A46E0" w:rsidP="0014796A">
            <w:pPr>
              <w:pStyle w:val="Kopf8ptafz"/>
            </w:pPr>
            <w:r>
              <w:t>Ich kann meine Gewohnheiten mit anderen vergleichen.</w:t>
            </w:r>
          </w:p>
          <w:p w:rsidR="008A46E0" w:rsidRDefault="008A46E0" w:rsidP="0014796A">
            <w:pPr>
              <w:pStyle w:val="Kopf8ptafz"/>
            </w:pPr>
            <w:r>
              <w:t>Ich kann meine Gewohnheiten im Hinblick auf die Empfehlungen der DGE beurteilen.</w:t>
            </w:r>
          </w:p>
          <w:p w:rsidR="008A46E0" w:rsidRDefault="008A46E0" w:rsidP="0014796A">
            <w:pPr>
              <w:pStyle w:val="Kopf8ptafz"/>
              <w:rPr>
                <w:rStyle w:val="Hervorhebung"/>
              </w:rPr>
            </w:pPr>
            <w:r>
              <w:rPr>
                <w:rStyle w:val="Hervorhebung"/>
              </w:rPr>
              <w:t>Ich kann Informations</w:t>
            </w:r>
            <w:r w:rsidRPr="00015DE5">
              <w:rPr>
                <w:rStyle w:val="Hervorhebung"/>
              </w:rPr>
              <w:t xml:space="preserve">systeme nutzen. </w:t>
            </w:r>
          </w:p>
          <w:p w:rsidR="008A46E0" w:rsidRPr="00893CE7" w:rsidRDefault="008A46E0" w:rsidP="0014796A">
            <w:pPr>
              <w:pStyle w:val="Kopf8ptafz"/>
              <w:rPr>
                <w:rStyle w:val="Hervorhebung"/>
              </w:rPr>
            </w:pPr>
            <w:r w:rsidRPr="00893CE7">
              <w:rPr>
                <w:rStyle w:val="Hervorhebung"/>
              </w:rPr>
              <w:t>Ich kann Arbeitsergebnisse kontrollieren.</w:t>
            </w:r>
          </w:p>
          <w:p w:rsidR="008A46E0" w:rsidRDefault="008A46E0" w:rsidP="0014796A">
            <w:pPr>
              <w:pStyle w:val="Kopf8ptafz"/>
              <w:rPr>
                <w:rStyle w:val="Hervorhebung"/>
              </w:rPr>
            </w:pPr>
            <w:r>
              <w:rPr>
                <w:rStyle w:val="Hervorhebung"/>
              </w:rPr>
              <w:t>Ich kann mit anderen zusammen arbeiten.</w:t>
            </w:r>
          </w:p>
          <w:p w:rsidR="008A46E0" w:rsidRPr="00015DE5" w:rsidRDefault="008A46E0" w:rsidP="0014796A">
            <w:pPr>
              <w:pStyle w:val="Kopf8ptafz"/>
              <w:rPr>
                <w:rStyle w:val="Hervorhebung"/>
              </w:rPr>
            </w:pPr>
            <w:r>
              <w:rPr>
                <w:rStyle w:val="Hervorhebung"/>
              </w:rPr>
              <w:t>Ich kann Verantwortung übernehmen.</w:t>
            </w: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Default="008A46E0" w:rsidP="0014796A">
            <w:pPr>
              <w:pStyle w:val="Kopf8ptafz"/>
            </w:pPr>
            <w:r>
              <w:t>Ich kann die Ernährungspyramide erklären.</w:t>
            </w:r>
          </w:p>
          <w:p w:rsidR="008A46E0" w:rsidRDefault="008A46E0" w:rsidP="0014796A">
            <w:pPr>
              <w:pStyle w:val="Kopf8ptafz"/>
            </w:pPr>
            <w:r>
              <w:t>Ich kann einen Tageskostplan mit Hilfe der Pyramide erstellen.</w:t>
            </w:r>
          </w:p>
          <w:p w:rsidR="008A46E0" w:rsidRPr="00015DE5" w:rsidRDefault="008A46E0" w:rsidP="0014796A">
            <w:pPr>
              <w:pStyle w:val="Kopf8ptafz"/>
              <w:rPr>
                <w:rStyle w:val="Hervorhebung"/>
                <w:i w:val="0"/>
                <w:iCs w:val="0"/>
              </w:rPr>
            </w:pPr>
            <w:r w:rsidRPr="00015DE5">
              <w:rPr>
                <w:rStyle w:val="Hervorhebung"/>
                <w:i w:val="0"/>
                <w:iCs w:val="0"/>
              </w:rPr>
              <w:t>Ich kann einfache Speisen zubereiten</w:t>
            </w:r>
            <w:r>
              <w:rPr>
                <w:rStyle w:val="Hervorhebung"/>
                <w:i w:val="0"/>
                <w:iCs w:val="0"/>
              </w:rPr>
              <w:t xml:space="preserve"> und beurteilen</w:t>
            </w:r>
            <w:r w:rsidRPr="00015DE5">
              <w:rPr>
                <w:rStyle w:val="Hervorhebung"/>
                <w:i w:val="0"/>
                <w:iCs w:val="0"/>
              </w:rPr>
              <w:t>.</w:t>
            </w:r>
          </w:p>
          <w:p w:rsidR="008A46E0" w:rsidRPr="00015DE5" w:rsidRDefault="008A46E0" w:rsidP="0014796A">
            <w:pPr>
              <w:pStyle w:val="Kopf8ptafz"/>
              <w:rPr>
                <w:rStyle w:val="Hervorhebung"/>
              </w:rPr>
            </w:pPr>
            <w:r w:rsidRPr="005A1C51">
              <w:rPr>
                <w:rStyle w:val="Hervorhebung"/>
              </w:rPr>
              <w:t xml:space="preserve">Ich kann </w:t>
            </w:r>
            <w:r w:rsidRPr="00015DE5">
              <w:rPr>
                <w:rStyle w:val="Hervorhebung"/>
              </w:rPr>
              <w:t>situationsgerecht kommunizieren und kooperieren.</w:t>
            </w:r>
          </w:p>
          <w:p w:rsidR="008A46E0" w:rsidRPr="00893CE7" w:rsidRDefault="008A46E0" w:rsidP="0014796A">
            <w:pPr>
              <w:pStyle w:val="Kopf8ptafz"/>
              <w:rPr>
                <w:rStyle w:val="Hervorhebung"/>
              </w:rPr>
            </w:pPr>
            <w:r w:rsidRPr="00893CE7">
              <w:rPr>
                <w:rStyle w:val="Hervorhebung"/>
              </w:rPr>
              <w:t>Ich kann Verantwortung für mich und andere übernehmen.</w:t>
            </w:r>
          </w:p>
          <w:p w:rsidR="008A46E0" w:rsidRPr="00893CE7" w:rsidRDefault="008A46E0" w:rsidP="0014796A">
            <w:pPr>
              <w:pStyle w:val="Kopf8ptafz"/>
              <w:rPr>
                <w:rStyle w:val="Hervorhebung"/>
              </w:rPr>
            </w:pPr>
            <w:r w:rsidRPr="00893CE7">
              <w:rPr>
                <w:rStyle w:val="Hervorhebung"/>
              </w:rPr>
              <w:t>Ich kann meine Stä</w:t>
            </w:r>
            <w:r w:rsidR="00413260">
              <w:rPr>
                <w:rStyle w:val="Hervorhebung"/>
              </w:rPr>
              <w:t>rken wahrnehmen und mich weiter</w:t>
            </w:r>
            <w:r w:rsidRPr="00893CE7">
              <w:rPr>
                <w:rStyle w:val="Hervorhebung"/>
              </w:rPr>
              <w:t>entwickeln.</w:t>
            </w:r>
          </w:p>
          <w:p w:rsidR="008A46E0" w:rsidRPr="00893CE7" w:rsidRDefault="008A46E0" w:rsidP="0014796A">
            <w:pPr>
              <w:pStyle w:val="Kopf8ptafz"/>
              <w:rPr>
                <w:rStyle w:val="Hervorhebung"/>
              </w:rPr>
            </w:pPr>
            <w:r w:rsidRPr="00893CE7">
              <w:rPr>
                <w:rStyle w:val="Hervorhebung"/>
              </w:rPr>
              <w:t>Ich kann selbstständig arbeiten.</w:t>
            </w:r>
          </w:p>
          <w:p w:rsidR="008A46E0" w:rsidRPr="00893CE7" w:rsidRDefault="008A46E0" w:rsidP="0014796A">
            <w:pPr>
              <w:pStyle w:val="Kopf8ptafz"/>
              <w:rPr>
                <w:rStyle w:val="Hervorhebung"/>
              </w:rPr>
            </w:pPr>
            <w:r w:rsidRPr="00893CE7">
              <w:rPr>
                <w:rStyle w:val="Hervorhebung"/>
              </w:rPr>
              <w:t>Ich kann meine Ergebnisse präsentieren.</w:t>
            </w:r>
          </w:p>
          <w:p w:rsidR="008A46E0" w:rsidRPr="00234B66" w:rsidRDefault="008A46E0" w:rsidP="0014796A">
            <w:pPr>
              <w:pStyle w:val="Kopf8ptafz"/>
            </w:pPr>
            <w:r w:rsidRPr="00893CE7">
              <w:rPr>
                <w:rStyle w:val="Hervorhebung"/>
              </w:rPr>
              <w:t>Ich kann meine Ergebnisse auswerten.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Hier erfahren Sie, wie sich verhalten sollten, damit Sie fit und gesund sind und bleiben.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Wie Sie Ihr Können prüfen können:</w:t>
            </w:r>
          </w:p>
          <w:p w:rsidR="008A46E0" w:rsidRPr="00234B66" w:rsidRDefault="008A46E0" w:rsidP="0014796A">
            <w:pPr>
              <w:pStyle w:val="Kopf8ptafz"/>
            </w:pPr>
            <w:r w:rsidRPr="00234B66">
              <w:t xml:space="preserve">Siehe Lernwegeliste </w:t>
            </w:r>
          </w:p>
        </w:tc>
      </w:tr>
    </w:tbl>
    <w:p w:rsidR="008A46E0" w:rsidRDefault="008A46E0" w:rsidP="008A46E0">
      <w:pPr>
        <w:pStyle w:val="TabelleKopfmitte"/>
        <w:tabs>
          <w:tab w:val="left" w:pos="1611"/>
          <w:tab w:val="left" w:pos="2551"/>
        </w:tabs>
        <w:ind w:left="141"/>
        <w:jc w:val="left"/>
        <w:rPr>
          <w:b w:val="0"/>
        </w:rPr>
      </w:pPr>
    </w:p>
    <w:p w:rsidR="008A46E0" w:rsidRDefault="008A46E0" w:rsidP="008A46E0">
      <w:pPr>
        <w:ind w:right="-2411"/>
      </w:pPr>
      <w:r>
        <w:t xml:space="preserve">Annika ist bei Irina zum Essen eingeladen. Der Tisch ist für sechs Personen gedeckt. Annika wundert sich über die vielen Teller. „Wen hast Du denn sonst noch alles eingeladen?“, fragt sie Irina. „Niemanden, meine Oma wohnt doch über uns, die kommt zum Abendessen immer runter, mein Bruder, Du, ich, meine Eltern </w:t>
      </w:r>
      <w:r w:rsidR="00413260">
        <w:t>–</w:t>
      </w:r>
      <w:r>
        <w:t xml:space="preserve"> wieso!?“</w:t>
      </w:r>
    </w:p>
    <w:p w:rsidR="008A46E0" w:rsidRPr="00063262" w:rsidRDefault="008A46E0" w:rsidP="008A46E0">
      <w:pPr>
        <w:rPr>
          <w:rStyle w:val="Fett"/>
        </w:rPr>
      </w:pPr>
      <w:r w:rsidRPr="00063262">
        <w:rPr>
          <w:rStyle w:val="Fett"/>
        </w:rPr>
        <w:t>„Esst Ihr immer alle zusammen?“</w:t>
      </w:r>
    </w:p>
    <w:p w:rsidR="00C6033C" w:rsidRDefault="00C6033C" w:rsidP="00C6033C">
      <w:pPr>
        <w:pStyle w:val="Marginaliegrau"/>
        <w:framePr w:wrap="around" w:x="8688" w:y="183"/>
      </w:pPr>
      <w:r>
        <w:t>Bilder/Cartoons:</w:t>
      </w:r>
    </w:p>
    <w:p w:rsidR="00C6033C" w:rsidRDefault="00C6033C" w:rsidP="00C6033C">
      <w:pPr>
        <w:pStyle w:val="Marginaliegrau"/>
        <w:framePr w:wrap="around" w:x="8688" w:y="183"/>
      </w:pPr>
      <w:r>
        <w:t>eine Person vor dem Fernseher oder unterwegs essend und mehrere Personen am Tisch (z.</w:t>
      </w:r>
      <w:r w:rsidR="00413260">
        <w:t xml:space="preserve"> </w:t>
      </w:r>
      <w:r>
        <w:t>B. Fotos vom gemeinsamen Kochen und Essen der Lerngruppe)</w:t>
      </w:r>
    </w:p>
    <w:p w:rsidR="008A46E0" w:rsidRPr="002D3B32" w:rsidRDefault="008A46E0" w:rsidP="008A46E0">
      <w:pPr>
        <w:pStyle w:val="TabelleKopfmitte"/>
        <w:tabs>
          <w:tab w:val="left" w:pos="1611"/>
          <w:tab w:val="left" w:pos="2551"/>
        </w:tabs>
        <w:ind w:left="141"/>
        <w:jc w:val="left"/>
        <w:rPr>
          <w:b w:val="0"/>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68"/>
        <w:gridCol w:w="939"/>
        <w:gridCol w:w="4964"/>
      </w:tblGrid>
      <w:tr w:rsidR="008A46E0" w:rsidRPr="00DE4890" w:rsidTr="000B222E">
        <w:trPr>
          <w:trHeight w:val="397"/>
        </w:trPr>
        <w:tc>
          <w:tcPr>
            <w:tcW w:w="1468" w:type="dxa"/>
            <w:shd w:val="clear" w:color="auto" w:fill="D9D9D9" w:themeFill="background1" w:themeFillShade="D9"/>
            <w:vAlign w:val="center"/>
          </w:tcPr>
          <w:p w:rsidR="008A46E0" w:rsidRPr="00DE4890" w:rsidRDefault="008A46E0" w:rsidP="0014796A">
            <w:pPr>
              <w:pStyle w:val="TabelleKopfmitte"/>
            </w:pPr>
            <w:r>
              <w:t>Phase</w:t>
            </w:r>
          </w:p>
        </w:tc>
        <w:tc>
          <w:tcPr>
            <w:tcW w:w="939" w:type="dxa"/>
            <w:shd w:val="clear" w:color="auto" w:fill="D9D9D9" w:themeFill="background1" w:themeFillShade="D9"/>
            <w:vAlign w:val="center"/>
          </w:tcPr>
          <w:p w:rsidR="008A46E0" w:rsidRPr="00DE4890" w:rsidRDefault="008A46E0" w:rsidP="0014796A">
            <w:pPr>
              <w:pStyle w:val="TabelleKopfmitte"/>
            </w:pPr>
            <w:r>
              <w:t>Zeit</w:t>
            </w:r>
          </w:p>
        </w:tc>
        <w:tc>
          <w:tcPr>
            <w:tcW w:w="4964" w:type="dxa"/>
            <w:shd w:val="clear" w:color="auto" w:fill="D9D9D9" w:themeFill="background1" w:themeFillShade="D9"/>
            <w:vAlign w:val="center"/>
          </w:tcPr>
          <w:p w:rsidR="008A46E0" w:rsidRPr="00DE4890" w:rsidRDefault="008A46E0" w:rsidP="0014796A">
            <w:pPr>
              <w:pStyle w:val="TabelleKopfmitte"/>
            </w:pPr>
            <w:r>
              <w:t>Aufgabe</w:t>
            </w:r>
          </w:p>
        </w:tc>
      </w:tr>
      <w:tr w:rsidR="008A46E0" w:rsidRPr="00DE4890" w:rsidTr="000B222E">
        <w:trPr>
          <w:trHeight w:val="624"/>
        </w:trPr>
        <w:tc>
          <w:tcPr>
            <w:tcW w:w="1468" w:type="dxa"/>
            <w:shd w:val="clear" w:color="auto" w:fill="auto"/>
            <w:vAlign w:val="center"/>
          </w:tcPr>
          <w:p w:rsidR="008A46E0" w:rsidRPr="00F0156F" w:rsidRDefault="008A46E0" w:rsidP="0014796A">
            <w:pPr>
              <w:pStyle w:val="Textkrpermitte"/>
            </w:pPr>
            <w:r w:rsidRPr="00F0156F">
              <w:rPr>
                <w:noProof/>
              </w:rPr>
              <w:drawing>
                <wp:anchor distT="0" distB="0" distL="114300" distR="114300" simplePos="0" relativeHeight="251827200" behindDoc="0" locked="0" layoutInCell="1" allowOverlap="1" wp14:anchorId="5B33DAF9" wp14:editId="6F647206">
                  <wp:simplePos x="0" y="0"/>
                  <wp:positionH relativeFrom="column">
                    <wp:posOffset>237048</wp:posOffset>
                  </wp:positionH>
                  <wp:positionV relativeFrom="paragraph">
                    <wp:posOffset>37493</wp:posOffset>
                  </wp:positionV>
                  <wp:extent cx="318770" cy="318770"/>
                  <wp:effectExtent l="0" t="0" r="5080" b="5080"/>
                  <wp:wrapNone/>
                  <wp:docPr id="56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9" w:type="dxa"/>
            <w:shd w:val="clear" w:color="auto" w:fill="auto"/>
            <w:vAlign w:val="center"/>
          </w:tcPr>
          <w:p w:rsidR="008A46E0" w:rsidRPr="00DE4890" w:rsidRDefault="008A46E0" w:rsidP="0014796A">
            <w:pPr>
              <w:pStyle w:val="Textkrper"/>
            </w:pPr>
          </w:p>
        </w:tc>
        <w:tc>
          <w:tcPr>
            <w:tcW w:w="4964" w:type="dxa"/>
            <w:shd w:val="clear" w:color="auto" w:fill="auto"/>
            <w:vAlign w:val="center"/>
          </w:tcPr>
          <w:p w:rsidR="008A46E0" w:rsidRDefault="008A46E0" w:rsidP="0014796A">
            <w:r>
              <w:t xml:space="preserve">Cartoons/Bilder zeigen: </w:t>
            </w:r>
          </w:p>
          <w:p w:rsidR="008A46E0" w:rsidRDefault="008A46E0" w:rsidP="0014796A">
            <w:r>
              <w:t xml:space="preserve">Wie essen Sie zu Hause? Was gefällt Ihnen besser? </w:t>
            </w:r>
            <w:r>
              <w:br/>
              <w:t>Warum?</w:t>
            </w:r>
          </w:p>
          <w:p w:rsidR="008A46E0" w:rsidRPr="00B5000B" w:rsidRDefault="008A46E0" w:rsidP="0014796A">
            <w:pPr>
              <w:rPr>
                <w:rStyle w:val="Hervorhebung"/>
              </w:rPr>
            </w:pPr>
          </w:p>
        </w:tc>
      </w:tr>
    </w:tbl>
    <w:p w:rsidR="008A46E0" w:rsidRDefault="008A46E0" w:rsidP="008A46E0">
      <w:pPr>
        <w:pStyle w:val="Marginaliegrau"/>
        <w:framePr w:wrap="around" w:y="151"/>
      </w:pPr>
      <w:r>
        <w:t xml:space="preserve">Tandems und Gruppen heterogen besetzen, so dass </w:t>
      </w:r>
      <w:r w:rsidR="00C6033C">
        <w:t>Schülerinnen und Schüler</w:t>
      </w:r>
      <w:r>
        <w:t xml:space="preserve"> in der Gruppe sind, denen das Aufschreiben leicht fällt. Wiederholungen durch Strichlisten deutlich machen.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C0F56" w:rsidRDefault="008A46E0" w:rsidP="0014796A">
            <w:pPr>
              <w:pStyle w:val="Textkrpermitte"/>
              <w:rPr>
                <w:noProof/>
              </w:rPr>
            </w:pPr>
            <w:r w:rsidRPr="00F0156F">
              <w:rPr>
                <w:noProof/>
              </w:rPr>
              <w:drawing>
                <wp:anchor distT="0" distB="0" distL="114300" distR="114300" simplePos="0" relativeHeight="251824128" behindDoc="0" locked="0" layoutInCell="1" allowOverlap="1" wp14:anchorId="7B773BC6" wp14:editId="283D14D7">
                  <wp:simplePos x="0" y="0"/>
                  <wp:positionH relativeFrom="column">
                    <wp:posOffset>96520</wp:posOffset>
                  </wp:positionH>
                  <wp:positionV relativeFrom="paragraph">
                    <wp:posOffset>74295</wp:posOffset>
                  </wp:positionV>
                  <wp:extent cx="648335" cy="318770"/>
                  <wp:effectExtent l="0" t="0" r="0" b="5080"/>
                  <wp:wrapNone/>
                  <wp:docPr id="56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 xml:space="preserve">Schreiben Sie zu zweit Gründe auf, warum Menschen lieber zusammen essen. </w:t>
            </w:r>
          </w:p>
          <w:p w:rsidR="008A46E0" w:rsidRDefault="008A46E0" w:rsidP="0014796A">
            <w:pPr>
              <w:pStyle w:val="Textkrper"/>
              <w:rPr>
                <w:noProof/>
              </w:rPr>
            </w:pPr>
            <w:r>
              <w:rPr>
                <w:noProof/>
              </w:rPr>
              <w:t>Sortieren Sie Ihre Gründe nach Wichtigkeit.</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29248" behindDoc="0" locked="0" layoutInCell="1" allowOverlap="1" wp14:anchorId="4A5543F6" wp14:editId="441D15A0">
                  <wp:simplePos x="0" y="0"/>
                  <wp:positionH relativeFrom="column">
                    <wp:posOffset>269240</wp:posOffset>
                  </wp:positionH>
                  <wp:positionV relativeFrom="paragraph">
                    <wp:posOffset>-10795</wp:posOffset>
                  </wp:positionV>
                  <wp:extent cx="318770" cy="318770"/>
                  <wp:effectExtent l="0" t="0" r="5080" b="5080"/>
                  <wp:wrapNone/>
                  <wp:docPr id="56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Schreiben Sie die wichtigsten Gründe an die Tafel.</w:t>
            </w:r>
          </w:p>
        </w:tc>
      </w:tr>
    </w:tbl>
    <w:p w:rsidR="008A46E0" w:rsidRDefault="008A46E0" w:rsidP="008A46E0">
      <w:pPr>
        <w:pStyle w:val="Marginaliegrau"/>
        <w:framePr w:wrap="around" w:y="801"/>
      </w:pPr>
      <w:r>
        <w:t>Beispiele für Icons zeig</w:t>
      </w:r>
      <w:r w:rsidR="00C6033C">
        <w:t>en (WC, Verkehrszeichen, Smiley,…</w:t>
      </w:r>
      <w:r>
        <w:t>) und klären was ein Icon können muss.</w:t>
      </w:r>
      <w:r>
        <w:br/>
        <w:t>Internetrecherche in Absprache mit Computeranwendungen.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25152" behindDoc="0" locked="0" layoutInCell="1" allowOverlap="1" wp14:anchorId="2AD36C20" wp14:editId="0BE7C8AB">
                  <wp:simplePos x="0" y="0"/>
                  <wp:positionH relativeFrom="column">
                    <wp:posOffset>291465</wp:posOffset>
                  </wp:positionH>
                  <wp:positionV relativeFrom="paragraph">
                    <wp:posOffset>-66675</wp:posOffset>
                  </wp:positionV>
                  <wp:extent cx="302260" cy="323850"/>
                  <wp:effectExtent l="0" t="0" r="2540" b="0"/>
                  <wp:wrapNone/>
                  <wp:docPr id="5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 xml:space="preserve">Die Ernährungs-Pyramide soll ergänzt werden durch ein Zeichen/Icon, dass für </w:t>
            </w:r>
            <w:r>
              <w:rPr>
                <w:noProof/>
                <w:u w:val="single"/>
              </w:rPr>
              <w:t>Zeit lassen</w:t>
            </w:r>
            <w:r w:rsidRPr="00826F72">
              <w:rPr>
                <w:noProof/>
                <w:u w:val="single"/>
              </w:rPr>
              <w:t xml:space="preserve"> und Essen genießen</w:t>
            </w:r>
            <w:r>
              <w:rPr>
                <w:noProof/>
              </w:rPr>
              <w:t xml:space="preserve"> steht.</w:t>
            </w:r>
          </w:p>
          <w:p w:rsidR="008A46E0" w:rsidRDefault="008A46E0" w:rsidP="0014796A">
            <w:pPr>
              <w:pStyle w:val="Textkrper"/>
              <w:rPr>
                <w:noProof/>
              </w:rPr>
            </w:pPr>
          </w:p>
          <w:p w:rsidR="008A46E0" w:rsidRDefault="008A46E0" w:rsidP="0014796A">
            <w:pPr>
              <w:pStyle w:val="Textkrper"/>
              <w:rPr>
                <w:noProof/>
              </w:rPr>
            </w:pPr>
            <w:r>
              <w:rPr>
                <w:noProof/>
              </w:rPr>
              <w:t xml:space="preserve">Wie könnte so ein Icon aussehen? </w:t>
            </w:r>
          </w:p>
          <w:p w:rsidR="008A46E0" w:rsidRDefault="008A46E0" w:rsidP="0014796A">
            <w:pPr>
              <w:pStyle w:val="Textkrper"/>
              <w:rPr>
                <w:noProof/>
              </w:rPr>
            </w:pPr>
            <w:r>
              <w:rPr>
                <w:noProof/>
              </w:rPr>
              <w:t>Ein Icon muss quadratisch sein und gut lesbar.</w:t>
            </w:r>
          </w:p>
          <w:p w:rsidR="008A46E0" w:rsidRDefault="008A46E0" w:rsidP="0014796A">
            <w:pPr>
              <w:pStyle w:val="Textkrper"/>
              <w:rPr>
                <w:noProof/>
              </w:rPr>
            </w:pPr>
          </w:p>
          <w:p w:rsidR="008A46E0" w:rsidRPr="00DE4890" w:rsidRDefault="008A46E0" w:rsidP="0014796A">
            <w:pPr>
              <w:pStyle w:val="Textkrper"/>
              <w:rPr>
                <w:noProof/>
              </w:rPr>
            </w:pPr>
            <w:r>
              <w:rPr>
                <w:noProof/>
              </w:rPr>
              <w:t>Sie dürfen zu zweit arbeiten. Notieren Sie die Quelle, wenn Sie Bilder aus dem Netz nutzen.</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26176" behindDoc="0" locked="0" layoutInCell="1" allowOverlap="1" wp14:anchorId="5609EEB5" wp14:editId="5617847F">
                  <wp:simplePos x="0" y="0"/>
                  <wp:positionH relativeFrom="column">
                    <wp:posOffset>250190</wp:posOffset>
                  </wp:positionH>
                  <wp:positionV relativeFrom="paragraph">
                    <wp:posOffset>-102870</wp:posOffset>
                  </wp:positionV>
                  <wp:extent cx="318770" cy="318770"/>
                  <wp:effectExtent l="0" t="0" r="5080" b="5080"/>
                  <wp:wrapNone/>
                  <wp:docPr id="57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Entwürfe ausstellen und abstimmen, welches Icon genutzt werden soll. Icon neben die Pyramide heften.</w:t>
            </w:r>
          </w:p>
        </w:tc>
      </w:tr>
    </w:tbl>
    <w:p w:rsidR="008A46E0" w:rsidRDefault="008A46E0" w:rsidP="008A46E0">
      <w:pPr>
        <w:pStyle w:val="Textkrper"/>
        <w:tabs>
          <w:tab w:val="left" w:pos="1578"/>
          <w:tab w:val="left" w:pos="2518"/>
        </w:tabs>
        <w:ind w:left="108"/>
        <w:jc w:val="left"/>
      </w:pPr>
    </w:p>
    <w:p w:rsidR="00C6033C" w:rsidRDefault="00C6033C" w:rsidP="008A46E0">
      <w:pPr>
        <w:pStyle w:val="Textkrper"/>
        <w:tabs>
          <w:tab w:val="left" w:pos="1578"/>
          <w:tab w:val="left" w:pos="2518"/>
        </w:tabs>
        <w:ind w:left="108"/>
        <w:jc w:val="left"/>
      </w:pPr>
    </w:p>
    <w:p w:rsidR="008A46E0" w:rsidRDefault="008A46E0" w:rsidP="008A46E0">
      <w:pPr>
        <w:pStyle w:val="Textkrper"/>
        <w:ind w:right="-1"/>
        <w:rPr>
          <w:noProof/>
        </w:rPr>
      </w:pPr>
      <w:r>
        <w:rPr>
          <w:noProof/>
        </w:rPr>
        <w:t>Inzwischen steht Annika im Weg. Die Familienmitglieder stellen Schüsseln , Gläser … auf den Tisch. Es gibt Karottensalat, Pizzabrötchen, Sch</w:t>
      </w:r>
      <w:r w:rsidR="00C6033C">
        <w:rPr>
          <w:noProof/>
        </w:rPr>
        <w:t>okoladenpudding und Wasser zum T</w:t>
      </w:r>
      <w:r w:rsidR="00B719E6">
        <w:rPr>
          <w:noProof/>
        </w:rPr>
        <w:t>rinken.</w:t>
      </w:r>
    </w:p>
    <w:p w:rsidR="008A46E0" w:rsidRDefault="008A46E0" w:rsidP="008A46E0">
      <w:pPr>
        <w:pStyle w:val="Textkrper"/>
        <w:tabs>
          <w:tab w:val="left" w:pos="1578"/>
          <w:tab w:val="left" w:pos="2518"/>
        </w:tabs>
        <w:ind w:right="-1"/>
        <w:jc w:val="left"/>
        <w:rPr>
          <w:noProof/>
        </w:rPr>
      </w:pPr>
      <w:r>
        <w:rPr>
          <w:noProof/>
        </w:rPr>
        <w:t>Annika wundert sich: So viele verschiedene Gerichte für eine Mahlzeit?</w:t>
      </w:r>
    </w:p>
    <w:p w:rsidR="00B719E6" w:rsidRDefault="00B719E6" w:rsidP="008A46E0">
      <w:pPr>
        <w:pStyle w:val="Textkrper"/>
        <w:tabs>
          <w:tab w:val="left" w:pos="1578"/>
          <w:tab w:val="left" w:pos="2518"/>
        </w:tabs>
        <w:ind w:right="-1"/>
        <w:jc w:val="left"/>
        <w:rPr>
          <w:noProof/>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bl>
    <w:p w:rsidR="008A46E0" w:rsidRDefault="008B7A7D" w:rsidP="008A46E0">
      <w:pPr>
        <w:pStyle w:val="Marginaliegrau"/>
        <w:framePr w:wrap="around" w:y="-482"/>
        <w:rPr>
          <w:noProof/>
        </w:rPr>
      </w:pPr>
      <w:r>
        <w:rPr>
          <w:noProof/>
        </w:rPr>
        <w:t>Alternativ</w:t>
      </w:r>
      <w:r w:rsidR="00413260">
        <w:rPr>
          <w:noProof/>
        </w:rPr>
        <w:t>:</w:t>
      </w:r>
      <w:r w:rsidR="00413260">
        <w:rPr>
          <w:noProof/>
        </w:rPr>
        <w:br/>
      </w:r>
      <w:r>
        <w:rPr>
          <w:noProof/>
        </w:rPr>
        <w:t xml:space="preserve">das </w:t>
      </w:r>
      <w:r w:rsidR="008A46E0">
        <w:rPr>
          <w:noProof/>
        </w:rPr>
        <w:t>letzte Essen aus der Nahrungszubereitung</w:t>
      </w:r>
    </w:p>
    <w:p w:rsidR="008A46E0" w:rsidRPr="00A31E6D" w:rsidRDefault="008A46E0" w:rsidP="008A46E0">
      <w:pPr>
        <w:pStyle w:val="Marginalie"/>
        <w:framePr w:wrap="notBeside" w:y="334"/>
        <w:rPr>
          <w:noProof/>
          <w:sz w:val="22"/>
          <w:szCs w:val="22"/>
        </w:rPr>
      </w:pPr>
      <w:r w:rsidRPr="00A31E6D">
        <w:rPr>
          <w:noProof/>
          <w:sz w:val="24"/>
        </w:rPr>
        <w:drawing>
          <wp:anchor distT="0" distB="0" distL="114300" distR="114300" simplePos="0" relativeHeight="251847680" behindDoc="0" locked="0" layoutInCell="0" allowOverlap="1" wp14:anchorId="5F42E7CF" wp14:editId="24C3CAB7">
            <wp:simplePos x="0" y="0"/>
            <wp:positionH relativeFrom="rightMargin">
              <wp:posOffset>107950</wp:posOffset>
            </wp:positionH>
            <wp:positionV relativeFrom="paragraph">
              <wp:posOffset>0</wp:posOffset>
            </wp:positionV>
            <wp:extent cx="323850" cy="323850"/>
            <wp:effectExtent l="0" t="0" r="0" b="0"/>
            <wp:wrapNone/>
            <wp:docPr id="57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46E0" w:rsidRPr="00A31E6D" w:rsidRDefault="008A46E0" w:rsidP="008A46E0">
      <w:pPr>
        <w:pStyle w:val="Marginalie"/>
        <w:framePr w:wrap="notBeside" w:y="334"/>
        <w:rPr>
          <w:noProof/>
          <w:sz w:val="22"/>
          <w:szCs w:val="22"/>
        </w:rPr>
      </w:pPr>
    </w:p>
    <w:p w:rsidR="008A46E0" w:rsidRDefault="008A46E0" w:rsidP="008A46E0">
      <w:pPr>
        <w:pStyle w:val="Marginalie"/>
        <w:framePr w:wrap="notBeside" w:y="334"/>
      </w:pPr>
      <w:r>
        <w:rPr>
          <w:noProof/>
        </w:rPr>
        <w:t>In Lern</w:t>
      </w:r>
      <w:r w:rsidR="003C37C5">
        <w:rPr>
          <w:noProof/>
        </w:rPr>
        <w:t>s</w:t>
      </w:r>
      <w:r>
        <w:rPr>
          <w:noProof/>
        </w:rPr>
        <w:t xml:space="preserve">chritt </w:t>
      </w:r>
      <w:r>
        <w:t>H03.01.0</w:t>
      </w:r>
      <w:r w:rsidR="00077C29">
        <w:t>1</w:t>
      </w:r>
      <w:r>
        <w:t>.0</w:t>
      </w:r>
      <w:r w:rsidR="00F15A30">
        <w:t>3</w:t>
      </w:r>
      <w:r>
        <w:t xml:space="preserve"> haben Sie das schon gemacht.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C0F56">
              <w:rPr>
                <w:noProof/>
              </w:rPr>
              <w:drawing>
                <wp:anchor distT="0" distB="0" distL="114300" distR="114300" simplePos="0" relativeHeight="251816960" behindDoc="0" locked="0" layoutInCell="1" allowOverlap="1" wp14:anchorId="06449225" wp14:editId="0FA749BF">
                  <wp:simplePos x="0" y="0"/>
                  <wp:positionH relativeFrom="column">
                    <wp:posOffset>284480</wp:posOffset>
                  </wp:positionH>
                  <wp:positionV relativeFrom="paragraph">
                    <wp:posOffset>-113665</wp:posOffset>
                  </wp:positionV>
                  <wp:extent cx="302260" cy="323850"/>
                  <wp:effectExtent l="0" t="0" r="2540" b="0"/>
                  <wp:wrapNone/>
                  <wp:docPr id="57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8B7A7D">
            <w:pPr>
              <w:pStyle w:val="Textkrper"/>
              <w:rPr>
                <w:noProof/>
              </w:rPr>
            </w:pPr>
            <w:r>
              <w:rPr>
                <w:noProof/>
              </w:rPr>
              <w:t>Ordn</w:t>
            </w:r>
            <w:r w:rsidR="00C6033C">
              <w:rPr>
                <w:noProof/>
              </w:rPr>
              <w:t>en Sie das Abendessen bei Irina</w:t>
            </w:r>
            <w:r w:rsidR="008B7A7D">
              <w:rPr>
                <w:noProof/>
              </w:rPr>
              <w:t xml:space="preserve"> </w:t>
            </w:r>
            <w:r>
              <w:rPr>
                <w:noProof/>
              </w:rPr>
              <w:t>in die Ernährungs-Pyramide ein.</w:t>
            </w:r>
            <w:r>
              <w:t xml:space="preserve"> Verwenden Sie dazu die Pyramide zu Fitness und Gesundheit als DIN A3-Blatt aus </w:t>
            </w:r>
            <w:r>
              <w:rPr>
                <w:noProof/>
              </w:rPr>
              <w:t>H03.01.05.</w:t>
            </w:r>
            <w:r w:rsidR="008B051A">
              <w:rPr>
                <w:noProof/>
              </w:rPr>
              <w:t>01</w:t>
            </w:r>
          </w:p>
        </w:tc>
      </w:tr>
      <w:tr w:rsidR="008A46E0" w:rsidRPr="00DE4890" w:rsidTr="0014796A">
        <w:trPr>
          <w:trHeight w:val="513"/>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19008" behindDoc="0" locked="0" layoutInCell="1" allowOverlap="1" wp14:anchorId="1FC4CF9F" wp14:editId="5C5DD92E">
                  <wp:simplePos x="0" y="0"/>
                  <wp:positionH relativeFrom="column">
                    <wp:posOffset>83820</wp:posOffset>
                  </wp:positionH>
                  <wp:positionV relativeFrom="paragraph">
                    <wp:posOffset>26670</wp:posOffset>
                  </wp:positionV>
                  <wp:extent cx="648335" cy="318770"/>
                  <wp:effectExtent l="0" t="0" r="0" b="5080"/>
                  <wp:wrapNone/>
                  <wp:docPr id="57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Kontrolle der Zuordnung mit </w:t>
            </w:r>
            <w:r w:rsidR="00C6033C">
              <w:rPr>
                <w:noProof/>
              </w:rPr>
              <w:t>der Nachbar</w:t>
            </w:r>
            <w:r>
              <w:rPr>
                <w:noProof/>
              </w:rPr>
              <w:t>in</w:t>
            </w:r>
            <w:r w:rsidR="00C6033C">
              <w:rPr>
                <w:noProof/>
              </w:rPr>
              <w:t>/dem Nachbar</w:t>
            </w:r>
            <w:r>
              <w:rPr>
                <w:noProof/>
              </w:rPr>
              <w:t xml:space="preserve">. </w:t>
            </w:r>
          </w:p>
        </w:tc>
      </w:tr>
    </w:tbl>
    <w:p w:rsidR="008A46E0" w:rsidRDefault="008A46E0" w:rsidP="008A46E0">
      <w:pPr>
        <w:pStyle w:val="Marginaliegrau"/>
        <w:framePr w:wrap="around" w:x="8700" w:y="242"/>
      </w:pPr>
      <w:r>
        <w:rPr>
          <w:noProof/>
        </w:rPr>
        <w:t xml:space="preserve">An der Pyramide für Fitness und Gesundheit als großes Plakat deutlich machen, worum es jetzt gehen wird.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20032" behindDoc="0" locked="0" layoutInCell="1" allowOverlap="1" wp14:anchorId="1761B26C" wp14:editId="1A06A49D">
                  <wp:simplePos x="0" y="0"/>
                  <wp:positionH relativeFrom="column">
                    <wp:posOffset>238760</wp:posOffset>
                  </wp:positionH>
                  <wp:positionV relativeFrom="paragraph">
                    <wp:posOffset>-35560</wp:posOffset>
                  </wp:positionV>
                  <wp:extent cx="318770" cy="318770"/>
                  <wp:effectExtent l="0" t="0" r="5080" b="5080"/>
                  <wp:wrapNone/>
                  <wp:docPr id="5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Nicht nur das</w:t>
            </w:r>
            <w:r w:rsidR="00C6033C">
              <w:rPr>
                <w:noProof/>
              </w:rPr>
              <w:t>,</w:t>
            </w:r>
            <w:r w:rsidR="00413260">
              <w:rPr>
                <w:noProof/>
              </w:rPr>
              <w:t xml:space="preserve"> was wir essen, sondern auch</w:t>
            </w:r>
            <w:r>
              <w:rPr>
                <w:noProof/>
              </w:rPr>
              <w:t>, wie wir essen und was wir sonst noch tun, um fit zu bleiben, ist wichtig.</w:t>
            </w:r>
          </w:p>
          <w:p w:rsidR="008A46E0" w:rsidRDefault="008A46E0" w:rsidP="0014796A">
            <w:pPr>
              <w:pStyle w:val="Textkrper"/>
              <w:rPr>
                <w:noProof/>
              </w:rPr>
            </w:pPr>
            <w:r>
              <w:rPr>
                <w:noProof/>
              </w:rPr>
              <w:t>Die Deutsche Gesellschaft für Ernährung (DGE) macht Vorschläge dazu und wir schauen jetzt, was wir davon schon kennen und was neu ist.</w:t>
            </w:r>
          </w:p>
        </w:tc>
      </w:tr>
      <w:tr w:rsidR="008A46E0" w:rsidRPr="00DE4890" w:rsidTr="0014796A">
        <w:trPr>
          <w:trHeight w:val="203"/>
        </w:trPr>
        <w:tc>
          <w:tcPr>
            <w:tcW w:w="7371" w:type="dxa"/>
            <w:gridSpan w:val="3"/>
            <w:shd w:val="clear" w:color="auto" w:fill="auto"/>
            <w:vAlign w:val="center"/>
          </w:tcPr>
          <w:p w:rsidR="008A46E0" w:rsidRDefault="008A46E0" w:rsidP="0014796A">
            <w:pPr>
              <w:pStyle w:val="Textkrper"/>
              <w:rPr>
                <w:noProof/>
              </w:rPr>
            </w:pPr>
            <w:r>
              <w:rPr>
                <w:noProof/>
              </w:rPr>
              <w:t>Informieren und entscheiden:</w:t>
            </w:r>
          </w:p>
        </w:tc>
      </w:tr>
    </w:tbl>
    <w:p w:rsidR="008A46E0" w:rsidRDefault="008A46E0" w:rsidP="008A46E0">
      <w:pPr>
        <w:pStyle w:val="Marginaliegrau"/>
        <w:framePr w:wrap="around" w:x="8700" w:y="1032"/>
      </w:pPr>
      <w:r>
        <w:t>Die „Pyramide für Fitness und Gesundheit“ kann in Abhängigkeit von der Lerngruppe für A und B ohne die Spalte Erklärungen ausgeteilt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0B222E" w:rsidP="0014796A">
            <w:pPr>
              <w:pStyle w:val="Textkrpermitte"/>
              <w:rPr>
                <w:noProof/>
              </w:rPr>
            </w:pPr>
            <w:r w:rsidRPr="000968C5">
              <w:rPr>
                <w:noProof/>
                <w:sz w:val="24"/>
              </w:rPr>
              <w:drawing>
                <wp:anchor distT="0" distB="0" distL="114300" distR="114300" simplePos="0" relativeHeight="251879424" behindDoc="0" locked="0" layoutInCell="0" allowOverlap="1" wp14:anchorId="0BE5EA8A" wp14:editId="0E6358E6">
                  <wp:simplePos x="0" y="0"/>
                  <wp:positionH relativeFrom="rightMargin">
                    <wp:posOffset>-3091815</wp:posOffset>
                  </wp:positionH>
                  <wp:positionV relativeFrom="paragraph">
                    <wp:posOffset>1136015</wp:posOffset>
                  </wp:positionV>
                  <wp:extent cx="345440" cy="323850"/>
                  <wp:effectExtent l="0" t="0" r="0" b="0"/>
                  <wp:wrapNone/>
                  <wp:docPr id="44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0B5">
              <w:rPr>
                <w:noProof/>
              </w:rPr>
              <w:drawing>
                <wp:anchor distT="0" distB="0" distL="114300" distR="114300" simplePos="0" relativeHeight="251878400" behindDoc="0" locked="0" layoutInCell="0" allowOverlap="1" wp14:anchorId="14561BD7" wp14:editId="4676C7FE">
                  <wp:simplePos x="0" y="0"/>
                  <wp:positionH relativeFrom="rightMargin">
                    <wp:posOffset>-2732405</wp:posOffset>
                  </wp:positionH>
                  <wp:positionV relativeFrom="paragraph">
                    <wp:posOffset>393065</wp:posOffset>
                  </wp:positionV>
                  <wp:extent cx="345440" cy="323850"/>
                  <wp:effectExtent l="0" t="0" r="0" b="0"/>
                  <wp:wrapNone/>
                  <wp:docPr id="60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0B5">
              <w:rPr>
                <w:noProof/>
              </w:rPr>
              <w:drawing>
                <wp:anchor distT="0" distB="0" distL="114300" distR="114300" simplePos="0" relativeHeight="251877376" behindDoc="0" locked="0" layoutInCell="0" allowOverlap="1" wp14:anchorId="55E340A7" wp14:editId="0A34174B">
                  <wp:simplePos x="0" y="0"/>
                  <wp:positionH relativeFrom="rightMargin">
                    <wp:posOffset>-3092450</wp:posOffset>
                  </wp:positionH>
                  <wp:positionV relativeFrom="paragraph">
                    <wp:posOffset>393065</wp:posOffset>
                  </wp:positionV>
                  <wp:extent cx="345440" cy="323850"/>
                  <wp:effectExtent l="0" t="0" r="0" b="0"/>
                  <wp:wrapNone/>
                  <wp:docPr id="6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6E0" w:rsidRPr="006C2613">
              <w:rPr>
                <w:noProof/>
                <w:sz w:val="24"/>
              </w:rPr>
              <w:drawing>
                <wp:anchor distT="0" distB="0" distL="114300" distR="114300" simplePos="0" relativeHeight="251834368" behindDoc="0" locked="0" layoutInCell="0" allowOverlap="1" wp14:anchorId="0B6E5CCF" wp14:editId="23EB2C65">
                  <wp:simplePos x="0" y="0"/>
                  <wp:positionH relativeFrom="rightMargin">
                    <wp:posOffset>-4361180</wp:posOffset>
                  </wp:positionH>
                  <wp:positionV relativeFrom="paragraph">
                    <wp:posOffset>316865</wp:posOffset>
                  </wp:positionV>
                  <wp:extent cx="302260" cy="323850"/>
                  <wp:effectExtent l="0" t="0" r="2540" b="0"/>
                  <wp:wrapNone/>
                  <wp:docPr id="6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Regeln der DGE der Ernährungs-Pyramide zuordnen. Was gehört wo dazu?</w:t>
            </w:r>
            <w:r w:rsidRPr="00A31E6D">
              <w:rPr>
                <w:noProof/>
                <w:sz w:val="24"/>
              </w:rPr>
              <w:t xml:space="preserve"> </w:t>
            </w:r>
          </w:p>
          <w:p w:rsidR="008A46E0" w:rsidRDefault="008A46E0" w:rsidP="0014796A">
            <w:pPr>
              <w:pStyle w:val="Textkrper"/>
              <w:rPr>
                <w:noProof/>
              </w:rPr>
            </w:pPr>
          </w:p>
          <w:p w:rsidR="008A46E0" w:rsidRDefault="008A46E0" w:rsidP="0014796A">
            <w:pPr>
              <w:pStyle w:val="Textkrper"/>
              <w:rPr>
                <w:noProof/>
              </w:rPr>
            </w:pPr>
          </w:p>
          <w:p w:rsidR="008A46E0" w:rsidRDefault="008A46E0" w:rsidP="0014796A">
            <w:pPr>
              <w:pStyle w:val="Textkrper"/>
              <w:rPr>
                <w:noProof/>
              </w:rPr>
            </w:pPr>
          </w:p>
          <w:p w:rsidR="008A46E0" w:rsidRDefault="008A46E0" w:rsidP="0014796A">
            <w:pPr>
              <w:pStyle w:val="Textkrper"/>
              <w:rPr>
                <w:noProof/>
              </w:rPr>
            </w:pPr>
            <w:r>
              <w:rPr>
                <w:noProof/>
              </w:rPr>
              <w:t>Bearbeiten Sie den Lernschritt H03.01.05.01 DGE-Regeln der Pyramide zuordnen (Lernziele A und B).</w:t>
            </w:r>
            <w:r w:rsidRPr="00EF70B5">
              <w:rPr>
                <w:noProof/>
              </w:rPr>
              <w:t xml:space="preserve"> </w:t>
            </w:r>
          </w:p>
          <w:p w:rsidR="008A46E0" w:rsidRDefault="008A46E0" w:rsidP="0014796A">
            <w:pPr>
              <w:pStyle w:val="Textkrper"/>
              <w:rPr>
                <w:noProof/>
              </w:rPr>
            </w:pPr>
          </w:p>
          <w:p w:rsidR="008A46E0" w:rsidRDefault="008A46E0" w:rsidP="0014796A">
            <w:pPr>
              <w:pStyle w:val="Textkrper"/>
              <w:rPr>
                <w:noProof/>
              </w:rPr>
            </w:pPr>
          </w:p>
          <w:p w:rsidR="00413260" w:rsidRDefault="00413260" w:rsidP="0014796A">
            <w:pPr>
              <w:pStyle w:val="Textkrper"/>
              <w:rPr>
                <w:noProof/>
              </w:rPr>
            </w:pPr>
          </w:p>
          <w:p w:rsidR="008A46E0" w:rsidRDefault="008A46E0" w:rsidP="0014796A">
            <w:pPr>
              <w:pStyle w:val="Textkrper"/>
              <w:rPr>
                <w:noProof/>
              </w:rPr>
            </w:pPr>
            <w:r>
              <w:rPr>
                <w:noProof/>
              </w:rPr>
              <w:t>Welche Regeln sind nicht in der Ernährungs-Pyramide enthalten?</w:t>
            </w:r>
          </w:p>
          <w:p w:rsidR="008A46E0" w:rsidRDefault="008A46E0" w:rsidP="00CB150B">
            <w:pPr>
              <w:pStyle w:val="Textkrper"/>
              <w:rPr>
                <w:noProof/>
              </w:rPr>
            </w:pPr>
            <w:r>
              <w:rPr>
                <w:noProof/>
              </w:rPr>
              <w:t xml:space="preserve">Bearbeiten Sie </w:t>
            </w:r>
            <w:r w:rsidR="00CB150B">
              <w:rPr>
                <w:noProof/>
              </w:rPr>
              <w:t>auf dem Arbeitsblatt zu Lernschritt</w:t>
            </w:r>
            <w:r>
              <w:rPr>
                <w:noProof/>
              </w:rPr>
              <w:t xml:space="preserve"> </w:t>
            </w:r>
            <w:r w:rsidR="00A46C8C">
              <w:rPr>
                <w:noProof/>
              </w:rPr>
              <w:t>H03.01.05.01</w:t>
            </w:r>
            <w:r w:rsidR="00CB150B">
              <w:rPr>
                <w:noProof/>
              </w:rPr>
              <w:t xml:space="preserve"> (</w:t>
            </w:r>
            <w:r>
              <w:rPr>
                <w:noProof/>
              </w:rPr>
              <w:t>DGE-Regeln der Pyramide zuordnen</w:t>
            </w:r>
            <w:r w:rsidR="00CB150B">
              <w:rPr>
                <w:noProof/>
              </w:rPr>
              <w:t>)</w:t>
            </w:r>
            <w:r>
              <w:rPr>
                <w:noProof/>
              </w:rPr>
              <w:t xml:space="preserve"> die Aufgaben 1 + 2 (Lernziel C).</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43584" behindDoc="0" locked="0" layoutInCell="1" allowOverlap="1" wp14:anchorId="1012E534" wp14:editId="3FEFAC72">
                  <wp:simplePos x="0" y="0"/>
                  <wp:positionH relativeFrom="column">
                    <wp:posOffset>113030</wp:posOffset>
                  </wp:positionH>
                  <wp:positionV relativeFrom="paragraph">
                    <wp:posOffset>10160</wp:posOffset>
                  </wp:positionV>
                  <wp:extent cx="648335" cy="318770"/>
                  <wp:effectExtent l="0" t="0" r="0" b="5080"/>
                  <wp:wrapNone/>
                  <wp:docPr id="61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Vergleichen Sie Ihre Ergebnisse. Gibt es Fragen?</w:t>
            </w:r>
          </w:p>
        </w:tc>
      </w:tr>
    </w:tbl>
    <w:p w:rsidR="008A46E0" w:rsidRDefault="008A46E0" w:rsidP="008A46E0">
      <w:pPr>
        <w:pStyle w:val="Marginaliegrau"/>
        <w:framePr w:wrap="around" w:x="8700" w:y="261"/>
      </w:pPr>
      <w:r>
        <w:t>Dies</w:t>
      </w:r>
      <w:r w:rsidR="00C6033C">
        <w:t>e Frage können nur die Schüler</w:t>
      </w:r>
      <w:r>
        <w:t>innen</w:t>
      </w:r>
      <w:r w:rsidR="00C6033C">
        <w:t xml:space="preserve"> und Schüler</w:t>
      </w:r>
      <w:r>
        <w:t xml:space="preserve"> mit Lernziel C beantworten. Alle tragen die Antwort in ihren Sockel 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63040" behindDoc="0" locked="0" layoutInCell="1" allowOverlap="1" wp14:anchorId="68B75FDD" wp14:editId="5DE581F1">
                  <wp:simplePos x="0" y="0"/>
                  <wp:positionH relativeFrom="column">
                    <wp:posOffset>262890</wp:posOffset>
                  </wp:positionH>
                  <wp:positionV relativeFrom="paragraph">
                    <wp:posOffset>59690</wp:posOffset>
                  </wp:positionV>
                  <wp:extent cx="318770" cy="318770"/>
                  <wp:effectExtent l="0" t="0" r="5080" b="5080"/>
                  <wp:wrapNone/>
                  <wp:docPr id="61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Welche Regeln lassen sich nicht in die Ernährungs-Pyramide einordnen?</w:t>
            </w:r>
          </w:p>
          <w:p w:rsidR="008A46E0" w:rsidRDefault="008A46E0" w:rsidP="0014796A">
            <w:pPr>
              <w:pStyle w:val="Textkrper"/>
              <w:rPr>
                <w:noProof/>
              </w:rPr>
            </w:pPr>
            <w:r>
              <w:rPr>
                <w:noProof/>
              </w:rPr>
              <w:t>Markieren Sie die Regeln farbig im Arbeitsblatt.</w:t>
            </w:r>
          </w:p>
          <w:p w:rsidR="008A46E0" w:rsidRDefault="008A46E0" w:rsidP="0014796A">
            <w:pPr>
              <w:pStyle w:val="Textkrper"/>
              <w:rPr>
                <w:noProof/>
              </w:rPr>
            </w:pPr>
            <w:r>
              <w:rPr>
                <w:noProof/>
              </w:rPr>
              <w:t>Diese Regeln bilden die Basis für Gesundheit und Fitness. Deshalb ordnen wir sie in den Sockel ein, auf dem die Pyramide steht.</w:t>
            </w:r>
          </w:p>
        </w:tc>
      </w:tr>
      <w:tr w:rsidR="008A46E0" w:rsidRPr="00DE4890" w:rsidTr="0014796A">
        <w:trPr>
          <w:trHeight w:val="169"/>
        </w:trPr>
        <w:tc>
          <w:tcPr>
            <w:tcW w:w="7371" w:type="dxa"/>
            <w:gridSpan w:val="3"/>
            <w:shd w:val="clear" w:color="auto" w:fill="auto"/>
            <w:vAlign w:val="center"/>
          </w:tcPr>
          <w:p w:rsidR="008A46E0" w:rsidRDefault="008A46E0" w:rsidP="0014796A">
            <w:pPr>
              <w:pStyle w:val="Textkrper"/>
              <w:rPr>
                <w:noProof/>
              </w:rPr>
            </w:pPr>
            <w:r>
              <w:rPr>
                <w:noProof/>
              </w:rPr>
              <w:t>Durchführen:</w:t>
            </w:r>
          </w:p>
        </w:tc>
      </w:tr>
    </w:tbl>
    <w:p w:rsidR="008A46E0" w:rsidRDefault="008A46E0" w:rsidP="00B719E6">
      <w:pPr>
        <w:pStyle w:val="Marginaliegrau"/>
        <w:framePr w:wrap="around" w:x="8674" w:y="1462"/>
      </w:pPr>
      <w:r w:rsidRPr="004C17A6">
        <w:rPr>
          <w:noProof/>
          <w:lang w:eastAsia="de-DE"/>
        </w:rPr>
        <w:drawing>
          <wp:anchor distT="0" distB="0" distL="114300" distR="114300" simplePos="0" relativeHeight="251882496" behindDoc="0" locked="0" layoutInCell="0" allowOverlap="1" wp14:anchorId="0ECA58BD" wp14:editId="03BAFDFD">
            <wp:simplePos x="0" y="0"/>
            <wp:positionH relativeFrom="rightMargin">
              <wp:posOffset>4175760</wp:posOffset>
            </wp:positionH>
            <wp:positionV relativeFrom="paragraph">
              <wp:posOffset>17780</wp:posOffset>
            </wp:positionV>
            <wp:extent cx="323850" cy="323850"/>
            <wp:effectExtent l="0" t="0" r="0" b="0"/>
            <wp:wrapNone/>
            <wp:docPr id="61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1E6D">
        <w:rPr>
          <w:noProof/>
          <w:lang w:eastAsia="de-DE"/>
        </w:rPr>
        <w:drawing>
          <wp:anchor distT="0" distB="0" distL="114300" distR="114300" simplePos="0" relativeHeight="251880448" behindDoc="0" locked="0" layoutInCell="0" allowOverlap="1" wp14:anchorId="37AE96A5" wp14:editId="3FD61993">
            <wp:simplePos x="0" y="0"/>
            <wp:positionH relativeFrom="rightMargin">
              <wp:posOffset>4204970</wp:posOffset>
            </wp:positionH>
            <wp:positionV relativeFrom="paragraph">
              <wp:posOffset>-6966</wp:posOffset>
            </wp:positionV>
            <wp:extent cx="323850" cy="323850"/>
            <wp:effectExtent l="0" t="0" r="0" b="0"/>
            <wp:wrapNone/>
            <wp:docPr id="61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8C5">
        <w:rPr>
          <w:noProof/>
          <w:lang w:eastAsia="de-DE"/>
        </w:rPr>
        <w:drawing>
          <wp:anchor distT="0" distB="0" distL="114300" distR="114300" simplePos="0" relativeHeight="251867136" behindDoc="0" locked="0" layoutInCell="0" allowOverlap="1" wp14:anchorId="139FE9E2" wp14:editId="78DC2F88">
            <wp:simplePos x="0" y="0"/>
            <wp:positionH relativeFrom="rightMargin">
              <wp:posOffset>4541520</wp:posOffset>
            </wp:positionH>
            <wp:positionV relativeFrom="paragraph">
              <wp:posOffset>-8890</wp:posOffset>
            </wp:positionV>
            <wp:extent cx="345440" cy="323850"/>
            <wp:effectExtent l="0" t="0" r="0" b="0"/>
            <wp:wrapNone/>
            <wp:docPr id="6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8C5">
        <w:rPr>
          <w:noProof/>
          <w:lang w:eastAsia="de-DE"/>
        </w:rPr>
        <w:drawing>
          <wp:anchor distT="0" distB="0" distL="114300" distR="114300" simplePos="0" relativeHeight="251866112" behindDoc="0" locked="0" layoutInCell="0" allowOverlap="1" wp14:anchorId="32186998" wp14:editId="6D97C95A">
            <wp:simplePos x="0" y="0"/>
            <wp:positionH relativeFrom="rightMargin">
              <wp:posOffset>4181475</wp:posOffset>
            </wp:positionH>
            <wp:positionV relativeFrom="paragraph">
              <wp:posOffset>-8890</wp:posOffset>
            </wp:positionV>
            <wp:extent cx="345440" cy="323850"/>
            <wp:effectExtent l="0" t="0" r="0" b="0"/>
            <wp:wrapNone/>
            <wp:docPr id="46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8C5">
        <w:rPr>
          <w:noProof/>
          <w:lang w:eastAsia="de-DE"/>
        </w:rPr>
        <w:drawing>
          <wp:anchor distT="0" distB="0" distL="114300" distR="114300" simplePos="0" relativeHeight="251868160" behindDoc="0" locked="0" layoutInCell="0" allowOverlap="1" wp14:anchorId="7314796E" wp14:editId="738354FD">
            <wp:simplePos x="0" y="0"/>
            <wp:positionH relativeFrom="rightMargin">
              <wp:posOffset>4188148</wp:posOffset>
            </wp:positionH>
            <wp:positionV relativeFrom="paragraph">
              <wp:posOffset>-8236</wp:posOffset>
            </wp:positionV>
            <wp:extent cx="320723" cy="320722"/>
            <wp:effectExtent l="0" t="0" r="3175" b="3175"/>
            <wp:wrapNone/>
            <wp:docPr id="61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723" cy="3207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5B8F">
        <w:rPr>
          <w:noProof/>
          <w:lang w:eastAsia="de-DE"/>
        </w:rPr>
        <w:drawing>
          <wp:anchor distT="0" distB="0" distL="114300" distR="114300" simplePos="0" relativeHeight="251864064" behindDoc="0" locked="0" layoutInCell="0" allowOverlap="1" wp14:anchorId="10605AA2" wp14:editId="5B81C1E8">
            <wp:simplePos x="0" y="0"/>
            <wp:positionH relativeFrom="rightMargin">
              <wp:posOffset>4199890</wp:posOffset>
            </wp:positionH>
            <wp:positionV relativeFrom="paragraph">
              <wp:posOffset>41910</wp:posOffset>
            </wp:positionV>
            <wp:extent cx="323850" cy="323850"/>
            <wp:effectExtent l="0" t="0" r="0" b="0"/>
            <wp:wrapNone/>
            <wp:docPr id="61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Sie dürfen alleine oder zu zweit arbeiten. Wenn Sie Bilder aus dem Netz laden, müssen Sie die Adresse dazu notieren.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14912" behindDoc="0" locked="0" layoutInCell="1" allowOverlap="1" wp14:anchorId="3A6730CD" wp14:editId="23C80BFB">
                  <wp:simplePos x="0" y="0"/>
                  <wp:positionH relativeFrom="column">
                    <wp:posOffset>97155</wp:posOffset>
                  </wp:positionH>
                  <wp:positionV relativeFrom="paragraph">
                    <wp:posOffset>-98425</wp:posOffset>
                  </wp:positionV>
                  <wp:extent cx="648335" cy="318770"/>
                  <wp:effectExtent l="0" t="0" r="0" b="5080"/>
                  <wp:wrapNone/>
                  <wp:docPr id="61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Wir brauchen noch weitere Icons für</w:t>
            </w:r>
            <w:r w:rsidR="007664D4">
              <w:rPr>
                <w:noProof/>
              </w:rPr>
              <w:t>:</w:t>
            </w:r>
            <w:r>
              <w:rPr>
                <w:noProof/>
              </w:rPr>
              <w:t xml:space="preserve"> </w:t>
            </w:r>
          </w:p>
          <w:p w:rsidR="008A46E0" w:rsidRDefault="008A46E0" w:rsidP="0014796A">
            <w:pPr>
              <w:pStyle w:val="AufgabeKasten"/>
              <w:rPr>
                <w:noProof/>
              </w:rPr>
            </w:pPr>
            <w:r>
              <w:rPr>
                <w:noProof/>
              </w:rPr>
              <w:t>Bewegung</w:t>
            </w:r>
          </w:p>
          <w:p w:rsidR="008A46E0" w:rsidRDefault="00413260" w:rsidP="0014796A">
            <w:pPr>
              <w:pStyle w:val="AufgabeKasten"/>
              <w:rPr>
                <w:noProof/>
              </w:rPr>
            </w:pPr>
            <w:r>
              <w:rPr>
                <w:noProof/>
              </w:rPr>
              <w:t>w</w:t>
            </w:r>
            <w:r w:rsidR="008A46E0">
              <w:rPr>
                <w:noProof/>
              </w:rPr>
              <w:t>enig Salz</w:t>
            </w:r>
          </w:p>
          <w:p w:rsidR="008A46E0" w:rsidRDefault="008A46E0" w:rsidP="0014796A">
            <w:pPr>
              <w:pStyle w:val="AufgabeKasten"/>
              <w:rPr>
                <w:noProof/>
              </w:rPr>
            </w:pPr>
            <w:r>
              <w:rPr>
                <w:noProof/>
              </w:rPr>
              <w:t>Näh</w:t>
            </w:r>
            <w:r w:rsidR="007664D4">
              <w:rPr>
                <w:noProof/>
              </w:rPr>
              <w:t>r</w:t>
            </w:r>
            <w:r>
              <w:rPr>
                <w:noProof/>
              </w:rPr>
              <w:t>stoffe erhalten</w:t>
            </w:r>
          </w:p>
          <w:p w:rsidR="008A46E0" w:rsidRDefault="008A46E0" w:rsidP="0014796A">
            <w:pPr>
              <w:pStyle w:val="AufgabeKastenangekreuzt"/>
              <w:rPr>
                <w:noProof/>
              </w:rPr>
            </w:pPr>
            <w:r>
              <w:rPr>
                <w:noProof/>
              </w:rPr>
              <w:t xml:space="preserve">Zeit lassen + zusammen genießen </w:t>
            </w:r>
            <w:r>
              <w:rPr>
                <w:noProof/>
              </w:rPr>
              <w:sym w:font="Wingdings" w:char="F0E0"/>
            </w:r>
            <w:r>
              <w:rPr>
                <w:noProof/>
              </w:rPr>
              <w:t xml:space="preserve"> schon erledigt</w:t>
            </w:r>
          </w:p>
          <w:p w:rsidR="008A46E0" w:rsidRDefault="008A46E0" w:rsidP="0014796A">
            <w:pPr>
              <w:pStyle w:val="Textkrper"/>
              <w:rPr>
                <w:noProof/>
              </w:rPr>
            </w:pPr>
            <w:r>
              <w:rPr>
                <w:noProof/>
              </w:rPr>
              <w:t>Wer kümmert sich um was?</w:t>
            </w:r>
          </w:p>
          <w:p w:rsidR="008A46E0" w:rsidRDefault="008A46E0" w:rsidP="0014796A">
            <w:pPr>
              <w:pStyle w:val="Textkrper"/>
              <w:rPr>
                <w:noProof/>
              </w:rPr>
            </w:pPr>
          </w:p>
        </w:tc>
      </w:tr>
      <w:tr w:rsidR="008A46E0" w:rsidRPr="00DE4890" w:rsidTr="0014796A">
        <w:trPr>
          <w:trHeight w:val="624"/>
        </w:trPr>
        <w:tc>
          <w:tcPr>
            <w:tcW w:w="1470" w:type="dxa"/>
            <w:shd w:val="clear" w:color="auto" w:fill="auto"/>
            <w:vAlign w:val="center"/>
          </w:tcPr>
          <w:p w:rsidR="008A46E0" w:rsidRPr="00FC0F56" w:rsidRDefault="008A46E0" w:rsidP="0014796A">
            <w:pPr>
              <w:pStyle w:val="Textkrpermitte"/>
              <w:rPr>
                <w:noProof/>
              </w:rPr>
            </w:pPr>
            <w:r w:rsidRPr="00F0156F">
              <w:rPr>
                <w:noProof/>
              </w:rPr>
              <w:drawing>
                <wp:anchor distT="0" distB="0" distL="114300" distR="114300" simplePos="0" relativeHeight="251881472" behindDoc="0" locked="0" layoutInCell="1" allowOverlap="1" wp14:anchorId="4C80580D" wp14:editId="72BEC994">
                  <wp:simplePos x="0" y="0"/>
                  <wp:positionH relativeFrom="column">
                    <wp:posOffset>92075</wp:posOffset>
                  </wp:positionH>
                  <wp:positionV relativeFrom="paragraph">
                    <wp:posOffset>-67310</wp:posOffset>
                  </wp:positionV>
                  <wp:extent cx="648335" cy="318770"/>
                  <wp:effectExtent l="0" t="0" r="0" b="5080"/>
                  <wp:wrapNone/>
                  <wp:docPr id="6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Es gibt gute Gründe, warum die</w:t>
            </w:r>
            <w:r w:rsidRPr="000968C5">
              <w:rPr>
                <w:noProof/>
                <w:sz w:val="24"/>
              </w:rPr>
              <w:drawing>
                <wp:anchor distT="0" distB="0" distL="114300" distR="114300" simplePos="0" relativeHeight="251865088" behindDoc="0" locked="0" layoutInCell="0" allowOverlap="1" wp14:anchorId="1C483152" wp14:editId="1898E8B0">
                  <wp:simplePos x="0" y="0"/>
                  <wp:positionH relativeFrom="rightMargin">
                    <wp:posOffset>107950</wp:posOffset>
                  </wp:positionH>
                  <wp:positionV relativeFrom="paragraph">
                    <wp:posOffset>0</wp:posOffset>
                  </wp:positionV>
                  <wp:extent cx="345440" cy="323850"/>
                  <wp:effectExtent l="0" t="0" r="0" b="0"/>
                  <wp:wrapNone/>
                  <wp:docPr id="46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DGE diese Regeln wichtig findet. Ordnen Sie die Erklärungen den Regeln zu (Lernschritt </w:t>
            </w:r>
            <w:r w:rsidR="00A46C8C">
              <w:rPr>
                <w:noProof/>
              </w:rPr>
              <w:t>H03.01.05.01</w:t>
            </w:r>
            <w:r>
              <w:rPr>
                <w:noProof/>
              </w:rPr>
              <w:t xml:space="preserve"> DGE-Regeln der Pyramide zuordnen,  Aufgabe 3).</w:t>
            </w:r>
          </w:p>
        </w:tc>
      </w:tr>
      <w:tr w:rsidR="008A46E0" w:rsidRPr="00DE4890" w:rsidTr="0014796A">
        <w:trPr>
          <w:trHeight w:val="624"/>
        </w:trPr>
        <w:tc>
          <w:tcPr>
            <w:tcW w:w="1470" w:type="dxa"/>
            <w:shd w:val="clear" w:color="auto" w:fill="auto"/>
            <w:vAlign w:val="center"/>
          </w:tcPr>
          <w:p w:rsidR="008A46E0" w:rsidRPr="00FC0F56" w:rsidRDefault="008A46E0" w:rsidP="0014796A">
            <w:pPr>
              <w:pStyle w:val="Textkrpermitte"/>
              <w:rPr>
                <w:noProof/>
              </w:rPr>
            </w:pPr>
            <w:r w:rsidRPr="00F0156F">
              <w:rPr>
                <w:noProof/>
              </w:rPr>
              <w:drawing>
                <wp:anchor distT="0" distB="0" distL="114300" distR="114300" simplePos="0" relativeHeight="251811840" behindDoc="0" locked="0" layoutInCell="1" allowOverlap="1" wp14:anchorId="3D236FDF" wp14:editId="13877FE0">
                  <wp:simplePos x="0" y="0"/>
                  <wp:positionH relativeFrom="column">
                    <wp:posOffset>273685</wp:posOffset>
                  </wp:positionH>
                  <wp:positionV relativeFrom="paragraph">
                    <wp:posOffset>-36830</wp:posOffset>
                  </wp:positionV>
                  <wp:extent cx="318770" cy="318770"/>
                  <wp:effectExtent l="0" t="0" r="5080" b="5080"/>
                  <wp:wrapNone/>
                  <wp:docPr id="62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C6033C" w:rsidP="0014796A">
            <w:pPr>
              <w:pStyle w:val="Textkrper"/>
              <w:rPr>
                <w:noProof/>
              </w:rPr>
            </w:pPr>
            <w:r>
              <w:rPr>
                <w:noProof/>
              </w:rPr>
              <w:t>Schüler</w:t>
            </w:r>
            <w:r w:rsidR="008A46E0">
              <w:rPr>
                <w:noProof/>
              </w:rPr>
              <w:t>innen</w:t>
            </w:r>
            <w:r>
              <w:rPr>
                <w:noProof/>
              </w:rPr>
              <w:t xml:space="preserve"> und Schüler</w:t>
            </w:r>
            <w:r w:rsidR="008A46E0">
              <w:rPr>
                <w:noProof/>
              </w:rPr>
              <w:t xml:space="preserve"> mit Lernziel C präsentieren ihre Ergeb</w:t>
            </w:r>
            <w:r w:rsidR="00413260">
              <w:rPr>
                <w:noProof/>
              </w:rPr>
              <w:t>nisse, alle ergänzen ihr DIN A3-</w:t>
            </w:r>
            <w:r w:rsidR="008A46E0">
              <w:rPr>
                <w:noProof/>
              </w:rPr>
              <w:t>Arbeitsblatt H03.01.05.</w:t>
            </w:r>
          </w:p>
          <w:p w:rsidR="008A46E0" w:rsidRDefault="008A46E0" w:rsidP="0014796A">
            <w:pPr>
              <w:pStyle w:val="Textkrper"/>
              <w:rPr>
                <w:noProof/>
              </w:rPr>
            </w:pPr>
            <w:r>
              <w:rPr>
                <w:noProof/>
              </w:rPr>
              <w:t>Stimmen wir über die gefundenen Icons ab.</w:t>
            </w:r>
          </w:p>
          <w:p w:rsidR="008A46E0" w:rsidRDefault="008A46E0" w:rsidP="0014796A">
            <w:pPr>
              <w:pStyle w:val="Textkrper"/>
              <w:rPr>
                <w:noProof/>
              </w:rPr>
            </w:pPr>
            <w:r>
              <w:rPr>
                <w:noProof/>
              </w:rPr>
              <w:t>Neue Icons in den Sockel der Pyramide ergänzen.</w:t>
            </w:r>
          </w:p>
        </w:tc>
      </w:tr>
      <w:tr w:rsidR="008A46E0" w:rsidRPr="00DE4890" w:rsidTr="0014796A">
        <w:trPr>
          <w:trHeight w:val="163"/>
        </w:trPr>
        <w:tc>
          <w:tcPr>
            <w:tcW w:w="7371" w:type="dxa"/>
            <w:gridSpan w:val="3"/>
            <w:shd w:val="clear" w:color="auto" w:fill="auto"/>
            <w:vAlign w:val="center"/>
          </w:tcPr>
          <w:p w:rsidR="008A46E0" w:rsidRDefault="008A46E0" w:rsidP="0014796A">
            <w:pPr>
              <w:pStyle w:val="Textkrper"/>
              <w:rPr>
                <w:noProof/>
              </w:rPr>
            </w:pPr>
            <w:r>
              <w:rPr>
                <w:noProof/>
              </w:rPr>
              <w:t>Kontrollieren:</w:t>
            </w:r>
          </w:p>
        </w:tc>
      </w:tr>
      <w:tr w:rsidR="008A46E0" w:rsidRPr="00DE4890" w:rsidTr="0014796A">
        <w:trPr>
          <w:trHeight w:val="624"/>
        </w:trPr>
        <w:tc>
          <w:tcPr>
            <w:tcW w:w="7371" w:type="dxa"/>
            <w:gridSpan w:val="3"/>
            <w:shd w:val="clear" w:color="auto" w:fill="auto"/>
            <w:vAlign w:val="center"/>
          </w:tcPr>
          <w:p w:rsidR="008A46E0" w:rsidRDefault="008A46E0" w:rsidP="0014796A">
            <w:pPr>
              <w:pStyle w:val="Textkrper"/>
              <w:rPr>
                <w:noProof/>
              </w:rPr>
            </w:pPr>
            <w:r>
              <w:rPr>
                <w:noProof/>
              </w:rPr>
              <w:t>Als Annika wied</w:t>
            </w:r>
            <w:r w:rsidR="00C6033C">
              <w:rPr>
                <w:noProof/>
              </w:rPr>
              <w:t>er an der Drogerie vorbei kommt, li</w:t>
            </w:r>
            <w:r>
              <w:rPr>
                <w:noProof/>
              </w:rPr>
              <w:t>egt ein neues Heft da. Diesmal enthät es ein Quiz zu gesunder Ernährung. Als Hauptgewinn gibt es einen Obstkorb. „Naja“, denkt Annika,</w:t>
            </w:r>
            <w:r w:rsidR="00413260">
              <w:rPr>
                <w:noProof/>
              </w:rPr>
              <w:t xml:space="preserve"> „den brauche ich nicht</w:t>
            </w:r>
            <w:r>
              <w:rPr>
                <w:noProof/>
              </w:rPr>
              <w:t xml:space="preserve">, </w:t>
            </w:r>
            <w:r w:rsidR="00413260">
              <w:rPr>
                <w:noProof/>
              </w:rPr>
              <w:t xml:space="preserve"> </w:t>
            </w:r>
            <w:r>
              <w:rPr>
                <w:noProof/>
              </w:rPr>
              <w:t>hab‘ letzte Woche in der Schul</w:t>
            </w:r>
            <w:r w:rsidR="00413260">
              <w:rPr>
                <w:noProof/>
              </w:rPr>
              <w:t>e ja schon Obstsalat gegesssen.</w:t>
            </w:r>
            <w:r w:rsidR="00413260">
              <w:rPr>
                <w:rFonts w:ascii="Corbel" w:hAnsi="Corbel"/>
                <w:noProof/>
              </w:rPr>
              <w:t>”</w:t>
            </w:r>
          </w:p>
          <w:p w:rsidR="008A46E0" w:rsidRDefault="008A46E0" w:rsidP="0014796A">
            <w:pPr>
              <w:pStyle w:val="Textkrper"/>
              <w:rPr>
                <w:noProof/>
              </w:rPr>
            </w:pPr>
            <w:r>
              <w:rPr>
                <w:noProof/>
              </w:rPr>
              <w:t>Trotzdem nimmt sie noch ein zweites Heft m</w:t>
            </w:r>
            <w:r w:rsidR="00413260">
              <w:rPr>
                <w:noProof/>
              </w:rPr>
              <w:t>it. „Mal sehen, wer besser ist!</w:t>
            </w:r>
            <w:r w:rsidR="00413260">
              <w:rPr>
                <w:rFonts w:ascii="Corbel" w:hAnsi="Corbel"/>
                <w:noProof/>
              </w:rPr>
              <w:t>”</w:t>
            </w:r>
          </w:p>
        </w:tc>
      </w:tr>
      <w:tr w:rsidR="008A46E0" w:rsidRPr="00DE4890" w:rsidTr="0014796A">
        <w:trPr>
          <w:trHeight w:val="624"/>
        </w:trPr>
        <w:tc>
          <w:tcPr>
            <w:tcW w:w="1470" w:type="dxa"/>
            <w:shd w:val="clear" w:color="auto" w:fill="auto"/>
            <w:vAlign w:val="center"/>
          </w:tcPr>
          <w:p w:rsidR="008A46E0" w:rsidRPr="00FC0F56" w:rsidRDefault="008A46E0" w:rsidP="0014796A">
            <w:pPr>
              <w:pStyle w:val="Textkrpermitte"/>
              <w:rPr>
                <w:noProof/>
              </w:rPr>
            </w:pPr>
            <w:r w:rsidRPr="00FC0F56">
              <w:rPr>
                <w:noProof/>
              </w:rPr>
              <w:drawing>
                <wp:anchor distT="0" distB="0" distL="114300" distR="114300" simplePos="0" relativeHeight="251842560" behindDoc="0" locked="0" layoutInCell="1" allowOverlap="1" wp14:anchorId="50418140" wp14:editId="7C085C06">
                  <wp:simplePos x="0" y="0"/>
                  <wp:positionH relativeFrom="column">
                    <wp:posOffset>254000</wp:posOffset>
                  </wp:positionH>
                  <wp:positionV relativeFrom="paragraph">
                    <wp:posOffset>-50800</wp:posOffset>
                  </wp:positionV>
                  <wp:extent cx="302260" cy="323850"/>
                  <wp:effectExtent l="0" t="0" r="2540" b="0"/>
                  <wp:wrapNone/>
                  <wp:docPr id="6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Lösen Sie das Quiz aus Lernschritt H03.01.05.03.</w:t>
            </w:r>
          </w:p>
        </w:tc>
      </w:tr>
    </w:tbl>
    <w:p w:rsidR="008A46E0" w:rsidRDefault="008A46E0" w:rsidP="008A46E0">
      <w:pPr>
        <w:pStyle w:val="Marginaliegrau"/>
        <w:framePr w:wrap="around" w:x="8700" w:y="235"/>
      </w:pPr>
      <w:r>
        <w:t>Die Gruppen sollten heterogen zusammengesetzt sein.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shd w:val="clear" w:color="auto" w:fill="auto"/>
            <w:vAlign w:val="center"/>
          </w:tcPr>
          <w:p w:rsidR="008A46E0" w:rsidRPr="00FC0F56" w:rsidRDefault="008A46E0" w:rsidP="0014796A">
            <w:pPr>
              <w:pStyle w:val="Textkrpermitte"/>
              <w:rPr>
                <w:noProof/>
              </w:rPr>
            </w:pPr>
            <w:r>
              <w:rPr>
                <w:noProof/>
              </w:rPr>
              <w:drawing>
                <wp:anchor distT="0" distB="0" distL="114300" distR="114300" simplePos="0" relativeHeight="251848704" behindDoc="0" locked="0" layoutInCell="0" allowOverlap="1" wp14:anchorId="67BF41F8" wp14:editId="2F52C799">
                  <wp:simplePos x="0" y="0"/>
                  <wp:positionH relativeFrom="rightMargin">
                    <wp:posOffset>-4493895</wp:posOffset>
                  </wp:positionH>
                  <wp:positionV relativeFrom="paragraph">
                    <wp:posOffset>53975</wp:posOffset>
                  </wp:positionV>
                  <wp:extent cx="532765" cy="323850"/>
                  <wp:effectExtent l="0" t="0" r="635" b="0"/>
                  <wp:wrapNone/>
                  <wp:docPr id="62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Vergleichen Sie Ihre Lösungen und einigen Sie sich auf ein Gruppenergebnis. </w:t>
            </w:r>
          </w:p>
          <w:p w:rsidR="008A46E0" w:rsidRDefault="008A46E0" w:rsidP="0014796A">
            <w:pPr>
              <w:pStyle w:val="Textkrper"/>
              <w:rPr>
                <w:noProof/>
              </w:rPr>
            </w:pPr>
            <w:r>
              <w:rPr>
                <w:noProof/>
              </w:rPr>
              <w:t>Welche Fragen konnten Sie nicht richtig beantworten?</w:t>
            </w:r>
          </w:p>
          <w:p w:rsidR="008A46E0" w:rsidRDefault="008A46E0" w:rsidP="0014796A">
            <w:pPr>
              <w:pStyle w:val="Textkrper"/>
              <w:rPr>
                <w:noProof/>
              </w:rPr>
            </w:pPr>
          </w:p>
        </w:tc>
      </w:tr>
      <w:tr w:rsidR="008A46E0" w:rsidRPr="00DE4890" w:rsidTr="00A868F3">
        <w:tblPrEx>
          <w:tblBorders>
            <w:top w:val="single" w:sz="4" w:space="0" w:color="auto"/>
          </w:tblBorders>
        </w:tblPrEx>
        <w:trPr>
          <w:trHeight w:val="624"/>
        </w:trPr>
        <w:tc>
          <w:tcPr>
            <w:tcW w:w="1470" w:type="dxa"/>
            <w:tcBorders>
              <w:top w:val="nil"/>
            </w:tcBorders>
            <w:shd w:val="clear" w:color="auto" w:fill="auto"/>
            <w:vAlign w:val="center"/>
          </w:tcPr>
          <w:p w:rsidR="008A46E0" w:rsidRPr="00FC0F56" w:rsidRDefault="002F140E" w:rsidP="0014796A">
            <w:pPr>
              <w:pStyle w:val="Textkrpermitte"/>
              <w:rPr>
                <w:noProof/>
              </w:rPr>
            </w:pPr>
            <w:r>
              <w:rPr>
                <w:noProof/>
                <w:sz w:val="24"/>
              </w:rPr>
              <w:drawing>
                <wp:anchor distT="0" distB="0" distL="114300" distR="114300" simplePos="0" relativeHeight="251886592" behindDoc="0" locked="0" layoutInCell="0" allowOverlap="1" wp14:anchorId="58311927" wp14:editId="6E9EC176">
                  <wp:simplePos x="0" y="0"/>
                  <wp:positionH relativeFrom="rightMargin">
                    <wp:posOffset>107950</wp:posOffset>
                  </wp:positionH>
                  <wp:positionV relativeFrom="paragraph">
                    <wp:posOffset>398780</wp:posOffset>
                  </wp:positionV>
                  <wp:extent cx="323850" cy="323850"/>
                  <wp:effectExtent l="0" t="0" r="0" b="0"/>
                  <wp:wrapNone/>
                  <wp:docPr id="62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6E0" w:rsidRPr="00A72A9C">
              <w:rPr>
                <w:noProof/>
                <w:sz w:val="24"/>
              </w:rPr>
              <w:drawing>
                <wp:anchor distT="0" distB="0" distL="114300" distR="114300" simplePos="0" relativeHeight="251849728" behindDoc="0" locked="0" layoutInCell="0" allowOverlap="1" wp14:anchorId="5B70B2F8" wp14:editId="0D8EAB8A">
                  <wp:simplePos x="0" y="0"/>
                  <wp:positionH relativeFrom="rightMargin">
                    <wp:posOffset>-4355465</wp:posOffset>
                  </wp:positionH>
                  <wp:positionV relativeFrom="paragraph">
                    <wp:posOffset>88265</wp:posOffset>
                  </wp:positionV>
                  <wp:extent cx="323850" cy="323850"/>
                  <wp:effectExtent l="0" t="0" r="0" b="0"/>
                  <wp:wrapNone/>
                  <wp:docPr id="6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Stellen Sie der nächsten Gruppe die Frage …</w:t>
            </w:r>
          </w:p>
          <w:p w:rsidR="008A46E0" w:rsidRDefault="008A46E0" w:rsidP="0014796A">
            <w:pPr>
              <w:pStyle w:val="Textkrper"/>
              <w:rPr>
                <w:noProof/>
              </w:rPr>
            </w:pPr>
            <w:r>
              <w:rPr>
                <w:noProof/>
              </w:rPr>
              <w:t>Diese kann durch eine richtige Antwort noch einen Punkt mehr erhalten.</w:t>
            </w:r>
          </w:p>
        </w:tc>
      </w:tr>
      <w:tr w:rsidR="008A46E0" w:rsidRPr="00DE4890" w:rsidTr="0014796A">
        <w:tblPrEx>
          <w:tblBorders>
            <w:top w:val="single" w:sz="4" w:space="0" w:color="auto"/>
          </w:tblBorders>
        </w:tblPrEx>
        <w:trPr>
          <w:trHeight w:val="163"/>
        </w:trPr>
        <w:tc>
          <w:tcPr>
            <w:tcW w:w="7371" w:type="dxa"/>
            <w:gridSpan w:val="3"/>
            <w:shd w:val="clear" w:color="auto" w:fill="auto"/>
            <w:vAlign w:val="center"/>
          </w:tcPr>
          <w:p w:rsidR="008A46E0" w:rsidRDefault="008A46E0" w:rsidP="0014796A">
            <w:pPr>
              <w:pStyle w:val="Textkrper"/>
              <w:rPr>
                <w:noProof/>
              </w:rPr>
            </w:pPr>
            <w:r>
              <w:rPr>
                <w:noProof/>
              </w:rPr>
              <w:t>Reflektieren:</w:t>
            </w:r>
          </w:p>
        </w:tc>
      </w:tr>
    </w:tbl>
    <w:p w:rsidR="00B719E6" w:rsidRDefault="00B719E6" w:rsidP="00B719E6">
      <w:pPr>
        <w:pStyle w:val="Marginaliegrau"/>
        <w:framePr w:wrap="around" w:x="8696" w:y="24"/>
      </w:pPr>
      <w:r>
        <w:t xml:space="preserve">Ein Ernährungsprotokoll ist eine Tabelle. Dort trägt man ein, was man wann isst und trinkt. </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461989">
        <w:trPr>
          <w:trHeight w:val="624"/>
        </w:trPr>
        <w:tc>
          <w:tcPr>
            <w:tcW w:w="1470" w:type="dxa"/>
            <w:shd w:val="clear" w:color="auto" w:fill="auto"/>
            <w:vAlign w:val="center"/>
          </w:tcPr>
          <w:p w:rsidR="008A46E0" w:rsidRPr="00F0156F" w:rsidRDefault="00A868F3" w:rsidP="0014796A">
            <w:pPr>
              <w:pStyle w:val="Textkrpermitte"/>
              <w:rPr>
                <w:noProof/>
              </w:rPr>
            </w:pPr>
            <w:r w:rsidRPr="006C2613">
              <w:rPr>
                <w:noProof/>
                <w:sz w:val="24"/>
              </w:rPr>
              <w:drawing>
                <wp:anchor distT="0" distB="0" distL="114300" distR="114300" simplePos="0" relativeHeight="251812864" behindDoc="0" locked="0" layoutInCell="0" allowOverlap="1" wp14:anchorId="6B380D4F" wp14:editId="606391A0">
                  <wp:simplePos x="0" y="0"/>
                  <wp:positionH relativeFrom="rightMargin">
                    <wp:posOffset>-4356735</wp:posOffset>
                  </wp:positionH>
                  <wp:positionV relativeFrom="paragraph">
                    <wp:posOffset>104775</wp:posOffset>
                  </wp:positionV>
                  <wp:extent cx="302260" cy="323850"/>
                  <wp:effectExtent l="0" t="0" r="2540" b="0"/>
                  <wp:wrapNone/>
                  <wp:docPr id="6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Schreiben Sie auf, was </w:t>
            </w:r>
            <w:r w:rsidRPr="00F84842">
              <w:rPr>
                <w:noProof/>
              </w:rPr>
              <w:t xml:space="preserve">und </w:t>
            </w:r>
            <w:r w:rsidRPr="00F84842">
              <w:rPr>
                <w:noProof/>
                <w:u w:val="single"/>
              </w:rPr>
              <w:t>wie</w:t>
            </w:r>
            <w:r>
              <w:rPr>
                <w:noProof/>
              </w:rPr>
              <w:t xml:space="preserve"> Sie gestern gegessen haben und tragen Sie es in ein Ernährungsprotokoll</w:t>
            </w:r>
            <w:r w:rsidRPr="00F84842">
              <w:rPr>
                <w:noProof/>
              </w:rPr>
              <w:t xml:space="preserve"> </w:t>
            </w:r>
            <w:r>
              <w:rPr>
                <w:noProof/>
              </w:rPr>
              <w:t>ein.</w:t>
            </w:r>
          </w:p>
          <w:p w:rsidR="008A46E0" w:rsidRDefault="008A46E0" w:rsidP="0014796A">
            <w:pPr>
              <w:pStyle w:val="Textkrper"/>
              <w:rPr>
                <w:noProof/>
              </w:rPr>
            </w:pPr>
          </w:p>
        </w:tc>
      </w:tr>
    </w:tbl>
    <w:p w:rsidR="008A46E0" w:rsidRDefault="008A46E0" w:rsidP="008A46E0">
      <w:pPr>
        <w:pStyle w:val="Marginaliegrau"/>
        <w:framePr w:wrap="around" w:y="283"/>
        <w:rPr>
          <w:noProof/>
        </w:rPr>
      </w:pPr>
      <w:r>
        <w:rPr>
          <w:noProof/>
        </w:rPr>
        <w:t>Das Ernährungsprotokoll aus Lernthema H03.01.06 kann hier als Leerformular verwendet 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15936" behindDoc="0" locked="0" layoutInCell="1" allowOverlap="1" wp14:anchorId="03EAAAC5" wp14:editId="5CA600A9">
                  <wp:simplePos x="0" y="0"/>
                  <wp:positionH relativeFrom="column">
                    <wp:posOffset>80010</wp:posOffset>
                  </wp:positionH>
                  <wp:positionV relativeFrom="paragraph">
                    <wp:posOffset>21590</wp:posOffset>
                  </wp:positionV>
                  <wp:extent cx="648335" cy="318770"/>
                  <wp:effectExtent l="0" t="0" r="0" b="5080"/>
                  <wp:wrapNone/>
                  <wp:docPr id="63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Tausc</w:t>
            </w:r>
            <w:r w:rsidR="00C6033C">
              <w:rPr>
                <w:noProof/>
              </w:rPr>
              <w:t xml:space="preserve">hen Sie Ihre Pyramide mit einer </w:t>
            </w:r>
            <w:r>
              <w:rPr>
                <w:noProof/>
              </w:rPr>
              <w:t>Nachbarin</w:t>
            </w:r>
            <w:r w:rsidR="00C6033C">
              <w:rPr>
                <w:noProof/>
              </w:rPr>
              <w:t>/einem Nachbar</w:t>
            </w:r>
            <w:r>
              <w:rPr>
                <w:noProof/>
              </w:rPr>
              <w:t xml:space="preserve"> aus.</w:t>
            </w:r>
          </w:p>
          <w:p w:rsidR="008A46E0" w:rsidRDefault="008A46E0" w:rsidP="0014796A">
            <w:pPr>
              <w:pStyle w:val="Textkrper"/>
              <w:rPr>
                <w:noProof/>
              </w:rPr>
            </w:pPr>
            <w:r>
              <w:rPr>
                <w:noProof/>
              </w:rPr>
              <w:t>Welche Bausteine fehlen?</w:t>
            </w:r>
          </w:p>
          <w:p w:rsidR="008A46E0" w:rsidRDefault="008A46E0" w:rsidP="0014796A">
            <w:pPr>
              <w:pStyle w:val="Textkrper"/>
              <w:rPr>
                <w:noProof/>
              </w:rPr>
            </w:pPr>
            <w:r>
              <w:rPr>
                <w:noProof/>
              </w:rPr>
              <w:t>Welche sind zu viel?</w:t>
            </w:r>
          </w:p>
          <w:p w:rsidR="008A46E0" w:rsidRDefault="008A46E0" w:rsidP="0014796A">
            <w:pPr>
              <w:pStyle w:val="Textkrper"/>
              <w:rPr>
                <w:noProof/>
              </w:rPr>
            </w:pPr>
          </w:p>
          <w:p w:rsidR="008A46E0" w:rsidRDefault="008A46E0" w:rsidP="0014796A">
            <w:pPr>
              <w:pStyle w:val="Textkrper"/>
              <w:rPr>
                <w:noProof/>
              </w:rPr>
            </w:pPr>
            <w:r>
              <w:rPr>
                <w:noProof/>
              </w:rPr>
              <w:t>Überlegen Sie gemeinsam Verbesserungsvorschläge.</w:t>
            </w:r>
          </w:p>
        </w:tc>
      </w:tr>
      <w:tr w:rsidR="008A46E0" w:rsidRPr="00DE4890" w:rsidTr="0014796A">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8A46E0" w:rsidRPr="00F0156F" w:rsidRDefault="008A46E0" w:rsidP="0014796A">
            <w:pPr>
              <w:pStyle w:val="Textkrpermitte"/>
              <w:rPr>
                <w:noProof/>
              </w:rPr>
            </w:pPr>
            <w:r w:rsidRPr="00FC0F56">
              <w:rPr>
                <w:noProof/>
              </w:rPr>
              <w:drawing>
                <wp:anchor distT="0" distB="0" distL="114300" distR="114300" simplePos="0" relativeHeight="251844608" behindDoc="0" locked="0" layoutInCell="1" allowOverlap="1" wp14:anchorId="67743CF7" wp14:editId="7153CD4F">
                  <wp:simplePos x="0" y="0"/>
                  <wp:positionH relativeFrom="column">
                    <wp:posOffset>257810</wp:posOffset>
                  </wp:positionH>
                  <wp:positionV relativeFrom="paragraph">
                    <wp:posOffset>8255</wp:posOffset>
                  </wp:positionV>
                  <wp:extent cx="302260" cy="323850"/>
                  <wp:effectExtent l="0" t="0" r="2540" b="0"/>
                  <wp:wrapNone/>
                  <wp:docPr id="63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2613">
              <w:rPr>
                <w:noProof/>
                <w:sz w:val="24"/>
              </w:rPr>
              <w:drawing>
                <wp:anchor distT="0" distB="0" distL="114300" distR="114300" simplePos="0" relativeHeight="251813888" behindDoc="0" locked="0" layoutInCell="0" allowOverlap="1" wp14:anchorId="36F83A06" wp14:editId="6BD6C86D">
                  <wp:simplePos x="0" y="0"/>
                  <wp:positionH relativeFrom="rightMargin">
                    <wp:posOffset>-4356735</wp:posOffset>
                  </wp:positionH>
                  <wp:positionV relativeFrom="paragraph">
                    <wp:posOffset>51435</wp:posOffset>
                  </wp:positionV>
                  <wp:extent cx="302260" cy="323850"/>
                  <wp:effectExtent l="0" t="0" r="2540" b="0"/>
                  <wp:wrapNone/>
                  <wp:docPr id="63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8A46E0" w:rsidRPr="00DE4890" w:rsidRDefault="008A46E0" w:rsidP="0014796A">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8A46E0" w:rsidRDefault="00783ED0" w:rsidP="0014796A">
            <w:pPr>
              <w:pStyle w:val="Textkrper"/>
              <w:rPr>
                <w:noProof/>
              </w:rPr>
            </w:pPr>
            <w:r>
              <w:rPr>
                <w:noProof/>
              </w:rPr>
              <w:t>Schreiben Sie ein Ernährungs-</w:t>
            </w:r>
            <w:r w:rsidR="008A46E0">
              <w:rPr>
                <w:noProof/>
              </w:rPr>
              <w:t xml:space="preserve"> oder Bewegungsziel in Ihr Lerntagebuch.</w:t>
            </w:r>
          </w:p>
        </w:tc>
      </w:tr>
    </w:tbl>
    <w:p w:rsidR="008A46E0" w:rsidRDefault="008A46E0" w:rsidP="008A46E0">
      <w:pPr>
        <w:spacing w:line="240" w:lineRule="exact"/>
      </w:pPr>
    </w:p>
    <w:p w:rsidR="008A46E0" w:rsidRDefault="008A46E0" w:rsidP="008A46E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br w:type="page"/>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der Pyramide zuordnen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14796A">
            <w:pPr>
              <w:pStyle w:val="TabelleKopfmitte"/>
              <w:rPr>
                <w:rFonts w:eastAsia="Calibri"/>
              </w:rPr>
            </w:pPr>
            <w:r>
              <w:t>H03.01.05.01</w:t>
            </w:r>
          </w:p>
        </w:tc>
      </w:tr>
      <w:tr w:rsidR="008A46E0" w:rsidRPr="00B51DE9" w:rsidTr="0014796A">
        <w:tc>
          <w:tcPr>
            <w:tcW w:w="7348" w:type="dxa"/>
            <w:gridSpan w:val="3"/>
            <w:tcBorders>
              <w:left w:val="single" w:sz="4" w:space="0" w:color="auto"/>
              <w:bottom w:val="single" w:sz="4" w:space="0" w:color="auto"/>
              <w:right w:val="single" w:sz="4" w:space="0" w:color="auto"/>
            </w:tcBorders>
            <w:shd w:val="clear" w:color="auto" w:fill="auto"/>
            <w:hideMark/>
          </w:tcPr>
          <w:p w:rsidR="008A46E0" w:rsidRPr="004B658C" w:rsidRDefault="008A46E0" w:rsidP="0014796A">
            <w:pPr>
              <w:pStyle w:val="Tabelle6pt"/>
            </w:pPr>
            <w:r>
              <w:t>Kompetenzbereiche:</w:t>
            </w:r>
          </w:p>
          <w:p w:rsidR="008A46E0" w:rsidRPr="00063262"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Pr="00063262" w:rsidRDefault="008A46E0" w:rsidP="0014796A">
            <w:pPr>
              <w:numPr>
                <w:ilvl w:val="0"/>
                <w:numId w:val="6"/>
              </w:numPr>
              <w:ind w:left="227" w:hanging="170"/>
              <w:rPr>
                <w:i/>
                <w:sz w:val="16"/>
              </w:rPr>
            </w:pPr>
            <w:r w:rsidRPr="00063262">
              <w:rPr>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r w:rsidRPr="00B51DE9">
                    <w:t>LernPROJEKT</w:t>
                  </w:r>
                </w:p>
              </w:tc>
            </w:tr>
            <w:tr w:rsidR="008A46E0" w:rsidRPr="00B51DE9" w:rsidTr="0014796A">
              <w:trPr>
                <w:trHeight w:val="284"/>
              </w:trPr>
              <w:tc>
                <w:tcPr>
                  <w:tcW w:w="2090" w:type="dxa"/>
                  <w:tcBorders>
                    <w:bottom w:val="single" w:sz="4" w:space="0" w:color="auto"/>
                  </w:tcBorders>
                  <w:shd w:val="clear" w:color="auto" w:fill="auto"/>
                </w:tcPr>
                <w:p w:rsidR="008A46E0" w:rsidRPr="00B51DE9" w:rsidRDefault="008A46E0" w:rsidP="0014796A">
                  <w:pPr>
                    <w:pStyle w:val="Textkrpermitte"/>
                  </w:pPr>
                  <w:r w:rsidRPr="00B51DE9">
                    <w:t>LernTHEMA</w:t>
                  </w:r>
                </w:p>
              </w:tc>
            </w:tr>
            <w:tr w:rsidR="008A46E0" w:rsidRPr="00B51DE9" w:rsidTr="0014796A">
              <w:trPr>
                <w:trHeight w:val="284"/>
              </w:trPr>
              <w:tc>
                <w:tcPr>
                  <w:tcW w:w="2090" w:type="dxa"/>
                  <w:tcBorders>
                    <w:bottom w:val="nil"/>
                  </w:tcBorders>
                  <w:shd w:val="clear" w:color="auto" w:fill="D9D9D9" w:themeFill="background1" w:themeFillShade="D9"/>
                </w:tcPr>
                <w:p w:rsidR="008A46E0" w:rsidRPr="00B51DE9" w:rsidRDefault="008A46E0" w:rsidP="0014796A">
                  <w:pPr>
                    <w:pStyle w:val="TabelleKopfmitte"/>
                  </w:pPr>
                  <w:r w:rsidRPr="00B51DE9">
                    <w:t>LernSCHRITT</w:t>
                  </w:r>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pPr>
            <w:r>
              <w:t>Ich kann mich über die Ernährungsempfehlungen der DGE informieren.</w:t>
            </w:r>
          </w:p>
          <w:p w:rsidR="008A46E0" w:rsidRPr="00534145" w:rsidRDefault="008A46E0" w:rsidP="0014796A">
            <w:pPr>
              <w:pStyle w:val="Kopf8ptafz"/>
              <w:rPr>
                <w:rStyle w:val="Hervorhebung"/>
                <w:i w:val="0"/>
                <w:iCs w:val="0"/>
              </w:rPr>
            </w:pPr>
            <w:r>
              <w:t>Ich kann die Ernährungsempfehlungen der DGE der Ernährungspyramide zuordnen.</w:t>
            </w:r>
            <w:r w:rsidRPr="00015DE5">
              <w:rPr>
                <w:rStyle w:val="Hervorhebung"/>
              </w:rPr>
              <w:t xml:space="preserve"> </w:t>
            </w:r>
          </w:p>
          <w:p w:rsidR="008A46E0" w:rsidRDefault="008A46E0" w:rsidP="0014796A">
            <w:pPr>
              <w:pStyle w:val="Kopf8ptafz"/>
              <w:rPr>
                <w:rStyle w:val="Hervorhebung"/>
              </w:rPr>
            </w:pPr>
            <w:r>
              <w:rPr>
                <w:rStyle w:val="Hervorhebung"/>
              </w:rPr>
              <w:t>Ich kann zusammen arbeiten.</w:t>
            </w:r>
          </w:p>
          <w:p w:rsidR="008A46E0" w:rsidRDefault="008A46E0" w:rsidP="00A94B96">
            <w:pPr>
              <w:pStyle w:val="Kopf8ptafz"/>
              <w:numPr>
                <w:ilvl w:val="0"/>
                <w:numId w:val="0"/>
              </w:numPr>
              <w:ind w:left="227"/>
            </w:pP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Pr="00234B66" w:rsidRDefault="008A46E0" w:rsidP="0014796A">
            <w:pPr>
              <w:pStyle w:val="Kopf8ptafz"/>
            </w:pPr>
            <w:r>
              <w:t>Ich kann schon die Lebensmittelgruppen der Ernährungs-Pyramide zuordnen und die Ernährungs-Pyramide erklären.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Hier finden Sie heraus, was außer den Lebensmitteln noch wichtig ist für Ihre Gesundheit.</w:t>
            </w:r>
          </w:p>
        </w:tc>
      </w:tr>
    </w:tbl>
    <w:p w:rsidR="008A46E0" w:rsidRDefault="00627711" w:rsidP="008A46E0">
      <w:pPr>
        <w:spacing w:line="240" w:lineRule="exact"/>
      </w:pPr>
      <w:r>
        <w:rPr>
          <w:noProof/>
          <w:sz w:val="24"/>
          <w:lang w:eastAsia="de-DE"/>
        </w:rPr>
        <w:drawing>
          <wp:anchor distT="0" distB="0" distL="114300" distR="114300" simplePos="0" relativeHeight="251860992" behindDoc="0" locked="0" layoutInCell="0" allowOverlap="1" wp14:anchorId="693645AC" wp14:editId="621BB6CB">
            <wp:simplePos x="0" y="0"/>
            <wp:positionH relativeFrom="rightMargin">
              <wp:posOffset>90170</wp:posOffset>
            </wp:positionH>
            <wp:positionV relativeFrom="paragraph">
              <wp:posOffset>37465</wp:posOffset>
            </wp:positionV>
            <wp:extent cx="345440" cy="323850"/>
            <wp:effectExtent l="0" t="0" r="0" b="0"/>
            <wp:wrapNone/>
            <wp:docPr id="63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62016" behindDoc="0" locked="0" layoutInCell="0" allowOverlap="1" wp14:anchorId="0D7A2B88" wp14:editId="22E4B9E1">
            <wp:simplePos x="0" y="0"/>
            <wp:positionH relativeFrom="rightMargin">
              <wp:posOffset>450215</wp:posOffset>
            </wp:positionH>
            <wp:positionV relativeFrom="paragraph">
              <wp:posOffset>37465</wp:posOffset>
            </wp:positionV>
            <wp:extent cx="345440" cy="323850"/>
            <wp:effectExtent l="0" t="0" r="0" b="0"/>
            <wp:wrapNone/>
            <wp:docPr id="6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28224" behindDoc="0" locked="0" layoutInCell="1" allowOverlap="1" wp14:anchorId="46BC9BAF" wp14:editId="4CAD66D5">
                  <wp:simplePos x="0" y="0"/>
                  <wp:positionH relativeFrom="column">
                    <wp:posOffset>242773</wp:posOffset>
                  </wp:positionH>
                  <wp:positionV relativeFrom="paragraph">
                    <wp:posOffset>33503</wp:posOffset>
                  </wp:positionV>
                  <wp:extent cx="302701" cy="324000"/>
                  <wp:effectExtent l="0" t="0" r="2540" b="0"/>
                  <wp:wrapNone/>
                  <wp:docPr id="63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Pr="00DE4890" w:rsidRDefault="008A46E0" w:rsidP="0014796A">
            <w:pPr>
              <w:pStyle w:val="Textkrper"/>
              <w:rPr>
                <w:noProof/>
              </w:rPr>
            </w:pPr>
            <w:r>
              <w:rPr>
                <w:noProof/>
              </w:rPr>
              <w:t>Schneiden Sie die Regeln aus und legen Sie diese rechts neben die</w:t>
            </w:r>
            <w:r w:rsidR="00627711">
              <w:rPr>
                <w:noProof/>
              </w:rPr>
              <w:t xml:space="preserve"> richtige Stufe der Ernährungsp</w:t>
            </w:r>
            <w:r>
              <w:rPr>
                <w:noProof/>
              </w:rPr>
              <w:t>yramide.</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sidRPr="00F0156F">
              <w:rPr>
                <w:noProof/>
              </w:rPr>
              <w:drawing>
                <wp:anchor distT="0" distB="0" distL="114300" distR="114300" simplePos="0" relativeHeight="251830272" behindDoc="0" locked="0" layoutInCell="1" allowOverlap="1" wp14:anchorId="334EE68D" wp14:editId="74EF7BA6">
                  <wp:simplePos x="0" y="0"/>
                  <wp:positionH relativeFrom="column">
                    <wp:posOffset>74524</wp:posOffset>
                  </wp:positionH>
                  <wp:positionV relativeFrom="paragraph">
                    <wp:posOffset>41580</wp:posOffset>
                  </wp:positionV>
                  <wp:extent cx="648335" cy="318770"/>
                  <wp:effectExtent l="0" t="0" r="0" b="5080"/>
                  <wp:wrapNone/>
                  <wp:docPr id="63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Vergleichen Sie Ihr Ergebnis. Stimmt es?</w:t>
            </w:r>
          </w:p>
          <w:p w:rsidR="008A46E0" w:rsidRDefault="008A46E0" w:rsidP="0014796A">
            <w:pPr>
              <w:pStyle w:val="Textkrper"/>
              <w:rPr>
                <w:noProof/>
              </w:rPr>
            </w:pPr>
            <w:r>
              <w:rPr>
                <w:noProof/>
              </w:rPr>
              <w:t>Kleben Sie die Regeln fest.</w:t>
            </w:r>
            <w:r>
              <w:rPr>
                <w:noProof/>
                <w:sz w:val="24"/>
              </w:rPr>
              <w:t xml:space="preserve"> </w:t>
            </w:r>
          </w:p>
          <w:p w:rsidR="008A46E0" w:rsidRDefault="008A46E0" w:rsidP="0014796A">
            <w:pPr>
              <w:pStyle w:val="Textkrper"/>
              <w:rPr>
                <w:noProof/>
              </w:rPr>
            </w:pPr>
          </w:p>
          <w:p w:rsidR="008A46E0" w:rsidRPr="00DE4890" w:rsidRDefault="008A46E0" w:rsidP="0014796A">
            <w:pPr>
              <w:pStyle w:val="Textkrper"/>
              <w:rPr>
                <w:noProof/>
              </w:rPr>
            </w:pPr>
          </w:p>
        </w:tc>
      </w:tr>
    </w:tbl>
    <w:p w:rsidR="008A46E0" w:rsidRPr="00627711" w:rsidRDefault="008A46E0" w:rsidP="008A46E0">
      <w:pPr>
        <w:spacing w:line="240" w:lineRule="exact"/>
      </w:pPr>
    </w:p>
    <w:p w:rsidR="008A46E0" w:rsidRDefault="00627711" w:rsidP="00627711">
      <w:pPr>
        <w:pStyle w:val="Textkrper"/>
      </w:pPr>
      <w:r w:rsidRPr="00627711">
        <w:rPr>
          <w:b/>
        </w:rPr>
        <w:t>Aufgabe:</w:t>
      </w:r>
      <w:r>
        <w:t xml:space="preserve"> Im F</w:t>
      </w:r>
      <w:r w:rsidRPr="00627711">
        <w:t>olgenden finden Sie Regeln der DGE. Ordnen Sie diese Regeln den Stufen der aid-Ernährungspyramide zu.</w:t>
      </w:r>
    </w:p>
    <w:p w:rsidR="008A46E0" w:rsidRPr="00640E7C" w:rsidRDefault="00B719E6" w:rsidP="00B719E6">
      <w:pPr>
        <w:pStyle w:val="MaginaliegrauIcon"/>
        <w:framePr w:wrap="around"/>
        <w:rPr>
          <w:sz w:val="22"/>
          <w:szCs w:val="22"/>
        </w:rPr>
      </w:pPr>
      <w:r>
        <w:rPr>
          <w:noProof/>
          <w:lang w:eastAsia="de-DE"/>
        </w:rPr>
        <w:drawing>
          <wp:anchor distT="0" distB="0" distL="114300" distR="114300" simplePos="0" relativeHeight="251885568" behindDoc="0" locked="0" layoutInCell="0" allowOverlap="1" wp14:anchorId="184E450E" wp14:editId="0DBBDC11">
            <wp:simplePos x="0" y="0"/>
            <wp:positionH relativeFrom="rightMargin">
              <wp:posOffset>4233545</wp:posOffset>
            </wp:positionH>
            <wp:positionV relativeFrom="paragraph">
              <wp:posOffset>321310</wp:posOffset>
            </wp:positionV>
            <wp:extent cx="323850" cy="323850"/>
            <wp:effectExtent l="0" t="0" r="0" b="0"/>
            <wp:wrapNone/>
            <wp:docPr id="63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6E0">
        <w:rPr>
          <w:noProof/>
          <w:lang w:eastAsia="de-DE"/>
        </w:rPr>
        <w:drawing>
          <wp:anchor distT="0" distB="0" distL="114300" distR="114300" simplePos="0" relativeHeight="251836416" behindDoc="0" locked="0" layoutInCell="0" allowOverlap="1" wp14:anchorId="7AF63191" wp14:editId="51D88D1F">
            <wp:simplePos x="0" y="0"/>
            <wp:positionH relativeFrom="rightMargin">
              <wp:posOffset>4187190</wp:posOffset>
            </wp:positionH>
            <wp:positionV relativeFrom="paragraph">
              <wp:posOffset>27305</wp:posOffset>
            </wp:positionV>
            <wp:extent cx="323850" cy="323850"/>
            <wp:effectExtent l="0" t="0" r="0" b="0"/>
            <wp:wrapNone/>
            <wp:docPr id="63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27711">
        <w:rPr>
          <w:noProof/>
          <w:sz w:val="22"/>
          <w:szCs w:val="22"/>
          <w:lang w:eastAsia="de-DE"/>
        </w:rPr>
        <w:drawing>
          <wp:inline distT="0" distB="0" distL="0" distR="0" wp14:anchorId="7AFF40BA">
            <wp:extent cx="316865" cy="316865"/>
            <wp:effectExtent l="0" t="0" r="6985" b="698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p w:rsidR="008A46E0" w:rsidRDefault="008A46E0" w:rsidP="00B719E6">
      <w:pPr>
        <w:pStyle w:val="MaginaliegrauIcon"/>
        <w:framePr w:wrap="around"/>
      </w:pPr>
      <w:r>
        <w:t>Verwenden Sie die Pyramide für Fitness und Gesundheit (DIN A3) für Ihr Ergebnis.</w:t>
      </w:r>
    </w:p>
    <w:p w:rsidR="008A46E0" w:rsidRDefault="008A46E0" w:rsidP="008A46E0">
      <w:pPr>
        <w:pStyle w:val="AufgabeKasten"/>
      </w:pPr>
      <w:r>
        <w:t>Viel Getreide (Brot, Nudeln, Reis) und Kartoffeln</w:t>
      </w:r>
    </w:p>
    <w:p w:rsidR="008A46E0" w:rsidRDefault="008A46E0" w:rsidP="008A46E0">
      <w:pPr>
        <w:pStyle w:val="AufgabeKasten"/>
      </w:pPr>
      <w:r>
        <w:t>Fünf Portionen Gemüse und Obst</w:t>
      </w:r>
    </w:p>
    <w:p w:rsidR="008A46E0" w:rsidRDefault="008A46E0" w:rsidP="008A46E0">
      <w:pPr>
        <w:pStyle w:val="AufgabeKasten"/>
      </w:pPr>
      <w:r>
        <w:t xml:space="preserve">Jeden Tag Milch und Milchprodukte </w:t>
      </w:r>
    </w:p>
    <w:p w:rsidR="008A46E0" w:rsidRDefault="008A46E0" w:rsidP="008A46E0">
      <w:pPr>
        <w:pStyle w:val="AufgabeKasten"/>
      </w:pPr>
      <w:r>
        <w:t xml:space="preserve">Wenig Fett und fettreiche Lebensmittel </w:t>
      </w:r>
    </w:p>
    <w:p w:rsidR="008A46E0" w:rsidRDefault="008A46E0" w:rsidP="008A46E0">
      <w:pPr>
        <w:pStyle w:val="AufgabeKasten"/>
      </w:pPr>
      <w:r>
        <w:t xml:space="preserve">Wenig Zucker </w:t>
      </w:r>
    </w:p>
    <w:p w:rsidR="008A46E0" w:rsidRDefault="008A46E0" w:rsidP="008A46E0">
      <w:pPr>
        <w:pStyle w:val="AufgabeKasten"/>
      </w:pPr>
      <w:r>
        <w:t>Mindestens 1,5 Liter trinken</w:t>
      </w:r>
    </w:p>
    <w:p w:rsidR="008A46E0" w:rsidRPr="005379F6" w:rsidRDefault="008A46E0" w:rsidP="008A46E0">
      <w:pPr>
        <w:pStyle w:val="berschrift4"/>
        <w:jc w:val="center"/>
        <w:rPr>
          <w:lang w:val="en-US"/>
        </w:rPr>
      </w:pPr>
      <w:r>
        <w:t>Jeden Tag vielseitig essen!</w:t>
      </w:r>
    </w:p>
    <w:p w:rsidR="008A46E0" w:rsidRPr="005379F6" w:rsidRDefault="008A46E0" w:rsidP="008A46E0">
      <w:pPr>
        <w:spacing w:line="240" w:lineRule="exact"/>
        <w:rPr>
          <w:lang w:val="en-US"/>
        </w:rPr>
      </w:pPr>
      <w:r w:rsidRPr="00DF3F0D">
        <w:rPr>
          <w:noProof/>
          <w:lang w:eastAsia="de-DE"/>
        </w:rPr>
        <w:drawing>
          <wp:anchor distT="0" distB="0" distL="114300" distR="114300" simplePos="0" relativeHeight="251846656" behindDoc="1" locked="0" layoutInCell="1" allowOverlap="1" wp14:anchorId="3D7715FD" wp14:editId="1C935C96">
            <wp:simplePos x="0" y="0"/>
            <wp:positionH relativeFrom="column">
              <wp:posOffset>1195705</wp:posOffset>
            </wp:positionH>
            <wp:positionV relativeFrom="paragraph">
              <wp:posOffset>114300</wp:posOffset>
            </wp:positionV>
            <wp:extent cx="2197100" cy="1828800"/>
            <wp:effectExtent l="0" t="0" r="0" b="0"/>
            <wp:wrapTight wrapText="bothSides">
              <wp:wrapPolygon edited="0">
                <wp:start x="0" y="0"/>
                <wp:lineTo x="0" y="21375"/>
                <wp:lineTo x="21350" y="21375"/>
                <wp:lineTo x="21350" y="0"/>
                <wp:lineTo x="0" y="0"/>
              </wp:wrapPolygon>
            </wp:wrapTight>
            <wp:docPr id="1216"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97100" cy="18288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5379F6" w:rsidRPr="00627711" w:rsidRDefault="005379F6" w:rsidP="005379F6">
      <w:pPr>
        <w:pStyle w:val="Marginaliegrau"/>
        <w:framePr w:wrap="around" w:x="8758" w:y="197"/>
        <w:rPr>
          <w:lang w:val="en-US"/>
        </w:rPr>
      </w:pPr>
      <w:r w:rsidRPr="005379F6">
        <w:rPr>
          <w:lang w:val="en-US"/>
        </w:rPr>
        <w:t>Copyright: aid infodienst, Idee: S. Mannhardt, ND</w:t>
      </w:r>
    </w:p>
    <w:p w:rsidR="008A46E0" w:rsidRPr="005379F6" w:rsidRDefault="008A46E0" w:rsidP="008A46E0">
      <w:pPr>
        <w:spacing w:line="240" w:lineRule="exact"/>
        <w:rPr>
          <w:lang w:val="en-US"/>
        </w:rPr>
      </w:pPr>
      <w:r w:rsidRPr="005379F6">
        <w:rPr>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rsidRPr="005379F6">
              <w:rPr>
                <w:lang w:val="en-US"/>
              </w:rPr>
              <w:br w:type="page"/>
            </w:r>
            <w:r>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der Pyramide zuordnen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A46C8C" w:rsidP="0014796A">
            <w:pPr>
              <w:pStyle w:val="TabelleKopfmitte"/>
              <w:rPr>
                <w:rFonts w:eastAsia="Calibri"/>
              </w:rPr>
            </w:pPr>
            <w:r>
              <w:t>H03.01.05.01</w:t>
            </w:r>
          </w:p>
        </w:tc>
      </w:tr>
      <w:tr w:rsidR="008A46E0" w:rsidRPr="00B51DE9" w:rsidTr="0014796A">
        <w:tc>
          <w:tcPr>
            <w:tcW w:w="7348" w:type="dxa"/>
            <w:gridSpan w:val="3"/>
            <w:tcBorders>
              <w:left w:val="single" w:sz="4" w:space="0" w:color="auto"/>
              <w:bottom w:val="single" w:sz="4" w:space="0" w:color="auto"/>
              <w:right w:val="single" w:sz="4" w:space="0" w:color="auto"/>
            </w:tcBorders>
            <w:shd w:val="clear" w:color="auto" w:fill="auto"/>
            <w:hideMark/>
          </w:tcPr>
          <w:p w:rsidR="008A46E0" w:rsidRPr="004B658C" w:rsidRDefault="008A46E0" w:rsidP="0014796A">
            <w:pPr>
              <w:pStyle w:val="Tabelle6pt"/>
            </w:pPr>
            <w:r>
              <w:t>Kompetenzbereiche:</w:t>
            </w:r>
          </w:p>
          <w:p w:rsidR="008A46E0" w:rsidRPr="00063262"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Pr="00063262" w:rsidRDefault="008A46E0" w:rsidP="0014796A">
            <w:pPr>
              <w:numPr>
                <w:ilvl w:val="0"/>
                <w:numId w:val="6"/>
              </w:numPr>
              <w:ind w:left="227" w:hanging="170"/>
              <w:rPr>
                <w:i/>
                <w:sz w:val="16"/>
              </w:rPr>
            </w:pPr>
            <w:r w:rsidRPr="00063262">
              <w:rPr>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r w:rsidRPr="00B51DE9">
                    <w:t>LernPROJEKT</w:t>
                  </w:r>
                </w:p>
              </w:tc>
            </w:tr>
            <w:tr w:rsidR="008A46E0" w:rsidRPr="00B51DE9" w:rsidTr="0014796A">
              <w:trPr>
                <w:trHeight w:val="284"/>
              </w:trPr>
              <w:tc>
                <w:tcPr>
                  <w:tcW w:w="2090" w:type="dxa"/>
                  <w:tcBorders>
                    <w:bottom w:val="single" w:sz="4" w:space="0" w:color="auto"/>
                  </w:tcBorders>
                  <w:shd w:val="clear" w:color="auto" w:fill="auto"/>
                </w:tcPr>
                <w:p w:rsidR="008A46E0" w:rsidRPr="00B51DE9" w:rsidRDefault="008A46E0" w:rsidP="0014796A">
                  <w:pPr>
                    <w:pStyle w:val="Textkrpermitte"/>
                  </w:pPr>
                  <w:r w:rsidRPr="00B51DE9">
                    <w:t>LernTHEMA</w:t>
                  </w:r>
                </w:p>
              </w:tc>
            </w:tr>
            <w:tr w:rsidR="008A46E0" w:rsidRPr="00B51DE9" w:rsidTr="0014796A">
              <w:trPr>
                <w:trHeight w:val="284"/>
              </w:trPr>
              <w:tc>
                <w:tcPr>
                  <w:tcW w:w="2090" w:type="dxa"/>
                  <w:tcBorders>
                    <w:bottom w:val="nil"/>
                  </w:tcBorders>
                  <w:shd w:val="clear" w:color="auto" w:fill="D9D9D9" w:themeFill="background1" w:themeFillShade="D9"/>
                </w:tcPr>
                <w:p w:rsidR="008A46E0" w:rsidRPr="00B51DE9" w:rsidRDefault="008A46E0" w:rsidP="0014796A">
                  <w:pPr>
                    <w:pStyle w:val="TabelleKopfmitte"/>
                  </w:pPr>
                  <w:r w:rsidRPr="00B51DE9">
                    <w:t>LernSCHRITT</w:t>
                  </w:r>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pPr>
            <w:r>
              <w:t>Ich kann mich über die Empfehlungen der DGE informieren.</w:t>
            </w:r>
          </w:p>
          <w:p w:rsidR="008A46E0" w:rsidRDefault="008A46E0" w:rsidP="0014796A">
            <w:pPr>
              <w:pStyle w:val="Kopf8ptafz"/>
            </w:pPr>
            <w:r>
              <w:t>Ich kann die Empfehlungen der DGE der Ernährungspyramide zuordnen.</w:t>
            </w:r>
          </w:p>
          <w:p w:rsidR="008A46E0" w:rsidRDefault="008A46E0" w:rsidP="0014796A">
            <w:pPr>
              <w:pStyle w:val="Kopf8ptafz"/>
            </w:pPr>
            <w:r>
              <w:t>Ich kann die Regeln der DGE erklären</w:t>
            </w:r>
            <w:r w:rsidR="00413260">
              <w:t>.</w:t>
            </w:r>
          </w:p>
          <w:p w:rsidR="008A46E0" w:rsidRPr="009C3317" w:rsidRDefault="008A46E0" w:rsidP="0014796A">
            <w:pPr>
              <w:pStyle w:val="Kopf8ptafz"/>
              <w:rPr>
                <w:i/>
                <w:iCs/>
              </w:rPr>
            </w:pPr>
            <w:r>
              <w:rPr>
                <w:rStyle w:val="Hervorhebung"/>
              </w:rPr>
              <w:t>Ich kann zusammen arbeiten.</w:t>
            </w: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Pr="00234B66" w:rsidRDefault="008A46E0" w:rsidP="0014796A">
            <w:pPr>
              <w:pStyle w:val="Kopf8ptafz"/>
            </w:pPr>
            <w:r>
              <w:t>Ich kann schon die Lebensmittelgruppen der Ernährungs-Pyramide zuordnen und die Ernährungs-Pyramide erklären.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Hier finden Sie heraus, was außer den Lebensmitteln noch wichtig ist für Ihre Gesundheit.</w:t>
            </w:r>
          </w:p>
        </w:tc>
      </w:tr>
    </w:tbl>
    <w:p w:rsidR="008A46E0" w:rsidRDefault="00627711" w:rsidP="008A46E0">
      <w:pPr>
        <w:spacing w:line="240" w:lineRule="exact"/>
      </w:pPr>
      <w:r>
        <w:rPr>
          <w:noProof/>
          <w:sz w:val="24"/>
          <w:lang w:eastAsia="de-DE"/>
        </w:rPr>
        <w:drawing>
          <wp:anchor distT="0" distB="0" distL="114300" distR="114300" simplePos="0" relativeHeight="251835392" behindDoc="0" locked="0" layoutInCell="0" allowOverlap="1" wp14:anchorId="2F3D3054" wp14:editId="5973DD82">
            <wp:simplePos x="0" y="0"/>
            <wp:positionH relativeFrom="rightMargin">
              <wp:posOffset>115570</wp:posOffset>
            </wp:positionH>
            <wp:positionV relativeFrom="paragraph">
              <wp:posOffset>32385</wp:posOffset>
            </wp:positionV>
            <wp:extent cx="345440" cy="323850"/>
            <wp:effectExtent l="0" t="0" r="0" b="0"/>
            <wp:wrapNone/>
            <wp:docPr id="12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bl>
    <w:p w:rsidR="008A46E0" w:rsidRPr="00A02FBA" w:rsidRDefault="008A46E0" w:rsidP="00B719E6">
      <w:pPr>
        <w:pStyle w:val="Marginaliegrau"/>
        <w:framePr w:wrap="around" w:x="8686" w:y="1564"/>
        <w:rPr>
          <w:sz w:val="22"/>
        </w:rPr>
      </w:pPr>
      <w:r w:rsidRPr="00534145">
        <w:rPr>
          <w:noProof/>
          <w:lang w:eastAsia="de-DE"/>
        </w:rPr>
        <w:drawing>
          <wp:anchor distT="0" distB="0" distL="114300" distR="114300" simplePos="0" relativeHeight="251884544" behindDoc="0" locked="0" layoutInCell="0" allowOverlap="1" wp14:anchorId="745A4D3F" wp14:editId="47525303">
            <wp:simplePos x="0" y="0"/>
            <wp:positionH relativeFrom="rightMargin">
              <wp:posOffset>107950</wp:posOffset>
            </wp:positionH>
            <wp:positionV relativeFrom="paragraph">
              <wp:posOffset>0</wp:posOffset>
            </wp:positionV>
            <wp:extent cx="323850" cy="323850"/>
            <wp:effectExtent l="0" t="0" r="0" b="0"/>
            <wp:wrapNone/>
            <wp:docPr id="121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26EE">
        <w:rPr>
          <w:noProof/>
          <w:lang w:eastAsia="de-DE"/>
        </w:rPr>
        <w:drawing>
          <wp:anchor distT="0" distB="0" distL="114300" distR="114300" simplePos="0" relativeHeight="251883520" behindDoc="0" locked="0" layoutInCell="0" allowOverlap="1" wp14:anchorId="3C476DEF" wp14:editId="1B514D7B">
            <wp:simplePos x="0" y="0"/>
            <wp:positionH relativeFrom="rightMargin">
              <wp:posOffset>4175760</wp:posOffset>
            </wp:positionH>
            <wp:positionV relativeFrom="paragraph">
              <wp:posOffset>24765</wp:posOffset>
            </wp:positionV>
            <wp:extent cx="323850" cy="323850"/>
            <wp:effectExtent l="0" t="0" r="0" b="0"/>
            <wp:wrapNone/>
            <wp:docPr id="121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FBA">
        <w:rPr>
          <w:noProof/>
          <w:lang w:eastAsia="de-DE"/>
        </w:rPr>
        <w:drawing>
          <wp:anchor distT="0" distB="0" distL="114300" distR="114300" simplePos="0" relativeHeight="251837440" behindDoc="0" locked="0" layoutInCell="0" allowOverlap="1" wp14:anchorId="1916317E" wp14:editId="03755F08">
            <wp:simplePos x="0" y="0"/>
            <wp:positionH relativeFrom="rightMargin">
              <wp:posOffset>4205605</wp:posOffset>
            </wp:positionH>
            <wp:positionV relativeFrom="paragraph">
              <wp:posOffset>26035</wp:posOffset>
            </wp:positionV>
            <wp:extent cx="323850" cy="323850"/>
            <wp:effectExtent l="0" t="0" r="0" b="0"/>
            <wp:wrapNone/>
            <wp:docPr id="122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46E0" w:rsidRPr="00A02FBA" w:rsidRDefault="008A46E0" w:rsidP="00B719E6">
      <w:pPr>
        <w:pStyle w:val="Marginaliegrau"/>
        <w:framePr w:wrap="around" w:x="8686" w:y="1564"/>
        <w:rPr>
          <w:sz w:val="22"/>
        </w:rPr>
      </w:pPr>
    </w:p>
    <w:p w:rsidR="008A46E0" w:rsidRDefault="008A46E0" w:rsidP="00B719E6">
      <w:pPr>
        <w:pStyle w:val="Marginaliegrau"/>
        <w:framePr w:wrap="around" w:x="8686" w:y="1564"/>
      </w:pPr>
      <w:r w:rsidRPr="00640E7C">
        <w:t>Verwenden</w:t>
      </w:r>
      <w:r>
        <w:t xml:space="preserve"> Sie die Pyramide für Fitness und Gesundheit (DIN A3) für Ihr Ergebnis.</w:t>
      </w:r>
    </w:p>
    <w:tbl>
      <w:tblPr>
        <w:tblW w:w="73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4"/>
        <w:gridCol w:w="942"/>
        <w:gridCol w:w="4974"/>
      </w:tblGrid>
      <w:tr w:rsidR="008A46E0" w:rsidRPr="00DE4890" w:rsidTr="00461989">
        <w:trPr>
          <w:trHeight w:val="594"/>
        </w:trPr>
        <w:tc>
          <w:tcPr>
            <w:tcW w:w="1474" w:type="dxa"/>
            <w:tcBorders>
              <w:top w:val="nil"/>
            </w:tcBorders>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32320" behindDoc="0" locked="0" layoutInCell="1" allowOverlap="1" wp14:anchorId="2C6BCD97" wp14:editId="3EBAD20D">
                  <wp:simplePos x="0" y="0"/>
                  <wp:positionH relativeFrom="column">
                    <wp:posOffset>242773</wp:posOffset>
                  </wp:positionH>
                  <wp:positionV relativeFrom="paragraph">
                    <wp:posOffset>33503</wp:posOffset>
                  </wp:positionV>
                  <wp:extent cx="302701" cy="324000"/>
                  <wp:effectExtent l="0" t="0" r="2540" b="0"/>
                  <wp:wrapNone/>
                  <wp:docPr id="12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2" w:type="dxa"/>
            <w:tcBorders>
              <w:top w:val="nil"/>
            </w:tcBorders>
            <w:shd w:val="clear" w:color="auto" w:fill="auto"/>
            <w:vAlign w:val="center"/>
          </w:tcPr>
          <w:p w:rsidR="008A46E0" w:rsidRPr="00DE4890" w:rsidRDefault="008A46E0" w:rsidP="0014796A">
            <w:pPr>
              <w:pStyle w:val="Textkrper"/>
            </w:pPr>
          </w:p>
        </w:tc>
        <w:tc>
          <w:tcPr>
            <w:tcW w:w="4974" w:type="dxa"/>
            <w:tcBorders>
              <w:top w:val="nil"/>
            </w:tcBorders>
            <w:shd w:val="clear" w:color="auto" w:fill="auto"/>
            <w:vAlign w:val="center"/>
          </w:tcPr>
          <w:p w:rsidR="008A46E0" w:rsidRDefault="008A46E0" w:rsidP="00764820">
            <w:pPr>
              <w:pStyle w:val="AufgabeEbene1"/>
              <w:numPr>
                <w:ilvl w:val="0"/>
                <w:numId w:val="25"/>
              </w:numPr>
              <w:spacing w:before="0"/>
              <w:rPr>
                <w:noProof/>
              </w:rPr>
            </w:pPr>
            <w:r>
              <w:rPr>
                <w:noProof/>
              </w:rPr>
              <w:t>Ordnen Sie die folgenden Regeln den Stufen der Ernährungs-Pyramide zu (rechts neben die Ernährungs-Pyramide).</w:t>
            </w:r>
          </w:p>
          <w:p w:rsidR="008A46E0" w:rsidRPr="004A611F" w:rsidRDefault="008A46E0" w:rsidP="0014796A">
            <w:pPr>
              <w:pStyle w:val="AufgabeText"/>
            </w:pPr>
          </w:p>
          <w:p w:rsidR="008A46E0" w:rsidRPr="00DE4890" w:rsidRDefault="008A46E0" w:rsidP="0014796A">
            <w:pPr>
              <w:pStyle w:val="AufgabeEbene1"/>
              <w:spacing w:before="0"/>
              <w:rPr>
                <w:noProof/>
              </w:rPr>
            </w:pPr>
            <w:r>
              <w:rPr>
                <w:noProof/>
              </w:rPr>
              <w:t>Markieren Sie die Regeln, die sich nicht so einfach zuordnen lassen. Diese Regeln schreiben Sie unter die Pyramide.</w:t>
            </w:r>
          </w:p>
        </w:tc>
      </w:tr>
      <w:tr w:rsidR="008A46E0" w:rsidRPr="00DE4890" w:rsidTr="00461989">
        <w:trPr>
          <w:trHeight w:val="594"/>
        </w:trPr>
        <w:tc>
          <w:tcPr>
            <w:tcW w:w="1474" w:type="dxa"/>
            <w:shd w:val="clear" w:color="auto" w:fill="auto"/>
            <w:vAlign w:val="center"/>
          </w:tcPr>
          <w:p w:rsidR="008A46E0" w:rsidRPr="00F0156F" w:rsidRDefault="008A46E0" w:rsidP="0014796A">
            <w:pPr>
              <w:pStyle w:val="Textkrpermitte"/>
            </w:pPr>
            <w:r w:rsidRPr="00F0156F">
              <w:rPr>
                <w:noProof/>
              </w:rPr>
              <w:drawing>
                <wp:anchor distT="0" distB="0" distL="114300" distR="114300" simplePos="0" relativeHeight="251833344" behindDoc="0" locked="0" layoutInCell="1" allowOverlap="1" wp14:anchorId="3470D92B" wp14:editId="68481EBC">
                  <wp:simplePos x="0" y="0"/>
                  <wp:positionH relativeFrom="column">
                    <wp:posOffset>74524</wp:posOffset>
                  </wp:positionH>
                  <wp:positionV relativeFrom="paragraph">
                    <wp:posOffset>41580</wp:posOffset>
                  </wp:positionV>
                  <wp:extent cx="648335" cy="318770"/>
                  <wp:effectExtent l="0" t="0" r="0" b="5080"/>
                  <wp:wrapNone/>
                  <wp:docPr id="122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2" w:type="dxa"/>
            <w:shd w:val="clear" w:color="auto" w:fill="auto"/>
            <w:vAlign w:val="center"/>
          </w:tcPr>
          <w:p w:rsidR="008A46E0" w:rsidRPr="00DE4890" w:rsidRDefault="008A46E0" w:rsidP="0014796A">
            <w:pPr>
              <w:pStyle w:val="Textkrper"/>
            </w:pPr>
          </w:p>
        </w:tc>
        <w:tc>
          <w:tcPr>
            <w:tcW w:w="4974" w:type="dxa"/>
            <w:shd w:val="clear" w:color="auto" w:fill="auto"/>
            <w:vAlign w:val="center"/>
          </w:tcPr>
          <w:p w:rsidR="008A46E0" w:rsidRDefault="008A46E0" w:rsidP="0014796A">
            <w:pPr>
              <w:pStyle w:val="Textkrper"/>
              <w:rPr>
                <w:noProof/>
              </w:rPr>
            </w:pPr>
            <w:r>
              <w:rPr>
                <w:noProof/>
              </w:rPr>
              <w:t xml:space="preserve">Vergleichen Sie Ihr Ergebnis. </w:t>
            </w:r>
          </w:p>
          <w:p w:rsidR="008A46E0" w:rsidRPr="00DE4890" w:rsidRDefault="008A46E0" w:rsidP="0014796A">
            <w:pPr>
              <w:pStyle w:val="AufgabeEbene1"/>
              <w:rPr>
                <w:noProof/>
              </w:rPr>
            </w:pPr>
            <w:r>
              <w:rPr>
                <w:noProof/>
              </w:rPr>
              <w:t xml:space="preserve">Finden Sie anschließend zu jeder Regel die passende Erklärung. </w:t>
            </w:r>
            <w:r>
              <w:rPr>
                <w:noProof/>
              </w:rPr>
              <w:br/>
              <w:t>Schreiben Sie diese zu den Regeln.</w:t>
            </w:r>
          </w:p>
        </w:tc>
      </w:tr>
    </w:tbl>
    <w:p w:rsidR="008A46E0" w:rsidRDefault="008A46E0" w:rsidP="008A46E0">
      <w:pPr>
        <w:spacing w:line="240" w:lineRule="exact"/>
      </w:pPr>
    </w:p>
    <w:p w:rsidR="00A46C8C" w:rsidRDefault="008A46E0" w:rsidP="008A46E0">
      <w:pPr>
        <w:spacing w:line="240" w:lineRule="exact"/>
      </w:pPr>
      <w:r>
        <w:t>Jeden Tag vielseitig essen!</w:t>
      </w:r>
    </w:p>
    <w:p w:rsidR="00A46C8C" w:rsidRDefault="00A46C8C" w:rsidP="008A46E0">
      <w:pPr>
        <w:spacing w:line="240" w:lineRule="exact"/>
      </w:pPr>
    </w:p>
    <w:tbl>
      <w:tblPr>
        <w:tblStyle w:val="Tabellenraster"/>
        <w:tblpPr w:leftFromText="141" w:rightFromText="141" w:vertAnchor="text" w:tblpX="2376" w:tblpY="1"/>
        <w:tblOverlap w:val="never"/>
        <w:tblW w:w="7371" w:type="dxa"/>
        <w:tblLayout w:type="fixed"/>
        <w:tblCellMar>
          <w:top w:w="57" w:type="dxa"/>
          <w:bottom w:w="57" w:type="dxa"/>
        </w:tblCellMar>
        <w:tblLook w:val="04A0" w:firstRow="1" w:lastRow="0" w:firstColumn="1" w:lastColumn="0" w:noHBand="0" w:noVBand="1"/>
      </w:tblPr>
      <w:tblGrid>
        <w:gridCol w:w="2977"/>
        <w:gridCol w:w="1134"/>
        <w:gridCol w:w="3260"/>
      </w:tblGrid>
      <w:tr w:rsidR="00A46C8C" w:rsidRPr="00A410C8" w:rsidTr="000310EC">
        <w:tc>
          <w:tcPr>
            <w:tcW w:w="2977" w:type="dxa"/>
            <w:shd w:val="clear" w:color="auto" w:fill="D9D9D9" w:themeFill="background1" w:themeFillShade="D9"/>
            <w:vAlign w:val="center"/>
          </w:tcPr>
          <w:p w:rsidR="00A46C8C" w:rsidRPr="00A410C8" w:rsidRDefault="00A46C8C" w:rsidP="000310EC">
            <w:pPr>
              <w:pStyle w:val="TabelleKopflinks"/>
              <w:jc w:val="center"/>
            </w:pPr>
            <w:r>
              <w:t>Regeln der DGE</w:t>
            </w:r>
          </w:p>
        </w:tc>
        <w:tc>
          <w:tcPr>
            <w:tcW w:w="1134" w:type="dxa"/>
            <w:tcBorders>
              <w:top w:val="nil"/>
              <w:bottom w:val="nil"/>
            </w:tcBorders>
            <w:shd w:val="clear" w:color="auto" w:fill="FFFFFF" w:themeFill="background1"/>
          </w:tcPr>
          <w:p w:rsidR="00A46C8C" w:rsidRDefault="00A46C8C" w:rsidP="000310EC">
            <w:pPr>
              <w:pStyle w:val="TabelleKopflinks"/>
            </w:pPr>
          </w:p>
        </w:tc>
        <w:tc>
          <w:tcPr>
            <w:tcW w:w="3260" w:type="dxa"/>
            <w:shd w:val="clear" w:color="auto" w:fill="D9D9D9" w:themeFill="background1" w:themeFillShade="D9"/>
            <w:vAlign w:val="center"/>
          </w:tcPr>
          <w:p w:rsidR="00A46C8C" w:rsidRPr="00A02FBA" w:rsidRDefault="00A46C8C" w:rsidP="000310EC">
            <w:pPr>
              <w:pStyle w:val="TabelleKopflinks"/>
              <w:jc w:val="center"/>
              <w:rPr>
                <w:rStyle w:val="Hervorhebung"/>
              </w:rPr>
            </w:pPr>
            <w:r w:rsidRPr="00A02FBA">
              <w:rPr>
                <w:rStyle w:val="Hervorhebung"/>
              </w:rPr>
              <w:t>Erklärungen</w:t>
            </w:r>
          </w:p>
        </w:tc>
      </w:tr>
      <w:tr w:rsidR="00A46C8C" w:rsidRPr="00A410C8" w:rsidTr="000310EC">
        <w:tc>
          <w:tcPr>
            <w:tcW w:w="2977" w:type="dxa"/>
            <w:shd w:val="clear" w:color="auto" w:fill="auto"/>
          </w:tcPr>
          <w:p w:rsidR="00A46C8C" w:rsidRPr="00116D08" w:rsidRDefault="00A46C8C" w:rsidP="000310EC">
            <w:pPr>
              <w:pStyle w:val="Textkrper"/>
            </w:pPr>
            <w:r>
              <w:rPr>
                <w:noProof/>
              </w:rPr>
              <w:drawing>
                <wp:anchor distT="0" distB="0" distL="114300" distR="114300" simplePos="0" relativeHeight="252115968" behindDoc="0" locked="0" layoutInCell="1" allowOverlap="1" wp14:anchorId="4EA94BCC" wp14:editId="4FCDA28E">
                  <wp:simplePos x="0" y="0"/>
                  <wp:positionH relativeFrom="column">
                    <wp:posOffset>-1457325</wp:posOffset>
                  </wp:positionH>
                  <wp:positionV relativeFrom="paragraph">
                    <wp:posOffset>201295</wp:posOffset>
                  </wp:positionV>
                  <wp:extent cx="975360" cy="866775"/>
                  <wp:effectExtent l="0" t="0" r="0" b="9525"/>
                  <wp:wrapNone/>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ramide.emf"/>
                          <pic:cNvPicPr/>
                        </pic:nvPicPr>
                        <pic:blipFill rotWithShape="1">
                          <a:blip r:embed="rId153" cstate="print">
                            <a:extLst>
                              <a:ext uri="{28A0092B-C50C-407E-A947-70E740481C1C}">
                                <a14:useLocalDpi xmlns:a14="http://schemas.microsoft.com/office/drawing/2010/main" val="0"/>
                              </a:ext>
                            </a:extLst>
                          </a:blip>
                          <a:srcRect l="9221" t="27650" r="51398" b="25778"/>
                          <a:stretch/>
                        </pic:blipFill>
                        <pic:spPr bwMode="auto">
                          <a:xfrm>
                            <a:off x="0" y="0"/>
                            <a:ext cx="97536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18016" behindDoc="0" locked="0" layoutInCell="1" allowOverlap="1" wp14:anchorId="1EE20C70" wp14:editId="6103D8E9">
                      <wp:simplePos x="0" y="0"/>
                      <wp:positionH relativeFrom="column">
                        <wp:posOffset>-809625</wp:posOffset>
                      </wp:positionH>
                      <wp:positionV relativeFrom="paragraph">
                        <wp:posOffset>92710</wp:posOffset>
                      </wp:positionV>
                      <wp:extent cx="238760" cy="443230"/>
                      <wp:effectExtent l="0" t="0" r="0" b="0"/>
                      <wp:wrapNone/>
                      <wp:docPr id="553" name="Textfeld 553"/>
                      <wp:cNvGraphicFramePr/>
                      <a:graphic xmlns:a="http://schemas.openxmlformats.org/drawingml/2006/main">
                        <a:graphicData uri="http://schemas.microsoft.com/office/word/2010/wordprocessingShape">
                          <wps:wsp>
                            <wps:cNvSpPr txBox="1"/>
                            <wps:spPr>
                              <a:xfrm>
                                <a:off x="0" y="0"/>
                                <a:ext cx="238760" cy="443230"/>
                              </a:xfrm>
                              <a:prstGeom prst="rect">
                                <a:avLst/>
                              </a:prstGeom>
                              <a:noFill/>
                              <a:ln>
                                <a:noFill/>
                              </a:ln>
                              <a:effectLst/>
                            </wps:spPr>
                            <wps:txbx>
                              <w:txbxContent>
                                <w:p w:rsidR="004604A4" w:rsidRPr="008877F1" w:rsidRDefault="004604A4" w:rsidP="00A46C8C">
                                  <w:pPr>
                                    <w:pStyle w:val="Textkrpe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53" o:spid="_x0000_s1048" type="#_x0000_t202" style="position:absolute;left:0;text-align:left;margin-left:-63.75pt;margin-top:7.3pt;width:18.8pt;height:34.9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" filled="f" stroked="f">
                      <v:textbox>
                        <w:txbxContent>
                          <w:p w:rsidR="004604A4" w:rsidRPr="008877F1" w:rsidRDefault="004604A4" w:rsidP="00A46C8C">
                            <w:pPr>
                              <w:pStyle w:val="Textkrpe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v:textbox>
                    </v:shape>
                  </w:pict>
                </mc:Fallback>
              </mc:AlternateContent>
            </w:r>
            <w:r>
              <w:rPr>
                <w:noProof/>
              </w:rPr>
              <mc:AlternateContent>
                <mc:Choice Requires="wps">
                  <w:drawing>
                    <wp:anchor distT="0" distB="0" distL="114300" distR="114300" simplePos="0" relativeHeight="252116992" behindDoc="0" locked="0" layoutInCell="1" allowOverlap="1" wp14:anchorId="6BA553A2" wp14:editId="40866AC2">
                      <wp:simplePos x="0" y="0"/>
                      <wp:positionH relativeFrom="column">
                        <wp:posOffset>-542905</wp:posOffset>
                      </wp:positionH>
                      <wp:positionV relativeFrom="paragraph">
                        <wp:posOffset>93704</wp:posOffset>
                      </wp:positionV>
                      <wp:extent cx="422247" cy="177421"/>
                      <wp:effectExtent l="38100" t="38100" r="54610" b="146685"/>
                      <wp:wrapNone/>
                      <wp:docPr id="554" name="Gekrümmte Verbindung 554"/>
                      <wp:cNvGraphicFramePr/>
                      <a:graphic xmlns:a="http://schemas.openxmlformats.org/drawingml/2006/main">
                        <a:graphicData uri="http://schemas.microsoft.com/office/word/2010/wordprocessingShape">
                          <wps:wsp>
                            <wps:cNvCnPr/>
                            <wps:spPr>
                              <a:xfrm rot="10800000" flipV="1">
                                <a:off x="0" y="0"/>
                                <a:ext cx="422247" cy="177421"/>
                              </a:xfrm>
                              <a:prstGeom prst="curved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554" o:spid="_x0000_s1026" type="#_x0000_t38" style="position:absolute;margin-left:-42.75pt;margin-top:7.4pt;width:33.25pt;height:13.95pt;rotation:180;flip: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" adj="10800" strokecolor="black [3200]" strokeweight="2pt">
                      <v:stroke endarrow="open"/>
                      <v:shadow on="t" color="black" opacity="24903f" origin=",.5" offset="0,.55556mm"/>
                    </v:shape>
                  </w:pict>
                </mc:Fallback>
              </mc:AlternateContent>
            </w:r>
            <w:r>
              <w:t>Viel Getreide (Brot, Nudeln, Reis) und Kartoffeln</w:t>
            </w:r>
          </w:p>
        </w:tc>
        <w:tc>
          <w:tcPr>
            <w:tcW w:w="1134" w:type="dxa"/>
            <w:tcBorders>
              <w:top w:val="nil"/>
              <w:bottom w:val="nil"/>
            </w:tcBorders>
            <w:shd w:val="clear" w:color="auto" w:fill="FFFFFF" w:themeFill="background1"/>
          </w:tcPr>
          <w:p w:rsidR="00A46C8C" w:rsidRDefault="00A46C8C" w:rsidP="000310EC">
            <w:pPr>
              <w:pStyle w:val="Textkrper"/>
              <w:rPr>
                <w:noProof/>
              </w:rPr>
            </w:pPr>
            <w:r w:rsidRPr="004A4B4E">
              <w:rPr>
                <w:noProof/>
              </w:rPr>
              <mc:AlternateContent>
                <mc:Choice Requires="wps">
                  <w:drawing>
                    <wp:anchor distT="0" distB="0" distL="114300" distR="114300" simplePos="0" relativeHeight="252120064" behindDoc="0" locked="0" layoutInCell="1" allowOverlap="1" wp14:anchorId="7FBA6685" wp14:editId="2CFBF88D">
                      <wp:simplePos x="0" y="0"/>
                      <wp:positionH relativeFrom="column">
                        <wp:posOffset>-57785</wp:posOffset>
                      </wp:positionH>
                      <wp:positionV relativeFrom="paragraph">
                        <wp:posOffset>94615</wp:posOffset>
                      </wp:positionV>
                      <wp:extent cx="238760" cy="443230"/>
                      <wp:effectExtent l="0" t="0" r="0" b="0"/>
                      <wp:wrapNone/>
                      <wp:docPr id="555" name="Textfeld 555"/>
                      <wp:cNvGraphicFramePr/>
                      <a:graphic xmlns:a="http://schemas.openxmlformats.org/drawingml/2006/main">
                        <a:graphicData uri="http://schemas.microsoft.com/office/word/2010/wordprocessingShape">
                          <wps:wsp>
                            <wps:cNvSpPr txBox="1"/>
                            <wps:spPr>
                              <a:xfrm>
                                <a:off x="0" y="0"/>
                                <a:ext cx="238760" cy="443230"/>
                              </a:xfrm>
                              <a:prstGeom prst="rect">
                                <a:avLst/>
                              </a:prstGeom>
                              <a:noFill/>
                              <a:ln>
                                <a:noFill/>
                              </a:ln>
                              <a:effectLst/>
                            </wps:spPr>
                            <wps:txbx>
                              <w:txbxContent>
                                <w:p w:rsidR="004604A4" w:rsidRPr="008877F1" w:rsidRDefault="004604A4" w:rsidP="00A46C8C">
                                  <w:pP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55" o:spid="_x0000_s1049" type="#_x0000_t202" style="position:absolute;left:0;text-align:left;margin-left:-4.55pt;margin-top:7.45pt;width:18.8pt;height:34.9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" filled="f" stroked="f">
                      <v:textbox>
                        <w:txbxContent>
                          <w:p w:rsidR="004604A4" w:rsidRPr="008877F1" w:rsidRDefault="004604A4" w:rsidP="00A46C8C">
                            <w:pP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v:textbox>
                    </v:shape>
                  </w:pict>
                </mc:Fallback>
              </mc:AlternateContent>
            </w:r>
            <w:r w:rsidRPr="004A4B4E">
              <w:rPr>
                <w:noProof/>
              </w:rPr>
              <mc:AlternateContent>
                <mc:Choice Requires="wps">
                  <w:drawing>
                    <wp:anchor distT="0" distB="0" distL="114300" distR="114300" simplePos="0" relativeHeight="252119040" behindDoc="0" locked="0" layoutInCell="1" allowOverlap="1" wp14:anchorId="597AF2D7" wp14:editId="5CC31618">
                      <wp:simplePos x="0" y="0"/>
                      <wp:positionH relativeFrom="column">
                        <wp:posOffset>223520</wp:posOffset>
                      </wp:positionH>
                      <wp:positionV relativeFrom="paragraph">
                        <wp:posOffset>100330</wp:posOffset>
                      </wp:positionV>
                      <wp:extent cx="421640" cy="177165"/>
                      <wp:effectExtent l="38100" t="38100" r="54610" b="146685"/>
                      <wp:wrapNone/>
                      <wp:docPr id="556" name="Gekrümmte Verbindung 556"/>
                      <wp:cNvGraphicFramePr/>
                      <a:graphic xmlns:a="http://schemas.openxmlformats.org/drawingml/2006/main">
                        <a:graphicData uri="http://schemas.microsoft.com/office/word/2010/wordprocessingShape">
                          <wps:wsp>
                            <wps:cNvCnPr/>
                            <wps:spPr>
                              <a:xfrm rot="10800000" flipV="1">
                                <a:off x="0" y="0"/>
                                <a:ext cx="421640" cy="177165"/>
                              </a:xfrm>
                              <a:prstGeom prst="curved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krümmte Verbindung 556" o:spid="_x0000_s1026" type="#_x0000_t38" style="position:absolute;margin-left:17.6pt;margin-top:7.9pt;width:33.2pt;height:13.95pt;rotation:180;flip:y;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" adj="10800" strokecolor="black [3200]" strokeweight="2pt">
                      <v:stroke endarrow="open"/>
                      <v:shadow on="t" color="black" opacity="24903f" origin=",.5" offset="0,.55556mm"/>
                    </v:shape>
                  </w:pict>
                </mc:Fallback>
              </mc:AlternateContent>
            </w:r>
          </w:p>
        </w:tc>
        <w:tc>
          <w:tcPr>
            <w:tcW w:w="3260" w:type="dxa"/>
            <w:vAlign w:val="center"/>
          </w:tcPr>
          <w:p w:rsidR="00A46C8C" w:rsidRPr="00A02FBA" w:rsidRDefault="00A46C8C" w:rsidP="000310EC">
            <w:pPr>
              <w:pStyle w:val="Textkrper"/>
              <w:jc w:val="left"/>
              <w:rPr>
                <w:rStyle w:val="Hervorhebung"/>
              </w:rPr>
            </w:pPr>
            <w:r w:rsidRPr="00A02FBA">
              <w:rPr>
                <w:rStyle w:val="Hervorhebung"/>
              </w:rPr>
              <w:t>Bewegung stärkt das Herz</w:t>
            </w:r>
            <w:r>
              <w:rPr>
                <w:rStyle w:val="Hervorhebung"/>
              </w:rPr>
              <w:t xml:space="preserve"> und hält schlank</w:t>
            </w:r>
            <w:r w:rsidRPr="00A02FBA">
              <w:rPr>
                <w:rStyle w:val="Hervorhebung"/>
              </w:rPr>
              <w:t>.</w:t>
            </w:r>
          </w:p>
        </w:tc>
      </w:tr>
      <w:tr w:rsidR="00A46C8C" w:rsidRPr="00A410C8" w:rsidTr="000310EC">
        <w:tc>
          <w:tcPr>
            <w:tcW w:w="2977" w:type="dxa"/>
            <w:shd w:val="clear" w:color="auto" w:fill="auto"/>
          </w:tcPr>
          <w:p w:rsidR="00A46C8C" w:rsidRPr="00116D08" w:rsidRDefault="00A46C8C" w:rsidP="000310EC">
            <w:pPr>
              <w:pStyle w:val="Textkrper"/>
            </w:pPr>
            <w:r>
              <w:t>Fünf Portionen Gemüse und Obst</w:t>
            </w:r>
          </w:p>
        </w:tc>
        <w:tc>
          <w:tcPr>
            <w:tcW w:w="1134" w:type="dxa"/>
            <w:tcBorders>
              <w:top w:val="nil"/>
              <w:bottom w:val="nil"/>
            </w:tcBorders>
            <w:shd w:val="clear" w:color="auto" w:fill="FFFFFF" w:themeFill="background1"/>
          </w:tcPr>
          <w:p w:rsidR="00A46C8C" w:rsidRDefault="00A46C8C" w:rsidP="000310EC">
            <w:pPr>
              <w:pStyle w:val="Textkrper"/>
              <w:rPr>
                <w:noProof/>
              </w:rPr>
            </w:pPr>
          </w:p>
        </w:tc>
        <w:tc>
          <w:tcPr>
            <w:tcW w:w="3260" w:type="dxa"/>
            <w:vAlign w:val="center"/>
          </w:tcPr>
          <w:p w:rsidR="00A46C8C" w:rsidRPr="00A02FBA" w:rsidRDefault="00A46C8C" w:rsidP="000310EC">
            <w:pPr>
              <w:pStyle w:val="Textkrper"/>
              <w:jc w:val="left"/>
              <w:rPr>
                <w:rStyle w:val="Hervorhebung"/>
              </w:rPr>
            </w:pPr>
            <w:r w:rsidRPr="00A02FBA">
              <w:rPr>
                <w:rStyle w:val="Hervorhebung"/>
              </w:rPr>
              <w:t>Der Blutdruck steigt durch zu viel Salz. Zucker liefert viel Energie + fördert Karies.</w:t>
            </w:r>
          </w:p>
        </w:tc>
      </w:tr>
      <w:tr w:rsidR="00A46C8C" w:rsidRPr="00A410C8" w:rsidTr="000310EC">
        <w:tc>
          <w:tcPr>
            <w:tcW w:w="2977" w:type="dxa"/>
            <w:shd w:val="clear" w:color="auto" w:fill="auto"/>
          </w:tcPr>
          <w:p w:rsidR="00A46C8C" w:rsidRPr="00116D08" w:rsidRDefault="00A46C8C" w:rsidP="000310EC">
            <w:pPr>
              <w:pStyle w:val="Textkrper"/>
            </w:pPr>
            <w:r>
              <w:t xml:space="preserve">Täglich Milch und Milchprodukte </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Flüssigkeit ist lebensnotwendig.</w:t>
            </w:r>
          </w:p>
        </w:tc>
      </w:tr>
      <w:tr w:rsidR="00A46C8C" w:rsidRPr="00A410C8" w:rsidTr="000310EC">
        <w:tc>
          <w:tcPr>
            <w:tcW w:w="2977" w:type="dxa"/>
            <w:shd w:val="clear" w:color="auto" w:fill="auto"/>
          </w:tcPr>
          <w:p w:rsidR="00A46C8C" w:rsidRPr="00116D08" w:rsidRDefault="00A46C8C" w:rsidP="000310EC">
            <w:pPr>
              <w:pStyle w:val="Textkrper"/>
            </w:pPr>
            <w:r>
              <w:t>Zucker und Salz sparsam verwenden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Pr>
                <w:rStyle w:val="Hervorhebung"/>
              </w:rPr>
              <w:t>Essen mit Freunden genießen macht gute Laune!</w:t>
            </w:r>
          </w:p>
        </w:tc>
      </w:tr>
      <w:tr w:rsidR="00A46C8C" w:rsidRPr="00A410C8" w:rsidTr="000310EC">
        <w:tc>
          <w:tcPr>
            <w:tcW w:w="2977" w:type="dxa"/>
            <w:shd w:val="clear" w:color="auto" w:fill="auto"/>
          </w:tcPr>
          <w:p w:rsidR="00A46C8C" w:rsidRPr="00116D08" w:rsidRDefault="00A46C8C" w:rsidP="000310EC">
            <w:pPr>
              <w:pStyle w:val="Textkrper"/>
            </w:pPr>
            <w:r>
              <w:t>Mindestens 1,5 Liter trinken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Getreide + Kartoffeln enthalten Ballaststoff, Mineralstoffe und machen satt.</w:t>
            </w:r>
          </w:p>
        </w:tc>
      </w:tr>
      <w:tr w:rsidR="00A46C8C" w:rsidRPr="00A410C8" w:rsidTr="000310EC">
        <w:tc>
          <w:tcPr>
            <w:tcW w:w="2977" w:type="dxa"/>
            <w:shd w:val="clear" w:color="auto" w:fill="auto"/>
          </w:tcPr>
          <w:p w:rsidR="00A46C8C" w:rsidRPr="00A410C8" w:rsidRDefault="00A46C8C" w:rsidP="000310EC">
            <w:pPr>
              <w:pStyle w:val="Textkrper"/>
            </w:pPr>
            <w:r>
              <w:t>In Bewegung bleiben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Milch liefert Calcium für die Knochen und Zähne.</w:t>
            </w:r>
          </w:p>
        </w:tc>
      </w:tr>
      <w:tr w:rsidR="00A46C8C" w:rsidRPr="00A410C8" w:rsidTr="000310EC">
        <w:tc>
          <w:tcPr>
            <w:tcW w:w="2977" w:type="dxa"/>
            <w:shd w:val="clear" w:color="auto" w:fill="auto"/>
          </w:tcPr>
          <w:p w:rsidR="00A46C8C" w:rsidRPr="00116D08" w:rsidRDefault="00A46C8C" w:rsidP="000310EC">
            <w:pPr>
              <w:pStyle w:val="Textkrper"/>
            </w:pPr>
            <w:r>
              <w:t xml:space="preserve">Wenig Fett und fettreiche Lebensmittel </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Vitamine werden beim Kochen zerstört.</w:t>
            </w:r>
          </w:p>
        </w:tc>
      </w:tr>
      <w:tr w:rsidR="00A46C8C" w:rsidRPr="00A410C8" w:rsidTr="000310EC">
        <w:tc>
          <w:tcPr>
            <w:tcW w:w="2977" w:type="dxa"/>
            <w:shd w:val="clear" w:color="auto" w:fill="auto"/>
          </w:tcPr>
          <w:p w:rsidR="00A46C8C" w:rsidRPr="00116D08" w:rsidRDefault="00A46C8C" w:rsidP="000310EC">
            <w:pPr>
              <w:pStyle w:val="Textkrper"/>
            </w:pPr>
            <w:r>
              <w:t>Nährstoffe erhalten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Fette liefern (zu) viel Energie.</w:t>
            </w:r>
          </w:p>
        </w:tc>
      </w:tr>
      <w:tr w:rsidR="00A46C8C" w:rsidRPr="00A410C8" w:rsidTr="000310EC">
        <w:tc>
          <w:tcPr>
            <w:tcW w:w="2977" w:type="dxa"/>
            <w:shd w:val="clear" w:color="auto" w:fill="auto"/>
          </w:tcPr>
          <w:p w:rsidR="00A46C8C" w:rsidRPr="00A410C8" w:rsidRDefault="00A46C8C" w:rsidP="000310EC">
            <w:pPr>
              <w:pStyle w:val="Textkrper"/>
            </w:pPr>
            <w:r>
              <w:t>Sich Zeit nehmen und gemeinsam genießen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 xml:space="preserve">Viele Vitamine sind in Obst und Gemüse enthalten </w:t>
            </w:r>
          </w:p>
        </w:tc>
      </w:tr>
    </w:tbl>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A46C8C" w:rsidP="0014796A">
            <w:pPr>
              <w:pStyle w:val="Tabelle6pt"/>
              <w:rPr>
                <w:color w:val="000000"/>
              </w:rPr>
            </w:pPr>
            <w:r>
              <w:br w:type="textWrapping" w:clear="all"/>
            </w:r>
            <w:r w:rsidR="008A46E0">
              <w:br w:type="page"/>
              <w:t>Lernfeld</w:t>
            </w:r>
          </w:p>
          <w:p w:rsidR="008A46E0" w:rsidRDefault="008A46E0" w:rsidP="0014796A">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der Ernährungspyramide zuordnen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A46C8C">
            <w:pPr>
              <w:pStyle w:val="TabelleKopfmitte"/>
              <w:rPr>
                <w:rFonts w:eastAsia="Calibri"/>
              </w:rPr>
            </w:pPr>
            <w:r>
              <w:t xml:space="preserve">H03.01.05.01 </w:t>
            </w:r>
          </w:p>
        </w:tc>
      </w:tr>
      <w:tr w:rsidR="008A46E0" w:rsidRPr="00B51DE9" w:rsidTr="0014796A">
        <w:tc>
          <w:tcPr>
            <w:tcW w:w="7348" w:type="dxa"/>
            <w:gridSpan w:val="2"/>
            <w:tcBorders>
              <w:left w:val="single" w:sz="4" w:space="0" w:color="auto"/>
              <w:bottom w:val="single" w:sz="4" w:space="0" w:color="auto"/>
              <w:right w:val="single" w:sz="4" w:space="0" w:color="auto"/>
            </w:tcBorders>
            <w:hideMark/>
          </w:tcPr>
          <w:p w:rsidR="008A46E0" w:rsidRPr="004B658C" w:rsidRDefault="008A46E0" w:rsidP="0014796A">
            <w:pPr>
              <w:pStyle w:val="Tabelle6pt"/>
            </w:pPr>
            <w:r>
              <w:t>Kompetenzen</w:t>
            </w:r>
          </w:p>
          <w:p w:rsidR="008A46E0" w:rsidRDefault="008A46E0" w:rsidP="0014796A">
            <w:pPr>
              <w:pStyle w:val="Kopf8ptafz"/>
            </w:pPr>
            <w:r>
              <w:t>Ich kann mich über die Empfehlungen der DGE informieren.</w:t>
            </w:r>
          </w:p>
          <w:p w:rsidR="008A46E0" w:rsidRDefault="008A46E0" w:rsidP="0014796A">
            <w:pPr>
              <w:pStyle w:val="Kopf8ptafz"/>
            </w:pPr>
            <w:r>
              <w:t>Ich kann die Empfehlungen der DGE der Ernährungspyramide zuordnen.</w:t>
            </w:r>
          </w:p>
          <w:p w:rsidR="008A46E0" w:rsidRDefault="008A46E0" w:rsidP="0014796A">
            <w:pPr>
              <w:pStyle w:val="Kopf8ptafz"/>
            </w:pPr>
            <w:r>
              <w:t>Ich kann die Regeln der DGE erklären</w:t>
            </w:r>
            <w:r w:rsidR="00456249">
              <w:t>.</w:t>
            </w:r>
          </w:p>
          <w:p w:rsidR="008A46E0" w:rsidRPr="009C3317" w:rsidRDefault="008A46E0" w:rsidP="0014796A">
            <w:pPr>
              <w:pStyle w:val="Kopf8ptafz"/>
              <w:rPr>
                <w:i/>
                <w:iCs/>
              </w:rPr>
            </w:pPr>
            <w:r>
              <w:rPr>
                <w:rStyle w:val="Hervorhebung"/>
              </w:rPr>
              <w:t>Ich kann zusammen arbeiten.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D9D9D9" w:themeFill="background1" w:themeFillShade="D9"/>
                </w:tcPr>
                <w:p w:rsidR="008A46E0" w:rsidRPr="00B51DE9" w:rsidRDefault="008A46E0" w:rsidP="0014796A">
                  <w:pPr>
                    <w:pStyle w:val="TabelleKopfmitte"/>
                  </w:pPr>
                  <w:r w:rsidRPr="00B51DE9">
                    <w:t>L</w:t>
                  </w:r>
                  <w:r>
                    <w:t>ösung</w:t>
                  </w:r>
                </w:p>
              </w:tc>
            </w:tr>
          </w:tbl>
          <w:p w:rsidR="008A46E0" w:rsidRPr="00B51DE9" w:rsidRDefault="008A46E0" w:rsidP="0014796A"/>
        </w:tc>
      </w:tr>
    </w:tbl>
    <w:p w:rsidR="008A46E0" w:rsidRDefault="008A46E0" w:rsidP="008A46E0">
      <w:pPr>
        <w:pStyle w:val="Textkrper"/>
      </w:pPr>
    </w:p>
    <w:p w:rsidR="008A46E0" w:rsidRDefault="008A46E0" w:rsidP="008A46E0">
      <w:pPr>
        <w:pStyle w:val="Textkrper"/>
      </w:pPr>
      <w:r>
        <w:t>Diese Regeln lassen sich nicht so einfach in die Ernährungs-Pyramide einordnen:</w:t>
      </w:r>
    </w:p>
    <w:p w:rsidR="008A46E0" w:rsidRDefault="008A46E0" w:rsidP="008A46E0">
      <w:pPr>
        <w:pStyle w:val="AufgabeKasten"/>
      </w:pPr>
      <w:r>
        <w:t>In Bewegung bleiben</w:t>
      </w:r>
    </w:p>
    <w:p w:rsidR="008A46E0" w:rsidRDefault="008A46E0" w:rsidP="008A46E0">
      <w:pPr>
        <w:pStyle w:val="AufgabeKasten"/>
      </w:pPr>
      <w:r>
        <w:t>Salz sparsam verwenden</w:t>
      </w:r>
    </w:p>
    <w:p w:rsidR="008A46E0" w:rsidRDefault="008A46E0" w:rsidP="008A46E0">
      <w:pPr>
        <w:pStyle w:val="AufgabeKasten"/>
      </w:pPr>
      <w:r>
        <w:t>Sich Zeit nehmen und gemeinsam genießen</w:t>
      </w:r>
    </w:p>
    <w:p w:rsidR="008A46E0" w:rsidRPr="00812D64" w:rsidRDefault="008A46E0" w:rsidP="008A46E0">
      <w:pPr>
        <w:pStyle w:val="AufgabeKasten"/>
      </w:pPr>
      <w:r>
        <w:t>Nährstoffe erhalten</w:t>
      </w:r>
    </w:p>
    <w:p w:rsidR="008A46E0" w:rsidRDefault="008A46E0" w:rsidP="008A46E0">
      <w:pPr>
        <w:spacing w:line="240" w:lineRule="exact"/>
      </w:pPr>
      <w:r>
        <w:t>Zuordnung der Erklärungen zu den Regeln:.</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4819"/>
        <w:gridCol w:w="4820"/>
      </w:tblGrid>
      <w:tr w:rsidR="008A46E0" w:rsidRPr="00A410C8" w:rsidTr="0014796A">
        <w:tc>
          <w:tcPr>
            <w:tcW w:w="4819" w:type="dxa"/>
            <w:shd w:val="clear" w:color="auto" w:fill="D9D9D9" w:themeFill="background1" w:themeFillShade="D9"/>
          </w:tcPr>
          <w:p w:rsidR="008A46E0" w:rsidRPr="00A410C8" w:rsidRDefault="008A46E0" w:rsidP="0014796A">
            <w:pPr>
              <w:pStyle w:val="TabelleKopflinks"/>
            </w:pPr>
            <w:r>
              <w:t>Regeln der DGE</w:t>
            </w:r>
          </w:p>
        </w:tc>
        <w:tc>
          <w:tcPr>
            <w:tcW w:w="4820" w:type="dxa"/>
            <w:shd w:val="clear" w:color="auto" w:fill="D9D9D9" w:themeFill="background1" w:themeFillShade="D9"/>
          </w:tcPr>
          <w:p w:rsidR="008A46E0" w:rsidRPr="00A02FBA" w:rsidRDefault="008A46E0" w:rsidP="0014796A">
            <w:pPr>
              <w:pStyle w:val="TabelleKopflinks"/>
              <w:jc w:val="right"/>
              <w:rPr>
                <w:rStyle w:val="Hervorhebung"/>
              </w:rPr>
            </w:pPr>
            <w:r w:rsidRPr="00A02FBA">
              <w:rPr>
                <w:rStyle w:val="Hervorhebung"/>
              </w:rPr>
              <w:t xml:space="preserve">Erklärungen </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40512" behindDoc="0" locked="0" layoutInCell="1" allowOverlap="1" wp14:anchorId="5FA4EB9C" wp14:editId="54EF97C9">
                      <wp:simplePos x="0" y="0"/>
                      <wp:positionH relativeFrom="column">
                        <wp:posOffset>1165533</wp:posOffset>
                      </wp:positionH>
                      <wp:positionV relativeFrom="paragraph">
                        <wp:posOffset>58220</wp:posOffset>
                      </wp:positionV>
                      <wp:extent cx="2414016" cy="1510067"/>
                      <wp:effectExtent l="0" t="76200" r="0" b="33020"/>
                      <wp:wrapNone/>
                      <wp:docPr id="557" name="Gekrümmte Verbindung 557"/>
                      <wp:cNvGraphicFramePr/>
                      <a:graphic xmlns:a="http://schemas.openxmlformats.org/drawingml/2006/main">
                        <a:graphicData uri="http://schemas.microsoft.com/office/word/2010/wordprocessingShape">
                          <wps:wsp>
                            <wps:cNvCnPr/>
                            <wps:spPr>
                              <a:xfrm flipV="1">
                                <a:off x="0" y="0"/>
                                <a:ext cx="2414016" cy="1510067"/>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57" o:spid="_x0000_s1026" type="#_x0000_t38" style="position:absolute;margin-left:91.75pt;margin-top:4.6pt;width:190.1pt;height:118.9pt;flip:y;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" adj="10800" strokecolor="#4579b8 [3044]">
                      <v:stroke endarrow="block"/>
                    </v:shape>
                  </w:pict>
                </mc:Fallback>
              </mc:AlternateContent>
            </w:r>
            <w:r>
              <w:rPr>
                <w:noProof/>
              </w:rPr>
              <mc:AlternateContent>
                <mc:Choice Requires="wps">
                  <w:drawing>
                    <wp:anchor distT="0" distB="0" distL="114300" distR="114300" simplePos="0" relativeHeight="251838464" behindDoc="0" locked="0" layoutInCell="1" allowOverlap="1" wp14:anchorId="069EEB3D" wp14:editId="19B3483F">
                      <wp:simplePos x="0" y="0"/>
                      <wp:positionH relativeFrom="column">
                        <wp:posOffset>2670375</wp:posOffset>
                      </wp:positionH>
                      <wp:positionV relativeFrom="paragraph">
                        <wp:posOffset>73896</wp:posOffset>
                      </wp:positionV>
                      <wp:extent cx="412786" cy="1107730"/>
                      <wp:effectExtent l="0" t="0" r="63500" b="54610"/>
                      <wp:wrapNone/>
                      <wp:docPr id="450" name="Gekrümmte Verbindung 450"/>
                      <wp:cNvGraphicFramePr/>
                      <a:graphic xmlns:a="http://schemas.openxmlformats.org/drawingml/2006/main">
                        <a:graphicData uri="http://schemas.microsoft.com/office/word/2010/wordprocessingShape">
                          <wps:wsp>
                            <wps:cNvCnPr/>
                            <wps:spPr>
                              <a:xfrm>
                                <a:off x="0" y="0"/>
                                <a:ext cx="412786" cy="110773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50" o:spid="_x0000_s1026" type="#_x0000_t38" style="position:absolute;margin-left:210.25pt;margin-top:5.8pt;width:32.5pt;height:87.2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" adj="10800" strokecolor="#4579b8 [3044]">
                      <v:stroke endarrow="block"/>
                    </v:shape>
                  </w:pict>
                </mc:Fallback>
              </mc:AlternateContent>
            </w:r>
            <w:r>
              <w:t>Viel Getreide (Brot, Nudeln, Reis) und Kartoffeln</w:t>
            </w:r>
          </w:p>
        </w:tc>
        <w:tc>
          <w:tcPr>
            <w:tcW w:w="4820" w:type="dxa"/>
          </w:tcPr>
          <w:p w:rsidR="008A46E0" w:rsidRPr="00A02FBA" w:rsidRDefault="008A46E0" w:rsidP="0014796A">
            <w:pPr>
              <w:pStyle w:val="Textkrper"/>
              <w:jc w:val="right"/>
              <w:rPr>
                <w:rStyle w:val="Hervorhebung"/>
              </w:rPr>
            </w:pPr>
            <w:r w:rsidRPr="00A02FBA">
              <w:rPr>
                <w:rStyle w:val="Hervorhebung"/>
              </w:rPr>
              <w:t>Bewegung stärkt das Herz</w:t>
            </w:r>
            <w:r>
              <w:rPr>
                <w:rStyle w:val="Hervorhebung"/>
              </w:rPr>
              <w:t xml:space="preserve"> und hält schlank</w:t>
            </w:r>
            <w:r w:rsidRPr="00A02FBA">
              <w:rPr>
                <w:rStyle w:val="Hervorhebung"/>
              </w:rPr>
              <w:t>.</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39488" behindDoc="0" locked="0" layoutInCell="1" allowOverlap="1" wp14:anchorId="0DE75E80" wp14:editId="0020FE2A">
                      <wp:simplePos x="0" y="0"/>
                      <wp:positionH relativeFrom="column">
                        <wp:posOffset>2027681</wp:posOffset>
                      </wp:positionH>
                      <wp:positionV relativeFrom="paragraph">
                        <wp:posOffset>75347</wp:posOffset>
                      </wp:positionV>
                      <wp:extent cx="1092055" cy="637468"/>
                      <wp:effectExtent l="0" t="57150" r="13335" b="29845"/>
                      <wp:wrapNone/>
                      <wp:docPr id="559" name="Gekrümmte Verbindung 559"/>
                      <wp:cNvGraphicFramePr/>
                      <a:graphic xmlns:a="http://schemas.openxmlformats.org/drawingml/2006/main">
                        <a:graphicData uri="http://schemas.microsoft.com/office/word/2010/wordprocessingShape">
                          <wps:wsp>
                            <wps:cNvCnPr/>
                            <wps:spPr>
                              <a:xfrm flipV="1">
                                <a:off x="0" y="0"/>
                                <a:ext cx="1092055" cy="637468"/>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59" o:spid="_x0000_s1026" type="#_x0000_t38" style="position:absolute;margin-left:159.65pt;margin-top:5.95pt;width:86pt;height:50.2pt;flip:y;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" adj="10800" strokecolor="#4579b8 [3044]">
                      <v:stroke endarrow="block"/>
                    </v:shape>
                  </w:pict>
                </mc:Fallback>
              </mc:AlternateContent>
            </w:r>
            <w:r>
              <w:t>Fünf Portionen Gemüse und Obst</w:t>
            </w:r>
          </w:p>
        </w:tc>
        <w:tc>
          <w:tcPr>
            <w:tcW w:w="4820" w:type="dxa"/>
          </w:tcPr>
          <w:p w:rsidR="008A46E0" w:rsidRPr="00A02FBA" w:rsidRDefault="008A46E0" w:rsidP="0014796A">
            <w:pPr>
              <w:pStyle w:val="Textkrper"/>
              <w:jc w:val="right"/>
              <w:rPr>
                <w:rStyle w:val="Hervorhebung"/>
              </w:rPr>
            </w:pPr>
            <w:r w:rsidRPr="00A02FBA">
              <w:rPr>
                <w:rStyle w:val="Hervorhebung"/>
              </w:rPr>
              <w:t>Der Blutdruck steigt durch zu viel Salz. Zucker liefert viel Energie + fördert Karies.</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22080" behindDoc="0" locked="0" layoutInCell="1" allowOverlap="1" wp14:anchorId="0CC34470" wp14:editId="3A25327D">
                      <wp:simplePos x="0" y="0"/>
                      <wp:positionH relativeFrom="column">
                        <wp:posOffset>1489491</wp:posOffset>
                      </wp:positionH>
                      <wp:positionV relativeFrom="paragraph">
                        <wp:posOffset>72753</wp:posOffset>
                      </wp:positionV>
                      <wp:extent cx="2910405" cy="491163"/>
                      <wp:effectExtent l="0" t="76200" r="0" b="23495"/>
                      <wp:wrapNone/>
                      <wp:docPr id="560" name="Gekrümmte Verbindung 560"/>
                      <wp:cNvGraphicFramePr/>
                      <a:graphic xmlns:a="http://schemas.openxmlformats.org/drawingml/2006/main">
                        <a:graphicData uri="http://schemas.microsoft.com/office/word/2010/wordprocessingShape">
                          <wps:wsp>
                            <wps:cNvCnPr/>
                            <wps:spPr>
                              <a:xfrm flipV="1">
                                <a:off x="0" y="0"/>
                                <a:ext cx="2910405" cy="491163"/>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60" o:spid="_x0000_s1026" type="#_x0000_t38" style="position:absolute;margin-left:117.3pt;margin-top:5.75pt;width:229.15pt;height:38.65pt;flip:y;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" adj="10800" strokecolor="#4579b8 [3044]">
                      <v:stroke endarrow="block"/>
                    </v:shape>
                  </w:pict>
                </mc:Fallback>
              </mc:AlternateContent>
            </w:r>
            <w:r>
              <w:rPr>
                <w:noProof/>
              </w:rPr>
              <mc:AlternateContent>
                <mc:Choice Requires="wps">
                  <w:drawing>
                    <wp:anchor distT="0" distB="0" distL="114300" distR="114300" simplePos="0" relativeHeight="251821056" behindDoc="0" locked="0" layoutInCell="1" allowOverlap="1" wp14:anchorId="400EB74C" wp14:editId="0F9ABD9F">
                      <wp:simplePos x="0" y="0"/>
                      <wp:positionH relativeFrom="column">
                        <wp:posOffset>1724623</wp:posOffset>
                      </wp:positionH>
                      <wp:positionV relativeFrom="paragraph">
                        <wp:posOffset>109329</wp:posOffset>
                      </wp:positionV>
                      <wp:extent cx="1771323" cy="820347"/>
                      <wp:effectExtent l="0" t="0" r="76835" b="94615"/>
                      <wp:wrapNone/>
                      <wp:docPr id="561" name="Gekrümmte Verbindung 561"/>
                      <wp:cNvGraphicFramePr/>
                      <a:graphic xmlns:a="http://schemas.openxmlformats.org/drawingml/2006/main">
                        <a:graphicData uri="http://schemas.microsoft.com/office/word/2010/wordprocessingShape">
                          <wps:wsp>
                            <wps:cNvCnPr/>
                            <wps:spPr>
                              <a:xfrm>
                                <a:off x="0" y="0"/>
                                <a:ext cx="1771323" cy="820347"/>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61" o:spid="_x0000_s1026" type="#_x0000_t38" style="position:absolute;margin-left:135.8pt;margin-top:8.6pt;width:139.45pt;height:64.6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" adj="10800" strokecolor="#4579b8 [3044]">
                      <v:stroke endarrow="block"/>
                    </v:shape>
                  </w:pict>
                </mc:Fallback>
              </mc:AlternateContent>
            </w:r>
            <w:r>
              <w:t xml:space="preserve">Täglich Milch und Milchprodukte </w:t>
            </w:r>
          </w:p>
        </w:tc>
        <w:tc>
          <w:tcPr>
            <w:tcW w:w="4820" w:type="dxa"/>
          </w:tcPr>
          <w:p w:rsidR="008A46E0" w:rsidRPr="00A02FBA" w:rsidRDefault="008A46E0" w:rsidP="0014796A">
            <w:pPr>
              <w:pStyle w:val="Textkrper"/>
              <w:jc w:val="right"/>
              <w:rPr>
                <w:rStyle w:val="Hervorhebung"/>
              </w:rPr>
            </w:pPr>
            <w:r w:rsidRPr="00A02FBA">
              <w:rPr>
                <w:rStyle w:val="Hervorhebung"/>
              </w:rPr>
              <w:t>Flüssigkeit ist lebensnotwendig.</w:t>
            </w:r>
          </w:p>
        </w:tc>
      </w:tr>
      <w:tr w:rsidR="008A46E0" w:rsidRPr="00A410C8" w:rsidTr="0014796A">
        <w:tc>
          <w:tcPr>
            <w:tcW w:w="4819" w:type="dxa"/>
            <w:shd w:val="clear" w:color="auto" w:fill="auto"/>
          </w:tcPr>
          <w:p w:rsidR="008A46E0" w:rsidRPr="00F57357" w:rsidRDefault="008A46E0" w:rsidP="0014796A">
            <w:pPr>
              <w:pStyle w:val="Textkrper"/>
              <w:rPr>
                <w:b/>
                <w:u w:val="single"/>
              </w:rPr>
            </w:pPr>
            <w:r w:rsidRPr="00F57357">
              <w:rPr>
                <w:b/>
                <w:noProof/>
                <w:u w:val="single"/>
              </w:rPr>
              <mc:AlternateContent>
                <mc:Choice Requires="wps">
                  <w:drawing>
                    <wp:anchor distT="0" distB="0" distL="114300" distR="114300" simplePos="0" relativeHeight="251831296" behindDoc="0" locked="0" layoutInCell="1" allowOverlap="1" wp14:anchorId="3E693C87" wp14:editId="6643D09F">
                      <wp:simplePos x="0" y="0"/>
                      <wp:positionH relativeFrom="column">
                        <wp:posOffset>1719398</wp:posOffset>
                      </wp:positionH>
                      <wp:positionV relativeFrom="paragraph">
                        <wp:posOffset>79429</wp:posOffset>
                      </wp:positionV>
                      <wp:extent cx="1760873" cy="1327187"/>
                      <wp:effectExtent l="0" t="76200" r="0" b="25400"/>
                      <wp:wrapNone/>
                      <wp:docPr id="461" name="Gekrümmte Verbindung 461"/>
                      <wp:cNvGraphicFramePr/>
                      <a:graphic xmlns:a="http://schemas.openxmlformats.org/drawingml/2006/main">
                        <a:graphicData uri="http://schemas.microsoft.com/office/word/2010/wordprocessingShape">
                          <wps:wsp>
                            <wps:cNvCnPr/>
                            <wps:spPr>
                              <a:xfrm flipV="1">
                                <a:off x="0" y="0"/>
                                <a:ext cx="1760873" cy="1327187"/>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61" o:spid="_x0000_s1026" type="#_x0000_t38" style="position:absolute;margin-left:135.4pt;margin-top:6.25pt;width:138.65pt;height:104.5pt;flip:y;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" adj="10800" strokecolor="#4579b8 [3044]">
                      <v:stroke endarrow="block"/>
                    </v:shape>
                  </w:pict>
                </mc:Fallback>
              </mc:AlternateContent>
            </w:r>
            <w:r w:rsidRPr="00F57357">
              <w:rPr>
                <w:b/>
                <w:u w:val="single"/>
              </w:rPr>
              <w:t>Zucker und Salz sparsam verwenden</w:t>
            </w:r>
          </w:p>
        </w:tc>
        <w:tc>
          <w:tcPr>
            <w:tcW w:w="4820" w:type="dxa"/>
          </w:tcPr>
          <w:p w:rsidR="008A46E0" w:rsidRPr="00A02FBA" w:rsidRDefault="008A46E0" w:rsidP="0014796A">
            <w:pPr>
              <w:pStyle w:val="Textkrper"/>
              <w:jc w:val="right"/>
              <w:rPr>
                <w:rStyle w:val="Hervorhebung"/>
              </w:rPr>
            </w:pPr>
            <w:r>
              <w:rPr>
                <w:rStyle w:val="Hervorhebung"/>
              </w:rPr>
              <w:t>Essen mit Freunden genießen macht gute Laune!</w:t>
            </w:r>
          </w:p>
        </w:tc>
      </w:tr>
      <w:tr w:rsidR="008A46E0" w:rsidRPr="00A410C8" w:rsidTr="0014796A">
        <w:tc>
          <w:tcPr>
            <w:tcW w:w="4819" w:type="dxa"/>
            <w:shd w:val="clear" w:color="auto" w:fill="auto"/>
          </w:tcPr>
          <w:p w:rsidR="008A46E0" w:rsidRPr="00116D08" w:rsidRDefault="008A46E0" w:rsidP="0014796A">
            <w:pPr>
              <w:pStyle w:val="Textkrper"/>
            </w:pPr>
            <w:r>
              <w:t>Mindestens 1,5 Liter trinken</w:t>
            </w:r>
          </w:p>
        </w:tc>
        <w:tc>
          <w:tcPr>
            <w:tcW w:w="4820" w:type="dxa"/>
          </w:tcPr>
          <w:p w:rsidR="008A46E0" w:rsidRPr="00A02FBA" w:rsidRDefault="008A46E0" w:rsidP="0014796A">
            <w:pPr>
              <w:pStyle w:val="Textkrper"/>
              <w:jc w:val="right"/>
              <w:rPr>
                <w:rStyle w:val="Hervorhebung"/>
              </w:rPr>
            </w:pPr>
            <w:r w:rsidRPr="00A02FBA">
              <w:rPr>
                <w:rStyle w:val="Hervorhebung"/>
              </w:rPr>
              <w:t>Getreide + Kartoffeln enthalten Ballaststoff, Mineralstoffe und machen satt.</w:t>
            </w:r>
          </w:p>
        </w:tc>
      </w:tr>
      <w:tr w:rsidR="008A46E0" w:rsidRPr="00A410C8" w:rsidTr="0014796A">
        <w:tc>
          <w:tcPr>
            <w:tcW w:w="4819" w:type="dxa"/>
            <w:shd w:val="clear" w:color="auto" w:fill="auto"/>
          </w:tcPr>
          <w:p w:rsidR="008A46E0" w:rsidRPr="00F57357" w:rsidRDefault="008A46E0" w:rsidP="0014796A">
            <w:pPr>
              <w:pStyle w:val="Textkrper"/>
              <w:rPr>
                <w:b/>
                <w:u w:val="single"/>
              </w:rPr>
            </w:pPr>
            <w:r w:rsidRPr="00F57357">
              <w:rPr>
                <w:b/>
                <w:u w:val="single"/>
              </w:rPr>
              <w:t>in Bewegung bleiben</w:t>
            </w:r>
          </w:p>
        </w:tc>
        <w:tc>
          <w:tcPr>
            <w:tcW w:w="4820" w:type="dxa"/>
          </w:tcPr>
          <w:p w:rsidR="008A46E0" w:rsidRPr="00A02FBA" w:rsidRDefault="008A46E0" w:rsidP="0014796A">
            <w:pPr>
              <w:pStyle w:val="Textkrper"/>
              <w:jc w:val="right"/>
              <w:rPr>
                <w:rStyle w:val="Hervorhebung"/>
              </w:rPr>
            </w:pPr>
            <w:r w:rsidRPr="00A02FBA">
              <w:rPr>
                <w:rStyle w:val="Hervorhebung"/>
              </w:rPr>
              <w:t>Milch liefert Calcium für die Knochen und Zähne.</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41536" behindDoc="0" locked="0" layoutInCell="1" allowOverlap="1" wp14:anchorId="52A74BD6" wp14:editId="7715360B">
                      <wp:simplePos x="0" y="0"/>
                      <wp:positionH relativeFrom="column">
                        <wp:posOffset>1144633</wp:posOffset>
                      </wp:positionH>
                      <wp:positionV relativeFrom="paragraph">
                        <wp:posOffset>80373</wp:posOffset>
                      </wp:positionV>
                      <wp:extent cx="2805902" cy="235131"/>
                      <wp:effectExtent l="0" t="76200" r="0" b="31750"/>
                      <wp:wrapNone/>
                      <wp:docPr id="460" name="Gekrümmte Verbindung 460"/>
                      <wp:cNvGraphicFramePr/>
                      <a:graphic xmlns:a="http://schemas.openxmlformats.org/drawingml/2006/main">
                        <a:graphicData uri="http://schemas.microsoft.com/office/word/2010/wordprocessingShape">
                          <wps:wsp>
                            <wps:cNvCnPr/>
                            <wps:spPr>
                              <a:xfrm flipV="1">
                                <a:off x="0" y="0"/>
                                <a:ext cx="2805902" cy="235131"/>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60" o:spid="_x0000_s1026" type="#_x0000_t38" style="position:absolute;margin-left:90.15pt;margin-top:6.35pt;width:220.95pt;height:18.5pt;flip:y;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" adj="10800" strokecolor="#4579b8 [3044]">
                      <v:stroke endarrow="block"/>
                    </v:shape>
                  </w:pict>
                </mc:Fallback>
              </mc:AlternateContent>
            </w:r>
            <w:r>
              <w:rPr>
                <w:noProof/>
              </w:rPr>
              <mc:AlternateContent>
                <mc:Choice Requires="wps">
                  <w:drawing>
                    <wp:anchor distT="0" distB="0" distL="114300" distR="114300" simplePos="0" relativeHeight="251823104" behindDoc="0" locked="0" layoutInCell="1" allowOverlap="1" wp14:anchorId="03C73405" wp14:editId="0C234636">
                      <wp:simplePos x="0" y="0"/>
                      <wp:positionH relativeFrom="column">
                        <wp:posOffset>2137409</wp:posOffset>
                      </wp:positionH>
                      <wp:positionV relativeFrom="paragraph">
                        <wp:posOffset>96048</wp:posOffset>
                      </wp:positionV>
                      <wp:extent cx="2346089" cy="209006"/>
                      <wp:effectExtent l="0" t="0" r="54610" b="95885"/>
                      <wp:wrapNone/>
                      <wp:docPr id="459" name="Gekrümmte Verbindung 459"/>
                      <wp:cNvGraphicFramePr/>
                      <a:graphic xmlns:a="http://schemas.openxmlformats.org/drawingml/2006/main">
                        <a:graphicData uri="http://schemas.microsoft.com/office/word/2010/wordprocessingShape">
                          <wps:wsp>
                            <wps:cNvCnPr/>
                            <wps:spPr>
                              <a:xfrm>
                                <a:off x="0" y="0"/>
                                <a:ext cx="2346089" cy="209006"/>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59" o:spid="_x0000_s1026" type="#_x0000_t38" style="position:absolute;margin-left:168.3pt;margin-top:7.55pt;width:184.75pt;height:16.4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" adj="10800" strokecolor="#4579b8 [3044]">
                      <v:stroke endarrow="block"/>
                    </v:shape>
                  </w:pict>
                </mc:Fallback>
              </mc:AlternateContent>
            </w:r>
            <w:r>
              <w:t xml:space="preserve">Wenig Fett und fettreiche Lebensmittel </w:t>
            </w:r>
          </w:p>
        </w:tc>
        <w:tc>
          <w:tcPr>
            <w:tcW w:w="4820" w:type="dxa"/>
          </w:tcPr>
          <w:p w:rsidR="008A46E0" w:rsidRPr="00A02FBA" w:rsidRDefault="008A46E0" w:rsidP="0014796A">
            <w:pPr>
              <w:pStyle w:val="Textkrper"/>
              <w:jc w:val="right"/>
              <w:rPr>
                <w:rStyle w:val="Hervorhebung"/>
              </w:rPr>
            </w:pPr>
            <w:r w:rsidRPr="00A02FBA">
              <w:rPr>
                <w:rStyle w:val="Hervorhebung"/>
              </w:rPr>
              <w:t>Vitamine werden beim Kochen zerstört.</w:t>
            </w:r>
          </w:p>
        </w:tc>
      </w:tr>
      <w:tr w:rsidR="008A46E0" w:rsidRPr="00A410C8" w:rsidTr="0014796A">
        <w:tc>
          <w:tcPr>
            <w:tcW w:w="4819" w:type="dxa"/>
            <w:shd w:val="clear" w:color="auto" w:fill="auto"/>
          </w:tcPr>
          <w:p w:rsidR="008A46E0" w:rsidRPr="00F57357" w:rsidRDefault="008A46E0" w:rsidP="0014796A">
            <w:pPr>
              <w:pStyle w:val="Textkrper"/>
              <w:rPr>
                <w:b/>
                <w:u w:val="single"/>
              </w:rPr>
            </w:pPr>
            <w:r>
              <w:rPr>
                <w:b/>
                <w:u w:val="single"/>
              </w:rPr>
              <w:t>Nährstoffe erhalten</w:t>
            </w:r>
          </w:p>
        </w:tc>
        <w:tc>
          <w:tcPr>
            <w:tcW w:w="4820" w:type="dxa"/>
          </w:tcPr>
          <w:p w:rsidR="008A46E0" w:rsidRPr="00A02FBA" w:rsidRDefault="008A46E0" w:rsidP="0014796A">
            <w:pPr>
              <w:pStyle w:val="Textkrper"/>
              <w:jc w:val="right"/>
              <w:rPr>
                <w:rStyle w:val="Hervorhebung"/>
              </w:rPr>
            </w:pPr>
            <w:r>
              <w:rPr>
                <w:noProof/>
              </w:rPr>
              <mc:AlternateContent>
                <mc:Choice Requires="wps">
                  <w:drawing>
                    <wp:anchor distT="0" distB="0" distL="114300" distR="114300" simplePos="0" relativeHeight="251817984" behindDoc="0" locked="0" layoutInCell="1" allowOverlap="1" wp14:anchorId="40494768" wp14:editId="564526B0">
                      <wp:simplePos x="0" y="0"/>
                      <wp:positionH relativeFrom="column">
                        <wp:posOffset>-1267514</wp:posOffset>
                      </wp:positionH>
                      <wp:positionV relativeFrom="paragraph">
                        <wp:posOffset>-1689499</wp:posOffset>
                      </wp:positionV>
                      <wp:extent cx="1614297" cy="2000703"/>
                      <wp:effectExtent l="0" t="0" r="81280" b="95250"/>
                      <wp:wrapNone/>
                      <wp:docPr id="562" name="Gekrümmte Verbindung 562"/>
                      <wp:cNvGraphicFramePr/>
                      <a:graphic xmlns:a="http://schemas.openxmlformats.org/drawingml/2006/main">
                        <a:graphicData uri="http://schemas.microsoft.com/office/word/2010/wordprocessingShape">
                          <wps:wsp>
                            <wps:cNvCnPr/>
                            <wps:spPr>
                              <a:xfrm>
                                <a:off x="0" y="0"/>
                                <a:ext cx="1614297" cy="2000703"/>
                              </a:xfrm>
                              <a:prstGeom prst="curvedConnector3">
                                <a:avLst>
                                  <a:gd name="adj1" fmla="val 27339"/>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krümmte Verbindung 562" o:spid="_x0000_s1026" type="#_x0000_t38" style="position:absolute;margin-left:-99.8pt;margin-top:-133.05pt;width:127.1pt;height:157.5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" adj="5905" strokecolor="#4579b8 [3044]">
                      <v:stroke endarrow="block"/>
                    </v:shape>
                  </w:pict>
                </mc:Fallback>
              </mc:AlternateContent>
            </w:r>
            <w:r w:rsidRPr="00A02FBA">
              <w:rPr>
                <w:rStyle w:val="Hervorhebung"/>
              </w:rPr>
              <w:t>Fette liefern (zu) viel Energie.</w:t>
            </w:r>
          </w:p>
        </w:tc>
      </w:tr>
      <w:tr w:rsidR="008A46E0" w:rsidRPr="00A410C8" w:rsidTr="0014796A">
        <w:tc>
          <w:tcPr>
            <w:tcW w:w="4819" w:type="dxa"/>
            <w:shd w:val="clear" w:color="auto" w:fill="auto"/>
          </w:tcPr>
          <w:p w:rsidR="008A46E0" w:rsidRPr="00F57357" w:rsidRDefault="008A46E0" w:rsidP="0014796A">
            <w:pPr>
              <w:pStyle w:val="Textkrper"/>
              <w:rPr>
                <w:b/>
                <w:u w:val="single"/>
              </w:rPr>
            </w:pPr>
            <w:r w:rsidRPr="00F57357">
              <w:rPr>
                <w:b/>
                <w:u w:val="single"/>
              </w:rPr>
              <w:t>Sich Zeit nehmen und g</w:t>
            </w:r>
            <w:r>
              <w:rPr>
                <w:b/>
                <w:u w:val="single"/>
              </w:rPr>
              <w:t>emeinsam genießen</w:t>
            </w:r>
          </w:p>
        </w:tc>
        <w:tc>
          <w:tcPr>
            <w:tcW w:w="4820" w:type="dxa"/>
          </w:tcPr>
          <w:p w:rsidR="008A46E0" w:rsidRPr="00A02FBA" w:rsidRDefault="008A46E0" w:rsidP="0014796A">
            <w:pPr>
              <w:pStyle w:val="Textkrper"/>
              <w:jc w:val="right"/>
              <w:rPr>
                <w:rStyle w:val="Hervorhebung"/>
              </w:rPr>
            </w:pPr>
            <w:r w:rsidRPr="00A02FBA">
              <w:rPr>
                <w:rStyle w:val="Hervorhebung"/>
              </w:rPr>
              <w:t xml:space="preserve">Viele Vitamine sind in Obst und Gemüse enthalten </w:t>
            </w:r>
          </w:p>
        </w:tc>
      </w:tr>
    </w:tbl>
    <w:p w:rsidR="008A46E0" w:rsidRDefault="008A46E0" w:rsidP="008A46E0">
      <w:pPr>
        <w:pStyle w:val="AufgabeKasten"/>
        <w:numPr>
          <w:ilvl w:val="0"/>
          <w:numId w:val="0"/>
        </w:numPr>
      </w:pPr>
      <w:r>
        <w:rPr>
          <w:noProof/>
          <w:lang w:eastAsia="de-DE"/>
        </w:rPr>
        <w:drawing>
          <wp:anchor distT="0" distB="0" distL="114300" distR="114300" simplePos="0" relativeHeight="251887616" behindDoc="0" locked="0" layoutInCell="1" allowOverlap="1" wp14:anchorId="35EA19D6" wp14:editId="70EDEFCB">
            <wp:simplePos x="0" y="0"/>
            <wp:positionH relativeFrom="column">
              <wp:posOffset>746978</wp:posOffset>
            </wp:positionH>
            <wp:positionV relativeFrom="paragraph">
              <wp:posOffset>31750</wp:posOffset>
            </wp:positionV>
            <wp:extent cx="4549804" cy="3405871"/>
            <wp:effectExtent l="0" t="0" r="3175" b="4445"/>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05. Pyramide Loesung.emf"/>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549804" cy="3405871"/>
                    </a:xfrm>
                    <a:prstGeom prst="rect">
                      <a:avLst/>
                    </a:prstGeom>
                  </pic:spPr>
                </pic:pic>
              </a:graphicData>
            </a:graphic>
            <wp14:sizeRelH relativeFrom="page">
              <wp14:pctWidth>0</wp14:pctWidth>
            </wp14:sizeRelH>
            <wp14:sizeRelV relativeFrom="page">
              <wp14:pctHeight>0</wp14:pctHeight>
            </wp14:sizeRelV>
          </wp:anchor>
        </w:drawing>
      </w:r>
    </w:p>
    <w:p w:rsidR="008A46E0" w:rsidRDefault="008A46E0" w:rsidP="008A46E0">
      <w:pPr>
        <w:pStyle w:val="Textkrper"/>
      </w:pPr>
    </w:p>
    <w:p w:rsidR="008A46E0" w:rsidRDefault="008A46E0" w:rsidP="008A46E0">
      <w:pPr>
        <w:pStyle w:val="Textkrper"/>
      </w:pPr>
    </w:p>
    <w:p w:rsidR="008A46E0"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5379F6" w:rsidRPr="005379F6" w:rsidRDefault="005379F6" w:rsidP="005379F6">
      <w:pPr>
        <w:pStyle w:val="Marginaliegrau"/>
        <w:framePr w:wrap="around" w:x="8938" w:y="1167"/>
        <w:rPr>
          <w:lang w:val="en-US"/>
        </w:rPr>
      </w:pPr>
      <w:r w:rsidRPr="005379F6">
        <w:rPr>
          <w:lang w:val="en-US"/>
        </w:rPr>
        <w:t>Copyright: aid infodienst, Idee: S. Mannhardt, ND</w:t>
      </w:r>
    </w:p>
    <w:p w:rsidR="008A46E0" w:rsidRPr="005379F6" w:rsidRDefault="008A46E0" w:rsidP="008A46E0">
      <w:pPr>
        <w:pStyle w:val="Textkrper"/>
        <w:rPr>
          <w:lang w:val="en-US"/>
        </w:rPr>
      </w:pPr>
    </w:p>
    <w:p w:rsidR="00A868F3" w:rsidRPr="005379F6" w:rsidRDefault="00A868F3" w:rsidP="008A46E0">
      <w:pPr>
        <w:spacing w:line="240" w:lineRule="exact"/>
        <w:rPr>
          <w:lang w:val="en-US"/>
        </w:rPr>
        <w:sectPr w:rsidR="00A868F3" w:rsidRPr="005379F6" w:rsidSect="003172C6">
          <w:pgSz w:w="11906" w:h="16838" w:code="9"/>
          <w:pgMar w:top="1418" w:right="3402" w:bottom="1134" w:left="1134" w:header="709" w:footer="709" w:gutter="0"/>
          <w:cols w:space="708"/>
          <w:docGrid w:linePitch="360"/>
        </w:sectPr>
      </w:pPr>
    </w:p>
    <w:p w:rsidR="008A46E0" w:rsidRPr="005379F6" w:rsidRDefault="008A46E0" w:rsidP="008A46E0">
      <w:pPr>
        <w:spacing w:line="240" w:lineRule="exact"/>
        <w:rPr>
          <w:lang w:val="en-US"/>
        </w:rPr>
      </w:pPr>
    </w:p>
    <w:p w:rsidR="00D81C81" w:rsidRPr="005379F6" w:rsidRDefault="00154328" w:rsidP="008A46E0">
      <w:pPr>
        <w:spacing w:line="240" w:lineRule="exact"/>
        <w:rPr>
          <w:lang w:val="en-US"/>
        </w:rPr>
      </w:pPr>
      <w:r>
        <w:rPr>
          <w:noProof/>
          <w:lang w:eastAsia="de-DE"/>
        </w:rPr>
        <w:drawing>
          <wp:anchor distT="0" distB="0" distL="114300" distR="114300" simplePos="0" relativeHeight="251888640" behindDoc="0" locked="0" layoutInCell="1" allowOverlap="1" wp14:anchorId="1D1C0A13" wp14:editId="57BB42E8">
            <wp:simplePos x="0" y="0"/>
            <wp:positionH relativeFrom="column">
              <wp:posOffset>463550</wp:posOffset>
            </wp:positionH>
            <wp:positionV relativeFrom="paragraph">
              <wp:posOffset>70485</wp:posOffset>
            </wp:positionV>
            <wp:extent cx="7904480" cy="5928360"/>
            <wp:effectExtent l="0" t="0" r="1270" b="0"/>
            <wp:wrapNone/>
            <wp:docPr id="1232" name="Grafik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1].wmf"/>
                    <pic:cNvPicPr/>
                  </pic:nvPicPr>
                  <pic:blipFill>
                    <a:blip r:embed="rId155">
                      <a:extLst>
                        <a:ext uri="{28A0092B-C50C-407E-A947-70E740481C1C}">
                          <a14:useLocalDpi xmlns:a14="http://schemas.microsoft.com/office/drawing/2010/main" val="0"/>
                        </a:ext>
                      </a:extLst>
                    </a:blip>
                    <a:stretch>
                      <a:fillRect/>
                    </a:stretch>
                  </pic:blipFill>
                  <pic:spPr>
                    <a:xfrm>
                      <a:off x="0" y="0"/>
                      <a:ext cx="7904480" cy="5928360"/>
                    </a:xfrm>
                    <a:prstGeom prst="rect">
                      <a:avLst/>
                    </a:prstGeom>
                  </pic:spPr>
                </pic:pic>
              </a:graphicData>
            </a:graphic>
            <wp14:sizeRelH relativeFrom="page">
              <wp14:pctWidth>0</wp14:pctWidth>
            </wp14:sizeRelH>
            <wp14:sizeRelV relativeFrom="page">
              <wp14:pctHeight>0</wp14:pctHeight>
            </wp14:sizeRelV>
          </wp:anchor>
        </w:drawing>
      </w: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5379F6" w:rsidRPr="005379F6" w:rsidRDefault="005379F6" w:rsidP="005379F6">
      <w:pPr>
        <w:pStyle w:val="Marginaliegrau"/>
        <w:framePr w:wrap="around" w:x="12598" w:y="609"/>
        <w:rPr>
          <w:lang w:val="en-US"/>
        </w:rPr>
      </w:pPr>
      <w:r w:rsidRPr="005379F6">
        <w:rPr>
          <w:lang w:val="en-US"/>
        </w:rPr>
        <w:t>Copyright: aid infodienst, Idee: S. Mannhardt, ND</w:t>
      </w:r>
    </w:p>
    <w:p w:rsidR="00D81C81" w:rsidRPr="005379F6" w:rsidRDefault="00D81C81" w:rsidP="00D81C81">
      <w:pPr>
        <w:rPr>
          <w:lang w:val="en-US"/>
        </w:rPr>
      </w:pPr>
    </w:p>
    <w:p w:rsidR="00D81C81" w:rsidRPr="005379F6" w:rsidRDefault="00D81C81" w:rsidP="00D81C81">
      <w:pPr>
        <w:rPr>
          <w:lang w:val="en-US"/>
        </w:rPr>
        <w:sectPr w:rsidR="00D81C81" w:rsidRPr="005379F6" w:rsidSect="00D81C81">
          <w:headerReference w:type="default" r:id="rId156"/>
          <w:pgSz w:w="16838" w:h="11906" w:orient="landscape" w:code="9"/>
          <w:pgMar w:top="1134" w:right="1418" w:bottom="1134" w:left="1134" w:header="709" w:footer="709" w:gutter="0"/>
          <w:cols w:space="708"/>
          <w:docGrid w:linePitch="360"/>
        </w:sectPr>
      </w:pPr>
    </w:p>
    <w:p w:rsidR="005379F6" w:rsidRPr="005379F6" w:rsidRDefault="005379F6" w:rsidP="005379F6">
      <w:pPr>
        <w:pStyle w:val="Marginaliegrau"/>
        <w:framePr w:wrap="around" w:x="12403" w:y="8992"/>
        <w:rPr>
          <w:lang w:val="en-US"/>
        </w:rPr>
      </w:pPr>
      <w:r w:rsidRPr="005379F6">
        <w:rPr>
          <w:lang w:val="en-US"/>
        </w:rPr>
        <w:t>Copyright: aid infodienst, Idee: S. Mannhardt, ND</w:t>
      </w:r>
    </w:p>
    <w:p w:rsidR="00D81C81" w:rsidRPr="00461989" w:rsidRDefault="00D81C81" w:rsidP="00D81C81">
      <w:pPr>
        <w:rPr>
          <w:lang w:val="en-US"/>
        </w:rPr>
      </w:pPr>
      <w:r>
        <w:rPr>
          <w:noProof/>
          <w:lang w:eastAsia="de-DE"/>
        </w:rPr>
        <w:drawing>
          <wp:anchor distT="0" distB="0" distL="114300" distR="114300" simplePos="0" relativeHeight="252421120" behindDoc="0" locked="0" layoutInCell="1" allowOverlap="1">
            <wp:simplePos x="0" y="0"/>
            <wp:positionH relativeFrom="column">
              <wp:posOffset>337185</wp:posOffset>
            </wp:positionH>
            <wp:positionV relativeFrom="paragraph">
              <wp:posOffset>-19943</wp:posOffset>
            </wp:positionV>
            <wp:extent cx="7629525" cy="5625030"/>
            <wp:effectExtent l="0" t="0" r="0" b="0"/>
            <wp:wrapNone/>
            <wp:docPr id="1249" name="Grafik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1] Pyramide Loesung.jpg"/>
                    <pic:cNvPicPr/>
                  </pic:nvPicPr>
                  <pic:blipFill rotWithShape="1">
                    <a:blip r:embed="rId157">
                      <a:extLst>
                        <a:ext uri="{28A0092B-C50C-407E-A947-70E740481C1C}">
                          <a14:useLocalDpi xmlns:a14="http://schemas.microsoft.com/office/drawing/2010/main" val="0"/>
                        </a:ext>
                      </a:extLst>
                    </a:blip>
                    <a:srcRect l="4830" t="7382" r="6007" b="4968"/>
                    <a:stretch/>
                  </pic:blipFill>
                  <pic:spPr bwMode="auto">
                    <a:xfrm>
                      <a:off x="0" y="0"/>
                      <a:ext cx="7629525" cy="5625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68F3" w:rsidRPr="00461989" w:rsidRDefault="00A868F3" w:rsidP="00D81C81">
      <w:pPr>
        <w:rPr>
          <w:lang w:val="en-US"/>
        </w:rPr>
        <w:sectPr w:rsidR="00A868F3" w:rsidRPr="00461989" w:rsidSect="00D81C81">
          <w:pgSz w:w="16838" w:h="11906" w:orient="landscape" w:code="9"/>
          <w:pgMar w:top="1134" w:right="1418"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rsidRPr="00461989">
              <w:rPr>
                <w:lang w:val="en-US"/>
              </w:rPr>
              <w:br w:type="page"/>
            </w:r>
            <w:r>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richtig oder falsch?</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14796A">
            <w:pPr>
              <w:pStyle w:val="TabelleKopfmitte"/>
              <w:rPr>
                <w:rFonts w:eastAsia="Calibri"/>
              </w:rPr>
            </w:pPr>
            <w:r>
              <w:t>H03.01.05.03</w:t>
            </w:r>
          </w:p>
        </w:tc>
      </w:tr>
      <w:tr w:rsidR="008A46E0" w:rsidRPr="00B51DE9" w:rsidTr="0014796A">
        <w:tc>
          <w:tcPr>
            <w:tcW w:w="7348" w:type="dxa"/>
            <w:gridSpan w:val="3"/>
            <w:tcBorders>
              <w:left w:val="single" w:sz="4" w:space="0" w:color="auto"/>
              <w:bottom w:val="single" w:sz="4" w:space="0" w:color="auto"/>
              <w:right w:val="single" w:sz="4" w:space="0" w:color="auto"/>
            </w:tcBorders>
            <w:shd w:val="clear" w:color="auto" w:fill="auto"/>
            <w:hideMark/>
          </w:tcPr>
          <w:p w:rsidR="008A46E0" w:rsidRPr="004B658C" w:rsidRDefault="008A46E0" w:rsidP="0014796A">
            <w:pPr>
              <w:pStyle w:val="Tabelle6pt"/>
            </w:pPr>
            <w:r>
              <w:t>Kompetenzbereiche:</w:t>
            </w:r>
          </w:p>
          <w:p w:rsidR="008A46E0"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Default="008A46E0" w:rsidP="0014796A">
            <w:pPr>
              <w:numPr>
                <w:ilvl w:val="0"/>
                <w:numId w:val="6"/>
              </w:numPr>
              <w:ind w:left="227" w:hanging="170"/>
              <w:rPr>
                <w:sz w:val="16"/>
              </w:rPr>
            </w:pPr>
            <w:r>
              <w:rPr>
                <w:sz w:val="16"/>
              </w:rPr>
              <w:t>Ich kann Aussagen zu gesunder Ernährung erfinden.</w:t>
            </w:r>
          </w:p>
          <w:p w:rsidR="008A46E0" w:rsidRPr="00063262" w:rsidRDefault="008A46E0" w:rsidP="0014796A">
            <w:pPr>
              <w:numPr>
                <w:ilvl w:val="0"/>
                <w:numId w:val="6"/>
              </w:numPr>
              <w:ind w:left="227" w:hanging="170"/>
              <w:rPr>
                <w:i/>
                <w:sz w:val="16"/>
              </w:rPr>
            </w:pPr>
            <w:r w:rsidRPr="00063262">
              <w:rPr>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r w:rsidRPr="00B51DE9">
                    <w:t>LernPROJEKT</w:t>
                  </w:r>
                </w:p>
              </w:tc>
            </w:tr>
            <w:tr w:rsidR="008A46E0" w:rsidRPr="00B51DE9" w:rsidTr="0014796A">
              <w:trPr>
                <w:trHeight w:val="284"/>
              </w:trPr>
              <w:tc>
                <w:tcPr>
                  <w:tcW w:w="2090" w:type="dxa"/>
                  <w:tcBorders>
                    <w:bottom w:val="single" w:sz="4" w:space="0" w:color="auto"/>
                  </w:tcBorders>
                  <w:shd w:val="clear" w:color="auto" w:fill="auto"/>
                </w:tcPr>
                <w:p w:rsidR="008A46E0" w:rsidRPr="00B51DE9" w:rsidRDefault="008A46E0" w:rsidP="0014796A">
                  <w:pPr>
                    <w:pStyle w:val="Textkrpermitte"/>
                  </w:pPr>
                  <w:r w:rsidRPr="00B51DE9">
                    <w:t>LernTHEMA</w:t>
                  </w:r>
                </w:p>
              </w:tc>
            </w:tr>
            <w:tr w:rsidR="008A46E0" w:rsidRPr="00B51DE9" w:rsidTr="0014796A">
              <w:trPr>
                <w:trHeight w:val="284"/>
              </w:trPr>
              <w:tc>
                <w:tcPr>
                  <w:tcW w:w="2090" w:type="dxa"/>
                  <w:tcBorders>
                    <w:bottom w:val="nil"/>
                  </w:tcBorders>
                  <w:shd w:val="clear" w:color="auto" w:fill="D9D9D9" w:themeFill="background1" w:themeFillShade="D9"/>
                </w:tcPr>
                <w:p w:rsidR="008A46E0" w:rsidRPr="00B51DE9" w:rsidRDefault="008A46E0" w:rsidP="0014796A">
                  <w:pPr>
                    <w:pStyle w:val="TabelleKopfmitte"/>
                  </w:pPr>
                  <w:r w:rsidRPr="00B51DE9">
                    <w:t>LernSCHRITT</w:t>
                  </w:r>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rPr>
                <w:rStyle w:val="Hervorhebung"/>
              </w:rPr>
            </w:pPr>
            <w:r>
              <w:t>Ich kann kontrollieren, ob die Aussagen zu Ernährung und Verhalten den Regeln der DGE entsprechen.</w:t>
            </w:r>
          </w:p>
          <w:p w:rsidR="008A46E0" w:rsidRDefault="008A46E0" w:rsidP="0014796A">
            <w:pPr>
              <w:pStyle w:val="Kopf8ptafz"/>
            </w:pPr>
            <w:r>
              <w:t>Ich kann Fragen zu gesunder Ernährung und Fitness erfinden.</w:t>
            </w: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Pr="00234B66" w:rsidRDefault="008A46E0" w:rsidP="0014796A">
            <w:pPr>
              <w:pStyle w:val="Kopf8ptafz"/>
            </w:pPr>
            <w:r>
              <w:t>Ich kann schon die Lebensmittelgruppen der Ernährungs-Pyramide zuordnen und die Ernährungs-Pyramide erklären.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Übung!</w:t>
            </w:r>
          </w:p>
        </w:tc>
      </w:tr>
    </w:tbl>
    <w:p w:rsidR="008A46E0" w:rsidRDefault="00844C8D" w:rsidP="008A46E0">
      <w:pPr>
        <w:spacing w:line="240" w:lineRule="exact"/>
      </w:pPr>
      <w:r>
        <w:rPr>
          <w:noProof/>
          <w:sz w:val="24"/>
          <w:lang w:eastAsia="de-DE"/>
        </w:rPr>
        <w:drawing>
          <wp:anchor distT="0" distB="0" distL="114300" distR="114300" simplePos="0" relativeHeight="251855872" behindDoc="0" locked="0" layoutInCell="0" allowOverlap="1" wp14:anchorId="70AF84CA" wp14:editId="18863A56">
            <wp:simplePos x="0" y="0"/>
            <wp:positionH relativeFrom="rightMargin">
              <wp:posOffset>818515</wp:posOffset>
            </wp:positionH>
            <wp:positionV relativeFrom="paragraph">
              <wp:posOffset>34925</wp:posOffset>
            </wp:positionV>
            <wp:extent cx="348615" cy="320040"/>
            <wp:effectExtent l="0" t="0" r="0" b="3810"/>
            <wp:wrapNone/>
            <wp:docPr id="122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54848" behindDoc="0" locked="0" layoutInCell="0" allowOverlap="1" wp14:anchorId="1DBDB605" wp14:editId="11FC8F59">
            <wp:simplePos x="0" y="0"/>
            <wp:positionH relativeFrom="rightMargin">
              <wp:posOffset>467995</wp:posOffset>
            </wp:positionH>
            <wp:positionV relativeFrom="paragraph">
              <wp:posOffset>34925</wp:posOffset>
            </wp:positionV>
            <wp:extent cx="349885" cy="320675"/>
            <wp:effectExtent l="0" t="0" r="0" b="3175"/>
            <wp:wrapNone/>
            <wp:docPr id="122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53824" behindDoc="0" locked="0" layoutInCell="0" allowOverlap="1" wp14:anchorId="2113FF48" wp14:editId="17353E9B">
            <wp:simplePos x="0" y="0"/>
            <wp:positionH relativeFrom="rightMargin">
              <wp:posOffset>107950</wp:posOffset>
            </wp:positionH>
            <wp:positionV relativeFrom="paragraph">
              <wp:posOffset>34925</wp:posOffset>
            </wp:positionV>
            <wp:extent cx="349885" cy="320675"/>
            <wp:effectExtent l="0" t="0" r="0" b="3175"/>
            <wp:wrapNone/>
            <wp:docPr id="122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46E0" w:rsidRDefault="008A46E0" w:rsidP="008A46E0">
      <w:pPr>
        <w:pStyle w:val="MarginalieIcon"/>
        <w:framePr w:wrap="notBeside" w:y="145"/>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50752" behindDoc="0" locked="0" layoutInCell="1" allowOverlap="1" wp14:anchorId="77849E46" wp14:editId="35B8CE34">
                  <wp:simplePos x="0" y="0"/>
                  <wp:positionH relativeFrom="column">
                    <wp:posOffset>242773</wp:posOffset>
                  </wp:positionH>
                  <wp:positionV relativeFrom="paragraph">
                    <wp:posOffset>33503</wp:posOffset>
                  </wp:positionV>
                  <wp:extent cx="302701" cy="324000"/>
                  <wp:effectExtent l="0" t="0" r="2540" b="0"/>
                  <wp:wrapNone/>
                  <wp:docPr id="122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Pr="00DE4890" w:rsidRDefault="008A46E0" w:rsidP="0014796A">
            <w:pPr>
              <w:pStyle w:val="Textkrper"/>
              <w:rPr>
                <w:noProof/>
              </w:rPr>
            </w:pPr>
            <w:r>
              <w:rPr>
                <w:noProof/>
              </w:rPr>
              <w:t>Kreuzen Sie an, ob die Aussage richtig oder falsch ist.</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Pr>
                <w:noProof/>
                <w:sz w:val="24"/>
              </w:rPr>
              <w:drawing>
                <wp:anchor distT="0" distB="0" distL="114300" distR="114300" simplePos="0" relativeHeight="251851776" behindDoc="0" locked="0" layoutInCell="0" allowOverlap="1" wp14:anchorId="7A41F9F0" wp14:editId="501E70CF">
                  <wp:simplePos x="0" y="0"/>
                  <wp:positionH relativeFrom="rightMargin">
                    <wp:posOffset>132715</wp:posOffset>
                  </wp:positionH>
                  <wp:positionV relativeFrom="paragraph">
                    <wp:posOffset>31115</wp:posOffset>
                  </wp:positionV>
                  <wp:extent cx="323850" cy="323850"/>
                  <wp:effectExtent l="0" t="0" r="0" b="0"/>
                  <wp:wrapNone/>
                  <wp:docPr id="44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0" locked="0" layoutInCell="0" allowOverlap="1" wp14:anchorId="3ADAA285" wp14:editId="7099A2AD">
                  <wp:simplePos x="0" y="0"/>
                  <wp:positionH relativeFrom="rightMargin">
                    <wp:posOffset>-4455160</wp:posOffset>
                  </wp:positionH>
                  <wp:positionV relativeFrom="paragraph">
                    <wp:posOffset>238125</wp:posOffset>
                  </wp:positionV>
                  <wp:extent cx="532765" cy="323850"/>
                  <wp:effectExtent l="0" t="0" r="635" b="0"/>
                  <wp:wrapNone/>
                  <wp:docPr id="122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Vergleichen Sie Ihr Ergebnis mit Ihrer Gruppe. Einigen Sie sich auf ein Gruppenergebnis. </w:t>
            </w:r>
          </w:p>
          <w:p w:rsidR="008A46E0" w:rsidRDefault="008A46E0" w:rsidP="0014796A">
            <w:pPr>
              <w:pStyle w:val="Textkrper"/>
              <w:rPr>
                <w:noProof/>
              </w:rPr>
            </w:pPr>
          </w:p>
          <w:p w:rsidR="008A46E0" w:rsidRDefault="008A46E0" w:rsidP="0014796A">
            <w:pPr>
              <w:pStyle w:val="Textkrper"/>
              <w:rPr>
                <w:noProof/>
              </w:rPr>
            </w:pPr>
            <w:r>
              <w:rPr>
                <w:noProof/>
              </w:rPr>
              <w:t xml:space="preserve">Bei welchen Fragen sind Sie sich nicht einig? </w:t>
            </w:r>
          </w:p>
          <w:p w:rsidR="008A46E0" w:rsidRPr="00DE4890" w:rsidRDefault="008A46E0" w:rsidP="0014796A">
            <w:pPr>
              <w:pStyle w:val="Textkrper"/>
              <w:rPr>
                <w:noProof/>
              </w:rPr>
            </w:pPr>
            <w:r>
              <w:rPr>
                <w:noProof/>
              </w:rPr>
              <w:t>Erfinden Sie weitere Fragen, die Sie den anderen Gruppen stellen.</w:t>
            </w:r>
          </w:p>
        </w:tc>
      </w:tr>
      <w:tr w:rsidR="008A46E0" w:rsidRPr="00DE4890" w:rsidTr="0014796A">
        <w:trPr>
          <w:trHeight w:val="624"/>
        </w:trPr>
        <w:tc>
          <w:tcPr>
            <w:tcW w:w="1470" w:type="dxa"/>
            <w:shd w:val="clear" w:color="auto" w:fill="auto"/>
            <w:vAlign w:val="center"/>
          </w:tcPr>
          <w:p w:rsidR="008A46E0" w:rsidRDefault="008A46E0" w:rsidP="0014796A">
            <w:pPr>
              <w:pStyle w:val="Textkrpermitte"/>
              <w:rPr>
                <w:noProof/>
              </w:rPr>
            </w:pPr>
            <w:r w:rsidRPr="00251CD5">
              <w:rPr>
                <w:noProof/>
                <w:sz w:val="24"/>
              </w:rPr>
              <w:drawing>
                <wp:anchor distT="0" distB="0" distL="114300" distR="114300" simplePos="0" relativeHeight="251858944" behindDoc="0" locked="0" layoutInCell="0" allowOverlap="1" wp14:anchorId="3D028852" wp14:editId="253491ED">
                  <wp:simplePos x="0" y="0"/>
                  <wp:positionH relativeFrom="rightMargin">
                    <wp:posOffset>-4368800</wp:posOffset>
                  </wp:positionH>
                  <wp:positionV relativeFrom="paragraph">
                    <wp:posOffset>88265</wp:posOffset>
                  </wp:positionV>
                  <wp:extent cx="323850" cy="323850"/>
                  <wp:effectExtent l="0" t="0" r="0" b="0"/>
                  <wp:wrapNone/>
                  <wp:docPr id="122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Stellen Sie diese Frage der nächsten Gruppe.</w:t>
            </w:r>
          </w:p>
          <w:p w:rsidR="008A46E0" w:rsidRDefault="008A46E0" w:rsidP="0014796A">
            <w:pPr>
              <w:pStyle w:val="Textkrper"/>
              <w:rPr>
                <w:noProof/>
              </w:rPr>
            </w:pPr>
            <w:r>
              <w:rPr>
                <w:noProof/>
              </w:rPr>
              <w:t>Diese kann mit einer richtigen Antwort noch einen Punkt gewinnen.</w:t>
            </w:r>
          </w:p>
          <w:p w:rsidR="008A46E0" w:rsidRDefault="008A46E0" w:rsidP="0014796A">
            <w:pPr>
              <w:pStyle w:val="Textkrper"/>
              <w:rPr>
                <w:noProof/>
              </w:rPr>
            </w:pPr>
          </w:p>
          <w:p w:rsidR="008A46E0" w:rsidRDefault="008A46E0" w:rsidP="0014796A">
            <w:pPr>
              <w:pStyle w:val="Textkrper"/>
              <w:rPr>
                <w:noProof/>
              </w:rPr>
            </w:pPr>
            <w:r>
              <w:rPr>
                <w:noProof/>
              </w:rPr>
              <w:t>Fragen</w:t>
            </w:r>
            <w:r w:rsidR="00413260">
              <w:rPr>
                <w:noProof/>
              </w:rPr>
              <w:t xml:space="preserve"> klären, deren Antworten</w:t>
            </w:r>
            <w:r w:rsidR="00456249">
              <w:rPr>
                <w:noProof/>
              </w:rPr>
              <w:t xml:space="preserve"> von niemandem gewuss</w:t>
            </w:r>
            <w:r>
              <w:rPr>
                <w:noProof/>
              </w:rPr>
              <w:t>t wurden.</w:t>
            </w:r>
          </w:p>
        </w:tc>
      </w:tr>
    </w:tbl>
    <w:p w:rsidR="008A46E0" w:rsidRDefault="008A46E0" w:rsidP="008A46E0">
      <w:pPr>
        <w:spacing w:line="240" w:lineRule="exact"/>
      </w:pPr>
    </w:p>
    <w:p w:rsidR="008A46E0" w:rsidRDefault="008A46E0" w:rsidP="008A46E0">
      <w:pPr>
        <w:spacing w:line="240" w:lineRule="exact"/>
      </w:pPr>
    </w:p>
    <w:p w:rsidR="008A46E0" w:rsidRDefault="008A46E0" w:rsidP="008A46E0">
      <w:pPr>
        <w:spacing w:line="240" w:lineRule="exact"/>
      </w:pPr>
    </w:p>
    <w:p w:rsidR="008A46E0" w:rsidRDefault="008A46E0" w:rsidP="008A46E0">
      <w:pPr>
        <w:spacing w:line="240" w:lineRule="exact"/>
        <w:rPr>
          <w:noProof/>
          <w:lang w:eastAsia="de-DE"/>
        </w:rPr>
      </w:pPr>
      <w:r>
        <w:rPr>
          <w:noProof/>
          <w:lang w:eastAsia="de-DE"/>
        </w:rPr>
        <w:br w:type="page"/>
      </w:r>
    </w:p>
    <w:p w:rsidR="008A46E0" w:rsidRDefault="008A46E0" w:rsidP="008A46E0">
      <w:pPr>
        <w:jc w:val="both"/>
        <w:rPr>
          <w:noProof/>
          <w:lang w:eastAsia="de-DE"/>
        </w:rPr>
      </w:pPr>
      <w:r>
        <w:rPr>
          <w:noProof/>
          <w:lang w:eastAsia="de-DE"/>
        </w:rPr>
        <mc:AlternateContent>
          <mc:Choice Requires="wps">
            <w:drawing>
              <wp:anchor distT="0" distB="0" distL="114300" distR="114300" simplePos="0" relativeHeight="251857920" behindDoc="0" locked="0" layoutInCell="1" allowOverlap="1" wp14:anchorId="0D900008" wp14:editId="685DEA5A">
                <wp:simplePos x="0" y="0"/>
                <wp:positionH relativeFrom="column">
                  <wp:posOffset>-5080</wp:posOffset>
                </wp:positionH>
                <wp:positionV relativeFrom="paragraph">
                  <wp:posOffset>27305</wp:posOffset>
                </wp:positionV>
                <wp:extent cx="1958340" cy="1029970"/>
                <wp:effectExtent l="57150" t="38100" r="60960" b="93980"/>
                <wp:wrapNone/>
                <wp:docPr id="563" name="Explosion 2 563"/>
                <wp:cNvGraphicFramePr/>
                <a:graphic xmlns:a="http://schemas.openxmlformats.org/drawingml/2006/main">
                  <a:graphicData uri="http://schemas.microsoft.com/office/word/2010/wordprocessingShape">
                    <wps:wsp>
                      <wps:cNvSpPr/>
                      <wps:spPr>
                        <a:xfrm>
                          <a:off x="0" y="0"/>
                          <a:ext cx="1958340" cy="1029970"/>
                        </a:xfrm>
                        <a:prstGeom prst="irregularSeal2">
                          <a:avLst/>
                        </a:prstGeom>
                        <a:ln/>
                      </wps:spPr>
                      <wps:style>
                        <a:lnRef idx="1">
                          <a:schemeClr val="accent6"/>
                        </a:lnRef>
                        <a:fillRef idx="2">
                          <a:schemeClr val="accent6"/>
                        </a:fillRef>
                        <a:effectRef idx="1">
                          <a:schemeClr val="accent6"/>
                        </a:effectRef>
                        <a:fontRef idx="minor">
                          <a:schemeClr val="dk1"/>
                        </a:fontRef>
                      </wps:style>
                      <wps:txbx>
                        <w:txbxContent>
                          <w:p w:rsidR="004604A4" w:rsidRPr="00E50993" w:rsidRDefault="004604A4" w:rsidP="008A46E0">
                            <w:pPr>
                              <w:jc w:val="center"/>
                              <w:rPr>
                                <w:b/>
                                <w:i/>
                                <w:sz w:val="48"/>
                                <w:szCs w:val="48"/>
                              </w:rPr>
                            </w:pPr>
                            <w:r w:rsidRPr="00E50993">
                              <w:rPr>
                                <w:b/>
                                <w:i/>
                                <w:sz w:val="48"/>
                                <w:szCs w:val="48"/>
                              </w:rPr>
                              <w:t>Quiz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563" o:spid="_x0000_s1050" type="#_x0000_t72" style="position:absolute;left:0;text-align:left;margin-left:-.4pt;margin-top:2.15pt;width:154.2pt;height:81.1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4604A4" w:rsidRPr="00E50993" w:rsidRDefault="004604A4" w:rsidP="008A46E0">
                      <w:pPr>
                        <w:jc w:val="center"/>
                        <w:rPr>
                          <w:b/>
                          <w:i/>
                          <w:sz w:val="48"/>
                          <w:szCs w:val="48"/>
                        </w:rPr>
                      </w:pPr>
                      <w:r w:rsidRPr="00E50993">
                        <w:rPr>
                          <w:b/>
                          <w:i/>
                          <w:sz w:val="48"/>
                          <w:szCs w:val="48"/>
                        </w:rPr>
                        <w:t>Quiz</w:t>
                      </w:r>
                    </w:p>
                  </w:txbxContent>
                </v:textbox>
              </v:shape>
            </w:pict>
          </mc:Fallback>
        </mc:AlternateContent>
      </w:r>
      <w:r>
        <w:rPr>
          <w:noProof/>
          <w:lang w:eastAsia="de-DE"/>
        </w:rPr>
        <w:drawing>
          <wp:anchor distT="0" distB="0" distL="114300" distR="114300" simplePos="0" relativeHeight="251856896" behindDoc="0" locked="0" layoutInCell="1" allowOverlap="1" wp14:anchorId="75F4686B" wp14:editId="3C56B606">
            <wp:simplePos x="0" y="0"/>
            <wp:positionH relativeFrom="column">
              <wp:posOffset>3195955</wp:posOffset>
            </wp:positionH>
            <wp:positionV relativeFrom="paragraph">
              <wp:posOffset>151765</wp:posOffset>
            </wp:positionV>
            <wp:extent cx="1524000" cy="944880"/>
            <wp:effectExtent l="0" t="0" r="0" b="7620"/>
            <wp:wrapNone/>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639_web_R_K_B_by_Rainer Sturm_pixelio.de.jpg"/>
                    <pic:cNvPicPr/>
                  </pic:nvPicPr>
                  <pic:blipFill>
                    <a:blip r:embed="rId158" cstate="print">
                      <a:clrChange>
                        <a:clrFrom>
                          <a:srgbClr val="B5AFB1"/>
                        </a:clrFrom>
                        <a:clrTo>
                          <a:srgbClr val="B5AFB1">
                            <a:alpha val="0"/>
                          </a:srgbClr>
                        </a:clrTo>
                      </a:clrChange>
                      <a:extLst>
                        <a:ext uri="{28A0092B-C50C-407E-A947-70E740481C1C}">
                          <a14:useLocalDpi xmlns:a14="http://schemas.microsoft.com/office/drawing/2010/main" val="0"/>
                        </a:ext>
                      </a:extLst>
                    </a:blip>
                    <a:stretch>
                      <a:fillRect/>
                    </a:stretch>
                  </pic:blipFill>
                  <pic:spPr>
                    <a:xfrm>
                      <a:off x="0" y="0"/>
                      <a:ext cx="1524000" cy="944880"/>
                    </a:xfrm>
                    <a:prstGeom prst="rect">
                      <a:avLst/>
                    </a:prstGeom>
                  </pic:spPr>
                </pic:pic>
              </a:graphicData>
            </a:graphic>
            <wp14:sizeRelH relativeFrom="page">
              <wp14:pctWidth>0</wp14:pctWidth>
            </wp14:sizeRelH>
            <wp14:sizeRelV relativeFrom="page">
              <wp14:pctHeight>0</wp14:pctHeight>
            </wp14:sizeRelV>
          </wp:anchor>
        </w:drawing>
      </w:r>
    </w:p>
    <w:p w:rsidR="008A46E0" w:rsidRDefault="008A46E0" w:rsidP="008A46E0">
      <w:pPr>
        <w:jc w:val="both"/>
        <w:rPr>
          <w:noProof/>
          <w:lang w:eastAsia="de-DE"/>
        </w:rPr>
      </w:pPr>
    </w:p>
    <w:p w:rsidR="008A46E0" w:rsidRDefault="008A46E0" w:rsidP="008A46E0">
      <w:pPr>
        <w:pStyle w:val="berschrift1"/>
        <w:jc w:val="center"/>
        <w:rPr>
          <w:noProof/>
        </w:rPr>
      </w:pPr>
      <w:r>
        <w:rPr>
          <w:noProof/>
        </w:rPr>
        <w:t>Hauptgewinn:</w:t>
      </w:r>
    </w:p>
    <w:p w:rsidR="008A46E0" w:rsidRPr="00AD0677" w:rsidRDefault="008A46E0" w:rsidP="008A46E0">
      <w:pPr>
        <w:jc w:val="both"/>
        <w:rPr>
          <w:noProof/>
          <w:lang w:eastAsia="de-DE"/>
        </w:rPr>
      </w:pPr>
    </w:p>
    <w:p w:rsidR="008A46E0" w:rsidRDefault="008A46E0" w:rsidP="008A46E0">
      <w:pPr>
        <w:jc w:val="both"/>
        <w:rPr>
          <w:noProof/>
          <w:lang w:eastAsia="de-DE"/>
        </w:rPr>
      </w:pPr>
    </w:p>
    <w:p w:rsidR="008A46E0" w:rsidRPr="00AD0677" w:rsidRDefault="008A46E0" w:rsidP="008A46E0">
      <w:pPr>
        <w:jc w:val="both"/>
        <w:rPr>
          <w:noProof/>
          <w:lang w:eastAsia="de-DE"/>
        </w:rPr>
      </w:pPr>
    </w:p>
    <w:tbl>
      <w:tblPr>
        <w:tblStyle w:val="Tabellenraster2"/>
        <w:tblW w:w="9639" w:type="dxa"/>
        <w:tblInd w:w="108" w:type="dxa"/>
        <w:tblLayout w:type="fixed"/>
        <w:tblCellMar>
          <w:top w:w="57" w:type="dxa"/>
          <w:bottom w:w="57" w:type="dxa"/>
        </w:tblCellMar>
        <w:tblLook w:val="04A0" w:firstRow="1" w:lastRow="0" w:firstColumn="1" w:lastColumn="0" w:noHBand="0" w:noVBand="1"/>
      </w:tblPr>
      <w:tblGrid>
        <w:gridCol w:w="7797"/>
        <w:gridCol w:w="992"/>
        <w:gridCol w:w="850"/>
      </w:tblGrid>
      <w:tr w:rsidR="008A46E0" w:rsidRPr="00AD0677" w:rsidTr="0014796A">
        <w:tc>
          <w:tcPr>
            <w:tcW w:w="7797" w:type="dxa"/>
            <w:shd w:val="clear" w:color="auto" w:fill="D9D9D9" w:themeFill="background1" w:themeFillShade="D9"/>
          </w:tcPr>
          <w:p w:rsidR="008A46E0" w:rsidRPr="00AD0677" w:rsidRDefault="008A46E0" w:rsidP="0014796A">
            <w:pPr>
              <w:rPr>
                <w:b/>
              </w:rPr>
            </w:pPr>
            <w:r>
              <w:rPr>
                <w:b/>
              </w:rPr>
              <w:t>Stimmen die folgenden Aussagen?</w:t>
            </w:r>
          </w:p>
        </w:tc>
        <w:tc>
          <w:tcPr>
            <w:tcW w:w="992" w:type="dxa"/>
            <w:shd w:val="clear" w:color="auto" w:fill="D9D9D9" w:themeFill="background1" w:themeFillShade="D9"/>
          </w:tcPr>
          <w:p w:rsidR="008A46E0" w:rsidRPr="00AD0677" w:rsidRDefault="008A46E0" w:rsidP="0014796A">
            <w:pPr>
              <w:rPr>
                <w:b/>
              </w:rPr>
            </w:pPr>
            <w:r>
              <w:rPr>
                <w:b/>
              </w:rPr>
              <w:t>Richtig</w:t>
            </w:r>
            <w:r w:rsidRPr="00AD0677">
              <w:rPr>
                <w:b/>
              </w:rPr>
              <w:t>!</w:t>
            </w:r>
          </w:p>
        </w:tc>
        <w:tc>
          <w:tcPr>
            <w:tcW w:w="850" w:type="dxa"/>
            <w:shd w:val="clear" w:color="auto" w:fill="D9D9D9" w:themeFill="background1" w:themeFillShade="D9"/>
          </w:tcPr>
          <w:p w:rsidR="008A46E0" w:rsidRPr="00AD0677" w:rsidRDefault="008A46E0" w:rsidP="0014796A">
            <w:pPr>
              <w:rPr>
                <w:b/>
              </w:rPr>
            </w:pPr>
            <w:r>
              <w:rPr>
                <w:b/>
              </w:rPr>
              <w:t>Falsch</w:t>
            </w:r>
            <w:r w:rsidRPr="00AD0677">
              <w:rPr>
                <w:b/>
              </w:rPr>
              <w:t>!</w:t>
            </w:r>
          </w:p>
        </w:tc>
      </w:tr>
      <w:tr w:rsidR="008A46E0" w:rsidRPr="00AD0677" w:rsidTr="0014796A">
        <w:trPr>
          <w:trHeight w:val="571"/>
        </w:trPr>
        <w:tc>
          <w:tcPr>
            <w:tcW w:w="7797" w:type="dxa"/>
            <w:shd w:val="clear" w:color="auto" w:fill="auto"/>
            <w:vAlign w:val="center"/>
          </w:tcPr>
          <w:p w:rsidR="008A46E0" w:rsidRPr="00AD0677" w:rsidRDefault="008A46E0" w:rsidP="0014796A">
            <w:pPr>
              <w:rPr>
                <w:noProof/>
              </w:rPr>
            </w:pPr>
            <w:r>
              <w:rPr>
                <w:noProof/>
              </w:rPr>
              <w:t>Die größte Gruppe</w:t>
            </w:r>
            <w:r w:rsidR="008D4F6B">
              <w:rPr>
                <w:noProof/>
              </w:rPr>
              <w:t xml:space="preserve"> in der Ernährungs-Pyramide ist</w:t>
            </w:r>
            <w:r>
              <w:rPr>
                <w:noProof/>
              </w:rPr>
              <w:t xml:space="preserve"> Obst und Gemüse.</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Kartoffeln zählen nicht zur Getreidegruppe dazu.</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Gummibärchen enthalten kein Fett.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Gummibärchen zählen nicht zu den ungesunden Lebensmitteln.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Zu viel Sport schadet dem Herz.</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pPr>
              <w:rPr>
                <w:noProof/>
              </w:rPr>
            </w:pPr>
            <w:r>
              <w:t>Von jeder Stufe sollte man jeden Tag etwas essen.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Jugendliche dürfen viel Salz essen, da sie noch keinen Bluthochdruck haben.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571"/>
        </w:trPr>
        <w:tc>
          <w:tcPr>
            <w:tcW w:w="7797" w:type="dxa"/>
            <w:tcBorders>
              <w:bottom w:val="single" w:sz="4" w:space="0" w:color="auto"/>
            </w:tcBorders>
            <w:vAlign w:val="center"/>
          </w:tcPr>
          <w:p w:rsidR="008A46E0" w:rsidRPr="00AD0677" w:rsidRDefault="008A46E0" w:rsidP="0014796A">
            <w:pPr>
              <w:rPr>
                <w:noProof/>
              </w:rPr>
            </w:pPr>
            <w:r>
              <w:rPr>
                <w:noProof/>
              </w:rPr>
              <w:t>Kinder brauchen viel Zucker, damit sie genügend Energie bekommen.</w:t>
            </w:r>
          </w:p>
        </w:tc>
        <w:tc>
          <w:tcPr>
            <w:tcW w:w="992" w:type="dxa"/>
            <w:tcBorders>
              <w:bottom w:val="single" w:sz="4" w:space="0" w:color="auto"/>
            </w:tcBorders>
            <w:vAlign w:val="center"/>
          </w:tcPr>
          <w:p w:rsidR="008A46E0" w:rsidRPr="00CA7E39" w:rsidRDefault="008A46E0" w:rsidP="0014796A">
            <w:pPr>
              <w:jc w:val="center"/>
              <w:rPr>
                <w:b/>
                <w:sz w:val="32"/>
                <w:szCs w:val="32"/>
              </w:rPr>
            </w:pPr>
          </w:p>
        </w:tc>
        <w:tc>
          <w:tcPr>
            <w:tcW w:w="850" w:type="dxa"/>
            <w:tcBorders>
              <w:bottom w:val="single" w:sz="4" w:space="0" w:color="auto"/>
            </w:tcBorders>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rPr>
                <w:noProof/>
              </w:rPr>
              <w:t>Fisch, Ei und Fleisch sind in einer Stufe der Ernährungs-Pyramide.</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Wenn man langsam isst, nimmt man mehr zu, obwohl man dasselbe gegessen hat.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Je größer die Stufe der Ernährungs-Pyramide ist, desto mehr soll man davon essen.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Im Winter sollte Obst und Gemüse nicht roh gegessen werden.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Wann man Gemüse kocht, reifen die Vitamine dabei und es schmeckt besser.</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E20F79" w:rsidTr="0014796A">
        <w:tblPrEx>
          <w:tblCellMar>
            <w:top w:w="0" w:type="dxa"/>
            <w:bottom w:w="0" w:type="dxa"/>
          </w:tblCellMar>
        </w:tblPrEx>
        <w:trPr>
          <w:trHeight w:val="483"/>
        </w:trPr>
        <w:tc>
          <w:tcPr>
            <w:tcW w:w="7797" w:type="dxa"/>
            <w:vAlign w:val="center"/>
          </w:tcPr>
          <w:p w:rsidR="008A46E0" w:rsidRPr="00FE215A" w:rsidRDefault="008A46E0" w:rsidP="00413260">
            <w:pPr>
              <w:rPr>
                <w:lang w:val="en-US"/>
              </w:rPr>
            </w:pPr>
            <w:r w:rsidRPr="00FE215A">
              <w:rPr>
                <w:lang w:val="en-US"/>
              </w:rPr>
              <w:t>„An apple</w:t>
            </w:r>
            <w:r w:rsidR="00413260">
              <w:rPr>
                <w:lang w:val="en-US"/>
              </w:rPr>
              <w:t xml:space="preserve"> a</w:t>
            </w:r>
            <w:r w:rsidRPr="00FE215A">
              <w:rPr>
                <w:lang w:val="en-US"/>
              </w:rPr>
              <w:t xml:space="preserve"> day,</w:t>
            </w:r>
            <w:r w:rsidR="00413260">
              <w:rPr>
                <w:lang w:val="en-US"/>
              </w:rPr>
              <w:t xml:space="preserve"> </w:t>
            </w:r>
            <w:r w:rsidRPr="00FE215A">
              <w:rPr>
                <w:lang w:val="en-US"/>
              </w:rPr>
              <w:t>keep</w:t>
            </w:r>
            <w:r w:rsidR="00413260">
              <w:rPr>
                <w:lang w:val="en-US"/>
              </w:rPr>
              <w:t xml:space="preserve">s </w:t>
            </w:r>
            <w:r w:rsidRPr="00FE215A">
              <w:rPr>
                <w:lang w:val="en-US"/>
              </w:rPr>
              <w:t>the doctor away!“</w:t>
            </w:r>
          </w:p>
        </w:tc>
        <w:tc>
          <w:tcPr>
            <w:tcW w:w="992" w:type="dxa"/>
            <w:vAlign w:val="center"/>
          </w:tcPr>
          <w:p w:rsidR="008A46E0" w:rsidRPr="00CA7E39" w:rsidRDefault="008A46E0" w:rsidP="0014796A">
            <w:pPr>
              <w:jc w:val="center"/>
              <w:rPr>
                <w:b/>
                <w:sz w:val="32"/>
                <w:szCs w:val="32"/>
                <w:lang w:val="en-US"/>
              </w:rPr>
            </w:pPr>
          </w:p>
        </w:tc>
        <w:tc>
          <w:tcPr>
            <w:tcW w:w="850" w:type="dxa"/>
            <w:vAlign w:val="center"/>
          </w:tcPr>
          <w:p w:rsidR="008A46E0" w:rsidRPr="00CA7E39" w:rsidRDefault="008A46E0" w:rsidP="0014796A">
            <w:pPr>
              <w:jc w:val="center"/>
              <w:rPr>
                <w:b/>
                <w:sz w:val="32"/>
                <w:szCs w:val="32"/>
                <w:lang w:val="en-US"/>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bl>
    <w:p w:rsidR="00434112" w:rsidRDefault="00434112" w:rsidP="00434112">
      <w:pPr>
        <w:pStyle w:val="Autoren"/>
        <w:framePr w:wrap="around" w:x="8729" w:y="851"/>
        <w:rPr>
          <w:noProof/>
        </w:rPr>
      </w:pPr>
      <w:r>
        <w:rPr>
          <w:noProof/>
        </w:rPr>
        <w:t xml:space="preserve">Vitaminreicher Obstkorb, </w:t>
      </w:r>
      <w:r w:rsidRPr="00434112">
        <w:rPr>
          <w:noProof/>
        </w:rPr>
        <w:t>RainerSturm / pixelio.de / www.pixelio.de</w:t>
      </w:r>
    </w:p>
    <w:tbl>
      <w:tblPr>
        <w:tblStyle w:val="Tabellenraster2"/>
        <w:tblW w:w="9639" w:type="dxa"/>
        <w:tblInd w:w="108" w:type="dxa"/>
        <w:tblLayout w:type="fixed"/>
        <w:tblLook w:val="04A0" w:firstRow="1" w:lastRow="0" w:firstColumn="1" w:lastColumn="0" w:noHBand="0" w:noVBand="1"/>
      </w:tblPr>
      <w:tblGrid>
        <w:gridCol w:w="7797"/>
        <w:gridCol w:w="992"/>
        <w:gridCol w:w="850"/>
      </w:tblGrid>
      <w:tr w:rsidR="008A46E0" w:rsidRPr="00AD0677" w:rsidTr="0014796A">
        <w:trPr>
          <w:trHeight w:val="737"/>
        </w:trPr>
        <w:tc>
          <w:tcPr>
            <w:tcW w:w="7797" w:type="dxa"/>
            <w:vAlign w:val="center"/>
          </w:tcPr>
          <w:p w:rsidR="008A46E0" w:rsidRDefault="008A46E0" w:rsidP="0014796A"/>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bl>
    <w:p w:rsidR="008A46E0" w:rsidRDefault="008A46E0" w:rsidP="008A46E0">
      <w:pPr>
        <w:jc w:val="both"/>
        <w:rPr>
          <w:noProof/>
          <w:lang w:eastAsia="de-DE"/>
        </w:rPr>
      </w:pPr>
    </w:p>
    <w:p w:rsidR="008A46E0" w:rsidRDefault="008A46E0" w:rsidP="008A46E0">
      <w:pPr>
        <w:jc w:val="both"/>
        <w:rPr>
          <w:noProof/>
          <w:lang w:eastAsia="de-DE"/>
        </w:rPr>
      </w:pPr>
    </w:p>
    <w:p w:rsidR="008A46E0" w:rsidRDefault="008A46E0" w:rsidP="008A46E0">
      <w:pPr>
        <w:jc w:val="both"/>
        <w:rPr>
          <w:noProof/>
          <w:lang w:eastAsia="de-DE"/>
        </w:rPr>
      </w:pPr>
      <w:r w:rsidRPr="00523E3A">
        <w:rPr>
          <w:b/>
          <w:i/>
          <w:noProof/>
          <w:lang w:eastAsia="de-DE"/>
        </w:rPr>
        <mc:AlternateContent>
          <mc:Choice Requires="wps">
            <w:drawing>
              <wp:anchor distT="0" distB="0" distL="114300" distR="114300" simplePos="0" relativeHeight="251876352" behindDoc="0" locked="0" layoutInCell="1" allowOverlap="1" wp14:anchorId="25A27858" wp14:editId="64EF85C8">
                <wp:simplePos x="0" y="0"/>
                <wp:positionH relativeFrom="column">
                  <wp:posOffset>-3810</wp:posOffset>
                </wp:positionH>
                <wp:positionV relativeFrom="paragraph">
                  <wp:posOffset>2540</wp:posOffset>
                </wp:positionV>
                <wp:extent cx="1958340" cy="1029970"/>
                <wp:effectExtent l="57150" t="38100" r="60960" b="93980"/>
                <wp:wrapNone/>
                <wp:docPr id="565" name="Explosion 2 565"/>
                <wp:cNvGraphicFramePr/>
                <a:graphic xmlns:a="http://schemas.openxmlformats.org/drawingml/2006/main">
                  <a:graphicData uri="http://schemas.microsoft.com/office/word/2010/wordprocessingShape">
                    <wps:wsp>
                      <wps:cNvSpPr/>
                      <wps:spPr>
                        <a:xfrm>
                          <a:off x="0" y="0"/>
                          <a:ext cx="1958340" cy="1029970"/>
                        </a:xfrm>
                        <a:prstGeom prst="irregularSeal2">
                          <a:avLst/>
                        </a:prstGeom>
                        <a:ln/>
                      </wps:spPr>
                      <wps:style>
                        <a:lnRef idx="1">
                          <a:schemeClr val="accent6"/>
                        </a:lnRef>
                        <a:fillRef idx="2">
                          <a:schemeClr val="accent6"/>
                        </a:fillRef>
                        <a:effectRef idx="1">
                          <a:schemeClr val="accent6"/>
                        </a:effectRef>
                        <a:fontRef idx="minor">
                          <a:schemeClr val="dk1"/>
                        </a:fontRef>
                      </wps:style>
                      <wps:txbx>
                        <w:txbxContent>
                          <w:p w:rsidR="004604A4" w:rsidRPr="00E50993" w:rsidRDefault="004604A4" w:rsidP="008A46E0">
                            <w:pPr>
                              <w:jc w:val="center"/>
                              <w:rPr>
                                <w:b/>
                                <w:i/>
                                <w:sz w:val="48"/>
                                <w:szCs w:val="48"/>
                              </w:rPr>
                            </w:pPr>
                            <w:r w:rsidRPr="00E50993">
                              <w:rPr>
                                <w:b/>
                                <w:i/>
                                <w:sz w:val="48"/>
                                <w:szCs w:val="48"/>
                              </w:rPr>
                              <w:t>Quiz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xplosion 2 565" o:spid="_x0000_s1051" type="#_x0000_t72" style="position:absolute;left:0;text-align:left;margin-left:-.3pt;margin-top:.2pt;width:154.2pt;height:81.1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" fillcolor="#fbcaa2 [1625]" strokecolor="#f68c36 [3049]">
                <v:fill color2="#fdefe3 [505]" rotate="t" angle="180" colors="0 #ffbe86;22938f #ffd0aa;1 #ffebdb" focus="100%" type="gradient"/>
                <v:shadow on="t" color="black" opacity="24903f" origin=",.5" offset="0,.55556mm"/>
                <v:textbox>
                  <w:txbxContent>
                    <w:p w:rsidR="004604A4" w:rsidRPr="00E50993" w:rsidRDefault="004604A4" w:rsidP="008A46E0">
                      <w:pPr>
                        <w:jc w:val="center"/>
                        <w:rPr>
                          <w:b/>
                          <w:i/>
                          <w:sz w:val="48"/>
                          <w:szCs w:val="48"/>
                        </w:rPr>
                      </w:pPr>
                      <w:r w:rsidRPr="00E50993">
                        <w:rPr>
                          <w:b/>
                          <w:i/>
                          <w:sz w:val="48"/>
                          <w:szCs w:val="48"/>
                        </w:rPr>
                        <w:t>Quiz</w:t>
                      </w:r>
                    </w:p>
                  </w:txbxContent>
                </v:textbox>
              </v:shape>
            </w:pict>
          </mc:Fallback>
        </mc:AlternateContent>
      </w:r>
      <w:r w:rsidRPr="00523E3A">
        <w:rPr>
          <w:b/>
          <w:i/>
          <w:noProof/>
          <w:lang w:eastAsia="de-DE"/>
        </w:rPr>
        <w:drawing>
          <wp:anchor distT="0" distB="0" distL="114300" distR="114300" simplePos="0" relativeHeight="251874304" behindDoc="0" locked="0" layoutInCell="1" allowOverlap="1" wp14:anchorId="53EC443D" wp14:editId="2A02B84B">
            <wp:simplePos x="0" y="0"/>
            <wp:positionH relativeFrom="column">
              <wp:posOffset>3197225</wp:posOffset>
            </wp:positionH>
            <wp:positionV relativeFrom="paragraph">
              <wp:posOffset>127000</wp:posOffset>
            </wp:positionV>
            <wp:extent cx="1524000" cy="944880"/>
            <wp:effectExtent l="0" t="0" r="0" b="7620"/>
            <wp:wrapNone/>
            <wp:docPr id="1231" name="Grafik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639_web_R_K_B_by_Rainer Sturm_pixelio.de.jpg"/>
                    <pic:cNvPicPr/>
                  </pic:nvPicPr>
                  <pic:blipFill>
                    <a:blip r:embed="rId158" cstate="print">
                      <a:clrChange>
                        <a:clrFrom>
                          <a:srgbClr val="B5AFB1"/>
                        </a:clrFrom>
                        <a:clrTo>
                          <a:srgbClr val="B5AFB1">
                            <a:alpha val="0"/>
                          </a:srgbClr>
                        </a:clrTo>
                      </a:clrChange>
                      <a:extLst>
                        <a:ext uri="{28A0092B-C50C-407E-A947-70E740481C1C}">
                          <a14:useLocalDpi xmlns:a14="http://schemas.microsoft.com/office/drawing/2010/main" val="0"/>
                        </a:ext>
                      </a:extLst>
                    </a:blip>
                    <a:stretch>
                      <a:fillRect/>
                    </a:stretch>
                  </pic:blipFill>
                  <pic:spPr>
                    <a:xfrm>
                      <a:off x="0" y="0"/>
                      <a:ext cx="1524000" cy="944880"/>
                    </a:xfrm>
                    <a:prstGeom prst="rect">
                      <a:avLst/>
                    </a:prstGeom>
                  </pic:spPr>
                </pic:pic>
              </a:graphicData>
            </a:graphic>
            <wp14:sizeRelH relativeFrom="page">
              <wp14:pctWidth>0</wp14:pctWidth>
            </wp14:sizeRelH>
            <wp14:sizeRelV relativeFrom="page">
              <wp14:pctHeight>0</wp14:pctHeight>
            </wp14:sizeRelV>
          </wp:anchor>
        </w:drawing>
      </w:r>
    </w:p>
    <w:p w:rsidR="003D790C" w:rsidRPr="00B50378" w:rsidRDefault="003D790C" w:rsidP="003D790C">
      <w:pPr>
        <w:pStyle w:val="Marginaliegrau"/>
        <w:framePr w:h="286" w:hRule="exact" w:wrap="around" w:y="42"/>
        <w:jc w:val="center"/>
        <w:rPr>
          <w:b/>
          <w:noProof/>
          <w:lang w:eastAsia="de-DE"/>
        </w:rPr>
      </w:pPr>
      <w:r w:rsidRPr="00B50378">
        <w:rPr>
          <w:b/>
          <w:noProof/>
          <w:lang w:eastAsia="de-DE"/>
        </w:rPr>
        <w:t>Lösung</w:t>
      </w:r>
    </w:p>
    <w:p w:rsidR="008A46E0" w:rsidRDefault="008A46E0" w:rsidP="008A46E0">
      <w:pPr>
        <w:jc w:val="both"/>
        <w:rPr>
          <w:noProof/>
          <w:lang w:eastAsia="de-DE"/>
        </w:rPr>
      </w:pPr>
    </w:p>
    <w:p w:rsidR="008A46E0" w:rsidRDefault="008A46E0" w:rsidP="008A46E0">
      <w:pPr>
        <w:pStyle w:val="berschrift1"/>
        <w:jc w:val="center"/>
        <w:rPr>
          <w:noProof/>
        </w:rPr>
      </w:pPr>
      <w:r>
        <w:rPr>
          <w:noProof/>
        </w:rPr>
        <w:t>Hauptgewinn:</w:t>
      </w:r>
    </w:p>
    <w:p w:rsidR="008A46E0" w:rsidRPr="00AD0677" w:rsidRDefault="008A46E0" w:rsidP="008A46E0">
      <w:pPr>
        <w:jc w:val="both"/>
        <w:rPr>
          <w:noProof/>
          <w:lang w:eastAsia="de-DE"/>
        </w:rPr>
      </w:pPr>
    </w:p>
    <w:p w:rsidR="008A46E0" w:rsidRPr="00AD0677" w:rsidRDefault="008A46E0" w:rsidP="008A46E0">
      <w:pPr>
        <w:jc w:val="both"/>
        <w:rPr>
          <w:noProof/>
          <w:lang w:eastAsia="de-DE"/>
        </w:rPr>
      </w:pPr>
    </w:p>
    <w:tbl>
      <w:tblPr>
        <w:tblStyle w:val="Tabellenraster2"/>
        <w:tblW w:w="9639" w:type="dxa"/>
        <w:tblInd w:w="108" w:type="dxa"/>
        <w:tblLayout w:type="fixed"/>
        <w:tblCellMar>
          <w:top w:w="57" w:type="dxa"/>
          <w:bottom w:w="57" w:type="dxa"/>
        </w:tblCellMar>
        <w:tblLook w:val="04A0" w:firstRow="1" w:lastRow="0" w:firstColumn="1" w:lastColumn="0" w:noHBand="0" w:noVBand="1"/>
      </w:tblPr>
      <w:tblGrid>
        <w:gridCol w:w="7797"/>
        <w:gridCol w:w="992"/>
        <w:gridCol w:w="850"/>
      </w:tblGrid>
      <w:tr w:rsidR="008A46E0" w:rsidRPr="00AD0677" w:rsidTr="0014796A">
        <w:tc>
          <w:tcPr>
            <w:tcW w:w="7797" w:type="dxa"/>
            <w:shd w:val="clear" w:color="auto" w:fill="D9D9D9" w:themeFill="background1" w:themeFillShade="D9"/>
          </w:tcPr>
          <w:p w:rsidR="008A46E0" w:rsidRPr="00AD0677" w:rsidRDefault="008A46E0" w:rsidP="0014796A">
            <w:pPr>
              <w:rPr>
                <w:b/>
              </w:rPr>
            </w:pPr>
            <w:r>
              <w:rPr>
                <w:b/>
              </w:rPr>
              <w:t>Stimmen die folgenden Aussagen?</w:t>
            </w:r>
          </w:p>
        </w:tc>
        <w:tc>
          <w:tcPr>
            <w:tcW w:w="992" w:type="dxa"/>
            <w:shd w:val="clear" w:color="auto" w:fill="D9D9D9" w:themeFill="background1" w:themeFillShade="D9"/>
          </w:tcPr>
          <w:p w:rsidR="008A46E0" w:rsidRPr="00AD0677" w:rsidRDefault="008A46E0" w:rsidP="0014796A">
            <w:pPr>
              <w:rPr>
                <w:b/>
              </w:rPr>
            </w:pPr>
            <w:r>
              <w:rPr>
                <w:b/>
              </w:rPr>
              <w:t>Richtig</w:t>
            </w:r>
            <w:r w:rsidRPr="00AD0677">
              <w:rPr>
                <w:b/>
              </w:rPr>
              <w:t>!</w:t>
            </w:r>
          </w:p>
        </w:tc>
        <w:tc>
          <w:tcPr>
            <w:tcW w:w="850" w:type="dxa"/>
            <w:shd w:val="clear" w:color="auto" w:fill="D9D9D9" w:themeFill="background1" w:themeFillShade="D9"/>
          </w:tcPr>
          <w:p w:rsidR="008A46E0" w:rsidRPr="00AD0677" w:rsidRDefault="008A46E0" w:rsidP="0014796A">
            <w:pPr>
              <w:rPr>
                <w:b/>
              </w:rPr>
            </w:pPr>
            <w:r>
              <w:rPr>
                <w:b/>
              </w:rPr>
              <w:t>Falsch</w:t>
            </w:r>
            <w:r w:rsidRPr="00AD0677">
              <w:rPr>
                <w:b/>
              </w:rPr>
              <w:t>!</w:t>
            </w:r>
          </w:p>
        </w:tc>
      </w:tr>
      <w:tr w:rsidR="008A46E0" w:rsidRPr="00AD0677" w:rsidTr="0014796A">
        <w:trPr>
          <w:trHeight w:val="571"/>
        </w:trPr>
        <w:tc>
          <w:tcPr>
            <w:tcW w:w="7797" w:type="dxa"/>
            <w:shd w:val="clear" w:color="auto" w:fill="auto"/>
            <w:vAlign w:val="center"/>
          </w:tcPr>
          <w:p w:rsidR="008A46E0" w:rsidRPr="00AD0677" w:rsidRDefault="008A46E0" w:rsidP="0014796A">
            <w:pPr>
              <w:rPr>
                <w:noProof/>
              </w:rPr>
            </w:pPr>
            <w:r>
              <w:rPr>
                <w:noProof/>
              </w:rPr>
              <w:t>Die größte Gruppe</w:t>
            </w:r>
            <w:r w:rsidR="008D4F6B">
              <w:rPr>
                <w:noProof/>
              </w:rPr>
              <w:t xml:space="preserve"> in der Ernährungs-Pyramide ist</w:t>
            </w:r>
            <w:r>
              <w:rPr>
                <w:noProof/>
              </w:rPr>
              <w:t xml:space="preserve"> Obst und Gemüse.</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rPr>
          <w:trHeight w:val="571"/>
        </w:trPr>
        <w:tc>
          <w:tcPr>
            <w:tcW w:w="7797" w:type="dxa"/>
            <w:shd w:val="clear" w:color="auto" w:fill="auto"/>
            <w:vAlign w:val="center"/>
          </w:tcPr>
          <w:p w:rsidR="008A46E0" w:rsidRPr="00AD0677" w:rsidRDefault="008A46E0" w:rsidP="0014796A">
            <w:r>
              <w:t>Kartoffeln zählen nicht zur Getreidegruppe dazu.</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rPr>
          <w:trHeight w:val="571"/>
        </w:trPr>
        <w:tc>
          <w:tcPr>
            <w:tcW w:w="7797" w:type="dxa"/>
            <w:shd w:val="clear" w:color="auto" w:fill="auto"/>
            <w:vAlign w:val="center"/>
          </w:tcPr>
          <w:p w:rsidR="008A46E0" w:rsidRPr="00AD0677" w:rsidRDefault="008A46E0" w:rsidP="0014796A">
            <w:r>
              <w:t>Gummibärchen enthalten kein Fett.</w:t>
            </w:r>
          </w:p>
        </w:tc>
        <w:tc>
          <w:tcPr>
            <w:tcW w:w="992" w:type="dxa"/>
            <w:vAlign w:val="center"/>
          </w:tcPr>
          <w:p w:rsidR="008A46E0" w:rsidRPr="00CA7E39" w:rsidRDefault="008A46E0" w:rsidP="0014796A">
            <w:pPr>
              <w:jc w:val="center"/>
              <w:rPr>
                <w:b/>
                <w:sz w:val="32"/>
                <w:szCs w:val="32"/>
              </w:rPr>
            </w:pPr>
            <w:r w:rsidRPr="00CA7E39">
              <w:rPr>
                <w:b/>
                <w:sz w:val="32"/>
                <w:szCs w:val="32"/>
              </w:rPr>
              <w:t>x</w:t>
            </w: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Gummibärchen zählen nicht zu den ungesunden Lebensmitteln.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rPr>
          <w:trHeight w:val="571"/>
        </w:trPr>
        <w:tc>
          <w:tcPr>
            <w:tcW w:w="7797" w:type="dxa"/>
            <w:shd w:val="clear" w:color="auto" w:fill="auto"/>
            <w:vAlign w:val="center"/>
          </w:tcPr>
          <w:p w:rsidR="008A46E0" w:rsidRPr="00AD0677" w:rsidRDefault="008A46E0" w:rsidP="0014796A">
            <w:r>
              <w:t>Zu viel Sport schadet dem Herz.</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pPr>
              <w:rPr>
                <w:noProof/>
              </w:rPr>
            </w:pPr>
            <w:r>
              <w:t>Von jeder Stufe sollte man jeden Tag etwas essen.</w:t>
            </w:r>
          </w:p>
        </w:tc>
        <w:tc>
          <w:tcPr>
            <w:tcW w:w="992" w:type="dxa"/>
            <w:vAlign w:val="center"/>
          </w:tcPr>
          <w:p w:rsidR="008A46E0" w:rsidRPr="00CA7E39" w:rsidRDefault="008A46E0" w:rsidP="0014796A">
            <w:pPr>
              <w:jc w:val="center"/>
              <w:rPr>
                <w:b/>
                <w:sz w:val="32"/>
                <w:szCs w:val="32"/>
              </w:rPr>
            </w:pPr>
            <w:r>
              <w:rPr>
                <w:b/>
                <w:sz w:val="32"/>
                <w:szCs w:val="32"/>
              </w:rPr>
              <w:t>x</w:t>
            </w: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Jugendliche dürfen viel Salz essen, da sie noch keinen Bluthochdruck haben.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571"/>
        </w:trPr>
        <w:tc>
          <w:tcPr>
            <w:tcW w:w="7797" w:type="dxa"/>
            <w:tcBorders>
              <w:bottom w:val="single" w:sz="4" w:space="0" w:color="auto"/>
            </w:tcBorders>
            <w:vAlign w:val="center"/>
          </w:tcPr>
          <w:p w:rsidR="008A46E0" w:rsidRPr="00AD0677" w:rsidRDefault="008A46E0" w:rsidP="0014796A">
            <w:pPr>
              <w:rPr>
                <w:noProof/>
              </w:rPr>
            </w:pPr>
            <w:r>
              <w:rPr>
                <w:noProof/>
              </w:rPr>
              <w:t>Kinder brauchen viel Zucker, damit sie genügend Energie bekommen.</w:t>
            </w:r>
          </w:p>
        </w:tc>
        <w:tc>
          <w:tcPr>
            <w:tcW w:w="992" w:type="dxa"/>
            <w:tcBorders>
              <w:bottom w:val="single" w:sz="4" w:space="0" w:color="auto"/>
            </w:tcBorders>
            <w:vAlign w:val="center"/>
          </w:tcPr>
          <w:p w:rsidR="008A46E0" w:rsidRPr="00CA7E39" w:rsidRDefault="008A46E0" w:rsidP="0014796A">
            <w:pPr>
              <w:jc w:val="center"/>
              <w:rPr>
                <w:b/>
                <w:sz w:val="32"/>
                <w:szCs w:val="32"/>
              </w:rPr>
            </w:pPr>
          </w:p>
        </w:tc>
        <w:tc>
          <w:tcPr>
            <w:tcW w:w="850" w:type="dxa"/>
            <w:tcBorders>
              <w:bottom w:val="single" w:sz="4" w:space="0" w:color="auto"/>
            </w:tcBorders>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rPr>
                <w:noProof/>
              </w:rPr>
              <w:t>Fisch, Ei und Fleisch sind in einer Stufe der Ernährungs-Pyramide.</w:t>
            </w:r>
          </w:p>
        </w:tc>
        <w:tc>
          <w:tcPr>
            <w:tcW w:w="992" w:type="dxa"/>
            <w:vAlign w:val="center"/>
          </w:tcPr>
          <w:p w:rsidR="008A46E0" w:rsidRPr="00CA7E39" w:rsidRDefault="008A46E0" w:rsidP="0014796A">
            <w:pPr>
              <w:jc w:val="center"/>
              <w:rPr>
                <w:b/>
                <w:sz w:val="32"/>
                <w:szCs w:val="32"/>
              </w:rPr>
            </w:pPr>
            <w:r w:rsidRPr="00CA7E39">
              <w:rPr>
                <w:b/>
                <w:sz w:val="32"/>
                <w:szCs w:val="32"/>
              </w:rPr>
              <w:t>x</w:t>
            </w: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Wenn man langsam isst, nimmt man mehr zu, obwohl man dasselbe gegessen hat.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Je größer die Stufe der Ernährungs-Pyramide ist, desto mehr soll man davon essen.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Im Winter sollte Obst und Gemüse nicht roh gegessen werden.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Wann man Gemüse kocht, reifen die Vitamine dabei und es schmeckt besser.</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FE215A" w:rsidTr="0014796A">
        <w:tblPrEx>
          <w:tblCellMar>
            <w:top w:w="0" w:type="dxa"/>
            <w:bottom w:w="0" w:type="dxa"/>
          </w:tblCellMar>
        </w:tblPrEx>
        <w:trPr>
          <w:trHeight w:val="483"/>
        </w:trPr>
        <w:tc>
          <w:tcPr>
            <w:tcW w:w="7797" w:type="dxa"/>
            <w:vAlign w:val="center"/>
          </w:tcPr>
          <w:p w:rsidR="008A46E0" w:rsidRPr="00FE215A" w:rsidRDefault="008A46E0" w:rsidP="00413260">
            <w:pPr>
              <w:rPr>
                <w:lang w:val="en-US"/>
              </w:rPr>
            </w:pPr>
            <w:r w:rsidRPr="00FE215A">
              <w:rPr>
                <w:lang w:val="en-US"/>
              </w:rPr>
              <w:t xml:space="preserve">„An apple </w:t>
            </w:r>
            <w:r w:rsidR="00413260">
              <w:rPr>
                <w:lang w:val="en-US"/>
              </w:rPr>
              <w:t>a</w:t>
            </w:r>
            <w:r w:rsidRPr="00FE215A">
              <w:rPr>
                <w:lang w:val="en-US"/>
              </w:rPr>
              <w:t xml:space="preserve"> day,</w:t>
            </w:r>
            <w:r>
              <w:rPr>
                <w:lang w:val="en-US"/>
              </w:rPr>
              <w:t xml:space="preserve"> </w:t>
            </w:r>
            <w:r w:rsidRPr="00FE215A">
              <w:rPr>
                <w:lang w:val="en-US"/>
              </w:rPr>
              <w:t>keep</w:t>
            </w:r>
            <w:r w:rsidR="00413260">
              <w:rPr>
                <w:lang w:val="en-US"/>
              </w:rPr>
              <w:t xml:space="preserve">s </w:t>
            </w:r>
            <w:r w:rsidRPr="00FE215A">
              <w:rPr>
                <w:lang w:val="en-US"/>
              </w:rPr>
              <w:t>the doctor away!“</w:t>
            </w:r>
          </w:p>
        </w:tc>
        <w:tc>
          <w:tcPr>
            <w:tcW w:w="992" w:type="dxa"/>
            <w:vAlign w:val="center"/>
          </w:tcPr>
          <w:p w:rsidR="008A46E0" w:rsidRPr="00CA7E39" w:rsidRDefault="008A46E0" w:rsidP="0014796A">
            <w:pPr>
              <w:jc w:val="center"/>
              <w:rPr>
                <w:b/>
                <w:sz w:val="32"/>
                <w:szCs w:val="32"/>
                <w:lang w:val="en-US"/>
              </w:rPr>
            </w:pPr>
            <w:r w:rsidRPr="00CA7E39">
              <w:rPr>
                <w:b/>
                <w:sz w:val="32"/>
                <w:szCs w:val="32"/>
                <w:lang w:val="en-US"/>
              </w:rPr>
              <w:t>x</w:t>
            </w:r>
          </w:p>
        </w:tc>
        <w:tc>
          <w:tcPr>
            <w:tcW w:w="850" w:type="dxa"/>
            <w:vAlign w:val="center"/>
          </w:tcPr>
          <w:p w:rsidR="008A46E0" w:rsidRPr="00CA7E39" w:rsidRDefault="008A46E0" w:rsidP="0014796A">
            <w:pPr>
              <w:jc w:val="center"/>
              <w:rPr>
                <w:b/>
                <w:sz w:val="32"/>
                <w:szCs w:val="32"/>
                <w:lang w:val="en-US"/>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bl>
    <w:p w:rsidR="00434112" w:rsidRDefault="00434112" w:rsidP="00434112">
      <w:pPr>
        <w:pStyle w:val="Autoren"/>
        <w:framePr w:wrap="around" w:x="8715" w:y="98"/>
        <w:rPr>
          <w:noProof/>
        </w:rPr>
      </w:pPr>
      <w:r>
        <w:rPr>
          <w:noProof/>
        </w:rPr>
        <w:t xml:space="preserve">Vitaminreicher Obstkorb, </w:t>
      </w:r>
      <w:r w:rsidRPr="00434112">
        <w:rPr>
          <w:noProof/>
        </w:rPr>
        <w:t>RainerSturm / pixelio.de / www.pixelio.de</w:t>
      </w:r>
    </w:p>
    <w:p w:rsidR="008A46E0" w:rsidRDefault="008A46E0" w:rsidP="008A46E0">
      <w:pPr>
        <w:jc w:val="both"/>
        <w:rPr>
          <w:noProof/>
          <w:lang w:eastAsia="de-DE"/>
        </w:rPr>
      </w:pPr>
    </w:p>
    <w:p w:rsidR="00E4173F" w:rsidRDefault="00E4173F" w:rsidP="000F5ED7">
      <w:pPr>
        <w:spacing w:after="120"/>
        <w:rPr>
          <w:b/>
          <w:i/>
          <w:sz w:val="28"/>
          <w:szCs w:val="28"/>
          <w:lang w:eastAsia="de-DE"/>
        </w:rPr>
      </w:pPr>
      <w:r>
        <w:rPr>
          <w:b/>
          <w:i/>
          <w:sz w:val="28"/>
          <w:szCs w:val="28"/>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7499F"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br w:type="page"/>
              <w:t>Lernfeld</w:t>
            </w:r>
          </w:p>
          <w:p w:rsidR="00A7499F" w:rsidRDefault="00A7499F"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t>Titel</w:t>
            </w:r>
          </w:p>
          <w:p w:rsidR="00A7499F" w:rsidRDefault="00A7499F" w:rsidP="00B82770">
            <w:pPr>
              <w:pStyle w:val="TabelleKopflinks"/>
            </w:pPr>
            <w:r>
              <w:t>06 Ernährungsverhalten</w:t>
            </w:r>
          </w:p>
        </w:tc>
        <w:tc>
          <w:tcPr>
            <w:tcW w:w="188" w:type="dxa"/>
            <w:vMerge w:val="restart"/>
            <w:tcBorders>
              <w:top w:val="nil"/>
              <w:left w:val="single" w:sz="4" w:space="0" w:color="auto"/>
              <w:bottom w:val="nil"/>
              <w:right w:val="single" w:sz="4" w:space="0" w:color="auto"/>
            </w:tcBorders>
            <w:shd w:val="clear" w:color="auto" w:fill="FFFFFF"/>
          </w:tcPr>
          <w:p w:rsidR="00A7499F" w:rsidRPr="004B658C" w:rsidRDefault="00A7499F"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7499F" w:rsidRDefault="00A7499F" w:rsidP="00B82770">
            <w:pPr>
              <w:pStyle w:val="Tabelle6pt"/>
            </w:pPr>
          </w:p>
          <w:p w:rsidR="00A7499F" w:rsidRPr="00B51DE9" w:rsidRDefault="00A7499F" w:rsidP="00B82770">
            <w:pPr>
              <w:pStyle w:val="TabelleKopfmitte"/>
              <w:rPr>
                <w:rFonts w:eastAsia="Calibri"/>
              </w:rPr>
            </w:pPr>
            <w:r>
              <w:t>H03.01.06</w:t>
            </w:r>
          </w:p>
        </w:tc>
      </w:tr>
      <w:tr w:rsidR="00A7499F" w:rsidRPr="00B51DE9" w:rsidTr="00B82770">
        <w:tc>
          <w:tcPr>
            <w:tcW w:w="7348" w:type="dxa"/>
            <w:gridSpan w:val="3"/>
            <w:tcBorders>
              <w:left w:val="single" w:sz="4" w:space="0" w:color="auto"/>
              <w:bottom w:val="single" w:sz="4" w:space="0" w:color="auto"/>
              <w:right w:val="single" w:sz="4" w:space="0" w:color="auto"/>
            </w:tcBorders>
            <w:hideMark/>
          </w:tcPr>
          <w:p w:rsidR="00A7499F" w:rsidRPr="004B658C" w:rsidRDefault="00A7499F" w:rsidP="00B82770">
            <w:pPr>
              <w:pStyle w:val="Tabelle6pt"/>
            </w:pPr>
            <w:r>
              <w:t>Kompetenzbereiche:</w:t>
            </w:r>
          </w:p>
          <w:p w:rsidR="00A7499F" w:rsidRDefault="00A7499F" w:rsidP="00B82770">
            <w:pPr>
              <w:pStyle w:val="Kopf8ptafz"/>
            </w:pPr>
            <w:r w:rsidRPr="00F05F1B">
              <w:t>Ich kann Speisen bedarfsgerecht zusammenstellen.</w:t>
            </w:r>
          </w:p>
          <w:p w:rsidR="00A7499F" w:rsidRDefault="00A7499F" w:rsidP="00B82770">
            <w:pPr>
              <w:pStyle w:val="Kopf8ptafz"/>
            </w:pPr>
            <w:r w:rsidRPr="006E676D">
              <w:t>Ich kann Informations- und Kommunikationssysteme nutzen.</w:t>
            </w:r>
          </w:p>
          <w:p w:rsidR="00A7499F" w:rsidRPr="00006158" w:rsidRDefault="00A7499F" w:rsidP="00B82770">
            <w:pPr>
              <w:pStyle w:val="Kopf8ptafz"/>
              <w:rPr>
                <w:rStyle w:val="Hervorhebung"/>
                <w:i w:val="0"/>
                <w:iCs w:val="0"/>
              </w:rPr>
            </w:pPr>
            <w:r w:rsidRPr="00006158">
              <w:rPr>
                <w:rStyle w:val="Hervorhebung"/>
              </w:rPr>
              <w:t>Ich kann meine Gedanken und fachliche Inhalte erklären.</w:t>
            </w:r>
          </w:p>
          <w:p w:rsidR="00A7499F" w:rsidRDefault="00A7499F" w:rsidP="00B82770">
            <w:pPr>
              <w:pStyle w:val="Kopf8ptafz"/>
            </w:pPr>
            <w:r w:rsidRPr="00006158">
              <w:rPr>
                <w:i/>
              </w:rPr>
              <w:t>Ich kann Fachbegriffe sinnvoll verwenden</w:t>
            </w:r>
            <w:r>
              <w:rPr>
                <w:i/>
              </w:rPr>
              <w:t>.</w:t>
            </w:r>
          </w:p>
        </w:tc>
        <w:tc>
          <w:tcPr>
            <w:tcW w:w="188" w:type="dxa"/>
            <w:vMerge/>
            <w:tcBorders>
              <w:left w:val="single" w:sz="4" w:space="0" w:color="auto"/>
              <w:bottom w:val="nil"/>
              <w:right w:val="nil"/>
            </w:tcBorders>
            <w:vAlign w:val="center"/>
            <w:hideMark/>
          </w:tcPr>
          <w:p w:rsidR="00A7499F" w:rsidRDefault="00A7499F"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499F" w:rsidRPr="00B51DE9" w:rsidTr="00B82770">
              <w:trPr>
                <w:trHeight w:val="284"/>
              </w:trPr>
              <w:tc>
                <w:tcPr>
                  <w:tcW w:w="2090" w:type="dxa"/>
                  <w:shd w:val="clear" w:color="auto" w:fill="auto"/>
                </w:tcPr>
                <w:p w:rsidR="00A7499F" w:rsidRPr="00B51DE9" w:rsidRDefault="00A7499F" w:rsidP="00B82770">
                  <w:pPr>
                    <w:pStyle w:val="Textkrpermitte"/>
                  </w:pPr>
                  <w:r w:rsidRPr="00B51DE9">
                    <w:t>LernPROJEKT</w:t>
                  </w:r>
                </w:p>
              </w:tc>
            </w:tr>
            <w:tr w:rsidR="00A7499F" w:rsidRPr="00B51DE9" w:rsidTr="00B82770">
              <w:trPr>
                <w:trHeight w:val="284"/>
              </w:trPr>
              <w:tc>
                <w:tcPr>
                  <w:tcW w:w="2090" w:type="dxa"/>
                  <w:tcBorders>
                    <w:bottom w:val="single" w:sz="4" w:space="0" w:color="auto"/>
                  </w:tcBorders>
                  <w:shd w:val="clear" w:color="auto" w:fill="D9D9D9" w:themeFill="background1" w:themeFillShade="D9"/>
                </w:tcPr>
                <w:p w:rsidR="00A7499F" w:rsidRPr="00B51DE9" w:rsidRDefault="00A7499F" w:rsidP="00B82770">
                  <w:pPr>
                    <w:pStyle w:val="TabelleKopfmitte"/>
                  </w:pPr>
                  <w:r w:rsidRPr="00B51DE9">
                    <w:t>LernTHEMA</w:t>
                  </w:r>
                </w:p>
              </w:tc>
            </w:tr>
            <w:tr w:rsidR="00A7499F" w:rsidRPr="00B51DE9" w:rsidTr="00B82770">
              <w:trPr>
                <w:trHeight w:val="284"/>
              </w:trPr>
              <w:tc>
                <w:tcPr>
                  <w:tcW w:w="2090" w:type="dxa"/>
                  <w:tcBorders>
                    <w:bottom w:val="nil"/>
                  </w:tcBorders>
                </w:tcPr>
                <w:p w:rsidR="00A7499F" w:rsidRPr="00B51DE9" w:rsidRDefault="00A7499F" w:rsidP="00B82770">
                  <w:pPr>
                    <w:pStyle w:val="Textkrpermitte"/>
                  </w:pPr>
                  <w:r w:rsidRPr="00B51DE9">
                    <w:t>LernSCHRITT</w:t>
                  </w:r>
                </w:p>
              </w:tc>
            </w:tr>
          </w:tbl>
          <w:p w:rsidR="00A7499F" w:rsidRPr="00B51DE9" w:rsidRDefault="00A7499F" w:rsidP="00B82770"/>
        </w:tc>
      </w:tr>
      <w:tr w:rsidR="00A7499F" w:rsidRPr="00B51DE9" w:rsidTr="00B82770">
        <w:trPr>
          <w:trHeight w:val="149"/>
        </w:trPr>
        <w:tc>
          <w:tcPr>
            <w:tcW w:w="7348" w:type="dxa"/>
            <w:gridSpan w:val="3"/>
            <w:tcBorders>
              <w:top w:val="single" w:sz="4" w:space="0" w:color="auto"/>
              <w:left w:val="nil"/>
              <w:right w:val="nil"/>
            </w:tcBorders>
          </w:tcPr>
          <w:p w:rsidR="00A7499F" w:rsidRPr="00B51DE9" w:rsidRDefault="00A7499F" w:rsidP="00B82770"/>
        </w:tc>
        <w:tc>
          <w:tcPr>
            <w:tcW w:w="196" w:type="dxa"/>
            <w:gridSpan w:val="2"/>
            <w:tcBorders>
              <w:top w:val="nil"/>
              <w:left w:val="nil"/>
              <w:right w:val="nil"/>
            </w:tcBorders>
          </w:tcPr>
          <w:p w:rsidR="00A7499F" w:rsidRPr="00B51DE9" w:rsidRDefault="00A7499F" w:rsidP="00B82770"/>
        </w:tc>
        <w:tc>
          <w:tcPr>
            <w:tcW w:w="2095" w:type="dxa"/>
            <w:tcBorders>
              <w:top w:val="single" w:sz="4" w:space="0" w:color="auto"/>
              <w:left w:val="nil"/>
              <w:right w:val="nil"/>
            </w:tcBorders>
          </w:tcPr>
          <w:p w:rsidR="00A7499F" w:rsidRPr="00B51DE9" w:rsidRDefault="00A7499F" w:rsidP="00B82770"/>
        </w:tc>
      </w:tr>
      <w:tr w:rsidR="00A7499F" w:rsidRPr="00B51DE9" w:rsidTr="00B82770">
        <w:trPr>
          <w:trHeight w:val="443"/>
        </w:trPr>
        <w:tc>
          <w:tcPr>
            <w:tcW w:w="4818" w:type="dxa"/>
            <w:gridSpan w:val="2"/>
            <w:vMerge w:val="restart"/>
            <w:tcBorders>
              <w:left w:val="single" w:sz="4" w:space="0" w:color="auto"/>
              <w:right w:val="single" w:sz="4" w:space="0" w:color="auto"/>
            </w:tcBorders>
          </w:tcPr>
          <w:p w:rsidR="00A7499F" w:rsidRPr="004B658C" w:rsidRDefault="00A7499F" w:rsidP="00B82770">
            <w:pPr>
              <w:pStyle w:val="Tabelle6pt"/>
            </w:pPr>
            <w:r>
              <w:t>Kompetenzen:</w:t>
            </w:r>
          </w:p>
          <w:p w:rsidR="00A7499F" w:rsidRDefault="00A7499F" w:rsidP="00B82770">
            <w:pPr>
              <w:pStyle w:val="Kopf8ptafz"/>
            </w:pPr>
            <w:r>
              <w:t>Ich kann ein Ernährungsprotokoll erstellen.</w:t>
            </w:r>
          </w:p>
          <w:p w:rsidR="00A7499F" w:rsidRDefault="00A7499F" w:rsidP="00B82770">
            <w:pPr>
              <w:pStyle w:val="Kopf8ptafz"/>
            </w:pPr>
            <w:r>
              <w:t>Ich kann mein eigenes Ernährungsverhalten analysieren.</w:t>
            </w:r>
          </w:p>
          <w:p w:rsidR="00A7499F" w:rsidRDefault="00A7499F" w:rsidP="00B82770">
            <w:pPr>
              <w:pStyle w:val="Kopf8ptafz"/>
            </w:pPr>
            <w:r>
              <w:t>Ich kann mein eigenes Ernährungsverhalten beurteilen.</w:t>
            </w:r>
          </w:p>
          <w:p w:rsidR="00A7499F" w:rsidRDefault="00A7499F" w:rsidP="00B82770">
            <w:pPr>
              <w:pStyle w:val="Kopf8ptafz"/>
            </w:pPr>
            <w:r>
              <w:t>Ich kann mein Ernährungsverhalten mit Hilfe der Ernährungspyramide verbessern.</w:t>
            </w:r>
          </w:p>
          <w:p w:rsidR="00A7499F" w:rsidRDefault="00A7499F" w:rsidP="00B82770">
            <w:pPr>
              <w:pStyle w:val="Kopf8ptafz"/>
              <w:rPr>
                <w:i/>
              </w:rPr>
            </w:pPr>
            <w:r w:rsidRPr="007760EC">
              <w:rPr>
                <w:i/>
              </w:rPr>
              <w:t>Ich kan</w:t>
            </w:r>
            <w:r>
              <w:rPr>
                <w:i/>
              </w:rPr>
              <w:t>n mit Hilfe eines Ernährungspro</w:t>
            </w:r>
            <w:r w:rsidRPr="007760EC">
              <w:rPr>
                <w:i/>
              </w:rPr>
              <w:t>tokolls das Ernährungsverhalten anderer reflektieren.</w:t>
            </w:r>
          </w:p>
          <w:p w:rsidR="00A7499F" w:rsidRDefault="00A7499F" w:rsidP="00B82770">
            <w:pPr>
              <w:pStyle w:val="Kopf8ptafz"/>
            </w:pPr>
            <w:r w:rsidRPr="007760EC">
              <w:rPr>
                <w:i/>
              </w:rPr>
              <w:t>Ich kan</w:t>
            </w:r>
            <w:r>
              <w:rPr>
                <w:i/>
              </w:rPr>
              <w:t>n mit Hilfe eines Ernährungspro</w:t>
            </w:r>
            <w:r w:rsidR="00413260">
              <w:rPr>
                <w:i/>
              </w:rPr>
              <w:t xml:space="preserve">tokolls Ernährungsempfehlungen </w:t>
            </w:r>
            <w:r w:rsidRPr="007760EC">
              <w:rPr>
                <w:i/>
              </w:rPr>
              <w:t xml:space="preserve"> geben.</w:t>
            </w:r>
          </w:p>
        </w:tc>
        <w:tc>
          <w:tcPr>
            <w:tcW w:w="4821" w:type="dxa"/>
            <w:gridSpan w:val="4"/>
            <w:tcBorders>
              <w:left w:val="single" w:sz="4" w:space="0" w:color="auto"/>
              <w:right w:val="single" w:sz="4" w:space="0" w:color="auto"/>
            </w:tcBorders>
          </w:tcPr>
          <w:p w:rsidR="00A7499F" w:rsidRDefault="00A7499F" w:rsidP="00B82770">
            <w:pPr>
              <w:pStyle w:val="Tabelle6pt"/>
            </w:pPr>
            <w:r>
              <w:t>Was Sie schon können sollten:</w:t>
            </w:r>
          </w:p>
          <w:p w:rsidR="00A7499F" w:rsidRPr="00234B66" w:rsidRDefault="00A7499F" w:rsidP="00B82770">
            <w:pPr>
              <w:pStyle w:val="Kopf8ptafz"/>
            </w:pPr>
            <w:r>
              <w:t>Ich kann Mahlzeiten mit Hilfe der Ernährungspyramide beurteilen</w:t>
            </w:r>
            <w:r w:rsidR="00334A98">
              <w:t>.</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Wofür Sie das benötigen:</w:t>
            </w:r>
          </w:p>
          <w:p w:rsidR="00A7499F" w:rsidRDefault="00A7499F" w:rsidP="00B82770">
            <w:pPr>
              <w:pStyle w:val="Kopf8ptafz"/>
            </w:pPr>
            <w:r>
              <w:t>Beurteilung des eigenen Ernährungsverhaltens</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Wie Sie Ihr Können prüfen können:</w:t>
            </w:r>
          </w:p>
          <w:p w:rsidR="00A7499F" w:rsidRPr="00234B66" w:rsidRDefault="00A7499F" w:rsidP="00557B0A">
            <w:pPr>
              <w:pStyle w:val="Kopf8ptafz"/>
              <w:numPr>
                <w:ilvl w:val="0"/>
                <w:numId w:val="0"/>
              </w:numPr>
              <w:ind w:left="227" w:hanging="170"/>
            </w:pPr>
          </w:p>
        </w:tc>
      </w:tr>
    </w:tbl>
    <w:p w:rsidR="00A7499F" w:rsidRDefault="00844C8D" w:rsidP="00A7499F">
      <w:pPr>
        <w:pStyle w:val="Kopf8pt"/>
        <w:spacing w:before="120"/>
      </w:pPr>
      <w:r w:rsidRPr="0085779E">
        <w:rPr>
          <w:noProof/>
          <w:sz w:val="24"/>
          <w:lang w:eastAsia="de-DE"/>
        </w:rPr>
        <w:drawing>
          <wp:anchor distT="0" distB="0" distL="114300" distR="114300" simplePos="0" relativeHeight="252250112" behindDoc="0" locked="0" layoutInCell="0" allowOverlap="1" wp14:anchorId="121976DD" wp14:editId="75F1B2C1">
            <wp:simplePos x="0" y="0"/>
            <wp:positionH relativeFrom="rightMargin">
              <wp:posOffset>458470</wp:posOffset>
            </wp:positionH>
            <wp:positionV relativeFrom="paragraph">
              <wp:posOffset>12700</wp:posOffset>
            </wp:positionV>
            <wp:extent cx="348615" cy="320040"/>
            <wp:effectExtent l="0" t="0" r="0" b="3810"/>
            <wp:wrapNone/>
            <wp:docPr id="161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79E">
        <w:rPr>
          <w:noProof/>
          <w:sz w:val="24"/>
          <w:lang w:eastAsia="de-DE"/>
        </w:rPr>
        <w:drawing>
          <wp:anchor distT="0" distB="0" distL="114300" distR="114300" simplePos="0" relativeHeight="252249088" behindDoc="0" locked="0" layoutInCell="0" allowOverlap="1" wp14:anchorId="3FB3A92C" wp14:editId="6A6DD1E0">
            <wp:simplePos x="0" y="0"/>
            <wp:positionH relativeFrom="rightMargin">
              <wp:posOffset>107950</wp:posOffset>
            </wp:positionH>
            <wp:positionV relativeFrom="paragraph">
              <wp:posOffset>12700</wp:posOffset>
            </wp:positionV>
            <wp:extent cx="348615" cy="320040"/>
            <wp:effectExtent l="0" t="0" r="0" b="3810"/>
            <wp:wrapNone/>
            <wp:docPr id="16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7371"/>
      </w:tblGrid>
      <w:tr w:rsidR="00A7499F" w:rsidRPr="00A410C8" w:rsidTr="00334A98">
        <w:tc>
          <w:tcPr>
            <w:tcW w:w="7371" w:type="dxa"/>
            <w:shd w:val="clear" w:color="auto" w:fill="auto"/>
          </w:tcPr>
          <w:p w:rsidR="00A7499F" w:rsidRPr="00A410C8" w:rsidRDefault="00A7499F" w:rsidP="00B82770">
            <w:pPr>
              <w:pStyle w:val="Textkrper"/>
            </w:pPr>
            <w:r w:rsidRPr="00141FBA">
              <w:t>Nachdem Annika und Irina die Ernährungspyramide verstanden haben</w:t>
            </w:r>
            <w:r w:rsidR="00413260">
              <w:t>, wollen s</w:t>
            </w:r>
            <w:r w:rsidRPr="00141FBA">
              <w:t xml:space="preserve">ie ihr bisheriges Essverhalten bewerten. </w:t>
            </w:r>
            <w:r>
              <w:t>Dafür wollen sie zuerst einmal aufschreiben, was sie alles essen und trinken.</w:t>
            </w:r>
          </w:p>
        </w:tc>
      </w:tr>
    </w:tbl>
    <w:p w:rsidR="00A7499F" w:rsidRDefault="00A7499F" w:rsidP="00A7499F">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7499F" w:rsidRPr="00DE4890" w:rsidTr="00B82770">
        <w:trPr>
          <w:trHeight w:val="397"/>
        </w:trPr>
        <w:tc>
          <w:tcPr>
            <w:tcW w:w="1470" w:type="dxa"/>
            <w:shd w:val="clear" w:color="auto" w:fill="D9D9D9" w:themeFill="background1" w:themeFillShade="D9"/>
            <w:vAlign w:val="center"/>
          </w:tcPr>
          <w:p w:rsidR="00A7499F" w:rsidRPr="00DE4890" w:rsidRDefault="00A7499F" w:rsidP="00B82770">
            <w:pPr>
              <w:pStyle w:val="TabelleKopfmitte"/>
            </w:pPr>
            <w:r>
              <w:t>Phase</w:t>
            </w:r>
          </w:p>
        </w:tc>
        <w:tc>
          <w:tcPr>
            <w:tcW w:w="940" w:type="dxa"/>
            <w:shd w:val="clear" w:color="auto" w:fill="D9D9D9" w:themeFill="background1" w:themeFillShade="D9"/>
            <w:vAlign w:val="center"/>
          </w:tcPr>
          <w:p w:rsidR="00A7499F" w:rsidRPr="00DE4890" w:rsidRDefault="00A7499F" w:rsidP="00B82770">
            <w:pPr>
              <w:pStyle w:val="TabelleKopfmitte"/>
            </w:pPr>
            <w:r>
              <w:t>Zeit</w:t>
            </w:r>
          </w:p>
        </w:tc>
        <w:tc>
          <w:tcPr>
            <w:tcW w:w="4961" w:type="dxa"/>
            <w:shd w:val="clear" w:color="auto" w:fill="D9D9D9" w:themeFill="background1" w:themeFillShade="D9"/>
            <w:vAlign w:val="center"/>
          </w:tcPr>
          <w:p w:rsidR="00A7499F" w:rsidRPr="00DE4890" w:rsidRDefault="00A7499F" w:rsidP="00B82770">
            <w:pPr>
              <w:pStyle w:val="TabelleKopfmitte"/>
            </w:pPr>
            <w:r>
              <w:t>Aufgabe</w:t>
            </w:r>
          </w:p>
        </w:tc>
      </w:tr>
      <w:tr w:rsidR="00A7499F" w:rsidRPr="00DE4890" w:rsidTr="00B82770">
        <w:trPr>
          <w:trHeight w:val="624"/>
        </w:trPr>
        <w:tc>
          <w:tcPr>
            <w:tcW w:w="7371" w:type="dxa"/>
            <w:gridSpan w:val="3"/>
            <w:shd w:val="clear" w:color="auto" w:fill="auto"/>
            <w:vAlign w:val="center"/>
          </w:tcPr>
          <w:p w:rsidR="00A7499F" w:rsidRPr="0022275C" w:rsidRDefault="00A7499F" w:rsidP="00B82770">
            <w:pPr>
              <w:pStyle w:val="Textkrper"/>
              <w:rPr>
                <w:noProof/>
              </w:rPr>
            </w:pPr>
            <w:r>
              <w:rPr>
                <w:noProof/>
              </w:rPr>
              <w:t>Informieren: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C0F56">
              <w:rPr>
                <w:noProof/>
              </w:rPr>
              <w:drawing>
                <wp:inline distT="0" distB="0" distL="0" distR="0" wp14:anchorId="79EA0005" wp14:editId="210FAD5D">
                  <wp:extent cx="302701" cy="324000"/>
                  <wp:effectExtent l="0" t="0" r="2540" b="0"/>
                  <wp:docPr id="16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sidRPr="0022275C">
              <w:rPr>
                <w:noProof/>
              </w:rPr>
              <w:t>Informieren</w:t>
            </w:r>
            <w:r>
              <w:rPr>
                <w:noProof/>
              </w:rPr>
              <w:t xml:space="preserve"> Sie sich im Internet oder mit Ihrem Lehrbuch zum Begriff „Ernährungsprotokoll“.</w:t>
            </w:r>
          </w:p>
          <w:p w:rsidR="00A7499F" w:rsidRDefault="00A7499F" w:rsidP="00B82770">
            <w:pPr>
              <w:pStyle w:val="Textkrper"/>
              <w:rPr>
                <w:noProof/>
              </w:rPr>
            </w:pPr>
          </w:p>
          <w:p w:rsidR="00A7499F" w:rsidRPr="00DE4890" w:rsidRDefault="00A7499F" w:rsidP="00B82770">
            <w:pPr>
              <w:pStyle w:val="Textkrper"/>
              <w:rPr>
                <w:noProof/>
              </w:rPr>
            </w:pPr>
            <w:r>
              <w:rPr>
                <w:noProof/>
              </w:rPr>
              <w:t>Formulieren Sie eine Erklärung für diesen Begriff.</w:t>
            </w:r>
          </w:p>
        </w:tc>
      </w:tr>
      <w:tr w:rsidR="00A7499F" w:rsidRPr="00DE4890" w:rsidTr="00B82770">
        <w:trPr>
          <w:trHeight w:val="624"/>
        </w:trPr>
        <w:tc>
          <w:tcPr>
            <w:tcW w:w="7371" w:type="dxa"/>
            <w:gridSpan w:val="3"/>
            <w:shd w:val="clear" w:color="auto" w:fill="auto"/>
            <w:vAlign w:val="center"/>
          </w:tcPr>
          <w:p w:rsidR="00A7499F" w:rsidRPr="0022275C" w:rsidRDefault="00413260" w:rsidP="00B82770">
            <w:pPr>
              <w:pStyle w:val="Textkrper"/>
              <w:rPr>
                <w:noProof/>
              </w:rPr>
            </w:pPr>
            <w:r>
              <w:rPr>
                <w:noProof/>
              </w:rPr>
              <w:t>Planen und e</w:t>
            </w:r>
            <w:r w:rsidR="00A7499F">
              <w:rPr>
                <w:noProof/>
              </w:rPr>
              <w:t>ntscheiden: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rPr>
                <w:noProof/>
              </w:rPr>
            </w:pPr>
            <w:r w:rsidRPr="00FC0F56">
              <w:rPr>
                <w:noProof/>
              </w:rPr>
              <w:drawing>
                <wp:inline distT="0" distB="0" distL="0" distR="0" wp14:anchorId="717A91B0" wp14:editId="06340307">
                  <wp:extent cx="302701" cy="324000"/>
                  <wp:effectExtent l="0" t="0" r="2540" b="0"/>
                  <wp:docPr id="16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sidRPr="0022275C">
              <w:rPr>
                <w:noProof/>
              </w:rPr>
              <w:t>Erstellen</w:t>
            </w:r>
            <w:r>
              <w:rPr>
                <w:noProof/>
              </w:rPr>
              <w:t xml:space="preserve"> Sie eine einfache Vorlage für </w:t>
            </w:r>
            <w:r w:rsidR="00413260">
              <w:rPr>
                <w:noProof/>
              </w:rPr>
              <w:t>ein Ernährungsprotokoll, mit dess</w:t>
            </w:r>
            <w:r>
              <w:rPr>
                <w:noProof/>
              </w:rPr>
              <w:t>en Hilfe das eigene Ernährungsverhalten dokumentiert und beurteilt werden kann.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1464E136" wp14:editId="7D209AE6">
                  <wp:extent cx="648335" cy="318770"/>
                  <wp:effectExtent l="0" t="0" r="0" b="0"/>
                  <wp:docPr id="162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Vergle</w:t>
            </w:r>
            <w:r w:rsidR="007A7CFF">
              <w:rPr>
                <w:noProof/>
              </w:rPr>
              <w:t>ichen Sie Ihre Vorlage mit einer</w:t>
            </w:r>
            <w:r>
              <w:rPr>
                <w:noProof/>
              </w:rPr>
              <w:t xml:space="preserve"> Partner</w:t>
            </w:r>
            <w:r w:rsidR="007A7CFF">
              <w:rPr>
                <w:noProof/>
              </w:rPr>
              <w:t>in oder einem Partner</w:t>
            </w:r>
            <w:r>
              <w:rPr>
                <w:noProof/>
              </w:rPr>
              <w:t>.</w:t>
            </w:r>
          </w:p>
          <w:p w:rsidR="00A7499F" w:rsidRDefault="00A7499F" w:rsidP="00B82770">
            <w:pPr>
              <w:pStyle w:val="Textkrper"/>
              <w:rPr>
                <w:noProof/>
              </w:rPr>
            </w:pPr>
          </w:p>
          <w:p w:rsidR="00A7499F" w:rsidRPr="00DE4890" w:rsidRDefault="00A7499F" w:rsidP="00B82770">
            <w:pPr>
              <w:pStyle w:val="Textkrper"/>
              <w:rPr>
                <w:noProof/>
              </w:rPr>
            </w:pPr>
            <w:r w:rsidRPr="0022275C">
              <w:rPr>
                <w:noProof/>
              </w:rPr>
              <w:t>Entscheiden</w:t>
            </w:r>
            <w:r>
              <w:rPr>
                <w:noProof/>
              </w:rPr>
              <w:t xml:space="preserve"> Sie sich gemeinsam für eine gemeinsame Vorlage.</w:t>
            </w:r>
          </w:p>
        </w:tc>
      </w:tr>
      <w:tr w:rsidR="00A7499F" w:rsidRPr="00DE4890" w:rsidTr="00B82770">
        <w:trPr>
          <w:trHeight w:val="624"/>
        </w:trPr>
        <w:tc>
          <w:tcPr>
            <w:tcW w:w="7371" w:type="dxa"/>
            <w:gridSpan w:val="3"/>
            <w:shd w:val="clear" w:color="auto" w:fill="auto"/>
            <w:vAlign w:val="center"/>
          </w:tcPr>
          <w:p w:rsidR="00A7499F" w:rsidRPr="0022275C" w:rsidRDefault="00413260" w:rsidP="00B82770">
            <w:pPr>
              <w:pStyle w:val="Textkrper"/>
              <w:rPr>
                <w:noProof/>
              </w:rPr>
            </w:pPr>
            <w:r>
              <w:rPr>
                <w:noProof/>
              </w:rPr>
              <w:t>Durchführen und k</w:t>
            </w:r>
            <w:r w:rsidR="00A7499F">
              <w:rPr>
                <w:noProof/>
              </w:rPr>
              <w:t>ontrollieren: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C0F56">
              <w:rPr>
                <w:noProof/>
              </w:rPr>
              <w:drawing>
                <wp:inline distT="0" distB="0" distL="0" distR="0" wp14:anchorId="66E351EE" wp14:editId="39CAF25A">
                  <wp:extent cx="302701" cy="324000"/>
                  <wp:effectExtent l="0" t="0" r="2540" b="0"/>
                  <wp:docPr id="162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Ergänzen Sie Ihre Vorlage zu Ihrem Ernährungsverhalten vom gestrigen Tag:</w:t>
            </w:r>
          </w:p>
          <w:p w:rsidR="00A7499F" w:rsidRPr="00392235" w:rsidRDefault="00A7499F" w:rsidP="00764820">
            <w:pPr>
              <w:pStyle w:val="Textkrperafz"/>
              <w:numPr>
                <w:ilvl w:val="0"/>
                <w:numId w:val="19"/>
              </w:numPr>
              <w:rPr>
                <w:lang w:val="de-DE"/>
              </w:rPr>
            </w:pPr>
            <w:r w:rsidRPr="00392235">
              <w:rPr>
                <w:lang w:val="de-DE"/>
              </w:rPr>
              <w:t>Tragen Sie Ihren gestrigen Speiseplan in Ihre Protokollvorlage ein.</w:t>
            </w:r>
          </w:p>
          <w:p w:rsidR="00A7499F" w:rsidRPr="00392235" w:rsidRDefault="00A7499F" w:rsidP="00764820">
            <w:pPr>
              <w:pStyle w:val="Textkrperafz"/>
              <w:numPr>
                <w:ilvl w:val="0"/>
                <w:numId w:val="19"/>
              </w:numPr>
              <w:rPr>
                <w:lang w:val="de-DE"/>
              </w:rPr>
            </w:pPr>
            <w:r w:rsidRPr="00392235">
              <w:rPr>
                <w:lang w:val="de-DE"/>
              </w:rPr>
              <w:t>Vergleichen Sie Ihr Ernährungsprotokoll mit den Empfehlungen der Ernährungspyramide.</w:t>
            </w:r>
          </w:p>
          <w:p w:rsidR="00A7499F" w:rsidRDefault="00A7499F" w:rsidP="00764820">
            <w:pPr>
              <w:pStyle w:val="Textkrperafz"/>
              <w:numPr>
                <w:ilvl w:val="0"/>
                <w:numId w:val="19"/>
              </w:numPr>
              <w:rPr>
                <w:lang w:val="de-DE"/>
              </w:rPr>
            </w:pPr>
            <w:r w:rsidRPr="00392235">
              <w:rPr>
                <w:lang w:val="de-DE"/>
              </w:rPr>
              <w:t>Markieren Si</w:t>
            </w:r>
            <w:r w:rsidR="00413260">
              <w:rPr>
                <w:lang w:val="de-DE"/>
              </w:rPr>
              <w:t xml:space="preserve">e Ihre Übereinstimmungen mit den Empfehlungen der </w:t>
            </w:r>
            <w:r w:rsidRPr="00392235">
              <w:rPr>
                <w:lang w:val="de-DE"/>
              </w:rPr>
              <w:t xml:space="preserve"> Ernährungspyramide mit einem grünen, lachenden Smiley.</w:t>
            </w:r>
          </w:p>
          <w:p w:rsidR="00334A98" w:rsidRPr="00392235" w:rsidRDefault="00334A98" w:rsidP="00334A98">
            <w:pPr>
              <w:pStyle w:val="Textkrperafz"/>
              <w:numPr>
                <w:ilvl w:val="0"/>
                <w:numId w:val="0"/>
              </w:numPr>
              <w:ind w:left="720"/>
              <w:rPr>
                <w:lang w:val="de-DE"/>
              </w:rPr>
            </w:pPr>
          </w:p>
          <w:p w:rsidR="00A7499F" w:rsidRPr="00392235" w:rsidRDefault="00A7499F" w:rsidP="00764820">
            <w:pPr>
              <w:pStyle w:val="Textkrperafz"/>
              <w:numPr>
                <w:ilvl w:val="0"/>
                <w:numId w:val="19"/>
              </w:numPr>
              <w:rPr>
                <w:lang w:val="de-DE"/>
              </w:rPr>
            </w:pPr>
            <w:r w:rsidRPr="00392235">
              <w:rPr>
                <w:lang w:val="de-DE"/>
              </w:rPr>
              <w:t>Markieren Sie Abweichungen von den Empfehlungen der Ernährungspyramide mit einem roten, traurigen Smiley.</w:t>
            </w:r>
          </w:p>
          <w:p w:rsidR="00A7499F" w:rsidRPr="00392235" w:rsidRDefault="00A7499F" w:rsidP="00764820">
            <w:pPr>
              <w:pStyle w:val="Textkrperafz"/>
              <w:numPr>
                <w:ilvl w:val="0"/>
                <w:numId w:val="19"/>
              </w:numPr>
              <w:rPr>
                <w:lang w:val="de-DE"/>
              </w:rPr>
            </w:pPr>
            <w:r w:rsidRPr="00392235">
              <w:rPr>
                <w:lang w:val="de-DE"/>
              </w:rPr>
              <w:t>Ergänzen Sie Ihr Ernährungsprotokoll mit den weiteren DGE-Regeln.</w:t>
            </w:r>
          </w:p>
          <w:p w:rsidR="00A7499F" w:rsidRPr="00392235" w:rsidRDefault="00A7499F" w:rsidP="00764820">
            <w:pPr>
              <w:pStyle w:val="Textkrperafz"/>
              <w:numPr>
                <w:ilvl w:val="0"/>
                <w:numId w:val="19"/>
              </w:numPr>
              <w:rPr>
                <w:lang w:val="de-DE"/>
              </w:rPr>
            </w:pPr>
            <w:r w:rsidRPr="00392235">
              <w:rPr>
                <w:lang w:val="de-DE"/>
              </w:rPr>
              <w:t>Schätzen</w:t>
            </w:r>
            <w:r w:rsidR="00334A98">
              <w:rPr>
                <w:lang w:val="de-DE"/>
              </w:rPr>
              <w:t xml:space="preserve"> Sie </w:t>
            </w:r>
            <w:r w:rsidRPr="00392235">
              <w:rPr>
                <w:lang w:val="de-DE"/>
              </w:rPr>
              <w:t xml:space="preserve"> zu diesen Regeln ebensfalls Ihr Verhalten ein und markieren Sie mit Smileys.</w:t>
            </w:r>
          </w:p>
        </w:tc>
      </w:tr>
      <w:tr w:rsidR="00A7499F" w:rsidRPr="00DE4890" w:rsidTr="00B82770">
        <w:trPr>
          <w:trHeight w:val="624"/>
        </w:trPr>
        <w:tc>
          <w:tcPr>
            <w:tcW w:w="7371" w:type="dxa"/>
            <w:gridSpan w:val="3"/>
            <w:shd w:val="clear" w:color="auto" w:fill="auto"/>
            <w:vAlign w:val="center"/>
          </w:tcPr>
          <w:p w:rsidR="00A7499F" w:rsidRPr="0022275C" w:rsidRDefault="00AD2646" w:rsidP="00B82770">
            <w:pPr>
              <w:pStyle w:val="Textkrper"/>
              <w:rPr>
                <w:noProof/>
              </w:rPr>
            </w:pPr>
            <w:r>
              <w:rPr>
                <w:noProof/>
              </w:rPr>
              <w:t>Reflektieren und b</w:t>
            </w:r>
            <w:r w:rsidR="00A7499F">
              <w:rPr>
                <w:noProof/>
              </w:rPr>
              <w:t>ewerten: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03FB5DDE" wp14:editId="5D4CB3A3">
                  <wp:extent cx="648335" cy="318770"/>
                  <wp:effectExtent l="0" t="0" r="0" b="0"/>
                  <wp:docPr id="162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Vergleich</w:t>
            </w:r>
            <w:r w:rsidR="007A7CFF">
              <w:rPr>
                <w:noProof/>
              </w:rPr>
              <w:t>en Sie Ihre Ergebnisse mit einer</w:t>
            </w:r>
            <w:r>
              <w:rPr>
                <w:noProof/>
              </w:rPr>
              <w:t xml:space="preserve"> Partner</w:t>
            </w:r>
            <w:r w:rsidR="007A7CFF">
              <w:rPr>
                <w:noProof/>
              </w:rPr>
              <w:t>in oder einem Partner</w:t>
            </w:r>
            <w:r>
              <w:rPr>
                <w:noProof/>
              </w:rPr>
              <w:t>.</w:t>
            </w:r>
          </w:p>
          <w:p w:rsidR="00A7499F" w:rsidRDefault="00A7499F" w:rsidP="00B82770">
            <w:pPr>
              <w:pStyle w:val="Textkrper"/>
              <w:rPr>
                <w:noProof/>
              </w:rPr>
            </w:pPr>
          </w:p>
          <w:p w:rsidR="00A7499F" w:rsidRDefault="007A7CFF" w:rsidP="00B82770">
            <w:pPr>
              <w:pStyle w:val="Textkrper"/>
              <w:rPr>
                <w:noProof/>
              </w:rPr>
            </w:pPr>
            <w:r>
              <w:rPr>
                <w:noProof/>
              </w:rPr>
              <w:t>Geben Sie Ihrer</w:t>
            </w:r>
            <w:r w:rsidR="00A7499F">
              <w:rPr>
                <w:noProof/>
              </w:rPr>
              <w:t xml:space="preserve"> Partner</w:t>
            </w:r>
            <w:r>
              <w:rPr>
                <w:noProof/>
              </w:rPr>
              <w:t>in oder Ihrem Partner</w:t>
            </w:r>
            <w:r w:rsidR="00A7499F">
              <w:rPr>
                <w:noProof/>
              </w:rPr>
              <w:t xml:space="preserve"> Rückmeldung zu seinem Ernährungsverhalten</w:t>
            </w:r>
            <w:r w:rsidR="00334A98">
              <w:rPr>
                <w:noProof/>
              </w:rPr>
              <w:t>.</w:t>
            </w:r>
          </w:p>
          <w:p w:rsidR="00A7499F" w:rsidRPr="0022275C" w:rsidRDefault="00A7499F" w:rsidP="00B82770">
            <w:pPr>
              <w:pStyle w:val="Textkrper"/>
              <w:rPr>
                <w:noProof/>
              </w:rPr>
            </w:pPr>
            <w:r>
              <w:rPr>
                <w:noProof/>
              </w:rPr>
              <w:t xml:space="preserve">Formulieren Sie Tipps, wie </w:t>
            </w:r>
            <w:r w:rsidR="007A7CFF">
              <w:rPr>
                <w:noProof/>
              </w:rPr>
              <w:t xml:space="preserve">Ihre Partnerin oder Ihr Partner sein </w:t>
            </w:r>
            <w:r>
              <w:rPr>
                <w:noProof/>
              </w:rPr>
              <w:t>evtl. abweichendes Ernährungsverhalten „verbessern“ könnte und notieren Sie sich diese Tipps auf der Rückseite Ihres Arbeitsblattes</w:t>
            </w:r>
            <w:r w:rsidR="00334A98">
              <w:rPr>
                <w:noProof/>
              </w:rPr>
              <w:t>.</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rPr>
                <w:noProof/>
              </w:rPr>
            </w:pPr>
            <w:r w:rsidRPr="00F0156F">
              <w:rPr>
                <w:noProof/>
              </w:rPr>
              <w:drawing>
                <wp:inline distT="0" distB="0" distL="0" distR="0" wp14:anchorId="62945193" wp14:editId="6F0A5AAD">
                  <wp:extent cx="212725" cy="318770"/>
                  <wp:effectExtent l="0" t="0" r="0" b="0"/>
                  <wp:docPr id="1626"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Stellen Sie Ihre Vorlage für ein Ernährungsprotokoll in der Klasse vor.</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rPr>
                <w:noProof/>
              </w:rPr>
            </w:pPr>
            <w:r w:rsidRPr="00F0156F">
              <w:rPr>
                <w:noProof/>
              </w:rPr>
              <w:drawing>
                <wp:inline distT="0" distB="0" distL="0" distR="0" wp14:anchorId="7B459CB9" wp14:editId="389A6B68">
                  <wp:extent cx="318770" cy="318770"/>
                  <wp:effectExtent l="0" t="0" r="0" b="0"/>
                  <wp:docPr id="162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Diskutieren Sie in der Klasse die verschiedenen Vorlagen für ein Ernährungsprotokoll.</w:t>
            </w:r>
          </w:p>
          <w:p w:rsidR="00A7499F" w:rsidRPr="00DE4890" w:rsidRDefault="00A7499F" w:rsidP="00B82770">
            <w:pPr>
              <w:pStyle w:val="Textkrper"/>
              <w:rPr>
                <w:noProof/>
              </w:rPr>
            </w:pPr>
            <w:r>
              <w:rPr>
                <w:noProof/>
              </w:rPr>
              <w:t>Entscheiden Sie durch eine Punktabfrage, welche Vorlage Sie in Zukunft im Ernährungslehreunterricht verwenden wollen.</w:t>
            </w:r>
          </w:p>
        </w:tc>
      </w:tr>
    </w:tbl>
    <w:p w:rsidR="00A7499F" w:rsidRDefault="00A7499F" w:rsidP="00A7499F">
      <w:pPr>
        <w:pStyle w:val="Kopf8pt"/>
        <w:spacing w:before="120"/>
      </w:pPr>
    </w:p>
    <w:p w:rsidR="00A7499F" w:rsidRPr="0045502B" w:rsidRDefault="00A7499F" w:rsidP="00A7499F">
      <w:pPr>
        <w:pStyle w:val="Kopf8pt"/>
        <w:spacing w:before="120"/>
      </w:pPr>
    </w:p>
    <w:p w:rsidR="00A7499F" w:rsidRDefault="00A7499F" w:rsidP="00A7499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7499F"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br w:type="page"/>
              <w:t>Lernfeld</w:t>
            </w:r>
          </w:p>
          <w:p w:rsidR="00A7499F" w:rsidRDefault="00A7499F"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t>Titel</w:t>
            </w:r>
          </w:p>
          <w:p w:rsidR="00A7499F" w:rsidRDefault="00A7499F" w:rsidP="00B82770">
            <w:pPr>
              <w:pStyle w:val="TabelleKopflinks"/>
            </w:pPr>
            <w:r>
              <w:t>06 Ernährungsverhalten</w:t>
            </w:r>
          </w:p>
        </w:tc>
        <w:tc>
          <w:tcPr>
            <w:tcW w:w="188" w:type="dxa"/>
            <w:vMerge w:val="restart"/>
            <w:tcBorders>
              <w:top w:val="nil"/>
              <w:left w:val="single" w:sz="4" w:space="0" w:color="auto"/>
              <w:bottom w:val="nil"/>
              <w:right w:val="single" w:sz="4" w:space="0" w:color="auto"/>
            </w:tcBorders>
            <w:shd w:val="clear" w:color="auto" w:fill="FFFFFF"/>
          </w:tcPr>
          <w:p w:rsidR="00A7499F" w:rsidRPr="004B658C" w:rsidRDefault="00A7499F"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7499F" w:rsidRDefault="00A7499F" w:rsidP="00B82770">
            <w:pPr>
              <w:pStyle w:val="Tabelle6pt"/>
            </w:pPr>
          </w:p>
          <w:p w:rsidR="00A7499F" w:rsidRPr="00B51DE9" w:rsidRDefault="00A7499F" w:rsidP="00B82770">
            <w:pPr>
              <w:pStyle w:val="TabelleKopfmitte"/>
              <w:rPr>
                <w:rFonts w:eastAsia="Calibri"/>
              </w:rPr>
            </w:pPr>
            <w:r>
              <w:t>H03.01.06.01</w:t>
            </w:r>
          </w:p>
        </w:tc>
      </w:tr>
      <w:tr w:rsidR="00A7499F"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A7499F" w:rsidRPr="004B658C" w:rsidRDefault="00A7499F" w:rsidP="00B82770">
            <w:pPr>
              <w:pStyle w:val="Tabelle6pt"/>
            </w:pPr>
            <w:r>
              <w:t>Kompetenzbereiche:</w:t>
            </w:r>
          </w:p>
          <w:p w:rsidR="00A7499F" w:rsidRDefault="00A7499F" w:rsidP="00B82770">
            <w:pPr>
              <w:pStyle w:val="Kopf8ptafz"/>
            </w:pPr>
            <w:r w:rsidRPr="00F05F1B">
              <w:t>Ich kann Speisen bedarfsgerecht zusammenstellen.</w:t>
            </w:r>
          </w:p>
          <w:p w:rsidR="00A7499F" w:rsidRDefault="00A7499F" w:rsidP="00B82770">
            <w:pPr>
              <w:pStyle w:val="Kopf8ptafz"/>
            </w:pPr>
            <w:r w:rsidRPr="006E676D">
              <w:t>Ich kann Informations- und Kommunikationssysteme nutzen.</w:t>
            </w:r>
          </w:p>
          <w:p w:rsidR="00A7499F" w:rsidRPr="00006158" w:rsidRDefault="00A7499F" w:rsidP="00B82770">
            <w:pPr>
              <w:pStyle w:val="Kopf8ptafz"/>
              <w:rPr>
                <w:rStyle w:val="Hervorhebung"/>
                <w:i w:val="0"/>
                <w:iCs w:val="0"/>
              </w:rPr>
            </w:pPr>
            <w:r w:rsidRPr="00006158">
              <w:rPr>
                <w:rStyle w:val="Hervorhebung"/>
              </w:rPr>
              <w:t>Ich kann meine Gedanken und fachliche Inhalte erklären.</w:t>
            </w:r>
          </w:p>
          <w:p w:rsidR="00A7499F" w:rsidRPr="006E676D" w:rsidRDefault="00A7499F" w:rsidP="00B82770">
            <w:pPr>
              <w:pStyle w:val="Kopf8ptafz"/>
            </w:pPr>
            <w:r w:rsidRPr="00006158">
              <w:rPr>
                <w:i/>
              </w:rPr>
              <w:t>Ich kann Fachbegriffe sinnvoll verwenden</w:t>
            </w:r>
            <w:r>
              <w:rPr>
                <w:i/>
              </w:rPr>
              <w:t>.</w:t>
            </w:r>
          </w:p>
        </w:tc>
        <w:tc>
          <w:tcPr>
            <w:tcW w:w="188" w:type="dxa"/>
            <w:vMerge/>
            <w:tcBorders>
              <w:left w:val="single" w:sz="4" w:space="0" w:color="auto"/>
              <w:bottom w:val="nil"/>
              <w:right w:val="nil"/>
            </w:tcBorders>
            <w:vAlign w:val="center"/>
            <w:hideMark/>
          </w:tcPr>
          <w:p w:rsidR="00A7499F" w:rsidRDefault="00A7499F"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499F" w:rsidRPr="00B51DE9" w:rsidTr="00B82770">
              <w:trPr>
                <w:trHeight w:val="284"/>
              </w:trPr>
              <w:tc>
                <w:tcPr>
                  <w:tcW w:w="2090" w:type="dxa"/>
                  <w:shd w:val="clear" w:color="auto" w:fill="auto"/>
                </w:tcPr>
                <w:p w:rsidR="00A7499F" w:rsidRPr="00B51DE9" w:rsidRDefault="00A7499F" w:rsidP="00B82770">
                  <w:pPr>
                    <w:pStyle w:val="Textkrpermitte"/>
                  </w:pPr>
                  <w:r w:rsidRPr="00B51DE9">
                    <w:t>LernPROJEKT</w:t>
                  </w:r>
                </w:p>
              </w:tc>
            </w:tr>
            <w:tr w:rsidR="00A7499F" w:rsidRPr="00B51DE9" w:rsidTr="00B82770">
              <w:trPr>
                <w:trHeight w:val="284"/>
              </w:trPr>
              <w:tc>
                <w:tcPr>
                  <w:tcW w:w="2090" w:type="dxa"/>
                  <w:tcBorders>
                    <w:bottom w:val="single" w:sz="4" w:space="0" w:color="auto"/>
                  </w:tcBorders>
                  <w:shd w:val="clear" w:color="auto" w:fill="auto"/>
                </w:tcPr>
                <w:p w:rsidR="00A7499F" w:rsidRPr="00B51DE9" w:rsidRDefault="00A7499F" w:rsidP="00B82770">
                  <w:pPr>
                    <w:pStyle w:val="Textkrpermitte"/>
                  </w:pPr>
                  <w:r w:rsidRPr="00B51DE9">
                    <w:t>LernTHEMA</w:t>
                  </w:r>
                </w:p>
              </w:tc>
            </w:tr>
            <w:tr w:rsidR="00A7499F" w:rsidRPr="00B51DE9" w:rsidTr="00B82770">
              <w:trPr>
                <w:trHeight w:val="284"/>
              </w:trPr>
              <w:tc>
                <w:tcPr>
                  <w:tcW w:w="2090" w:type="dxa"/>
                  <w:tcBorders>
                    <w:bottom w:val="nil"/>
                  </w:tcBorders>
                  <w:shd w:val="clear" w:color="auto" w:fill="D9D9D9" w:themeFill="background1" w:themeFillShade="D9"/>
                </w:tcPr>
                <w:p w:rsidR="00A7499F" w:rsidRPr="00B51DE9" w:rsidRDefault="00A7499F" w:rsidP="00B82770">
                  <w:pPr>
                    <w:pStyle w:val="TabelleKopfmitte"/>
                  </w:pPr>
                  <w:r w:rsidRPr="00B51DE9">
                    <w:t>LernSCHRITT</w:t>
                  </w:r>
                </w:p>
              </w:tc>
            </w:tr>
          </w:tbl>
          <w:p w:rsidR="00A7499F" w:rsidRPr="00B51DE9" w:rsidRDefault="00A7499F" w:rsidP="00B82770"/>
        </w:tc>
      </w:tr>
      <w:tr w:rsidR="00A7499F" w:rsidRPr="00B51DE9" w:rsidTr="00B82770">
        <w:trPr>
          <w:trHeight w:val="149"/>
        </w:trPr>
        <w:tc>
          <w:tcPr>
            <w:tcW w:w="7348" w:type="dxa"/>
            <w:gridSpan w:val="3"/>
            <w:tcBorders>
              <w:top w:val="single" w:sz="4" w:space="0" w:color="auto"/>
              <w:left w:val="nil"/>
              <w:right w:val="nil"/>
            </w:tcBorders>
          </w:tcPr>
          <w:p w:rsidR="00A7499F" w:rsidRPr="00B51DE9" w:rsidRDefault="00A7499F" w:rsidP="00B82770"/>
        </w:tc>
        <w:tc>
          <w:tcPr>
            <w:tcW w:w="196" w:type="dxa"/>
            <w:gridSpan w:val="2"/>
            <w:tcBorders>
              <w:top w:val="nil"/>
              <w:left w:val="nil"/>
              <w:right w:val="nil"/>
            </w:tcBorders>
          </w:tcPr>
          <w:p w:rsidR="00A7499F" w:rsidRPr="00B51DE9" w:rsidRDefault="00A7499F" w:rsidP="00B82770"/>
        </w:tc>
        <w:tc>
          <w:tcPr>
            <w:tcW w:w="2095" w:type="dxa"/>
            <w:tcBorders>
              <w:top w:val="single" w:sz="4" w:space="0" w:color="auto"/>
              <w:left w:val="nil"/>
              <w:right w:val="nil"/>
            </w:tcBorders>
          </w:tcPr>
          <w:p w:rsidR="00A7499F" w:rsidRPr="00B51DE9" w:rsidRDefault="00A7499F" w:rsidP="00B82770"/>
        </w:tc>
      </w:tr>
      <w:tr w:rsidR="00A7499F" w:rsidRPr="00B51DE9" w:rsidTr="00B82770">
        <w:trPr>
          <w:trHeight w:val="443"/>
        </w:trPr>
        <w:tc>
          <w:tcPr>
            <w:tcW w:w="4818" w:type="dxa"/>
            <w:gridSpan w:val="2"/>
            <w:vMerge w:val="restart"/>
            <w:tcBorders>
              <w:left w:val="single" w:sz="4" w:space="0" w:color="auto"/>
              <w:right w:val="single" w:sz="4" w:space="0" w:color="auto"/>
            </w:tcBorders>
          </w:tcPr>
          <w:p w:rsidR="00A7499F" w:rsidRPr="004B658C" w:rsidRDefault="00A7499F" w:rsidP="00B82770">
            <w:pPr>
              <w:pStyle w:val="Tabelle6pt"/>
            </w:pPr>
            <w:r>
              <w:t>Kompetenzen:</w:t>
            </w:r>
          </w:p>
          <w:p w:rsidR="00A7499F" w:rsidRDefault="00A7499F" w:rsidP="00B82770">
            <w:pPr>
              <w:pStyle w:val="Kopf8ptafz"/>
            </w:pPr>
            <w:r>
              <w:t>Ich kann mein eigenes Ernährungsverhalten analysieren.</w:t>
            </w:r>
          </w:p>
          <w:p w:rsidR="00A7499F" w:rsidRDefault="00A7499F" w:rsidP="00B82770">
            <w:pPr>
              <w:pStyle w:val="Kopf8ptafz"/>
            </w:pPr>
            <w:r>
              <w:t>Ich kann mein eigenes Ernährungsverhalten beurteilen.</w:t>
            </w:r>
          </w:p>
          <w:p w:rsidR="00A7499F" w:rsidRDefault="00A7499F" w:rsidP="00B82770">
            <w:pPr>
              <w:pStyle w:val="Kopf8ptafz"/>
            </w:pPr>
            <w:r>
              <w:t>Ich kann mein Ernährungsverhalten mit Hilfe der Ernährungspyramide verbessern.</w:t>
            </w:r>
          </w:p>
          <w:p w:rsidR="00A7499F" w:rsidRDefault="00A7499F" w:rsidP="00B82770">
            <w:pPr>
              <w:pStyle w:val="Kopf8ptafz"/>
              <w:rPr>
                <w:i/>
              </w:rPr>
            </w:pPr>
            <w:r w:rsidRPr="007760EC">
              <w:rPr>
                <w:i/>
              </w:rPr>
              <w:t>Ich kan</w:t>
            </w:r>
            <w:r>
              <w:rPr>
                <w:i/>
              </w:rPr>
              <w:t>n mit Hilfe eines Ernährungspro</w:t>
            </w:r>
            <w:r w:rsidRPr="007760EC">
              <w:rPr>
                <w:i/>
              </w:rPr>
              <w:t>tokolls das Ernährungsverhalten anderer reflektieren.</w:t>
            </w:r>
          </w:p>
          <w:p w:rsidR="00A7499F" w:rsidRDefault="00A7499F" w:rsidP="00B82770">
            <w:pPr>
              <w:pStyle w:val="Kopf8ptafz"/>
            </w:pPr>
            <w:r w:rsidRPr="007760EC">
              <w:rPr>
                <w:i/>
              </w:rPr>
              <w:t>Ich kan</w:t>
            </w:r>
            <w:r>
              <w:rPr>
                <w:i/>
              </w:rPr>
              <w:t>n mit Hilfe eines Ernährungspro</w:t>
            </w:r>
            <w:r w:rsidRPr="007760EC">
              <w:rPr>
                <w:i/>
              </w:rPr>
              <w:t>tokolls Ernährungsempfehlung</w:t>
            </w:r>
            <w:r w:rsidR="005503C5">
              <w:rPr>
                <w:i/>
              </w:rPr>
              <w:t>en</w:t>
            </w:r>
            <w:r w:rsidRPr="007760EC">
              <w:rPr>
                <w:i/>
              </w:rPr>
              <w:t xml:space="preserve"> geben.</w:t>
            </w:r>
          </w:p>
        </w:tc>
        <w:tc>
          <w:tcPr>
            <w:tcW w:w="4821" w:type="dxa"/>
            <w:gridSpan w:val="4"/>
            <w:tcBorders>
              <w:left w:val="single" w:sz="4" w:space="0" w:color="auto"/>
              <w:right w:val="single" w:sz="4" w:space="0" w:color="auto"/>
            </w:tcBorders>
          </w:tcPr>
          <w:p w:rsidR="00A7499F" w:rsidRDefault="00A7499F" w:rsidP="00B82770">
            <w:pPr>
              <w:pStyle w:val="Tabelle6pt"/>
            </w:pPr>
            <w:r>
              <w:t>Was Sie schon können sollten:</w:t>
            </w:r>
          </w:p>
          <w:p w:rsidR="00A7499F" w:rsidRPr="00234B66" w:rsidRDefault="00A7499F" w:rsidP="00B82770">
            <w:pPr>
              <w:pStyle w:val="Kopf8ptafz"/>
            </w:pPr>
            <w:r>
              <w:t>Ich kann Mahlzeiten mit Hilfe der Ernährungspyramide beurteilen</w:t>
            </w:r>
            <w:r w:rsidR="00334A98">
              <w:t>.</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Wofür Sie das benötigen:</w:t>
            </w:r>
          </w:p>
          <w:p w:rsidR="00A7499F" w:rsidRDefault="00A7499F" w:rsidP="00B82770">
            <w:pPr>
              <w:pStyle w:val="Kopf8ptafz"/>
            </w:pPr>
            <w:r>
              <w:t>Beurteilung des eigenen Ernährungsverhaltens</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Wie Sie Ihr Können prüfen können:</w:t>
            </w:r>
          </w:p>
          <w:p w:rsidR="00A7499F" w:rsidRPr="00234B66" w:rsidRDefault="00A7499F" w:rsidP="00557B0A">
            <w:pPr>
              <w:pStyle w:val="Kopf8ptafz"/>
              <w:numPr>
                <w:ilvl w:val="0"/>
                <w:numId w:val="0"/>
              </w:numPr>
              <w:ind w:left="227" w:hanging="170"/>
            </w:pPr>
          </w:p>
        </w:tc>
      </w:tr>
    </w:tbl>
    <w:p w:rsidR="00A7499F" w:rsidRDefault="00A7499F" w:rsidP="00A7499F">
      <w:pPr>
        <w:pStyle w:val="Kopf8pt"/>
      </w:pPr>
      <w:r>
        <w:rPr>
          <w:noProof/>
          <w:sz w:val="24"/>
          <w:lang w:eastAsia="de-DE"/>
        </w:rPr>
        <w:drawing>
          <wp:anchor distT="0" distB="0" distL="114300" distR="114300" simplePos="0" relativeHeight="252247040" behindDoc="0" locked="0" layoutInCell="0" allowOverlap="1" wp14:anchorId="1717348C" wp14:editId="7047A870">
            <wp:simplePos x="0" y="0"/>
            <wp:positionH relativeFrom="rightMargin">
              <wp:posOffset>107950</wp:posOffset>
            </wp:positionH>
            <wp:positionV relativeFrom="paragraph">
              <wp:posOffset>0</wp:posOffset>
            </wp:positionV>
            <wp:extent cx="345440" cy="323850"/>
            <wp:effectExtent l="0" t="0" r="0" b="0"/>
            <wp:wrapNone/>
            <wp:docPr id="16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7371"/>
      </w:tblGrid>
      <w:tr w:rsidR="00A7499F" w:rsidRPr="00334A98" w:rsidTr="00334A98">
        <w:tc>
          <w:tcPr>
            <w:tcW w:w="7371" w:type="dxa"/>
            <w:shd w:val="clear" w:color="auto" w:fill="auto"/>
          </w:tcPr>
          <w:p w:rsidR="00A7499F" w:rsidRPr="00334A98" w:rsidRDefault="00A7499F" w:rsidP="00B82770">
            <w:pPr>
              <w:pStyle w:val="Kopf8pt"/>
              <w:rPr>
                <w:sz w:val="20"/>
              </w:rPr>
            </w:pPr>
            <w:r w:rsidRPr="00334A98">
              <w:rPr>
                <w:sz w:val="20"/>
              </w:rPr>
              <w:t>Nachdem Annika und Irina die Ernährungspyramide verstanden haben</w:t>
            </w:r>
            <w:r w:rsidR="005503C5">
              <w:rPr>
                <w:sz w:val="20"/>
              </w:rPr>
              <w:t>,</w:t>
            </w:r>
            <w:r w:rsidRPr="00334A98">
              <w:rPr>
                <w:sz w:val="20"/>
              </w:rPr>
              <w:t xml:space="preserve"> wollen Sie ihr bisheriges Essverhalten beurteilen. Dafür füllen Sie zunächst ein Ernährungsprotokoll aus.</w:t>
            </w:r>
          </w:p>
        </w:tc>
      </w:tr>
    </w:tbl>
    <w:p w:rsidR="00A7499F" w:rsidRDefault="00A7499F" w:rsidP="00844C8D">
      <w:pPr>
        <w:pStyle w:val="Abstandszeile"/>
      </w:pPr>
    </w:p>
    <w:p w:rsidR="00AE0C76" w:rsidRDefault="00AE0C76" w:rsidP="00AE0C76">
      <w:pPr>
        <w:pStyle w:val="Marginaliegrau"/>
        <w:framePr w:wrap="around" w:x="8686" w:y="1746"/>
      </w:pPr>
      <w:r w:rsidRPr="00181324">
        <w:t>Portionsgrößen beachten!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E0C76" w:rsidRPr="00DE4890" w:rsidTr="00B82770">
        <w:trPr>
          <w:trHeight w:val="397"/>
        </w:trPr>
        <w:tc>
          <w:tcPr>
            <w:tcW w:w="1470" w:type="dxa"/>
            <w:shd w:val="clear" w:color="auto" w:fill="D9D9D9" w:themeFill="background1" w:themeFillShade="D9"/>
            <w:vAlign w:val="center"/>
          </w:tcPr>
          <w:p w:rsidR="00AE0C76" w:rsidRPr="00DE4890" w:rsidRDefault="00AE0C76" w:rsidP="00B82770">
            <w:pPr>
              <w:pStyle w:val="TabelleKopfmitte"/>
            </w:pPr>
            <w:r>
              <w:t>Phase</w:t>
            </w:r>
          </w:p>
        </w:tc>
        <w:tc>
          <w:tcPr>
            <w:tcW w:w="940" w:type="dxa"/>
            <w:shd w:val="clear" w:color="auto" w:fill="D9D9D9" w:themeFill="background1" w:themeFillShade="D9"/>
            <w:vAlign w:val="center"/>
          </w:tcPr>
          <w:p w:rsidR="00AE0C76" w:rsidRPr="00DE4890" w:rsidRDefault="00AE0C76" w:rsidP="00B82770">
            <w:pPr>
              <w:pStyle w:val="TabelleKopfmitte"/>
            </w:pPr>
            <w:r>
              <w:t>Zeit</w:t>
            </w:r>
          </w:p>
        </w:tc>
        <w:tc>
          <w:tcPr>
            <w:tcW w:w="4961" w:type="dxa"/>
            <w:shd w:val="clear" w:color="auto" w:fill="D9D9D9" w:themeFill="background1" w:themeFillShade="D9"/>
            <w:vAlign w:val="center"/>
          </w:tcPr>
          <w:p w:rsidR="00AE0C76" w:rsidRPr="00DE4890" w:rsidRDefault="00AE0C76" w:rsidP="00B82770">
            <w:pPr>
              <w:pStyle w:val="TabelleKopfmitte"/>
            </w:pPr>
            <w:r>
              <w:t>Aufgabe</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Pr>
                <w:noProof/>
                <w:sz w:val="24"/>
              </w:rPr>
              <w:drawing>
                <wp:anchor distT="0" distB="0" distL="114300" distR="114300" simplePos="0" relativeHeight="252248064" behindDoc="0" locked="0" layoutInCell="0" allowOverlap="1" wp14:anchorId="0815B8C4" wp14:editId="445DF638">
                  <wp:simplePos x="0" y="0"/>
                  <wp:positionH relativeFrom="rightMargin">
                    <wp:posOffset>107950</wp:posOffset>
                  </wp:positionH>
                  <wp:positionV relativeFrom="paragraph">
                    <wp:posOffset>467360</wp:posOffset>
                  </wp:positionV>
                  <wp:extent cx="323850" cy="323850"/>
                  <wp:effectExtent l="0" t="0" r="0" b="0"/>
                  <wp:wrapNone/>
                  <wp:docPr id="162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63BB92F7" wp14:editId="2E01F8A8">
                  <wp:extent cx="302701" cy="324000"/>
                  <wp:effectExtent l="0" t="0" r="2540" b="0"/>
                  <wp:docPr id="16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Erstellen Sie ein Ernährungsprotokoll mit Hilfe der Protokollvorlage auf dem Arbeitsblatt H03.01.06.02.</w:t>
            </w:r>
          </w:p>
          <w:p w:rsidR="00A7499F" w:rsidRDefault="00A7499F" w:rsidP="00B82770">
            <w:pPr>
              <w:pStyle w:val="Textkrper"/>
              <w:rPr>
                <w:noProof/>
              </w:rPr>
            </w:pPr>
            <w:r>
              <w:rPr>
                <w:noProof/>
              </w:rPr>
              <w:t>Die vorgegebenen Tabellenfelder entsprechen dabei einer Portion der entsprechenden Lebensmittelgruppe.</w:t>
            </w:r>
          </w:p>
          <w:p w:rsidR="00A7499F" w:rsidRPr="00392235" w:rsidRDefault="00A7499F" w:rsidP="00764820">
            <w:pPr>
              <w:pStyle w:val="Textkrperafz"/>
              <w:numPr>
                <w:ilvl w:val="0"/>
                <w:numId w:val="18"/>
              </w:numPr>
              <w:rPr>
                <w:lang w:val="de-DE"/>
              </w:rPr>
            </w:pPr>
            <w:r w:rsidRPr="00392235">
              <w:rPr>
                <w:lang w:val="de-DE"/>
              </w:rPr>
              <w:t>Schreiben Sie alle Lebensmittel</w:t>
            </w:r>
            <w:r w:rsidR="005503C5">
              <w:rPr>
                <w:lang w:val="de-DE"/>
              </w:rPr>
              <w:t xml:space="preserve"> </w:t>
            </w:r>
            <w:r w:rsidRPr="00392235">
              <w:rPr>
                <w:lang w:val="de-DE"/>
              </w:rPr>
              <w:t>auf, die Sie gestern gegessen und getrunken haben.</w:t>
            </w:r>
          </w:p>
          <w:p w:rsidR="00A7499F" w:rsidRPr="00392235" w:rsidRDefault="00A7499F" w:rsidP="00764820">
            <w:pPr>
              <w:pStyle w:val="Textkrperafz"/>
              <w:numPr>
                <w:ilvl w:val="0"/>
                <w:numId w:val="18"/>
              </w:numPr>
              <w:rPr>
                <w:lang w:val="de-DE"/>
              </w:rPr>
            </w:pPr>
            <w:r w:rsidRPr="00392235">
              <w:rPr>
                <w:lang w:val="de-DE"/>
              </w:rPr>
              <w:t>Überprüfen Sie, ob Ihr Ernährungsverhalten am gestrigen Tag den Empfehlungen der Ernährungspyramide entspricht.</w:t>
            </w:r>
          </w:p>
          <w:p w:rsidR="00A7499F" w:rsidRPr="00392235" w:rsidRDefault="00A7499F" w:rsidP="00764820">
            <w:pPr>
              <w:pStyle w:val="Textkrperafz"/>
              <w:numPr>
                <w:ilvl w:val="0"/>
                <w:numId w:val="18"/>
              </w:numPr>
              <w:rPr>
                <w:lang w:val="de-DE"/>
              </w:rPr>
            </w:pPr>
            <w:r w:rsidRPr="00392235">
              <w:rPr>
                <w:lang w:val="de-DE"/>
              </w:rPr>
              <w:t>Markieren Sie Ihr positives Ernährungsverhalten mit einem grünen, lachenden Smile</w:t>
            </w:r>
            <w:r w:rsidR="00334A98">
              <w:rPr>
                <w:lang w:val="de-DE"/>
              </w:rPr>
              <w:t>y,</w:t>
            </w:r>
            <w:r w:rsidRPr="00392235">
              <w:rPr>
                <w:lang w:val="de-DE"/>
              </w:rPr>
              <w:t xml:space="preserve"> abweichendes Verhalten mit einem roten, traurigen Smiley auf dem Arbeitsblatt H03.01.06.02 – Ernährungsprotokoll.</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50A6211E" wp14:editId="10516DCB">
                  <wp:extent cx="648335" cy="318770"/>
                  <wp:effectExtent l="0" t="0" r="0" b="0"/>
                  <wp:docPr id="163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 xml:space="preserve">Vergleichen Sie </w:t>
            </w:r>
            <w:r w:rsidR="00530C4D">
              <w:rPr>
                <w:noProof/>
              </w:rPr>
              <w:t>Ihr Ernährungprotokoll mit einer</w:t>
            </w:r>
            <w:r>
              <w:rPr>
                <w:noProof/>
              </w:rPr>
              <w:t xml:space="preserve"> Partner</w:t>
            </w:r>
            <w:r w:rsidR="00530C4D">
              <w:rPr>
                <w:noProof/>
              </w:rPr>
              <w:t>in oder einem Partner</w:t>
            </w:r>
            <w:r>
              <w:rPr>
                <w:noProof/>
              </w:rPr>
              <w:t>.</w:t>
            </w:r>
          </w:p>
          <w:p w:rsidR="00A7499F" w:rsidRDefault="00A7499F" w:rsidP="00B82770">
            <w:pPr>
              <w:pStyle w:val="Textkrper"/>
              <w:rPr>
                <w:noProof/>
              </w:rPr>
            </w:pPr>
          </w:p>
          <w:p w:rsidR="00A7499F" w:rsidRDefault="00530C4D" w:rsidP="00B82770">
            <w:pPr>
              <w:pStyle w:val="Textkrper"/>
              <w:rPr>
                <w:noProof/>
              </w:rPr>
            </w:pPr>
            <w:r>
              <w:rPr>
                <w:noProof/>
              </w:rPr>
              <w:t>Geben Sie Ihrer</w:t>
            </w:r>
            <w:r w:rsidR="00A7499F">
              <w:rPr>
                <w:noProof/>
              </w:rPr>
              <w:t xml:space="preserve"> Partner</w:t>
            </w:r>
            <w:r>
              <w:rPr>
                <w:noProof/>
              </w:rPr>
              <w:t>in oder Ihrem Partner</w:t>
            </w:r>
            <w:r w:rsidR="00A7499F">
              <w:rPr>
                <w:noProof/>
              </w:rPr>
              <w:t xml:space="preserve"> Rückmeldung zu seinem Ernährungsverhalten:</w:t>
            </w:r>
          </w:p>
          <w:p w:rsidR="00A7499F" w:rsidRPr="00392235" w:rsidRDefault="00A7499F" w:rsidP="00764820">
            <w:pPr>
              <w:pStyle w:val="Textkrperafz"/>
              <w:numPr>
                <w:ilvl w:val="0"/>
                <w:numId w:val="20"/>
              </w:numPr>
              <w:rPr>
                <w:lang w:val="de-DE"/>
              </w:rPr>
            </w:pPr>
            <w:r w:rsidRPr="00392235">
              <w:rPr>
                <w:lang w:val="de-DE"/>
              </w:rPr>
              <w:t>Geben Sie zwei Tipps, wie Ihr</w:t>
            </w:r>
            <w:r w:rsidR="00530C4D">
              <w:rPr>
                <w:lang w:val="de-DE"/>
              </w:rPr>
              <w:t>e</w:t>
            </w:r>
            <w:r w:rsidRPr="00392235">
              <w:rPr>
                <w:lang w:val="de-DE"/>
              </w:rPr>
              <w:t xml:space="preserve"> Partner</w:t>
            </w:r>
            <w:r w:rsidR="00530C4D">
              <w:rPr>
                <w:lang w:val="de-DE"/>
              </w:rPr>
              <w:t>in oder Ihr Partner</w:t>
            </w:r>
            <w:r w:rsidRPr="00392235">
              <w:rPr>
                <w:lang w:val="de-DE"/>
              </w:rPr>
              <w:t xml:space="preserve"> sein evtl. abweichendes Ernährungsverhalten „verbessern“ könnte.</w:t>
            </w:r>
          </w:p>
          <w:p w:rsidR="00A7499F" w:rsidRPr="00392235" w:rsidRDefault="00A7499F" w:rsidP="00764820">
            <w:pPr>
              <w:pStyle w:val="Textkrperafz"/>
              <w:numPr>
                <w:ilvl w:val="0"/>
                <w:numId w:val="20"/>
              </w:numPr>
              <w:rPr>
                <w:lang w:val="de-DE"/>
              </w:rPr>
            </w:pPr>
            <w:r w:rsidRPr="00392235">
              <w:rPr>
                <w:lang w:val="de-DE"/>
              </w:rPr>
              <w:t>Notieren Sie sich diese Tipps auf der Rückseite Ihres Arbeitsblattes.</w:t>
            </w:r>
          </w:p>
        </w:tc>
      </w:tr>
    </w:tbl>
    <w:p w:rsidR="00A7499F" w:rsidRDefault="00A7499F" w:rsidP="00A7499F">
      <w:pPr>
        <w:spacing w:line="240" w:lineRule="exact"/>
        <w:sectPr w:rsidR="00A7499F" w:rsidSect="00A7499F">
          <w:headerReference w:type="default" r:id="rId159"/>
          <w:footerReference w:type="default" r:id="rId160"/>
          <w:pgSz w:w="11906" w:h="16838" w:code="9"/>
          <w:pgMar w:top="1418" w:right="3402" w:bottom="1134" w:left="1134" w:header="709" w:footer="709" w:gutter="0"/>
          <w:cols w:space="708"/>
          <w:docGrid w:linePitch="360"/>
        </w:sectPr>
      </w:pPr>
    </w:p>
    <w:p w:rsidR="00A7499F" w:rsidRPr="00510540" w:rsidRDefault="00A7499F" w:rsidP="00A7499F">
      <w:pPr>
        <w:tabs>
          <w:tab w:val="left" w:pos="8080"/>
        </w:tabs>
        <w:jc w:val="right"/>
        <w:rPr>
          <w:b/>
        </w:rPr>
      </w:pPr>
      <w:r w:rsidRPr="00510540">
        <w:rPr>
          <w:b/>
        </w:rPr>
        <w:t>Das Ernährungsprotokoll</w:t>
      </w:r>
      <w:r>
        <w:rPr>
          <w:b/>
        </w:rPr>
        <w:tab/>
      </w:r>
      <w:r w:rsidRPr="00510540">
        <w:rPr>
          <w:b/>
        </w:rPr>
        <w:t>H03.0</w:t>
      </w:r>
      <w:r>
        <w:rPr>
          <w:b/>
        </w:rPr>
        <w:t>1.06</w:t>
      </w:r>
      <w:r w:rsidRPr="00510540">
        <w:rPr>
          <w:b/>
        </w:rPr>
        <w:t>.02</w:t>
      </w:r>
    </w:p>
    <w:p w:rsidR="00A7499F" w:rsidRPr="00510540" w:rsidRDefault="00A7499F" w:rsidP="00A7499F">
      <w:pPr>
        <w:pStyle w:val="Kopf8pt"/>
        <w:rPr>
          <w:sz w:val="20"/>
        </w:rPr>
      </w:pPr>
      <w:r>
        <w:rPr>
          <w:noProof/>
          <w:sz w:val="24"/>
          <w:lang w:eastAsia="de-DE"/>
        </w:rPr>
        <w:drawing>
          <wp:anchor distT="0" distB="0" distL="114300" distR="114300" simplePos="0" relativeHeight="252253184" behindDoc="0" locked="0" layoutInCell="0" allowOverlap="1" wp14:anchorId="2CBB9EDF" wp14:editId="34CA9426">
            <wp:simplePos x="0" y="0"/>
            <wp:positionH relativeFrom="rightMargin">
              <wp:posOffset>-268605</wp:posOffset>
            </wp:positionH>
            <wp:positionV relativeFrom="paragraph">
              <wp:posOffset>174625</wp:posOffset>
            </wp:positionV>
            <wp:extent cx="345440" cy="323850"/>
            <wp:effectExtent l="0" t="0" r="0" b="0"/>
            <wp:wrapNone/>
            <wp:docPr id="16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Default="00A7499F" w:rsidP="00A7499F"/>
    <w:tbl>
      <w:tblPr>
        <w:tblStyle w:val="Tabellenraster"/>
        <w:tblW w:w="11878" w:type="dxa"/>
        <w:jc w:val="center"/>
        <w:tblLook w:val="04A0" w:firstRow="1" w:lastRow="0" w:firstColumn="1" w:lastColumn="0" w:noHBand="0" w:noVBand="1"/>
      </w:tblPr>
      <w:tblGrid>
        <w:gridCol w:w="1290"/>
        <w:gridCol w:w="1470"/>
        <w:gridCol w:w="1470"/>
        <w:gridCol w:w="1470"/>
        <w:gridCol w:w="1470"/>
        <w:gridCol w:w="1470"/>
        <w:gridCol w:w="1472"/>
        <w:gridCol w:w="883"/>
        <w:gridCol w:w="883"/>
      </w:tblGrid>
      <w:tr w:rsidR="00A7499F" w:rsidTr="00B82770">
        <w:trPr>
          <w:trHeight w:val="252"/>
          <w:jc w:val="center"/>
        </w:trPr>
        <w:tc>
          <w:tcPr>
            <w:tcW w:w="1290" w:type="dxa"/>
            <w:tcBorders>
              <w:top w:val="nil"/>
              <w:left w:val="nil"/>
              <w:right w:val="nil"/>
            </w:tcBorders>
          </w:tcPr>
          <w:p w:rsidR="00A7499F" w:rsidRDefault="00A7499F" w:rsidP="00B82770">
            <w:pPr>
              <w:pStyle w:val="Kopf8pt"/>
              <w:jc w:val="center"/>
              <w:rPr>
                <w:noProof/>
              </w:rPr>
            </w:pPr>
            <w:r>
              <w:rPr>
                <w:noProof/>
              </w:rPr>
              <w:t>LM-Gruppe</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1.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2.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3.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4.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5. Portion</w:t>
            </w:r>
          </w:p>
        </w:tc>
        <w:tc>
          <w:tcPr>
            <w:tcW w:w="1472" w:type="dxa"/>
            <w:tcBorders>
              <w:top w:val="nil"/>
              <w:left w:val="nil"/>
              <w:bottom w:val="single" w:sz="12" w:space="0" w:color="auto"/>
              <w:right w:val="nil"/>
            </w:tcBorders>
            <w:shd w:val="pct20" w:color="auto" w:fill="auto"/>
          </w:tcPr>
          <w:p w:rsidR="00A7499F" w:rsidRDefault="00A7499F" w:rsidP="00B82770">
            <w:pPr>
              <w:pStyle w:val="Kopf8pt"/>
              <w:jc w:val="center"/>
            </w:pPr>
            <w:r>
              <w:t>6. Portion</w:t>
            </w:r>
          </w:p>
        </w:tc>
        <w:tc>
          <w:tcPr>
            <w:tcW w:w="883" w:type="dxa"/>
            <w:tcBorders>
              <w:top w:val="nil"/>
              <w:left w:val="nil"/>
              <w:bottom w:val="nil"/>
              <w:right w:val="nil"/>
            </w:tcBorders>
            <w:shd w:val="clear" w:color="auto" w:fill="auto"/>
            <w:vAlign w:val="center"/>
          </w:tcPr>
          <w:p w:rsidR="00A7499F" w:rsidRDefault="00A7499F" w:rsidP="00B82770">
            <w:pPr>
              <w:pStyle w:val="Kopf8pt"/>
              <w:jc w:val="center"/>
            </w:pPr>
          </w:p>
        </w:tc>
        <w:tc>
          <w:tcPr>
            <w:tcW w:w="883" w:type="dxa"/>
            <w:tcBorders>
              <w:top w:val="nil"/>
              <w:left w:val="nil"/>
              <w:bottom w:val="nil"/>
              <w:right w:val="nil"/>
            </w:tcBorders>
            <w:shd w:val="clear" w:color="auto" w:fill="auto"/>
            <w:vAlign w:val="center"/>
          </w:tcPr>
          <w:p w:rsidR="00A7499F" w:rsidRDefault="00A7499F" w:rsidP="00B82770">
            <w:pPr>
              <w:pStyle w:val="Kopf8pt"/>
              <w:jc w:val="center"/>
            </w:pP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5232" behindDoc="0" locked="0" layoutInCell="1" allowOverlap="1" wp14:anchorId="12503F71" wp14:editId="2B9E9D0E">
                  <wp:simplePos x="0" y="0"/>
                  <wp:positionH relativeFrom="column">
                    <wp:posOffset>86734</wp:posOffset>
                  </wp:positionH>
                  <wp:positionV relativeFrom="paragraph">
                    <wp:posOffset>-62566</wp:posOffset>
                  </wp:positionV>
                  <wp:extent cx="481330" cy="389890"/>
                  <wp:effectExtent l="0" t="0" r="0" b="0"/>
                  <wp:wrapNone/>
                  <wp:docPr id="1633" name="Grafik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2"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883" w:type="dxa"/>
            <w:tcBorders>
              <w:top w:val="nil"/>
              <w:left w:val="single" w:sz="12" w:space="0" w:color="auto"/>
              <w:bottom w:val="nil"/>
              <w:right w:val="nil"/>
            </w:tcBorders>
            <w:shd w:val="clear" w:color="auto" w:fill="auto"/>
            <w:vAlign w:val="center"/>
          </w:tcPr>
          <w:p w:rsidR="00A7499F" w:rsidRDefault="00A7499F" w:rsidP="00B82770">
            <w:pPr>
              <w:pStyle w:val="Kopf8pt"/>
              <w:jc w:val="center"/>
            </w:pPr>
            <w:r>
              <w:rPr>
                <w:noProof/>
              </w:rPr>
              <w:drawing>
                <wp:anchor distT="0" distB="0" distL="114300" distR="114300" simplePos="0" relativeHeight="252266496" behindDoc="0" locked="0" layoutInCell="1" allowOverlap="1" wp14:anchorId="7EFBF51A" wp14:editId="22F6F08A">
                  <wp:simplePos x="0" y="0"/>
                  <wp:positionH relativeFrom="column">
                    <wp:posOffset>291</wp:posOffset>
                  </wp:positionH>
                  <wp:positionV relativeFrom="paragraph">
                    <wp:posOffset>-110706</wp:posOffset>
                  </wp:positionV>
                  <wp:extent cx="402590" cy="402590"/>
                  <wp:effectExtent l="0" t="0" r="0" b="0"/>
                  <wp:wrapNone/>
                  <wp:docPr id="1634" name="Grafik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shd w:val="clear" w:color="auto" w:fill="auto"/>
            <w:vAlign w:val="center"/>
          </w:tcPr>
          <w:p w:rsidR="00A7499F" w:rsidRDefault="00A7499F" w:rsidP="00B82770">
            <w:pPr>
              <w:pStyle w:val="Kopf8pt"/>
              <w:jc w:val="center"/>
            </w:pPr>
            <w:r>
              <w:rPr>
                <w:noProof/>
              </w:rPr>
              <w:drawing>
                <wp:anchor distT="0" distB="0" distL="114300" distR="114300" simplePos="0" relativeHeight="252265472" behindDoc="0" locked="0" layoutInCell="1" allowOverlap="1" wp14:anchorId="7676AEFA" wp14:editId="4223ACA6">
                  <wp:simplePos x="0" y="0"/>
                  <wp:positionH relativeFrom="column">
                    <wp:posOffset>-3245</wp:posOffset>
                  </wp:positionH>
                  <wp:positionV relativeFrom="paragraph">
                    <wp:posOffset>-110706</wp:posOffset>
                  </wp:positionV>
                  <wp:extent cx="402590" cy="402590"/>
                  <wp:effectExtent l="0" t="0" r="0" b="0"/>
                  <wp:wrapNone/>
                  <wp:docPr id="1635" name="Grafik 1635" descr="C:\Users\User\Kompetenzraster\BK Hauswirtschaft\Handreichung\icons\11-5%20Smiley_un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Kompetenzraster\BK Hauswirtschaft\Handreichung\icons\11-5%20Smiley_unzufrieden_sw.emf"/>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6256" behindDoc="0" locked="0" layoutInCell="1" allowOverlap="1" wp14:anchorId="6DA331A5" wp14:editId="28B482E0">
                  <wp:simplePos x="0" y="0"/>
                  <wp:positionH relativeFrom="column">
                    <wp:posOffset>86734</wp:posOffset>
                  </wp:positionH>
                  <wp:positionV relativeFrom="paragraph">
                    <wp:posOffset>-119641</wp:posOffset>
                  </wp:positionV>
                  <wp:extent cx="481330" cy="389890"/>
                  <wp:effectExtent l="0" t="0" r="0" b="0"/>
                  <wp:wrapNone/>
                  <wp:docPr id="1636" name="Grafik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dashed" w:sz="4" w:space="0" w:color="auto"/>
            </w:tcBorders>
          </w:tcPr>
          <w:p w:rsidR="00A7499F" w:rsidRDefault="00A7499F" w:rsidP="00B82770">
            <w:pPr>
              <w:pStyle w:val="Kopf8pt"/>
            </w:pPr>
          </w:p>
        </w:tc>
        <w:tc>
          <w:tcPr>
            <w:tcW w:w="14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4448" behindDoc="0" locked="0" layoutInCell="1" allowOverlap="1" wp14:anchorId="300D8FA3" wp14:editId="134C25E7">
                  <wp:simplePos x="0" y="0"/>
                  <wp:positionH relativeFrom="column">
                    <wp:posOffset>-390</wp:posOffset>
                  </wp:positionH>
                  <wp:positionV relativeFrom="paragraph">
                    <wp:posOffset>-113828</wp:posOffset>
                  </wp:positionV>
                  <wp:extent cx="402590" cy="402590"/>
                  <wp:effectExtent l="0" t="0" r="0" b="0"/>
                  <wp:wrapNone/>
                  <wp:docPr id="1637" name="Grafik 1637" descr="C:\Users\User\Kompetenzraster\BK Hauswirtschaft\Handreichung\icons\11-1%20Smiley_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Kompetenzraster\BK Hauswirtschaft\Handreichung\icons\11-1%20Smiley_zufrieden_sw.em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4688" behindDoc="0" locked="0" layoutInCell="1" allowOverlap="1" wp14:anchorId="6B56BF8B" wp14:editId="79FF3346">
                  <wp:simplePos x="0" y="0"/>
                  <wp:positionH relativeFrom="column">
                    <wp:posOffset>-2563</wp:posOffset>
                  </wp:positionH>
                  <wp:positionV relativeFrom="paragraph">
                    <wp:posOffset>-113828</wp:posOffset>
                  </wp:positionV>
                  <wp:extent cx="402590" cy="402590"/>
                  <wp:effectExtent l="0" t="0" r="0" b="0"/>
                  <wp:wrapNone/>
                  <wp:docPr id="1638" name="Grafik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7280" behindDoc="0" locked="0" layoutInCell="1" allowOverlap="1" wp14:anchorId="4E5F0754" wp14:editId="2EA907F2">
                  <wp:simplePos x="0" y="0"/>
                  <wp:positionH relativeFrom="column">
                    <wp:posOffset>86734</wp:posOffset>
                  </wp:positionH>
                  <wp:positionV relativeFrom="paragraph">
                    <wp:posOffset>-110976</wp:posOffset>
                  </wp:positionV>
                  <wp:extent cx="481330" cy="384175"/>
                  <wp:effectExtent l="0" t="0" r="0" b="0"/>
                  <wp:wrapNone/>
                  <wp:docPr id="1639" name="Grafik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single" w:sz="12"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7520" behindDoc="0" locked="0" layoutInCell="1" allowOverlap="1" wp14:anchorId="25A28E01" wp14:editId="682E93F4">
                  <wp:simplePos x="0" y="0"/>
                  <wp:positionH relativeFrom="column">
                    <wp:posOffset>291</wp:posOffset>
                  </wp:positionH>
                  <wp:positionV relativeFrom="paragraph">
                    <wp:posOffset>-108562</wp:posOffset>
                  </wp:positionV>
                  <wp:extent cx="402590" cy="402590"/>
                  <wp:effectExtent l="0" t="0" r="0" b="0"/>
                  <wp:wrapNone/>
                  <wp:docPr id="1640"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5712" behindDoc="0" locked="0" layoutInCell="1" allowOverlap="1" wp14:anchorId="5DEEDE71" wp14:editId="2FD876FC">
                  <wp:simplePos x="0" y="0"/>
                  <wp:positionH relativeFrom="column">
                    <wp:posOffset>-2563</wp:posOffset>
                  </wp:positionH>
                  <wp:positionV relativeFrom="paragraph">
                    <wp:posOffset>-108562</wp:posOffset>
                  </wp:positionV>
                  <wp:extent cx="402590" cy="402590"/>
                  <wp:effectExtent l="0" t="0" r="0" b="0"/>
                  <wp:wrapNone/>
                  <wp:docPr id="1641" name="Grafik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8304" behindDoc="0" locked="0" layoutInCell="1" allowOverlap="1" wp14:anchorId="1E596489" wp14:editId="66729E14">
                  <wp:simplePos x="0" y="0"/>
                  <wp:positionH relativeFrom="column">
                    <wp:posOffset>81280</wp:posOffset>
                  </wp:positionH>
                  <wp:positionV relativeFrom="paragraph">
                    <wp:posOffset>-111760</wp:posOffset>
                  </wp:positionV>
                  <wp:extent cx="494030" cy="402590"/>
                  <wp:effectExtent l="0" t="0" r="1270" b="0"/>
                  <wp:wrapNone/>
                  <wp:docPr id="1642" name="Grafik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403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8544" behindDoc="0" locked="0" layoutInCell="1" allowOverlap="1" wp14:anchorId="56275BF3" wp14:editId="3EFF6EB1">
                  <wp:simplePos x="0" y="0"/>
                  <wp:positionH relativeFrom="column">
                    <wp:posOffset>291</wp:posOffset>
                  </wp:positionH>
                  <wp:positionV relativeFrom="paragraph">
                    <wp:posOffset>-111684</wp:posOffset>
                  </wp:positionV>
                  <wp:extent cx="402590" cy="402590"/>
                  <wp:effectExtent l="0" t="0" r="0" b="0"/>
                  <wp:wrapNone/>
                  <wp:docPr id="1643" name="Grafik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6736" behindDoc="0" locked="0" layoutInCell="1" allowOverlap="1" wp14:anchorId="684647FA" wp14:editId="6B442D31">
                  <wp:simplePos x="0" y="0"/>
                  <wp:positionH relativeFrom="column">
                    <wp:posOffset>-2563</wp:posOffset>
                  </wp:positionH>
                  <wp:positionV relativeFrom="paragraph">
                    <wp:posOffset>-111684</wp:posOffset>
                  </wp:positionV>
                  <wp:extent cx="402590" cy="402590"/>
                  <wp:effectExtent l="0" t="0" r="0" b="0"/>
                  <wp:wrapNone/>
                  <wp:docPr id="1644" name="Grafik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9328" behindDoc="0" locked="0" layoutInCell="1" allowOverlap="1" wp14:anchorId="318695CE" wp14:editId="132DD3FC">
                  <wp:simplePos x="0" y="0"/>
                  <wp:positionH relativeFrom="column">
                    <wp:posOffset>98686</wp:posOffset>
                  </wp:positionH>
                  <wp:positionV relativeFrom="paragraph">
                    <wp:posOffset>-93644</wp:posOffset>
                  </wp:positionV>
                  <wp:extent cx="450850" cy="365760"/>
                  <wp:effectExtent l="0" t="0" r="6350" b="0"/>
                  <wp:wrapNone/>
                  <wp:docPr id="1645" name="Grafik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9568" behindDoc="0" locked="0" layoutInCell="1" allowOverlap="1" wp14:anchorId="602A1D59" wp14:editId="4AB4BF04">
                  <wp:simplePos x="0" y="0"/>
                  <wp:positionH relativeFrom="column">
                    <wp:posOffset>291</wp:posOffset>
                  </wp:positionH>
                  <wp:positionV relativeFrom="paragraph">
                    <wp:posOffset>-114807</wp:posOffset>
                  </wp:positionV>
                  <wp:extent cx="402590" cy="402590"/>
                  <wp:effectExtent l="0" t="0" r="0" b="0"/>
                  <wp:wrapNone/>
                  <wp:docPr id="1646" name="Grafik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7760" behindDoc="0" locked="0" layoutInCell="1" allowOverlap="1" wp14:anchorId="1310D492" wp14:editId="07B7AFE5">
                  <wp:simplePos x="0" y="0"/>
                  <wp:positionH relativeFrom="column">
                    <wp:posOffset>-2563</wp:posOffset>
                  </wp:positionH>
                  <wp:positionV relativeFrom="paragraph">
                    <wp:posOffset>-114807</wp:posOffset>
                  </wp:positionV>
                  <wp:extent cx="402590" cy="402590"/>
                  <wp:effectExtent l="0" t="0" r="0" b="0"/>
                  <wp:wrapNone/>
                  <wp:docPr id="1647" name="Grafik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60352" behindDoc="0" locked="0" layoutInCell="1" allowOverlap="1" wp14:anchorId="2CE3A947" wp14:editId="34E1CE67">
                  <wp:simplePos x="0" y="0"/>
                  <wp:positionH relativeFrom="column">
                    <wp:posOffset>86734</wp:posOffset>
                  </wp:positionH>
                  <wp:positionV relativeFrom="paragraph">
                    <wp:posOffset>-114860</wp:posOffset>
                  </wp:positionV>
                  <wp:extent cx="481330" cy="389890"/>
                  <wp:effectExtent l="0" t="0" r="0" b="0"/>
                  <wp:wrapNone/>
                  <wp:docPr id="1648" name="Grafik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70592" behindDoc="0" locked="0" layoutInCell="1" allowOverlap="1" wp14:anchorId="55B81571" wp14:editId="121B6998">
                  <wp:simplePos x="0" y="0"/>
                  <wp:positionH relativeFrom="column">
                    <wp:posOffset>291</wp:posOffset>
                  </wp:positionH>
                  <wp:positionV relativeFrom="paragraph">
                    <wp:posOffset>-109540</wp:posOffset>
                  </wp:positionV>
                  <wp:extent cx="402590" cy="402590"/>
                  <wp:effectExtent l="0" t="0" r="0" b="0"/>
                  <wp:wrapNone/>
                  <wp:docPr id="1649" name="Grafik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8784" behindDoc="0" locked="0" layoutInCell="1" allowOverlap="1" wp14:anchorId="40AEA204" wp14:editId="068A5D55">
                  <wp:simplePos x="0" y="0"/>
                  <wp:positionH relativeFrom="column">
                    <wp:posOffset>-2563</wp:posOffset>
                  </wp:positionH>
                  <wp:positionV relativeFrom="paragraph">
                    <wp:posOffset>-109540</wp:posOffset>
                  </wp:positionV>
                  <wp:extent cx="402590" cy="402590"/>
                  <wp:effectExtent l="0" t="0" r="0" b="0"/>
                  <wp:wrapNone/>
                  <wp:docPr id="1650" name="Grafik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61376" behindDoc="0" locked="0" layoutInCell="1" allowOverlap="1" wp14:anchorId="052B2C3F" wp14:editId="644D205C">
                  <wp:simplePos x="0" y="0"/>
                  <wp:positionH relativeFrom="column">
                    <wp:posOffset>104663</wp:posOffset>
                  </wp:positionH>
                  <wp:positionV relativeFrom="paragraph">
                    <wp:posOffset>-88265</wp:posOffset>
                  </wp:positionV>
                  <wp:extent cx="438785" cy="353695"/>
                  <wp:effectExtent l="0" t="0" r="0" b="8255"/>
                  <wp:wrapNone/>
                  <wp:docPr id="1651" name="Grafik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8785"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71616" behindDoc="0" locked="0" layoutInCell="1" allowOverlap="1" wp14:anchorId="7DDF6174" wp14:editId="7DAA9EE4">
                  <wp:simplePos x="0" y="0"/>
                  <wp:positionH relativeFrom="column">
                    <wp:posOffset>291</wp:posOffset>
                  </wp:positionH>
                  <wp:positionV relativeFrom="paragraph">
                    <wp:posOffset>-112663</wp:posOffset>
                  </wp:positionV>
                  <wp:extent cx="402590" cy="402590"/>
                  <wp:effectExtent l="0" t="0" r="0" b="0"/>
                  <wp:wrapNone/>
                  <wp:docPr id="1652" name="Grafik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9808" behindDoc="0" locked="0" layoutInCell="1" allowOverlap="1" wp14:anchorId="159E857F" wp14:editId="7D740591">
                  <wp:simplePos x="0" y="0"/>
                  <wp:positionH relativeFrom="column">
                    <wp:posOffset>-2563</wp:posOffset>
                  </wp:positionH>
                  <wp:positionV relativeFrom="paragraph">
                    <wp:posOffset>-112663</wp:posOffset>
                  </wp:positionV>
                  <wp:extent cx="402590" cy="402590"/>
                  <wp:effectExtent l="0" t="0" r="0" b="0"/>
                  <wp:wrapNone/>
                  <wp:docPr id="1653" name="Grafik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62400" behindDoc="0" locked="0" layoutInCell="1" allowOverlap="1" wp14:anchorId="670680DD" wp14:editId="7F8A7B6B">
                  <wp:simplePos x="0" y="0"/>
                  <wp:positionH relativeFrom="column">
                    <wp:posOffset>104663</wp:posOffset>
                  </wp:positionH>
                  <wp:positionV relativeFrom="paragraph">
                    <wp:posOffset>-91552</wp:posOffset>
                  </wp:positionV>
                  <wp:extent cx="433070" cy="353695"/>
                  <wp:effectExtent l="0" t="0" r="5080" b="8255"/>
                  <wp:wrapNone/>
                  <wp:docPr id="1654"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72640" behindDoc="0" locked="0" layoutInCell="1" allowOverlap="1" wp14:anchorId="7EADAF9A" wp14:editId="6836B156">
                  <wp:simplePos x="0" y="0"/>
                  <wp:positionH relativeFrom="column">
                    <wp:posOffset>291</wp:posOffset>
                  </wp:positionH>
                  <wp:positionV relativeFrom="paragraph">
                    <wp:posOffset>-115786</wp:posOffset>
                  </wp:positionV>
                  <wp:extent cx="402590" cy="402590"/>
                  <wp:effectExtent l="0" t="0" r="0" b="0"/>
                  <wp:wrapNone/>
                  <wp:docPr id="1655" name="Grafik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80832" behindDoc="0" locked="0" layoutInCell="1" allowOverlap="1" wp14:anchorId="153E1CF7" wp14:editId="0AE9F8B7">
                  <wp:simplePos x="0" y="0"/>
                  <wp:positionH relativeFrom="column">
                    <wp:posOffset>-2563</wp:posOffset>
                  </wp:positionH>
                  <wp:positionV relativeFrom="paragraph">
                    <wp:posOffset>-115786</wp:posOffset>
                  </wp:positionV>
                  <wp:extent cx="402590" cy="402590"/>
                  <wp:effectExtent l="0" t="0" r="0" b="0"/>
                  <wp:wrapNone/>
                  <wp:docPr id="1656" name="Grafik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RPr="00FC5BFD" w:rsidTr="00FC5BFD">
        <w:trPr>
          <w:trHeight w:val="592"/>
          <w:jc w:val="center"/>
        </w:trPr>
        <w:tc>
          <w:tcPr>
            <w:tcW w:w="1290" w:type="dxa"/>
            <w:tcBorders>
              <w:right w:val="single" w:sz="12" w:space="0" w:color="auto"/>
            </w:tcBorders>
            <w:vAlign w:val="center"/>
          </w:tcPr>
          <w:p w:rsidR="00A7499F" w:rsidRPr="00FC5BFD" w:rsidRDefault="00A7499F" w:rsidP="00B82770">
            <w:pPr>
              <w:pStyle w:val="Kopf8pt"/>
              <w:jc w:val="center"/>
              <w:rPr>
                <w:noProof/>
                <w:lang w:val="en-US"/>
              </w:rPr>
            </w:pPr>
            <w:r>
              <w:rPr>
                <w:noProof/>
              </w:rPr>
              <w:drawing>
                <wp:anchor distT="0" distB="0" distL="114300" distR="114300" simplePos="0" relativeHeight="252263424" behindDoc="0" locked="0" layoutInCell="1" allowOverlap="1" wp14:anchorId="475D1C8E" wp14:editId="5A1D5A50">
                  <wp:simplePos x="0" y="0"/>
                  <wp:positionH relativeFrom="column">
                    <wp:posOffset>86734</wp:posOffset>
                  </wp:positionH>
                  <wp:positionV relativeFrom="paragraph">
                    <wp:posOffset>-118745</wp:posOffset>
                  </wp:positionV>
                  <wp:extent cx="481330" cy="389890"/>
                  <wp:effectExtent l="0" t="0" r="0" b="0"/>
                  <wp:wrapNone/>
                  <wp:docPr id="1657"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nil"/>
              <w:right w:val="single" w:sz="12" w:space="0" w:color="auto"/>
            </w:tcBorders>
            <w:shd w:val="pct15" w:color="auto" w:fill="auto"/>
          </w:tcPr>
          <w:p w:rsidR="00A7499F" w:rsidRPr="00FC5BFD" w:rsidRDefault="00A7499F" w:rsidP="00B82770">
            <w:pPr>
              <w:pStyle w:val="Kopf8pt"/>
              <w:rPr>
                <w:lang w:val="en-US"/>
              </w:rPr>
            </w:pPr>
          </w:p>
        </w:tc>
        <w:tc>
          <w:tcPr>
            <w:tcW w:w="1470" w:type="dxa"/>
            <w:tcBorders>
              <w:top w:val="dashed" w:sz="4" w:space="0" w:color="auto"/>
              <w:left w:val="single" w:sz="12" w:space="0" w:color="auto"/>
              <w:bottom w:val="nil"/>
              <w:right w:val="dashed" w:sz="4" w:space="0" w:color="auto"/>
            </w:tcBorders>
          </w:tcPr>
          <w:p w:rsidR="00A7499F" w:rsidRPr="00FC5BFD" w:rsidRDefault="00A7499F" w:rsidP="00B82770">
            <w:pPr>
              <w:pStyle w:val="Kopf8pt"/>
              <w:rPr>
                <w:lang w:val="en-US"/>
              </w:rPr>
            </w:pPr>
          </w:p>
        </w:tc>
        <w:tc>
          <w:tcPr>
            <w:tcW w:w="1470"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1470"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1470"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1472"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883" w:type="dxa"/>
            <w:tcBorders>
              <w:top w:val="nil"/>
              <w:left w:val="dashed" w:sz="4" w:space="0" w:color="auto"/>
              <w:bottom w:val="nil"/>
              <w:right w:val="nil"/>
            </w:tcBorders>
            <w:vAlign w:val="center"/>
          </w:tcPr>
          <w:p w:rsidR="00A7499F" w:rsidRPr="00FC5BFD" w:rsidRDefault="00A7499F" w:rsidP="00B82770">
            <w:pPr>
              <w:pStyle w:val="Kopf8pt"/>
              <w:jc w:val="center"/>
              <w:rPr>
                <w:lang w:val="en-US"/>
              </w:rPr>
            </w:pPr>
            <w:r>
              <w:rPr>
                <w:noProof/>
              </w:rPr>
              <w:drawing>
                <wp:anchor distT="0" distB="0" distL="114300" distR="114300" simplePos="0" relativeHeight="252273664" behindDoc="0" locked="0" layoutInCell="1" allowOverlap="1" wp14:anchorId="331E8A07" wp14:editId="35A1F5A7">
                  <wp:simplePos x="0" y="0"/>
                  <wp:positionH relativeFrom="column">
                    <wp:posOffset>291</wp:posOffset>
                  </wp:positionH>
                  <wp:positionV relativeFrom="paragraph">
                    <wp:posOffset>-110519</wp:posOffset>
                  </wp:positionV>
                  <wp:extent cx="402590" cy="402590"/>
                  <wp:effectExtent l="0" t="0" r="0" b="0"/>
                  <wp:wrapNone/>
                  <wp:docPr id="1658"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Pr="00FC5BFD" w:rsidRDefault="00A7499F" w:rsidP="00B82770">
            <w:pPr>
              <w:pStyle w:val="Kopf8pt"/>
              <w:jc w:val="center"/>
              <w:rPr>
                <w:lang w:val="en-US"/>
              </w:rPr>
            </w:pPr>
            <w:r>
              <w:rPr>
                <w:noProof/>
              </w:rPr>
              <w:drawing>
                <wp:anchor distT="0" distB="0" distL="114300" distR="114300" simplePos="0" relativeHeight="252281856" behindDoc="0" locked="0" layoutInCell="1" allowOverlap="1" wp14:anchorId="2159C99B" wp14:editId="0C981328">
                  <wp:simplePos x="0" y="0"/>
                  <wp:positionH relativeFrom="column">
                    <wp:posOffset>-2563</wp:posOffset>
                  </wp:positionH>
                  <wp:positionV relativeFrom="paragraph">
                    <wp:posOffset>-110519</wp:posOffset>
                  </wp:positionV>
                  <wp:extent cx="402590" cy="402590"/>
                  <wp:effectExtent l="0" t="0" r="0" b="0"/>
                  <wp:wrapNone/>
                  <wp:docPr id="1659" name="Grafik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FC5BFD">
        <w:trPr>
          <w:trHeight w:val="305"/>
          <w:jc w:val="center"/>
        </w:trPr>
        <w:tc>
          <w:tcPr>
            <w:tcW w:w="1290" w:type="dxa"/>
            <w:tcBorders>
              <w:left w:val="nil"/>
              <w:bottom w:val="nil"/>
              <w:right w:val="nil"/>
            </w:tcBorders>
          </w:tcPr>
          <w:p w:rsidR="00A7499F" w:rsidRPr="00434112" w:rsidRDefault="00A7499F" w:rsidP="00B82770">
            <w:pPr>
              <w:pStyle w:val="Kopf8pt"/>
              <w:rPr>
                <w:noProof/>
                <w:lang w:val="en-US"/>
              </w:rPr>
            </w:pPr>
            <w:r>
              <w:rPr>
                <w:noProof/>
              </w:rPr>
              <mc:AlternateContent>
                <mc:Choice Requires="wps">
                  <w:drawing>
                    <wp:anchor distT="0" distB="0" distL="114300" distR="114300" simplePos="0" relativeHeight="252254208" behindDoc="0" locked="0" layoutInCell="1" allowOverlap="1" wp14:anchorId="4123A2D3" wp14:editId="0F2A4276">
                      <wp:simplePos x="0" y="0"/>
                      <wp:positionH relativeFrom="column">
                        <wp:posOffset>451485</wp:posOffset>
                      </wp:positionH>
                      <wp:positionV relativeFrom="paragraph">
                        <wp:posOffset>74620</wp:posOffset>
                      </wp:positionV>
                      <wp:extent cx="180975" cy="148590"/>
                      <wp:effectExtent l="0" t="0" r="28575" b="22860"/>
                      <wp:wrapNone/>
                      <wp:docPr id="1597" name="Rechteck 1597"/>
                      <wp:cNvGraphicFramePr/>
                      <a:graphic xmlns:a="http://schemas.openxmlformats.org/drawingml/2006/main">
                        <a:graphicData uri="http://schemas.microsoft.com/office/word/2010/wordprocessingShape">
                          <wps:wsp>
                            <wps:cNvSpPr/>
                            <wps:spPr>
                              <a:xfrm>
                                <a:off x="0" y="0"/>
                                <a:ext cx="180975" cy="14859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597" o:spid="_x0000_s1026" style="position:absolute;margin-left:35.55pt;margin-top:5.9pt;width:14.25pt;height:11.7pt;z-index:25225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" fillcolor="#bfbfbf [2412]" strokecolor="black [3213]" strokeweight="2pt"/>
                  </w:pict>
                </mc:Fallback>
              </mc:AlternateContent>
            </w:r>
          </w:p>
        </w:tc>
        <w:tc>
          <w:tcPr>
            <w:tcW w:w="8822" w:type="dxa"/>
            <w:gridSpan w:val="6"/>
            <w:tcBorders>
              <w:top w:val="nil"/>
              <w:left w:val="nil"/>
              <w:bottom w:val="nil"/>
              <w:right w:val="nil"/>
            </w:tcBorders>
            <w:shd w:val="clear" w:color="auto" w:fill="auto"/>
          </w:tcPr>
          <w:p w:rsidR="00A7499F" w:rsidRDefault="00A7499F" w:rsidP="00B82770">
            <w:pPr>
              <w:pStyle w:val="Kopf8pt"/>
              <w:spacing w:before="120"/>
            </w:pPr>
            <w:r>
              <w:t>= Portionsmenge der entsprechenden Lebensmittelgruppe, die laut Ernährungspyramide empfohlen wird.</w:t>
            </w:r>
          </w:p>
        </w:tc>
        <w:tc>
          <w:tcPr>
            <w:tcW w:w="883" w:type="dxa"/>
            <w:tcBorders>
              <w:top w:val="nil"/>
              <w:left w:val="nil"/>
              <w:bottom w:val="nil"/>
              <w:right w:val="nil"/>
            </w:tcBorders>
            <w:vAlign w:val="center"/>
          </w:tcPr>
          <w:p w:rsidR="00A7499F" w:rsidRDefault="00A7499F" w:rsidP="00B82770">
            <w:pPr>
              <w:pStyle w:val="Kopf8pt"/>
              <w:spacing w:before="120"/>
              <w:jc w:val="center"/>
            </w:pPr>
          </w:p>
        </w:tc>
        <w:tc>
          <w:tcPr>
            <w:tcW w:w="883" w:type="dxa"/>
            <w:tcBorders>
              <w:top w:val="nil"/>
              <w:left w:val="nil"/>
              <w:bottom w:val="nil"/>
              <w:right w:val="nil"/>
            </w:tcBorders>
            <w:vAlign w:val="center"/>
          </w:tcPr>
          <w:p w:rsidR="00A7499F" w:rsidRDefault="00A7499F" w:rsidP="00B82770">
            <w:pPr>
              <w:pStyle w:val="Kopf8pt"/>
              <w:spacing w:before="120"/>
              <w:jc w:val="center"/>
            </w:pPr>
          </w:p>
        </w:tc>
      </w:tr>
    </w:tbl>
    <w:p w:rsidR="00FC5BFD" w:rsidRPr="00FC5BFD" w:rsidRDefault="00FC5BFD" w:rsidP="00FC5BFD">
      <w:pPr>
        <w:pStyle w:val="MaginaliegrauIcon"/>
        <w:framePr w:wrap="around" w:x="12437" w:y="200"/>
        <w:rPr>
          <w:sz w:val="16"/>
          <w:lang w:val="en-US"/>
        </w:rPr>
      </w:pPr>
      <w:r w:rsidRPr="00FC5BFD">
        <w:rPr>
          <w:sz w:val="16"/>
          <w:lang w:val="en-US"/>
        </w:rPr>
        <w:t>Icons</w:t>
      </w:r>
      <w:r>
        <w:rPr>
          <w:sz w:val="16"/>
          <w:lang w:val="en-US"/>
        </w:rPr>
        <w:t>:</w:t>
      </w:r>
      <w:r w:rsidRPr="00FC5BFD">
        <w:rPr>
          <w:sz w:val="16"/>
          <w:lang w:val="en-US"/>
        </w:rPr>
        <w:t xml:space="preserve"> Copyright: aid infodienst, Idee: S. Mannhardt, ND</w:t>
      </w:r>
    </w:p>
    <w:p w:rsidR="00A7499F" w:rsidRPr="00FC5BFD" w:rsidRDefault="00A7499F" w:rsidP="00A7499F">
      <w:pPr>
        <w:rPr>
          <w:lang w:val="en-US"/>
        </w:rPr>
      </w:pPr>
    </w:p>
    <w:p w:rsidR="00FC5BFD" w:rsidRPr="00FC5BFD" w:rsidRDefault="00FC5BFD" w:rsidP="00A7499F">
      <w:pPr>
        <w:rPr>
          <w:lang w:val="en-US"/>
        </w:rPr>
      </w:pPr>
    </w:p>
    <w:p w:rsidR="00FC5BFD" w:rsidRPr="00FC5BFD" w:rsidRDefault="00FC5BFD" w:rsidP="00A7499F">
      <w:pPr>
        <w:rPr>
          <w:lang w:val="en-US"/>
        </w:rPr>
      </w:pPr>
    </w:p>
    <w:p w:rsidR="00FC5BFD" w:rsidRPr="00FC5BFD" w:rsidRDefault="00FC5BFD" w:rsidP="00A7499F">
      <w:pPr>
        <w:rPr>
          <w:lang w:val="en-US"/>
        </w:rPr>
      </w:pPr>
    </w:p>
    <w:p w:rsidR="00FC5BFD" w:rsidRPr="00FC5BFD" w:rsidRDefault="00FC5BFD" w:rsidP="00A7499F">
      <w:pPr>
        <w:rPr>
          <w:lang w:val="en-US"/>
        </w:rPr>
        <w:sectPr w:rsidR="00FC5BFD" w:rsidRPr="00FC5BFD" w:rsidSect="00FC5BFD">
          <w:pgSz w:w="16838" w:h="11906" w:orient="landscape" w:code="9"/>
          <w:pgMar w:top="1134" w:right="1418" w:bottom="2552" w:left="1134" w:header="709" w:footer="709" w:gutter="0"/>
          <w:cols w:space="708"/>
          <w:docGrid w:linePitch="360"/>
        </w:sectPr>
      </w:pPr>
    </w:p>
    <w:p w:rsidR="00A7499F" w:rsidRPr="00510540" w:rsidRDefault="00A7499F" w:rsidP="00A7499F">
      <w:pPr>
        <w:tabs>
          <w:tab w:val="left" w:pos="8080"/>
        </w:tabs>
        <w:jc w:val="right"/>
        <w:rPr>
          <w:b/>
        </w:rPr>
      </w:pPr>
      <w:r w:rsidRPr="00510540">
        <w:rPr>
          <w:b/>
        </w:rPr>
        <w:t>Das Ernährungsprotokoll</w:t>
      </w:r>
      <w:r>
        <w:rPr>
          <w:b/>
        </w:rPr>
        <w:tab/>
        <w:t>H03.01.06</w:t>
      </w:r>
      <w:r w:rsidRPr="00510540">
        <w:rPr>
          <w:b/>
        </w:rPr>
        <w:t>.02</w:t>
      </w:r>
      <w:r>
        <w:rPr>
          <w:b/>
        </w:rPr>
        <w:t xml:space="preserve">  -  Lösungen</w:t>
      </w:r>
    </w:p>
    <w:p w:rsidR="00A7499F" w:rsidRDefault="00A7499F" w:rsidP="00A7499F">
      <w:pPr>
        <w:pStyle w:val="Kopf8pt"/>
        <w:rPr>
          <w:sz w:val="20"/>
        </w:rPr>
      </w:pPr>
      <w:r>
        <w:rPr>
          <w:noProof/>
          <w:sz w:val="24"/>
          <w:lang w:eastAsia="de-DE"/>
        </w:rPr>
        <w:drawing>
          <wp:anchor distT="0" distB="0" distL="114300" distR="114300" simplePos="0" relativeHeight="252282880" behindDoc="0" locked="0" layoutInCell="0" allowOverlap="1" wp14:anchorId="1D8E20A1" wp14:editId="70868DBD">
            <wp:simplePos x="0" y="0"/>
            <wp:positionH relativeFrom="rightMargin">
              <wp:posOffset>-268605</wp:posOffset>
            </wp:positionH>
            <wp:positionV relativeFrom="paragraph">
              <wp:posOffset>174625</wp:posOffset>
            </wp:positionV>
            <wp:extent cx="345440" cy="323850"/>
            <wp:effectExtent l="0" t="0" r="0" b="0"/>
            <wp:wrapNone/>
            <wp:docPr id="16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Default="00A7499F" w:rsidP="00A7499F">
      <w:pPr>
        <w:pStyle w:val="Kopf8pt"/>
        <w:rPr>
          <w:sz w:val="20"/>
        </w:rPr>
      </w:pPr>
    </w:p>
    <w:tbl>
      <w:tblPr>
        <w:tblStyle w:val="Tabellenraster"/>
        <w:tblW w:w="11352" w:type="dxa"/>
        <w:jc w:val="center"/>
        <w:tblLook w:val="04A0" w:firstRow="1" w:lastRow="0" w:firstColumn="1" w:lastColumn="0" w:noHBand="0" w:noVBand="1"/>
      </w:tblPr>
      <w:tblGrid>
        <w:gridCol w:w="1234"/>
        <w:gridCol w:w="1405"/>
        <w:gridCol w:w="1405"/>
        <w:gridCol w:w="1405"/>
        <w:gridCol w:w="1405"/>
        <w:gridCol w:w="1405"/>
        <w:gridCol w:w="1407"/>
        <w:gridCol w:w="843"/>
        <w:gridCol w:w="843"/>
      </w:tblGrid>
      <w:tr w:rsidR="00A7499F" w:rsidTr="00B82770">
        <w:trPr>
          <w:trHeight w:val="250"/>
          <w:jc w:val="center"/>
        </w:trPr>
        <w:tc>
          <w:tcPr>
            <w:tcW w:w="1234" w:type="dxa"/>
            <w:tcBorders>
              <w:top w:val="nil"/>
              <w:left w:val="nil"/>
              <w:right w:val="nil"/>
            </w:tcBorders>
          </w:tcPr>
          <w:p w:rsidR="00A7499F" w:rsidRDefault="00A7499F" w:rsidP="00B82770">
            <w:pPr>
              <w:pStyle w:val="Kopf8pt"/>
              <w:jc w:val="center"/>
              <w:rPr>
                <w:noProof/>
              </w:rPr>
            </w:pPr>
            <w:r>
              <w:rPr>
                <w:noProof/>
              </w:rPr>
              <w:t>LM-Gruppe</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1.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2.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3.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4.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5. Portion</w:t>
            </w:r>
          </w:p>
        </w:tc>
        <w:tc>
          <w:tcPr>
            <w:tcW w:w="1407" w:type="dxa"/>
            <w:tcBorders>
              <w:top w:val="nil"/>
              <w:left w:val="nil"/>
              <w:bottom w:val="single" w:sz="12" w:space="0" w:color="auto"/>
              <w:right w:val="nil"/>
            </w:tcBorders>
            <w:shd w:val="pct20" w:color="auto" w:fill="auto"/>
          </w:tcPr>
          <w:p w:rsidR="00A7499F" w:rsidRDefault="00A7499F" w:rsidP="00B82770">
            <w:pPr>
              <w:pStyle w:val="Kopf8pt"/>
              <w:jc w:val="center"/>
            </w:pPr>
            <w:r>
              <w:t>6. Portion</w:t>
            </w:r>
          </w:p>
        </w:tc>
        <w:tc>
          <w:tcPr>
            <w:tcW w:w="843" w:type="dxa"/>
            <w:tcBorders>
              <w:top w:val="nil"/>
              <w:left w:val="nil"/>
              <w:bottom w:val="nil"/>
              <w:right w:val="nil"/>
            </w:tcBorders>
            <w:shd w:val="clear" w:color="auto" w:fill="auto"/>
          </w:tcPr>
          <w:p w:rsidR="00A7499F" w:rsidRDefault="00A7499F" w:rsidP="00B82770">
            <w:pPr>
              <w:pStyle w:val="Kopf8pt"/>
              <w:jc w:val="center"/>
            </w:pPr>
          </w:p>
        </w:tc>
        <w:tc>
          <w:tcPr>
            <w:tcW w:w="843" w:type="dxa"/>
            <w:tcBorders>
              <w:top w:val="nil"/>
              <w:left w:val="nil"/>
              <w:bottom w:val="nil"/>
              <w:right w:val="nil"/>
            </w:tcBorders>
            <w:shd w:val="clear" w:color="auto" w:fill="auto"/>
            <w:vAlign w:val="center"/>
          </w:tcPr>
          <w:p w:rsidR="00A7499F" w:rsidRDefault="00A7499F" w:rsidP="00B82770">
            <w:pPr>
              <w:pStyle w:val="Kopf8pt"/>
              <w:jc w:val="center"/>
            </w:pP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4928" behindDoc="0" locked="0" layoutInCell="1" allowOverlap="1" wp14:anchorId="74F86FE9" wp14:editId="79EA3F31">
                  <wp:simplePos x="0" y="0"/>
                  <wp:positionH relativeFrom="column">
                    <wp:posOffset>86734</wp:posOffset>
                  </wp:positionH>
                  <wp:positionV relativeFrom="paragraph">
                    <wp:posOffset>-116354</wp:posOffset>
                  </wp:positionV>
                  <wp:extent cx="481330" cy="389890"/>
                  <wp:effectExtent l="0" t="0" r="0" b="0"/>
                  <wp:wrapNone/>
                  <wp:docPr id="1661" name="Grafik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Glas Mineralwasser</w:t>
            </w: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Tasse Kräutertee</w:t>
            </w: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07"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843" w:type="dxa"/>
            <w:tcBorders>
              <w:top w:val="nil"/>
              <w:left w:val="single" w:sz="12" w:space="0" w:color="auto"/>
              <w:bottom w:val="nil"/>
              <w:right w:val="nil"/>
            </w:tcBorders>
            <w:shd w:val="clear" w:color="auto" w:fill="auto"/>
          </w:tcPr>
          <w:p w:rsidR="00A7499F" w:rsidRDefault="00A7499F" w:rsidP="00B82770">
            <w:pPr>
              <w:pStyle w:val="Kopf8pt"/>
              <w:rPr>
                <w:noProof/>
              </w:rPr>
            </w:pPr>
          </w:p>
        </w:tc>
        <w:tc>
          <w:tcPr>
            <w:tcW w:w="843" w:type="dxa"/>
            <w:tcBorders>
              <w:top w:val="nil"/>
              <w:left w:val="nil"/>
              <w:bottom w:val="nil"/>
              <w:right w:val="nil"/>
            </w:tcBorders>
            <w:shd w:val="clear" w:color="auto" w:fill="auto"/>
            <w:vAlign w:val="center"/>
          </w:tcPr>
          <w:p w:rsidR="00A7499F" w:rsidRDefault="00A7499F" w:rsidP="00B82770">
            <w:pPr>
              <w:pStyle w:val="Kopf8pt"/>
              <w:jc w:val="center"/>
              <w:rPr>
                <w:noProof/>
              </w:rPr>
            </w:pPr>
            <w:r>
              <w:rPr>
                <w:noProof/>
              </w:rPr>
              <w:drawing>
                <wp:anchor distT="0" distB="0" distL="114300" distR="114300" simplePos="0" relativeHeight="252295168" behindDoc="0" locked="0" layoutInCell="1" allowOverlap="1" wp14:anchorId="2A873D41" wp14:editId="2145A33C">
                  <wp:simplePos x="0" y="0"/>
                  <wp:positionH relativeFrom="column">
                    <wp:posOffset>26041</wp:posOffset>
                  </wp:positionH>
                  <wp:positionV relativeFrom="paragraph">
                    <wp:posOffset>-52519</wp:posOffset>
                  </wp:positionV>
                  <wp:extent cx="341630" cy="341630"/>
                  <wp:effectExtent l="0" t="0" r="1270" b="1270"/>
                  <wp:wrapNone/>
                  <wp:docPr id="1662" name="Grafik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5952" behindDoc="0" locked="0" layoutInCell="1" allowOverlap="1" wp14:anchorId="0793E641" wp14:editId="4FF4FA98">
                  <wp:simplePos x="0" y="0"/>
                  <wp:positionH relativeFrom="column">
                    <wp:posOffset>86734</wp:posOffset>
                  </wp:positionH>
                  <wp:positionV relativeFrom="paragraph">
                    <wp:posOffset>-101712</wp:posOffset>
                  </wp:positionV>
                  <wp:extent cx="481330" cy="389890"/>
                  <wp:effectExtent l="0" t="0" r="0" b="0"/>
                  <wp:wrapNone/>
                  <wp:docPr id="1663" name="Grafik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Apfel</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Orange</w:t>
            </w:r>
          </w:p>
        </w:tc>
        <w:tc>
          <w:tcPr>
            <w:tcW w:w="1405" w:type="dxa"/>
            <w:tcBorders>
              <w:top w:val="single" w:sz="12" w:space="0" w:color="auto"/>
              <w:left w:val="single" w:sz="12" w:space="0" w:color="auto"/>
              <w:bottom w:val="single" w:sz="12" w:space="0" w:color="auto"/>
              <w:right w:val="dashed" w:sz="4" w:space="0" w:color="auto"/>
            </w:tcBorders>
          </w:tcPr>
          <w:p w:rsidR="00A7499F" w:rsidRDefault="00A7499F" w:rsidP="00B82770">
            <w:pPr>
              <w:pStyle w:val="Kopf8pt"/>
            </w:pPr>
          </w:p>
        </w:tc>
        <w:tc>
          <w:tcPr>
            <w:tcW w:w="1405"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4144" behindDoc="0" locked="0" layoutInCell="1" allowOverlap="1" wp14:anchorId="043E6ECA" wp14:editId="6A2CFF7E">
                  <wp:simplePos x="0" y="0"/>
                  <wp:positionH relativeFrom="column">
                    <wp:posOffset>28895</wp:posOffset>
                  </wp:positionH>
                  <wp:positionV relativeFrom="paragraph">
                    <wp:posOffset>-55641</wp:posOffset>
                  </wp:positionV>
                  <wp:extent cx="341630" cy="341630"/>
                  <wp:effectExtent l="0" t="0" r="1270" b="1270"/>
                  <wp:wrapNone/>
                  <wp:docPr id="1664" name="Grafik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843" w:type="dxa"/>
            <w:tcBorders>
              <w:top w:val="nil"/>
              <w:left w:val="nil"/>
              <w:bottom w:val="nil"/>
              <w:right w:val="nil"/>
            </w:tcBorders>
            <w:vAlign w:val="center"/>
          </w:tcPr>
          <w:p w:rsidR="00A7499F" w:rsidRDefault="00A7499F" w:rsidP="00B82770">
            <w:pPr>
              <w:pStyle w:val="Kopf8pt"/>
              <w:jc w:val="center"/>
              <w:rPr>
                <w:noProof/>
              </w:rPr>
            </w:pP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6976" behindDoc="0" locked="0" layoutInCell="1" allowOverlap="1" wp14:anchorId="5B5262E2" wp14:editId="02A85757">
                  <wp:simplePos x="0" y="0"/>
                  <wp:positionH relativeFrom="column">
                    <wp:posOffset>86734</wp:posOffset>
                  </wp:positionH>
                  <wp:positionV relativeFrom="paragraph">
                    <wp:posOffset>-93046</wp:posOffset>
                  </wp:positionV>
                  <wp:extent cx="481330" cy="384175"/>
                  <wp:effectExtent l="0" t="0" r="0" b="0"/>
                  <wp:wrapNone/>
                  <wp:docPr id="1665" name="Grafik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Blattsalat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dashed" w:sz="4" w:space="0" w:color="auto"/>
              <w:left w:val="single" w:sz="12" w:space="0" w:color="auto"/>
              <w:bottom w:val="single" w:sz="12"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6192" behindDoc="0" locked="0" layoutInCell="1" allowOverlap="1" wp14:anchorId="0F2B52EA" wp14:editId="0C18983B">
                  <wp:simplePos x="0" y="0"/>
                  <wp:positionH relativeFrom="column">
                    <wp:posOffset>26041</wp:posOffset>
                  </wp:positionH>
                  <wp:positionV relativeFrom="paragraph">
                    <wp:posOffset>-50375</wp:posOffset>
                  </wp:positionV>
                  <wp:extent cx="341630" cy="341630"/>
                  <wp:effectExtent l="0" t="0" r="1270" b="1270"/>
                  <wp:wrapNone/>
                  <wp:docPr id="1666" name="Grafik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8000" behindDoc="0" locked="0" layoutInCell="1" allowOverlap="1" wp14:anchorId="2694C2E9" wp14:editId="34063651">
                  <wp:simplePos x="0" y="0"/>
                  <wp:positionH relativeFrom="column">
                    <wp:posOffset>80757</wp:posOffset>
                  </wp:positionH>
                  <wp:positionV relativeFrom="paragraph">
                    <wp:posOffset>-114263</wp:posOffset>
                  </wp:positionV>
                  <wp:extent cx="494030" cy="402590"/>
                  <wp:effectExtent l="0" t="0" r="1270" b="0"/>
                  <wp:wrapNone/>
                  <wp:docPr id="1667" name="Grafik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403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Spaghetti</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Scheiben Brot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Scheiben Brot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7216" behindDoc="0" locked="0" layoutInCell="1" allowOverlap="1" wp14:anchorId="6D5E9AD0" wp14:editId="61661226">
                  <wp:simplePos x="0" y="0"/>
                  <wp:positionH relativeFrom="column">
                    <wp:posOffset>26041</wp:posOffset>
                  </wp:positionH>
                  <wp:positionV relativeFrom="paragraph">
                    <wp:posOffset>-53497</wp:posOffset>
                  </wp:positionV>
                  <wp:extent cx="341630" cy="341630"/>
                  <wp:effectExtent l="0" t="0" r="1270" b="1270"/>
                  <wp:wrapNone/>
                  <wp:docPr id="1668" name="Grafik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9024" behindDoc="0" locked="0" layoutInCell="1" allowOverlap="1" wp14:anchorId="23D32DEC" wp14:editId="779582B5">
                  <wp:simplePos x="0" y="0"/>
                  <wp:positionH relativeFrom="column">
                    <wp:posOffset>98686</wp:posOffset>
                  </wp:positionH>
                  <wp:positionV relativeFrom="paragraph">
                    <wp:posOffset>-75714</wp:posOffset>
                  </wp:positionV>
                  <wp:extent cx="450850" cy="365760"/>
                  <wp:effectExtent l="0" t="0" r="6350" b="0"/>
                  <wp:wrapNone/>
                  <wp:docPr id="1669" name="Grafik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Kirschjoghurt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Scheibe Käse</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8240" behindDoc="0" locked="0" layoutInCell="1" allowOverlap="1" wp14:anchorId="3DC46100" wp14:editId="31CA1198">
                  <wp:simplePos x="0" y="0"/>
                  <wp:positionH relativeFrom="column">
                    <wp:posOffset>26041</wp:posOffset>
                  </wp:positionH>
                  <wp:positionV relativeFrom="paragraph">
                    <wp:posOffset>-56620</wp:posOffset>
                  </wp:positionV>
                  <wp:extent cx="341630" cy="341630"/>
                  <wp:effectExtent l="0" t="0" r="1270" b="1270"/>
                  <wp:wrapNone/>
                  <wp:docPr id="1670" name="Grafik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90048" behindDoc="0" locked="0" layoutInCell="1" allowOverlap="1" wp14:anchorId="3011D0D5" wp14:editId="36854256">
                  <wp:simplePos x="0" y="0"/>
                  <wp:positionH relativeFrom="column">
                    <wp:posOffset>86734</wp:posOffset>
                  </wp:positionH>
                  <wp:positionV relativeFrom="paragraph">
                    <wp:posOffset>-96931</wp:posOffset>
                  </wp:positionV>
                  <wp:extent cx="481330" cy="389890"/>
                  <wp:effectExtent l="0" t="0" r="0" b="0"/>
                  <wp:wrapNone/>
                  <wp:docPr id="1671" name="Grafik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Bolognesesoße</w:t>
            </w:r>
          </w:p>
        </w:tc>
        <w:tc>
          <w:tcPr>
            <w:tcW w:w="1405"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r>
              <w:t>2 Scheiben Salami</w:t>
            </w:r>
          </w:p>
        </w:tc>
        <w:tc>
          <w:tcPr>
            <w:tcW w:w="1405"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9264" behindDoc="0" locked="0" layoutInCell="1" allowOverlap="1" wp14:anchorId="314EB79B" wp14:editId="33E69166">
                  <wp:simplePos x="0" y="0"/>
                  <wp:positionH relativeFrom="column">
                    <wp:posOffset>26041</wp:posOffset>
                  </wp:positionH>
                  <wp:positionV relativeFrom="paragraph">
                    <wp:posOffset>-51353</wp:posOffset>
                  </wp:positionV>
                  <wp:extent cx="341630" cy="341630"/>
                  <wp:effectExtent l="0" t="0" r="1270" b="1270"/>
                  <wp:wrapNone/>
                  <wp:docPr id="1672" name="Grafik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91072" behindDoc="0" locked="0" layoutInCell="1" allowOverlap="1" wp14:anchorId="2F64B299" wp14:editId="4524686E">
                  <wp:simplePos x="0" y="0"/>
                  <wp:positionH relativeFrom="column">
                    <wp:posOffset>104663</wp:posOffset>
                  </wp:positionH>
                  <wp:positionV relativeFrom="paragraph">
                    <wp:posOffset>-70336</wp:posOffset>
                  </wp:positionV>
                  <wp:extent cx="438785" cy="353695"/>
                  <wp:effectExtent l="0" t="0" r="0" b="8255"/>
                  <wp:wrapNone/>
                  <wp:docPr id="1673" name="Grafik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8785"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00288" behindDoc="0" locked="0" layoutInCell="1" allowOverlap="1" wp14:anchorId="20C71D6D" wp14:editId="11C0B3CB">
                  <wp:simplePos x="0" y="0"/>
                  <wp:positionH relativeFrom="column">
                    <wp:posOffset>26041</wp:posOffset>
                  </wp:positionH>
                  <wp:positionV relativeFrom="paragraph">
                    <wp:posOffset>-54476</wp:posOffset>
                  </wp:positionV>
                  <wp:extent cx="341630" cy="341630"/>
                  <wp:effectExtent l="0" t="0" r="1270" b="1270"/>
                  <wp:wrapNone/>
                  <wp:docPr id="1674" name="Grafik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92096" behindDoc="0" locked="0" layoutInCell="1" allowOverlap="1" wp14:anchorId="28BE3A61" wp14:editId="24D26798">
                  <wp:simplePos x="0" y="0"/>
                  <wp:positionH relativeFrom="column">
                    <wp:posOffset>104663</wp:posOffset>
                  </wp:positionH>
                  <wp:positionV relativeFrom="paragraph">
                    <wp:posOffset>-73623</wp:posOffset>
                  </wp:positionV>
                  <wp:extent cx="433070" cy="353695"/>
                  <wp:effectExtent l="0" t="0" r="5080" b="8255"/>
                  <wp:wrapNone/>
                  <wp:docPr id="1675" name="Grafik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Butter</w:t>
            </w: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Portion Butter</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01312" behindDoc="0" locked="0" layoutInCell="1" allowOverlap="1" wp14:anchorId="36DCE938" wp14:editId="53EBC942">
                  <wp:simplePos x="0" y="0"/>
                  <wp:positionH relativeFrom="column">
                    <wp:posOffset>26041</wp:posOffset>
                  </wp:positionH>
                  <wp:positionV relativeFrom="paragraph">
                    <wp:posOffset>-49210</wp:posOffset>
                  </wp:positionV>
                  <wp:extent cx="341630" cy="341630"/>
                  <wp:effectExtent l="0" t="0" r="1270" b="1270"/>
                  <wp:wrapNone/>
                  <wp:docPr id="1676" name="Grafik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rPr>
                <w:noProof/>
              </w:rPr>
            </w:pPr>
            <w:r>
              <w:rPr>
                <w:noProof/>
              </w:rPr>
              <w:drawing>
                <wp:anchor distT="0" distB="0" distL="114300" distR="114300" simplePos="0" relativeHeight="252293120" behindDoc="0" locked="0" layoutInCell="1" allowOverlap="1" wp14:anchorId="1794C07F" wp14:editId="40A9819B">
                  <wp:simplePos x="0" y="0"/>
                  <wp:positionH relativeFrom="column">
                    <wp:posOffset>86734</wp:posOffset>
                  </wp:positionH>
                  <wp:positionV relativeFrom="paragraph">
                    <wp:posOffset>-100816</wp:posOffset>
                  </wp:positionV>
                  <wp:extent cx="481330" cy="389890"/>
                  <wp:effectExtent l="0" t="0" r="0" b="0"/>
                  <wp:wrapNone/>
                  <wp:docPr id="1677" name="Grafik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Schokoriegel</w:t>
            </w: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Glas Cola</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Glas Eistee</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Portion Nutella</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02336" behindDoc="0" locked="0" layoutInCell="1" allowOverlap="1" wp14:anchorId="41DDFD5C" wp14:editId="7C4D9B65">
                  <wp:simplePos x="0" y="0"/>
                  <wp:positionH relativeFrom="column">
                    <wp:posOffset>26041</wp:posOffset>
                  </wp:positionH>
                  <wp:positionV relativeFrom="paragraph">
                    <wp:posOffset>-52332</wp:posOffset>
                  </wp:positionV>
                  <wp:extent cx="341630" cy="341630"/>
                  <wp:effectExtent l="0" t="0" r="1270" b="1270"/>
                  <wp:wrapNone/>
                  <wp:docPr id="1678" name="Grafik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FC5BFD">
        <w:trPr>
          <w:trHeight w:val="334"/>
          <w:jc w:val="center"/>
        </w:trPr>
        <w:tc>
          <w:tcPr>
            <w:tcW w:w="1234" w:type="dxa"/>
            <w:tcBorders>
              <w:left w:val="nil"/>
              <w:bottom w:val="nil"/>
              <w:right w:val="nil"/>
            </w:tcBorders>
          </w:tcPr>
          <w:p w:rsidR="00A7499F" w:rsidRDefault="00A7499F" w:rsidP="00B82770">
            <w:pPr>
              <w:pStyle w:val="Kopf8pt"/>
              <w:rPr>
                <w:noProof/>
              </w:rPr>
            </w:pPr>
            <w:r>
              <w:rPr>
                <w:noProof/>
              </w:rPr>
              <mc:AlternateContent>
                <mc:Choice Requires="wps">
                  <w:drawing>
                    <wp:anchor distT="0" distB="0" distL="114300" distR="114300" simplePos="0" relativeHeight="252283904" behindDoc="0" locked="0" layoutInCell="1" allowOverlap="1" wp14:anchorId="323C1660" wp14:editId="46331DCB">
                      <wp:simplePos x="0" y="0"/>
                      <wp:positionH relativeFrom="column">
                        <wp:posOffset>451485</wp:posOffset>
                      </wp:positionH>
                      <wp:positionV relativeFrom="paragraph">
                        <wp:posOffset>74620</wp:posOffset>
                      </wp:positionV>
                      <wp:extent cx="180975" cy="148590"/>
                      <wp:effectExtent l="0" t="0" r="28575" b="22860"/>
                      <wp:wrapNone/>
                      <wp:docPr id="1598" name="Rechteck 1598"/>
                      <wp:cNvGraphicFramePr/>
                      <a:graphic xmlns:a="http://schemas.openxmlformats.org/drawingml/2006/main">
                        <a:graphicData uri="http://schemas.microsoft.com/office/word/2010/wordprocessingShape">
                          <wps:wsp>
                            <wps:cNvSpPr/>
                            <wps:spPr>
                              <a:xfrm>
                                <a:off x="0" y="0"/>
                                <a:ext cx="180975" cy="14859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598" o:spid="_x0000_s1026" style="position:absolute;margin-left:35.55pt;margin-top:5.9pt;width:14.25pt;height:11.7pt;z-index:25228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" fillcolor="#bfbfbf [2412]" strokecolor="black [3213]" strokeweight="2pt"/>
                  </w:pict>
                </mc:Fallback>
              </mc:AlternateContent>
            </w:r>
          </w:p>
        </w:tc>
        <w:tc>
          <w:tcPr>
            <w:tcW w:w="8432" w:type="dxa"/>
            <w:gridSpan w:val="6"/>
            <w:tcBorders>
              <w:top w:val="nil"/>
              <w:left w:val="nil"/>
              <w:bottom w:val="nil"/>
              <w:right w:val="nil"/>
            </w:tcBorders>
            <w:shd w:val="clear" w:color="auto" w:fill="auto"/>
          </w:tcPr>
          <w:p w:rsidR="00A7499F" w:rsidRDefault="00A7499F" w:rsidP="00B82770">
            <w:pPr>
              <w:pStyle w:val="Kopf8pt"/>
              <w:spacing w:before="120"/>
            </w:pPr>
            <w:r>
              <w:t>= Portionsmenge der entsprechenden Lebensmittelgruppe, die laut Ernährungspyramide empfohlen wird.</w:t>
            </w:r>
          </w:p>
        </w:tc>
        <w:tc>
          <w:tcPr>
            <w:tcW w:w="843" w:type="dxa"/>
            <w:tcBorders>
              <w:top w:val="nil"/>
              <w:left w:val="nil"/>
              <w:bottom w:val="nil"/>
              <w:right w:val="nil"/>
            </w:tcBorders>
          </w:tcPr>
          <w:p w:rsidR="00A7499F" w:rsidRDefault="00A7499F" w:rsidP="00B82770">
            <w:pPr>
              <w:pStyle w:val="Kopf8pt"/>
              <w:spacing w:before="120"/>
            </w:pPr>
          </w:p>
        </w:tc>
        <w:tc>
          <w:tcPr>
            <w:tcW w:w="843" w:type="dxa"/>
            <w:tcBorders>
              <w:top w:val="nil"/>
              <w:left w:val="nil"/>
              <w:bottom w:val="nil"/>
              <w:right w:val="nil"/>
            </w:tcBorders>
            <w:vAlign w:val="center"/>
          </w:tcPr>
          <w:p w:rsidR="00A7499F" w:rsidRDefault="00A7499F" w:rsidP="00B82770">
            <w:pPr>
              <w:pStyle w:val="Kopf8pt"/>
              <w:spacing w:before="120"/>
              <w:jc w:val="center"/>
            </w:pPr>
          </w:p>
        </w:tc>
      </w:tr>
    </w:tbl>
    <w:p w:rsidR="00FC5BFD" w:rsidRDefault="00FC5BFD" w:rsidP="00A7499F">
      <w:pPr>
        <w:spacing w:line="240" w:lineRule="exact"/>
      </w:pPr>
    </w:p>
    <w:p w:rsidR="00FC5BFD" w:rsidRDefault="00FC5BFD" w:rsidP="00A7499F">
      <w:pPr>
        <w:spacing w:line="240" w:lineRule="exact"/>
      </w:pPr>
    </w:p>
    <w:p w:rsidR="00FC5BFD" w:rsidRPr="00FC5BFD" w:rsidRDefault="00FC5BFD" w:rsidP="00FC5BFD">
      <w:pPr>
        <w:pStyle w:val="MaginaliegrauIcon"/>
        <w:framePr w:wrap="around" w:x="12410" w:y="1"/>
        <w:rPr>
          <w:sz w:val="16"/>
          <w:lang w:val="en-US"/>
        </w:rPr>
      </w:pPr>
      <w:r w:rsidRPr="00FC5BFD">
        <w:rPr>
          <w:sz w:val="16"/>
          <w:lang w:val="en-US"/>
        </w:rPr>
        <w:t>Icons</w:t>
      </w:r>
      <w:r>
        <w:rPr>
          <w:sz w:val="16"/>
          <w:lang w:val="en-US"/>
        </w:rPr>
        <w:t>:</w:t>
      </w:r>
      <w:r w:rsidRPr="00FC5BFD">
        <w:rPr>
          <w:sz w:val="16"/>
          <w:lang w:val="en-US"/>
        </w:rPr>
        <w:t xml:space="preserve"> Copyright: aid infodienst, Idee: S. Mannhardt, ND</w:t>
      </w:r>
    </w:p>
    <w:p w:rsidR="00FC5BFD" w:rsidRPr="00FC5BFD" w:rsidRDefault="00FC5BFD" w:rsidP="00A7499F">
      <w:pPr>
        <w:spacing w:line="240" w:lineRule="exact"/>
        <w:rPr>
          <w:lang w:val="en-US"/>
        </w:rPr>
      </w:pPr>
    </w:p>
    <w:p w:rsidR="00FC5BFD" w:rsidRPr="00FC5BFD" w:rsidRDefault="00FC5BFD" w:rsidP="00A7499F">
      <w:pPr>
        <w:spacing w:line="240" w:lineRule="exact"/>
        <w:rPr>
          <w:lang w:val="en-US"/>
        </w:rPr>
      </w:pPr>
    </w:p>
    <w:p w:rsidR="00FC5BFD" w:rsidRPr="00FC5BFD" w:rsidRDefault="00FC5BFD" w:rsidP="00A7499F">
      <w:pPr>
        <w:spacing w:line="240" w:lineRule="exact"/>
        <w:rPr>
          <w:lang w:val="en-US"/>
        </w:rPr>
      </w:pPr>
    </w:p>
    <w:p w:rsidR="00FC5BFD" w:rsidRPr="00FC5BFD" w:rsidRDefault="00FC5BFD" w:rsidP="00A7499F">
      <w:pPr>
        <w:spacing w:line="240" w:lineRule="exact"/>
        <w:rPr>
          <w:lang w:val="en-US"/>
        </w:rPr>
        <w:sectPr w:rsidR="00FC5BFD" w:rsidRPr="00FC5BFD" w:rsidSect="00FC5BFD">
          <w:pgSz w:w="16838" w:h="11906" w:orient="landscape" w:code="9"/>
          <w:pgMar w:top="1134" w:right="1418" w:bottom="2127"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7499F"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rsidRPr="00FC5BFD">
              <w:rPr>
                <w:lang w:val="en-US"/>
              </w:rPr>
              <w:br w:type="page"/>
            </w:r>
            <w:r>
              <w:t>Lernfeld</w:t>
            </w:r>
          </w:p>
          <w:p w:rsidR="00A7499F" w:rsidRDefault="00A7499F"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t>Titel</w:t>
            </w:r>
          </w:p>
          <w:p w:rsidR="00A7499F" w:rsidRDefault="00A7499F" w:rsidP="00B82770">
            <w:pPr>
              <w:pStyle w:val="TabelleKopflinks"/>
            </w:pPr>
            <w:r>
              <w:t>06 Ernährungsverhalten</w:t>
            </w:r>
          </w:p>
        </w:tc>
        <w:tc>
          <w:tcPr>
            <w:tcW w:w="188" w:type="dxa"/>
            <w:vMerge w:val="restart"/>
            <w:tcBorders>
              <w:top w:val="nil"/>
              <w:left w:val="single" w:sz="4" w:space="0" w:color="auto"/>
              <w:bottom w:val="nil"/>
              <w:right w:val="single" w:sz="4" w:space="0" w:color="auto"/>
            </w:tcBorders>
            <w:shd w:val="clear" w:color="auto" w:fill="FFFFFF"/>
          </w:tcPr>
          <w:p w:rsidR="00A7499F" w:rsidRPr="004B658C" w:rsidRDefault="00A7499F"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7499F" w:rsidRDefault="00A7499F" w:rsidP="00B82770">
            <w:pPr>
              <w:pStyle w:val="Tabelle6pt"/>
            </w:pPr>
          </w:p>
          <w:p w:rsidR="00A7499F" w:rsidRPr="00B51DE9" w:rsidRDefault="00A7499F" w:rsidP="00B82770">
            <w:pPr>
              <w:pStyle w:val="TabelleKopfmitte"/>
              <w:rPr>
                <w:rFonts w:eastAsia="Calibri"/>
              </w:rPr>
            </w:pPr>
            <w:r>
              <w:t>H03.01.06.03</w:t>
            </w:r>
          </w:p>
        </w:tc>
      </w:tr>
      <w:tr w:rsidR="00A7499F"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A7499F" w:rsidRPr="004B658C" w:rsidRDefault="00A7499F" w:rsidP="00B82770">
            <w:pPr>
              <w:pStyle w:val="Tabelle6pt"/>
            </w:pPr>
            <w:r>
              <w:t>Kompetenzbereiche:</w:t>
            </w:r>
          </w:p>
          <w:p w:rsidR="00A7499F" w:rsidRDefault="00A7499F" w:rsidP="00B82770">
            <w:pPr>
              <w:pStyle w:val="Kopf8ptafz"/>
            </w:pPr>
            <w:r w:rsidRPr="00F05F1B">
              <w:t>Ich kann Speisen bedarfsgerecht zusammenstellen.</w:t>
            </w:r>
          </w:p>
          <w:p w:rsidR="00A7499F" w:rsidRDefault="00A7499F" w:rsidP="00B82770">
            <w:pPr>
              <w:pStyle w:val="Kopf8ptafz"/>
            </w:pPr>
            <w:r w:rsidRPr="006E676D">
              <w:t>Ich kann Informations- und Kommunikationssysteme nutzen.</w:t>
            </w:r>
          </w:p>
          <w:p w:rsidR="00A7499F" w:rsidRPr="00006158" w:rsidRDefault="00A7499F" w:rsidP="00B82770">
            <w:pPr>
              <w:pStyle w:val="Kopf8ptafz"/>
              <w:rPr>
                <w:rStyle w:val="Hervorhebung"/>
                <w:i w:val="0"/>
                <w:iCs w:val="0"/>
              </w:rPr>
            </w:pPr>
            <w:r w:rsidRPr="00006158">
              <w:rPr>
                <w:rStyle w:val="Hervorhebung"/>
              </w:rPr>
              <w:t>Ich kann meine Gedanken und fachliche Inhalte erklären.</w:t>
            </w:r>
          </w:p>
          <w:p w:rsidR="00A7499F" w:rsidRPr="007760EC" w:rsidRDefault="00A7499F" w:rsidP="00B82770">
            <w:pPr>
              <w:pStyle w:val="Kopf8ptafz"/>
              <w:rPr>
                <w:i/>
              </w:rPr>
            </w:pPr>
            <w:r w:rsidRPr="00006158">
              <w:rPr>
                <w:i/>
              </w:rPr>
              <w:t>Ich kann Fachbegriffe sinnvoll verwenden</w:t>
            </w:r>
            <w:r>
              <w:rPr>
                <w:i/>
              </w:rPr>
              <w:t>.</w:t>
            </w:r>
          </w:p>
        </w:tc>
        <w:tc>
          <w:tcPr>
            <w:tcW w:w="188" w:type="dxa"/>
            <w:vMerge/>
            <w:tcBorders>
              <w:left w:val="single" w:sz="4" w:space="0" w:color="auto"/>
              <w:bottom w:val="nil"/>
              <w:right w:val="nil"/>
            </w:tcBorders>
            <w:vAlign w:val="center"/>
            <w:hideMark/>
          </w:tcPr>
          <w:p w:rsidR="00A7499F" w:rsidRDefault="00A7499F"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499F" w:rsidRPr="00B51DE9" w:rsidTr="00B82770">
              <w:trPr>
                <w:trHeight w:val="284"/>
              </w:trPr>
              <w:tc>
                <w:tcPr>
                  <w:tcW w:w="2090" w:type="dxa"/>
                  <w:shd w:val="clear" w:color="auto" w:fill="auto"/>
                </w:tcPr>
                <w:p w:rsidR="00A7499F" w:rsidRPr="00B51DE9" w:rsidRDefault="00A7499F" w:rsidP="00B82770">
                  <w:pPr>
                    <w:pStyle w:val="Textkrpermitte"/>
                  </w:pPr>
                  <w:r w:rsidRPr="00B51DE9">
                    <w:t>LernPROJEKT</w:t>
                  </w:r>
                </w:p>
              </w:tc>
            </w:tr>
            <w:tr w:rsidR="00A7499F" w:rsidRPr="00B51DE9" w:rsidTr="00B82770">
              <w:trPr>
                <w:trHeight w:val="284"/>
              </w:trPr>
              <w:tc>
                <w:tcPr>
                  <w:tcW w:w="2090" w:type="dxa"/>
                  <w:tcBorders>
                    <w:bottom w:val="single" w:sz="4" w:space="0" w:color="auto"/>
                  </w:tcBorders>
                  <w:shd w:val="clear" w:color="auto" w:fill="auto"/>
                </w:tcPr>
                <w:p w:rsidR="00A7499F" w:rsidRPr="00B51DE9" w:rsidRDefault="00A7499F" w:rsidP="00B82770">
                  <w:pPr>
                    <w:pStyle w:val="Textkrpermitte"/>
                  </w:pPr>
                  <w:r w:rsidRPr="00B51DE9">
                    <w:t>LernTHEMA</w:t>
                  </w:r>
                </w:p>
              </w:tc>
            </w:tr>
            <w:tr w:rsidR="00A7499F" w:rsidRPr="00B51DE9" w:rsidTr="00B82770">
              <w:trPr>
                <w:trHeight w:val="284"/>
              </w:trPr>
              <w:tc>
                <w:tcPr>
                  <w:tcW w:w="2090" w:type="dxa"/>
                  <w:tcBorders>
                    <w:bottom w:val="nil"/>
                  </w:tcBorders>
                  <w:shd w:val="clear" w:color="auto" w:fill="D9D9D9" w:themeFill="background1" w:themeFillShade="D9"/>
                </w:tcPr>
                <w:p w:rsidR="00A7499F" w:rsidRPr="00B51DE9" w:rsidRDefault="00A7499F" w:rsidP="00B82770">
                  <w:pPr>
                    <w:pStyle w:val="TabelleKopfmitte"/>
                  </w:pPr>
                  <w:r w:rsidRPr="00B51DE9">
                    <w:t>LernSCHRITT</w:t>
                  </w:r>
                </w:p>
              </w:tc>
            </w:tr>
          </w:tbl>
          <w:p w:rsidR="00A7499F" w:rsidRPr="00B51DE9" w:rsidRDefault="00A7499F" w:rsidP="00B82770"/>
        </w:tc>
      </w:tr>
      <w:tr w:rsidR="00A7499F" w:rsidRPr="00B51DE9" w:rsidTr="00B82770">
        <w:trPr>
          <w:trHeight w:val="149"/>
        </w:trPr>
        <w:tc>
          <w:tcPr>
            <w:tcW w:w="7348" w:type="dxa"/>
            <w:gridSpan w:val="3"/>
            <w:tcBorders>
              <w:top w:val="single" w:sz="4" w:space="0" w:color="auto"/>
              <w:left w:val="nil"/>
              <w:right w:val="nil"/>
            </w:tcBorders>
          </w:tcPr>
          <w:p w:rsidR="00A7499F" w:rsidRPr="00B51DE9" w:rsidRDefault="00A7499F" w:rsidP="00B82770"/>
        </w:tc>
        <w:tc>
          <w:tcPr>
            <w:tcW w:w="196" w:type="dxa"/>
            <w:gridSpan w:val="2"/>
            <w:tcBorders>
              <w:top w:val="nil"/>
              <w:left w:val="nil"/>
              <w:right w:val="nil"/>
            </w:tcBorders>
          </w:tcPr>
          <w:p w:rsidR="00A7499F" w:rsidRPr="00B51DE9" w:rsidRDefault="00A7499F" w:rsidP="00B82770"/>
        </w:tc>
        <w:tc>
          <w:tcPr>
            <w:tcW w:w="2095" w:type="dxa"/>
            <w:tcBorders>
              <w:top w:val="single" w:sz="4" w:space="0" w:color="auto"/>
              <w:left w:val="nil"/>
              <w:right w:val="nil"/>
            </w:tcBorders>
          </w:tcPr>
          <w:p w:rsidR="00A7499F" w:rsidRPr="00B51DE9" w:rsidRDefault="00A7499F" w:rsidP="00B82770"/>
        </w:tc>
      </w:tr>
      <w:tr w:rsidR="00A7499F" w:rsidRPr="00B51DE9" w:rsidTr="00B82770">
        <w:trPr>
          <w:trHeight w:val="443"/>
        </w:trPr>
        <w:tc>
          <w:tcPr>
            <w:tcW w:w="4818" w:type="dxa"/>
            <w:gridSpan w:val="2"/>
            <w:vMerge w:val="restart"/>
            <w:tcBorders>
              <w:left w:val="single" w:sz="4" w:space="0" w:color="auto"/>
              <w:right w:val="single" w:sz="4" w:space="0" w:color="auto"/>
            </w:tcBorders>
          </w:tcPr>
          <w:p w:rsidR="00A7499F" w:rsidRPr="004B658C" w:rsidRDefault="00A7499F" w:rsidP="00B82770">
            <w:pPr>
              <w:pStyle w:val="Tabelle6pt"/>
            </w:pPr>
            <w:r>
              <w:t>Kompetenzen:</w:t>
            </w:r>
          </w:p>
          <w:p w:rsidR="00A7499F" w:rsidRDefault="00A7499F" w:rsidP="00B82770">
            <w:pPr>
              <w:pStyle w:val="Kopf8ptafz"/>
            </w:pPr>
            <w:r>
              <w:t>Ich kann mein eigenes Ernährungsverhalten analysieren.</w:t>
            </w:r>
          </w:p>
          <w:p w:rsidR="00A7499F" w:rsidRDefault="00A7499F" w:rsidP="00B82770">
            <w:pPr>
              <w:pStyle w:val="Kopf8ptafz"/>
            </w:pPr>
            <w:r>
              <w:t>Ich kann mein eigenes Ernährungsverhalten beurteilen.</w:t>
            </w:r>
          </w:p>
          <w:p w:rsidR="00A7499F" w:rsidRDefault="00A7499F" w:rsidP="00B82770">
            <w:pPr>
              <w:pStyle w:val="Kopf8ptafz"/>
            </w:pPr>
            <w:r>
              <w:t>Ich kann mein Ernährungsverhalten mit Hilfe der Ernährungspyramide verbessern.</w:t>
            </w:r>
          </w:p>
          <w:p w:rsidR="00A7499F" w:rsidRDefault="00A7499F" w:rsidP="00B82770">
            <w:pPr>
              <w:pStyle w:val="Kopf8ptafz"/>
              <w:rPr>
                <w:i/>
              </w:rPr>
            </w:pPr>
            <w:r w:rsidRPr="007760EC">
              <w:rPr>
                <w:i/>
              </w:rPr>
              <w:t>Ich kan</w:t>
            </w:r>
            <w:r>
              <w:rPr>
                <w:i/>
              </w:rPr>
              <w:t>n mit Hilfe eines Ernährungspro</w:t>
            </w:r>
            <w:r w:rsidRPr="007760EC">
              <w:rPr>
                <w:i/>
              </w:rPr>
              <w:t>tokolls das Ernährungsverhalten anderer reflektieren.</w:t>
            </w:r>
          </w:p>
          <w:p w:rsidR="00A7499F" w:rsidRPr="007760EC" w:rsidRDefault="00A7499F" w:rsidP="00B82770">
            <w:pPr>
              <w:pStyle w:val="Kopf8ptafz"/>
              <w:rPr>
                <w:i/>
              </w:rPr>
            </w:pPr>
            <w:r w:rsidRPr="007760EC">
              <w:rPr>
                <w:i/>
              </w:rPr>
              <w:t>Ich kan</w:t>
            </w:r>
            <w:r>
              <w:rPr>
                <w:i/>
              </w:rPr>
              <w:t>n mit Hilfe eines Ernährungspro</w:t>
            </w:r>
            <w:r w:rsidRPr="007760EC">
              <w:rPr>
                <w:i/>
              </w:rPr>
              <w:t>tokolls Ernährungsempfehlung</w:t>
            </w:r>
            <w:r w:rsidR="005503C5">
              <w:rPr>
                <w:i/>
              </w:rPr>
              <w:t>en</w:t>
            </w:r>
            <w:r w:rsidRPr="007760EC">
              <w:rPr>
                <w:i/>
              </w:rPr>
              <w:t xml:space="preserve"> geben.</w:t>
            </w:r>
          </w:p>
        </w:tc>
        <w:tc>
          <w:tcPr>
            <w:tcW w:w="4821" w:type="dxa"/>
            <w:gridSpan w:val="4"/>
            <w:tcBorders>
              <w:left w:val="single" w:sz="4" w:space="0" w:color="auto"/>
              <w:right w:val="single" w:sz="4" w:space="0" w:color="auto"/>
            </w:tcBorders>
          </w:tcPr>
          <w:p w:rsidR="00A7499F" w:rsidRDefault="00A7499F" w:rsidP="00B82770">
            <w:pPr>
              <w:pStyle w:val="Tabelle6pt"/>
            </w:pPr>
            <w:r>
              <w:t>Was Sie schon können sollten:</w:t>
            </w:r>
          </w:p>
          <w:p w:rsidR="00A7499F" w:rsidRPr="00234B66" w:rsidRDefault="00A7499F" w:rsidP="00B82770">
            <w:pPr>
              <w:pStyle w:val="Kopf8ptafz"/>
            </w:pPr>
            <w:r>
              <w:t>Ich kann Mahlzeiten mit Hilfe der Ernährungspyramide beurteilen</w:t>
            </w:r>
            <w:r w:rsidR="00334A98">
              <w:t>.</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Wofür Sie das benötigen:</w:t>
            </w:r>
          </w:p>
          <w:p w:rsidR="00A7499F" w:rsidRDefault="00A7499F" w:rsidP="00B82770">
            <w:pPr>
              <w:pStyle w:val="Kopf8ptafz"/>
            </w:pPr>
            <w:r>
              <w:t>Beurteilung des eigenen Ernährungsverhaltens</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Wie Sie Ihr Können prüfen können:</w:t>
            </w:r>
          </w:p>
          <w:p w:rsidR="00A7499F" w:rsidRPr="00234B66" w:rsidRDefault="00A7499F" w:rsidP="00557B0A">
            <w:pPr>
              <w:pStyle w:val="Kopf8ptafz"/>
              <w:numPr>
                <w:ilvl w:val="0"/>
                <w:numId w:val="0"/>
              </w:numPr>
              <w:ind w:left="227" w:hanging="170"/>
            </w:pPr>
          </w:p>
        </w:tc>
      </w:tr>
    </w:tbl>
    <w:p w:rsidR="00A7499F" w:rsidRDefault="00B719E6" w:rsidP="00A7499F">
      <w:pPr>
        <w:pStyle w:val="Kopf8pt"/>
      </w:pPr>
      <w:r w:rsidRPr="0085779E">
        <w:rPr>
          <w:noProof/>
          <w:sz w:val="24"/>
          <w:lang w:eastAsia="de-DE"/>
        </w:rPr>
        <w:drawing>
          <wp:anchor distT="0" distB="0" distL="114300" distR="114300" simplePos="0" relativeHeight="252252160" behindDoc="0" locked="0" layoutInCell="0" allowOverlap="1" wp14:anchorId="04587A89" wp14:editId="51619E1A">
            <wp:simplePos x="0" y="0"/>
            <wp:positionH relativeFrom="rightMargin">
              <wp:posOffset>460375</wp:posOffset>
            </wp:positionH>
            <wp:positionV relativeFrom="paragraph">
              <wp:posOffset>2540</wp:posOffset>
            </wp:positionV>
            <wp:extent cx="348615" cy="320040"/>
            <wp:effectExtent l="0" t="0" r="0" b="3810"/>
            <wp:wrapNone/>
            <wp:docPr id="167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79E">
        <w:rPr>
          <w:noProof/>
          <w:sz w:val="24"/>
          <w:lang w:eastAsia="de-DE"/>
        </w:rPr>
        <w:drawing>
          <wp:anchor distT="0" distB="0" distL="114300" distR="114300" simplePos="0" relativeHeight="252251136" behindDoc="0" locked="0" layoutInCell="0" allowOverlap="1" wp14:anchorId="0A482FEB" wp14:editId="0E62EE31">
            <wp:simplePos x="0" y="0"/>
            <wp:positionH relativeFrom="rightMargin">
              <wp:posOffset>107950</wp:posOffset>
            </wp:positionH>
            <wp:positionV relativeFrom="paragraph">
              <wp:posOffset>2540</wp:posOffset>
            </wp:positionV>
            <wp:extent cx="348615" cy="320040"/>
            <wp:effectExtent l="0" t="0" r="0" b="3810"/>
            <wp:wrapNone/>
            <wp:docPr id="168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7371"/>
      </w:tblGrid>
      <w:tr w:rsidR="00A7499F" w:rsidRPr="00141FBA" w:rsidTr="00334A98">
        <w:tc>
          <w:tcPr>
            <w:tcW w:w="7371" w:type="dxa"/>
            <w:shd w:val="clear" w:color="auto" w:fill="auto"/>
          </w:tcPr>
          <w:p w:rsidR="00A7499F" w:rsidRPr="00B719E6" w:rsidRDefault="00A7499F" w:rsidP="00B719E6">
            <w:pPr>
              <w:pStyle w:val="Textkrper"/>
            </w:pPr>
            <w:r w:rsidRPr="00B719E6">
              <w:t>Nachdem Annika und Irina die Ernährungspyramide verstanden haben, wollen Sie ihr bisheriges Essverhalten bewerten. Dafür wollen zuerst einmal aufschreiben, was sie alles essen und trinken.</w:t>
            </w:r>
          </w:p>
        </w:tc>
      </w:tr>
    </w:tbl>
    <w:p w:rsidR="00A7499F" w:rsidRDefault="00A7499F" w:rsidP="00A7499F">
      <w:pPr>
        <w:pStyle w:val="Kopf8pt"/>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7499F" w:rsidRPr="00DE4890" w:rsidTr="00B82770">
        <w:trPr>
          <w:trHeight w:val="397"/>
        </w:trPr>
        <w:tc>
          <w:tcPr>
            <w:tcW w:w="1470" w:type="dxa"/>
            <w:shd w:val="clear" w:color="auto" w:fill="D9D9D9" w:themeFill="background1" w:themeFillShade="D9"/>
            <w:vAlign w:val="center"/>
          </w:tcPr>
          <w:p w:rsidR="00A7499F" w:rsidRPr="00DE4890" w:rsidRDefault="00A7499F" w:rsidP="00B82770">
            <w:pPr>
              <w:pStyle w:val="TabelleKopfmitte"/>
            </w:pPr>
            <w:r>
              <w:t>Phase</w:t>
            </w:r>
          </w:p>
        </w:tc>
        <w:tc>
          <w:tcPr>
            <w:tcW w:w="940" w:type="dxa"/>
            <w:shd w:val="clear" w:color="auto" w:fill="D9D9D9" w:themeFill="background1" w:themeFillShade="D9"/>
            <w:vAlign w:val="center"/>
          </w:tcPr>
          <w:p w:rsidR="00A7499F" w:rsidRPr="00DE4890" w:rsidRDefault="00A7499F" w:rsidP="00B82770">
            <w:pPr>
              <w:pStyle w:val="TabelleKopfmitte"/>
            </w:pPr>
            <w:r>
              <w:t>Zeit</w:t>
            </w:r>
          </w:p>
        </w:tc>
        <w:tc>
          <w:tcPr>
            <w:tcW w:w="4961" w:type="dxa"/>
            <w:shd w:val="clear" w:color="auto" w:fill="D9D9D9" w:themeFill="background1" w:themeFillShade="D9"/>
            <w:vAlign w:val="center"/>
          </w:tcPr>
          <w:p w:rsidR="00A7499F" w:rsidRPr="00DE4890" w:rsidRDefault="00A7499F" w:rsidP="00B82770">
            <w:pPr>
              <w:pStyle w:val="TabelleKopfmitte"/>
            </w:pPr>
            <w:r>
              <w:t>Aufgabe</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C0F56">
              <w:rPr>
                <w:noProof/>
              </w:rPr>
              <w:drawing>
                <wp:inline distT="0" distB="0" distL="0" distR="0" wp14:anchorId="1173CE5F" wp14:editId="22C0D5B9">
                  <wp:extent cx="302701" cy="324000"/>
                  <wp:effectExtent l="0" t="0" r="2540" b="0"/>
                  <wp:docPr id="168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A7499F">
            <w:pPr>
              <w:pStyle w:val="Textkrpernrinnen"/>
              <w:ind w:left="283"/>
              <w:rPr>
                <w:noProof/>
              </w:rPr>
            </w:pPr>
            <w:r>
              <w:rPr>
                <w:noProof/>
              </w:rPr>
              <w:t>Erstellen</w:t>
            </w:r>
            <w:r w:rsidR="005503C5">
              <w:rPr>
                <w:noProof/>
              </w:rPr>
              <w:t xml:space="preserve"> Sie</w:t>
            </w:r>
            <w:r>
              <w:rPr>
                <w:noProof/>
              </w:rPr>
              <w:t xml:space="preserve"> mit Hilfe der Vorgaben auf dem Arbeitsblatt H03.01.06.04 </w:t>
            </w:r>
            <w:r w:rsidR="005503C5">
              <w:rPr>
                <w:noProof/>
              </w:rPr>
              <w:t>–</w:t>
            </w:r>
            <w:r>
              <w:rPr>
                <w:noProof/>
              </w:rPr>
              <w:t xml:space="preserve"> Ernährungsprotokoll eine mögliche Ernährungsprotokollvorlage. Beachten Sie dabei, dass die Empfehlungen der Ernährungspyramide optisch dargestellt werden können.</w:t>
            </w:r>
          </w:p>
          <w:p w:rsidR="00A7499F" w:rsidRDefault="00A7499F" w:rsidP="00A7499F">
            <w:pPr>
              <w:pStyle w:val="Textkrpernrinnen"/>
              <w:ind w:left="283"/>
            </w:pPr>
            <w:r>
              <w:t xml:space="preserve">Tragen </w:t>
            </w:r>
            <w:r w:rsidR="005503C5">
              <w:t xml:space="preserve">Sie </w:t>
            </w:r>
            <w:r>
              <w:t>Ihren gestrigen Speiseplan in Ihre Protokollvorlage ein.</w:t>
            </w:r>
          </w:p>
          <w:p w:rsidR="00A7499F" w:rsidRDefault="00A7499F" w:rsidP="00A7499F">
            <w:pPr>
              <w:pStyle w:val="Textkrpernrinnen"/>
              <w:ind w:left="283"/>
            </w:pPr>
            <w:r>
              <w:t>Überprüfen Sie, ob Ihr Ernährungsverhalten am gestrigen Tag den Empfehlungen der Ernährungspyramide entspricht.</w:t>
            </w:r>
          </w:p>
          <w:p w:rsidR="00A7499F" w:rsidRDefault="00A7499F" w:rsidP="00A7499F">
            <w:pPr>
              <w:pStyle w:val="Textkrpernrinnen"/>
              <w:ind w:left="283"/>
            </w:pPr>
            <w:r>
              <w:t xml:space="preserve">Markieren Sie Ihr positives Ernährungsverhalten mit einem grünen, lachenden Smiley; abweichendes Verhalten mit einem roten, traurigen Smiley auf dem Arbeitsblatt H03.01.06.04 </w:t>
            </w:r>
            <w:r w:rsidR="005503C5">
              <w:t>–</w:t>
            </w:r>
            <w:r>
              <w:t xml:space="preserve"> Ernährungsprotokoll</w:t>
            </w:r>
            <w:r w:rsidR="005503C5">
              <w:t xml:space="preserve"> </w:t>
            </w:r>
          </w:p>
          <w:p w:rsidR="00A7499F" w:rsidRPr="00147302" w:rsidRDefault="00A7499F" w:rsidP="00B82770">
            <w:pPr>
              <w:pStyle w:val="Textkrpernrinnen"/>
              <w:numPr>
                <w:ilvl w:val="0"/>
                <w:numId w:val="0"/>
              </w:numPr>
              <w:rPr>
                <w:i/>
              </w:rPr>
            </w:pPr>
            <w:r w:rsidRPr="00147302">
              <w:rPr>
                <w:i/>
              </w:rPr>
              <w:t>Sie sind schon fertig?:</w:t>
            </w:r>
          </w:p>
          <w:p w:rsidR="00A7499F" w:rsidRPr="00DE4890" w:rsidRDefault="00334A98" w:rsidP="00334A98">
            <w:pPr>
              <w:pStyle w:val="Textkrpernrinnen"/>
              <w:ind w:left="283"/>
            </w:pPr>
            <w:r>
              <w:rPr>
                <w:i/>
              </w:rPr>
              <w:t>Überlegen Sie, in</w:t>
            </w:r>
            <w:r w:rsidR="00A7499F" w:rsidRPr="00147302">
              <w:rPr>
                <w:i/>
              </w:rPr>
              <w:t>wieweit Sie auch die weiteren Regeln der DGE in Ihrem Essverhalten erfüllt haben. Markieren Sie die Smileys entsprechend.</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000D2ADF" wp14:editId="14326D14">
                  <wp:extent cx="648335" cy="318770"/>
                  <wp:effectExtent l="0" t="0" r="0" b="0"/>
                  <wp:docPr id="168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Vergleichen Sie I</w:t>
            </w:r>
            <w:r w:rsidR="00530C4D">
              <w:rPr>
                <w:noProof/>
              </w:rPr>
              <w:t>hr Ernährungsverhalten mit einer</w:t>
            </w:r>
            <w:r>
              <w:rPr>
                <w:noProof/>
              </w:rPr>
              <w:t xml:space="preserve"> Partner</w:t>
            </w:r>
            <w:r w:rsidR="00530C4D">
              <w:rPr>
                <w:noProof/>
              </w:rPr>
              <w:t>in oder einem Partner</w:t>
            </w:r>
            <w:r>
              <w:rPr>
                <w:noProof/>
              </w:rPr>
              <w:t>.</w:t>
            </w:r>
          </w:p>
          <w:p w:rsidR="00A7499F" w:rsidRDefault="00A7499F" w:rsidP="00B82770">
            <w:pPr>
              <w:pStyle w:val="Textkrper"/>
              <w:rPr>
                <w:noProof/>
              </w:rPr>
            </w:pPr>
          </w:p>
          <w:p w:rsidR="00A7499F" w:rsidRDefault="00530C4D" w:rsidP="00B82770">
            <w:pPr>
              <w:pStyle w:val="Textkrper"/>
              <w:rPr>
                <w:noProof/>
              </w:rPr>
            </w:pPr>
            <w:r>
              <w:rPr>
                <w:noProof/>
              </w:rPr>
              <w:t>Geben Sie Ihrer</w:t>
            </w:r>
            <w:r w:rsidR="00A7499F">
              <w:rPr>
                <w:noProof/>
              </w:rPr>
              <w:t xml:space="preserve"> Partner</w:t>
            </w:r>
            <w:r>
              <w:rPr>
                <w:noProof/>
              </w:rPr>
              <w:t>in oder Ihrem Partner</w:t>
            </w:r>
            <w:r w:rsidR="00A7499F">
              <w:rPr>
                <w:noProof/>
              </w:rPr>
              <w:t xml:space="preserve"> Rückmeldung zu seinem Ernährungsverhalten.</w:t>
            </w:r>
          </w:p>
          <w:p w:rsidR="00A7499F" w:rsidRPr="00DE4890" w:rsidRDefault="00A7499F" w:rsidP="00B82770">
            <w:pPr>
              <w:pStyle w:val="Textkrper"/>
              <w:rPr>
                <w:noProof/>
              </w:rPr>
            </w:pPr>
            <w:r>
              <w:rPr>
                <w:noProof/>
              </w:rPr>
              <w:t>Formulieren Sie Tipps, wie Ihr</w:t>
            </w:r>
            <w:r w:rsidR="00530C4D">
              <w:rPr>
                <w:noProof/>
              </w:rPr>
              <w:t>e</w:t>
            </w:r>
            <w:r>
              <w:rPr>
                <w:noProof/>
              </w:rPr>
              <w:t xml:space="preserve"> Partner</w:t>
            </w:r>
            <w:r w:rsidR="00530C4D">
              <w:rPr>
                <w:noProof/>
              </w:rPr>
              <w:t>in oder Ihr Partner</w:t>
            </w:r>
            <w:r>
              <w:rPr>
                <w:noProof/>
              </w:rPr>
              <w:t xml:space="preserve"> sein evtl. abweichendes Ernährungsverhalten „verbessern“ könnte und notieren Sie sich diese Tipps auf der Rückseite Ihres Arbeitsblattes.</w:t>
            </w:r>
          </w:p>
        </w:tc>
      </w:tr>
    </w:tbl>
    <w:p w:rsidR="00A7499F" w:rsidRDefault="00A7499F" w:rsidP="00A7499F">
      <w:pPr>
        <w:pStyle w:val="Kopf8pt"/>
      </w:pPr>
    </w:p>
    <w:p w:rsidR="00A7499F" w:rsidRDefault="00A7499F" w:rsidP="00A7499F">
      <w:pPr>
        <w:spacing w:line="240" w:lineRule="exact"/>
        <w:sectPr w:rsidR="00A7499F" w:rsidSect="00B82770">
          <w:pgSz w:w="11906" w:h="16838" w:code="9"/>
          <w:pgMar w:top="1418" w:right="3402" w:bottom="1134" w:left="1134" w:header="709" w:footer="709" w:gutter="0"/>
          <w:cols w:space="708"/>
          <w:docGrid w:linePitch="360"/>
        </w:sectPr>
      </w:pPr>
    </w:p>
    <w:p w:rsidR="00A7499F" w:rsidRPr="00510540" w:rsidRDefault="00A7499F" w:rsidP="00A7499F">
      <w:pPr>
        <w:tabs>
          <w:tab w:val="left" w:pos="8080"/>
        </w:tabs>
        <w:jc w:val="right"/>
        <w:rPr>
          <w:b/>
        </w:rPr>
      </w:pPr>
      <w:r w:rsidRPr="00510540">
        <w:rPr>
          <w:b/>
        </w:rPr>
        <w:t>Das Ernährungsprotokoll</w:t>
      </w:r>
      <w:r>
        <w:rPr>
          <w:b/>
        </w:rPr>
        <w:tab/>
        <w:t>H03.01.06.04</w:t>
      </w:r>
    </w:p>
    <w:p w:rsidR="00A7499F" w:rsidRPr="00510540" w:rsidRDefault="00A7499F" w:rsidP="00A7499F">
      <w:pPr>
        <w:pStyle w:val="Kopf8pt"/>
        <w:rPr>
          <w:sz w:val="20"/>
        </w:rPr>
      </w:pP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Default="00A7499F" w:rsidP="00A7499F"/>
    <w:tbl>
      <w:tblPr>
        <w:tblStyle w:val="Tabellenraster"/>
        <w:tblW w:w="15089" w:type="dxa"/>
        <w:tblInd w:w="-794" w:type="dxa"/>
        <w:tblLook w:val="04A0" w:firstRow="1" w:lastRow="0" w:firstColumn="1" w:lastColumn="0" w:noHBand="0" w:noVBand="1"/>
      </w:tblPr>
      <w:tblGrid>
        <w:gridCol w:w="1114"/>
        <w:gridCol w:w="1465"/>
        <w:gridCol w:w="1465"/>
        <w:gridCol w:w="1465"/>
        <w:gridCol w:w="1465"/>
        <w:gridCol w:w="1465"/>
        <w:gridCol w:w="1465"/>
        <w:gridCol w:w="787"/>
        <w:gridCol w:w="787"/>
        <w:gridCol w:w="236"/>
        <w:gridCol w:w="1675"/>
        <w:gridCol w:w="842"/>
        <w:gridCol w:w="8"/>
        <w:gridCol w:w="842"/>
        <w:gridCol w:w="8"/>
      </w:tblGrid>
      <w:tr w:rsidR="00A7499F" w:rsidTr="00B82770">
        <w:trPr>
          <w:gridAfter w:val="1"/>
          <w:wAfter w:w="8" w:type="dxa"/>
          <w:trHeight w:val="340"/>
        </w:trPr>
        <w:tc>
          <w:tcPr>
            <w:tcW w:w="1114" w:type="dxa"/>
            <w:tcBorders>
              <w:top w:val="nil"/>
              <w:left w:val="nil"/>
              <w:right w:val="nil"/>
            </w:tcBorders>
          </w:tcPr>
          <w:p w:rsidR="00A7499F" w:rsidRDefault="00A7499F" w:rsidP="00B82770">
            <w:pPr>
              <w:pStyle w:val="Kopf8pt"/>
              <w:jc w:val="center"/>
              <w:rPr>
                <w:noProof/>
              </w:rPr>
            </w:pPr>
            <w:r>
              <w:rPr>
                <w:noProof/>
              </w:rPr>
              <w:t>LM-Gruppe</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1.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2.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3.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4.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5.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6. Portion</w:t>
            </w:r>
          </w:p>
        </w:tc>
        <w:tc>
          <w:tcPr>
            <w:tcW w:w="787" w:type="dxa"/>
            <w:tcBorders>
              <w:top w:val="nil"/>
              <w:left w:val="nil"/>
              <w:bottom w:val="nil"/>
              <w:right w:val="nil"/>
            </w:tcBorders>
            <w:vAlign w:val="center"/>
          </w:tcPr>
          <w:p w:rsidR="00A7499F" w:rsidRDefault="00A7499F" w:rsidP="00B82770">
            <w:pPr>
              <w:pStyle w:val="Kopf8pt"/>
              <w:jc w:val="center"/>
            </w:pPr>
          </w:p>
        </w:tc>
        <w:tc>
          <w:tcPr>
            <w:tcW w:w="787" w:type="dxa"/>
            <w:tcBorders>
              <w:top w:val="nil"/>
              <w:left w:val="nil"/>
              <w:bottom w:val="nil"/>
              <w:right w:val="nil"/>
            </w:tcBorders>
            <w:vAlign w:val="center"/>
          </w:tcPr>
          <w:p w:rsidR="00A7499F" w:rsidRDefault="00A7499F" w:rsidP="00B82770">
            <w:pPr>
              <w:pStyle w:val="Kopf8pt"/>
              <w:jc w:val="center"/>
            </w:pPr>
          </w:p>
        </w:tc>
        <w:tc>
          <w:tcPr>
            <w:tcW w:w="236" w:type="dxa"/>
            <w:tcBorders>
              <w:top w:val="nil"/>
              <w:left w:val="nil"/>
              <w:bottom w:val="nil"/>
              <w:right w:val="nil"/>
            </w:tcBorders>
          </w:tcPr>
          <w:p w:rsidR="00A7499F" w:rsidRDefault="00A7499F" w:rsidP="00B82770">
            <w:pPr>
              <w:pStyle w:val="Kopf8pt"/>
              <w:jc w:val="center"/>
            </w:pPr>
          </w:p>
        </w:tc>
        <w:tc>
          <w:tcPr>
            <w:tcW w:w="1675" w:type="dxa"/>
            <w:tcBorders>
              <w:top w:val="nil"/>
              <w:left w:val="nil"/>
              <w:bottom w:val="nil"/>
              <w:right w:val="nil"/>
            </w:tcBorders>
          </w:tcPr>
          <w:p w:rsidR="00A7499F" w:rsidRDefault="00A7499F" w:rsidP="00B82770">
            <w:pPr>
              <w:pStyle w:val="Kopf8pt"/>
              <w:jc w:val="center"/>
            </w:pPr>
          </w:p>
        </w:tc>
        <w:tc>
          <w:tcPr>
            <w:tcW w:w="842" w:type="dxa"/>
            <w:tcBorders>
              <w:top w:val="nil"/>
              <w:left w:val="nil"/>
              <w:bottom w:val="nil"/>
              <w:right w:val="nil"/>
            </w:tcBorders>
          </w:tcPr>
          <w:p w:rsidR="00A7499F" w:rsidRDefault="00A7499F" w:rsidP="00B82770">
            <w:pPr>
              <w:pStyle w:val="Kopf8pt"/>
              <w:jc w:val="center"/>
            </w:pPr>
          </w:p>
        </w:tc>
        <w:tc>
          <w:tcPr>
            <w:tcW w:w="850" w:type="dxa"/>
            <w:gridSpan w:val="2"/>
            <w:tcBorders>
              <w:top w:val="nil"/>
              <w:left w:val="nil"/>
              <w:bottom w:val="nil"/>
              <w:right w:val="nil"/>
            </w:tcBorders>
          </w:tcPr>
          <w:p w:rsidR="00A7499F" w:rsidRDefault="00A7499F" w:rsidP="00B82770">
            <w:pPr>
              <w:pStyle w:val="Kopf8pt"/>
              <w:jc w:val="center"/>
            </w:pPr>
          </w:p>
        </w:tc>
      </w:tr>
      <w:tr w:rsidR="00A7499F" w:rsidTr="00B82770">
        <w:trPr>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06432" behindDoc="0" locked="0" layoutInCell="1" allowOverlap="1" wp14:anchorId="02254D5B" wp14:editId="6C1556BA">
                  <wp:simplePos x="0" y="0"/>
                  <wp:positionH relativeFrom="column">
                    <wp:posOffset>86360</wp:posOffset>
                  </wp:positionH>
                  <wp:positionV relativeFrom="paragraph">
                    <wp:posOffset>-2540</wp:posOffset>
                  </wp:positionV>
                  <wp:extent cx="481330" cy="384175"/>
                  <wp:effectExtent l="0" t="0" r="0" b="0"/>
                  <wp:wrapNone/>
                  <wp:docPr id="1683" name="Grafik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09504" behindDoc="0" locked="0" layoutInCell="1" allowOverlap="1" wp14:anchorId="09AD0008" wp14:editId="4CE6F105">
                  <wp:simplePos x="0" y="0"/>
                  <wp:positionH relativeFrom="column">
                    <wp:posOffset>291</wp:posOffset>
                  </wp:positionH>
                  <wp:positionV relativeFrom="paragraph">
                    <wp:posOffset>-110706</wp:posOffset>
                  </wp:positionV>
                  <wp:extent cx="402590" cy="402590"/>
                  <wp:effectExtent l="0" t="0" r="0" b="0"/>
                  <wp:wrapNone/>
                  <wp:docPr id="1684" name="Grafik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08480" behindDoc="0" locked="0" layoutInCell="1" allowOverlap="1" wp14:anchorId="52B93CE9" wp14:editId="2762864C">
                  <wp:simplePos x="0" y="0"/>
                  <wp:positionH relativeFrom="column">
                    <wp:posOffset>-3245</wp:posOffset>
                  </wp:positionH>
                  <wp:positionV relativeFrom="paragraph">
                    <wp:posOffset>-110706</wp:posOffset>
                  </wp:positionV>
                  <wp:extent cx="402590" cy="402590"/>
                  <wp:effectExtent l="0" t="0" r="0" b="0"/>
                  <wp:wrapNone/>
                  <wp:docPr id="1685" name="Grafik 1685" descr="C:\Users\User\Kompetenzraster\BK Hauswirtschaft\Handreichung\icons\11-5%20Smiley_un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Kompetenzraster\BK Hauswirtschaft\Handreichung\icons\11-5%20Smiley_unzufrieden_sw.emf"/>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FF4BC4" w:rsidRDefault="00A7499F" w:rsidP="00B82770">
            <w:pPr>
              <w:pStyle w:val="Kopf8pt"/>
              <w:jc w:val="center"/>
              <w:rPr>
                <w:b/>
                <w:sz w:val="22"/>
              </w:rPr>
            </w:pPr>
            <w:r w:rsidRPr="00FF4BC4">
              <w:rPr>
                <w:b/>
                <w:sz w:val="22"/>
              </w:rPr>
              <w:t>Salzaufnahme</w:t>
            </w:r>
            <w:r w:rsidR="00522BA8">
              <w:rPr>
                <w:b/>
                <w:sz w:val="22"/>
              </w:rPr>
              <w:t>:</w:t>
            </w:r>
          </w:p>
          <w:p w:rsidR="00A7499F" w:rsidRDefault="00A7499F" w:rsidP="00B82770">
            <w:pPr>
              <w:pStyle w:val="Kopf8pt"/>
              <w:jc w:val="center"/>
              <w:rPr>
                <w:b/>
                <w:sz w:val="22"/>
              </w:rPr>
            </w:pPr>
          </w:p>
          <w:p w:rsidR="00522BA8" w:rsidRPr="00FF4BC4" w:rsidRDefault="00522BA8" w:rsidP="00B82770">
            <w:pPr>
              <w:pStyle w:val="Kopf8pt"/>
              <w:jc w:val="center"/>
              <w:rPr>
                <w:b/>
                <w:sz w:val="22"/>
              </w:rPr>
            </w:pPr>
          </w:p>
          <w:p w:rsidR="00A7499F" w:rsidRPr="00FF4BC4" w:rsidRDefault="00A7499F" w:rsidP="00B82770">
            <w:pPr>
              <w:pStyle w:val="Kopf8pt"/>
              <w:jc w:val="center"/>
              <w:rPr>
                <w:b/>
                <w:sz w:val="22"/>
              </w:rPr>
            </w:pPr>
            <w:r w:rsidRPr="00FF4BC4">
              <w:rPr>
                <w:b/>
                <w:sz w:val="22"/>
              </w:rPr>
              <w:t>Viel?    Wenig?</w:t>
            </w:r>
          </w:p>
        </w:tc>
        <w:tc>
          <w:tcPr>
            <w:tcW w:w="850" w:type="dxa"/>
            <w:gridSpan w:val="2"/>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12576" behindDoc="0" locked="0" layoutInCell="1" allowOverlap="1" wp14:anchorId="09C6C850" wp14:editId="29FF491B">
                  <wp:simplePos x="0" y="0"/>
                  <wp:positionH relativeFrom="column">
                    <wp:posOffset>-2604</wp:posOffset>
                  </wp:positionH>
                  <wp:positionV relativeFrom="paragraph">
                    <wp:posOffset>178831</wp:posOffset>
                  </wp:positionV>
                  <wp:extent cx="402590" cy="402590"/>
                  <wp:effectExtent l="0" t="0" r="0" b="0"/>
                  <wp:wrapNone/>
                  <wp:docPr id="1686" name="Grafik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13600" behindDoc="0" locked="0" layoutInCell="1" allowOverlap="1" wp14:anchorId="41A45272" wp14:editId="57FBBDBF">
                  <wp:simplePos x="0" y="0"/>
                  <wp:positionH relativeFrom="column">
                    <wp:posOffset>2930</wp:posOffset>
                  </wp:positionH>
                  <wp:positionV relativeFrom="paragraph">
                    <wp:posOffset>178831</wp:posOffset>
                  </wp:positionV>
                  <wp:extent cx="402590" cy="402590"/>
                  <wp:effectExtent l="0" t="0" r="0" b="0"/>
                  <wp:wrapNone/>
                  <wp:docPr id="1687" name="Grafik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07456" behindDoc="0" locked="0" layoutInCell="1" allowOverlap="1" wp14:anchorId="6FAB3C86" wp14:editId="173DCF5A">
                  <wp:simplePos x="0" y="0"/>
                  <wp:positionH relativeFrom="column">
                    <wp:posOffset>86360</wp:posOffset>
                  </wp:positionH>
                  <wp:positionV relativeFrom="paragraph">
                    <wp:posOffset>-2540</wp:posOffset>
                  </wp:positionV>
                  <wp:extent cx="481330" cy="389890"/>
                  <wp:effectExtent l="0" t="0" r="0" b="0"/>
                  <wp:wrapNone/>
                  <wp:docPr id="1688" name="Grafik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10528" behindDoc="0" locked="0" layoutInCell="1" allowOverlap="1" wp14:anchorId="39486E1C" wp14:editId="2AB50DC7">
                  <wp:simplePos x="0" y="0"/>
                  <wp:positionH relativeFrom="column">
                    <wp:posOffset>-390</wp:posOffset>
                  </wp:positionH>
                  <wp:positionV relativeFrom="paragraph">
                    <wp:posOffset>-113828</wp:posOffset>
                  </wp:positionV>
                  <wp:extent cx="402590" cy="402590"/>
                  <wp:effectExtent l="0" t="0" r="0" b="0"/>
                  <wp:wrapNone/>
                  <wp:docPr id="1689" name="Grafik 1689" descr="C:\Users\User\Kompetenzraster\BK Hauswirtschaft\Handreichung\icons\11-1%20Smiley_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Kompetenzraster\BK Hauswirtschaft\Handreichung\icons\11-1%20Smiley_zufrieden_sw.em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11552" behindDoc="0" locked="0" layoutInCell="1" allowOverlap="1" wp14:anchorId="7EDE4A74" wp14:editId="30DB4911">
                  <wp:simplePos x="0" y="0"/>
                  <wp:positionH relativeFrom="column">
                    <wp:posOffset>-2563</wp:posOffset>
                  </wp:positionH>
                  <wp:positionV relativeFrom="paragraph">
                    <wp:posOffset>-113828</wp:posOffset>
                  </wp:positionV>
                  <wp:extent cx="402590" cy="402590"/>
                  <wp:effectExtent l="0" t="0" r="0" b="0"/>
                  <wp:wrapNone/>
                  <wp:docPr id="1690" name="Grafik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14624" behindDoc="0" locked="0" layoutInCell="1" allowOverlap="1" wp14:anchorId="678ECDA4" wp14:editId="6C73FCD1">
                  <wp:simplePos x="0" y="0"/>
                  <wp:positionH relativeFrom="column">
                    <wp:posOffset>86360</wp:posOffset>
                  </wp:positionH>
                  <wp:positionV relativeFrom="paragraph">
                    <wp:posOffset>56515</wp:posOffset>
                  </wp:positionV>
                  <wp:extent cx="481330" cy="384175"/>
                  <wp:effectExtent l="0" t="0" r="0" b="0"/>
                  <wp:wrapNone/>
                  <wp:docPr id="1691" name="Grafik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16672" behindDoc="0" locked="0" layoutInCell="1" allowOverlap="1" wp14:anchorId="38B6E1E0" wp14:editId="5B042344">
                  <wp:simplePos x="0" y="0"/>
                  <wp:positionH relativeFrom="column">
                    <wp:posOffset>291</wp:posOffset>
                  </wp:positionH>
                  <wp:positionV relativeFrom="paragraph">
                    <wp:posOffset>-108562</wp:posOffset>
                  </wp:positionV>
                  <wp:extent cx="402590" cy="402590"/>
                  <wp:effectExtent l="0" t="0" r="0" b="0"/>
                  <wp:wrapNone/>
                  <wp:docPr id="1692" name="Grafik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17696" behindDoc="0" locked="0" layoutInCell="1" allowOverlap="1" wp14:anchorId="48C9E030" wp14:editId="03AA6E47">
                  <wp:simplePos x="0" y="0"/>
                  <wp:positionH relativeFrom="column">
                    <wp:posOffset>-2563</wp:posOffset>
                  </wp:positionH>
                  <wp:positionV relativeFrom="paragraph">
                    <wp:posOffset>-108562</wp:posOffset>
                  </wp:positionV>
                  <wp:extent cx="402590" cy="402590"/>
                  <wp:effectExtent l="0" t="0" r="0" b="0"/>
                  <wp:wrapNone/>
                  <wp:docPr id="1693" name="Grafik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Default="00522BA8" w:rsidP="00522BA8">
            <w:pPr>
              <w:pStyle w:val="Kopf8pt"/>
              <w:rPr>
                <w:b/>
                <w:sz w:val="22"/>
              </w:rPr>
            </w:pPr>
            <w:r>
              <w:rPr>
                <w:b/>
                <w:sz w:val="22"/>
              </w:rPr>
              <w:t xml:space="preserve"> </w:t>
            </w:r>
            <w:r w:rsidR="00A7499F" w:rsidRPr="00326B1C">
              <w:rPr>
                <w:b/>
                <w:sz w:val="22"/>
              </w:rPr>
              <w:t xml:space="preserve">Nährstoffe </w:t>
            </w:r>
          </w:p>
          <w:p w:rsidR="00A7499F" w:rsidRPr="00326B1C" w:rsidRDefault="00522BA8" w:rsidP="00522BA8">
            <w:pPr>
              <w:pStyle w:val="Kopf8pt"/>
              <w:rPr>
                <w:b/>
                <w:sz w:val="22"/>
              </w:rPr>
            </w:pPr>
            <w:r>
              <w:rPr>
                <w:b/>
                <w:sz w:val="22"/>
              </w:rPr>
              <w:t xml:space="preserve"> </w:t>
            </w:r>
            <w:r w:rsidR="00A7499F" w:rsidRPr="00326B1C">
              <w:rPr>
                <w:b/>
                <w:sz w:val="22"/>
              </w:rPr>
              <w:t>erhalten?</w:t>
            </w:r>
          </w:p>
          <w:p w:rsidR="00A7499F" w:rsidRPr="00326B1C" w:rsidRDefault="00A7499F" w:rsidP="00B82770">
            <w:pPr>
              <w:pStyle w:val="Kopf8pt"/>
              <w:jc w:val="center"/>
              <w:rPr>
                <w:b/>
                <w:sz w:val="22"/>
              </w:rPr>
            </w:pPr>
          </w:p>
          <w:p w:rsidR="00A7499F" w:rsidRPr="00326B1C" w:rsidRDefault="00A7499F" w:rsidP="00B82770">
            <w:pPr>
              <w:pStyle w:val="Kopf8pt"/>
              <w:jc w:val="center"/>
              <w:rPr>
                <w:b/>
                <w:sz w:val="22"/>
              </w:rPr>
            </w:pPr>
          </w:p>
          <w:p w:rsidR="00A7499F" w:rsidRPr="00326B1C" w:rsidRDefault="00522BA8" w:rsidP="00522BA8">
            <w:pPr>
              <w:pStyle w:val="Kopf8pt"/>
              <w:rPr>
                <w:sz w:val="22"/>
              </w:rPr>
            </w:pPr>
            <w:r>
              <w:rPr>
                <w:b/>
                <w:sz w:val="22"/>
              </w:rPr>
              <w:t xml:space="preserve"> J</w:t>
            </w:r>
            <w:r w:rsidR="00A7499F" w:rsidRPr="00326B1C">
              <w:rPr>
                <w:b/>
                <w:sz w:val="22"/>
              </w:rPr>
              <w:t xml:space="preserve">a?     </w:t>
            </w:r>
            <w:r>
              <w:rPr>
                <w:b/>
                <w:sz w:val="22"/>
              </w:rPr>
              <w:t>N</w:t>
            </w:r>
            <w:r w:rsidR="00A7499F" w:rsidRPr="00326B1C">
              <w:rPr>
                <w:b/>
                <w:sz w:val="22"/>
              </w:rPr>
              <w:t>ein?</w:t>
            </w:r>
          </w:p>
        </w:tc>
        <w:tc>
          <w:tcPr>
            <w:tcW w:w="842"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20768" behindDoc="0" locked="0" layoutInCell="1" allowOverlap="1" wp14:anchorId="3C554F4B" wp14:editId="2FCFBE3F">
                  <wp:simplePos x="0" y="0"/>
                  <wp:positionH relativeFrom="column">
                    <wp:posOffset>-2604</wp:posOffset>
                  </wp:positionH>
                  <wp:positionV relativeFrom="paragraph">
                    <wp:posOffset>181045</wp:posOffset>
                  </wp:positionV>
                  <wp:extent cx="402590" cy="402590"/>
                  <wp:effectExtent l="0" t="0" r="0" b="0"/>
                  <wp:wrapNone/>
                  <wp:docPr id="1694" name="Grafik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21792" behindDoc="0" locked="0" layoutInCell="1" allowOverlap="1" wp14:anchorId="4FC25419" wp14:editId="6D211B6C">
                  <wp:simplePos x="0" y="0"/>
                  <wp:positionH relativeFrom="column">
                    <wp:posOffset>-379</wp:posOffset>
                  </wp:positionH>
                  <wp:positionV relativeFrom="paragraph">
                    <wp:posOffset>181045</wp:posOffset>
                  </wp:positionV>
                  <wp:extent cx="402590" cy="402590"/>
                  <wp:effectExtent l="0" t="0" r="0" b="0"/>
                  <wp:wrapNone/>
                  <wp:docPr id="1695" name="Grafik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15648" behindDoc="0" locked="0" layoutInCell="1" allowOverlap="1" wp14:anchorId="2A25DDFF" wp14:editId="09C23883">
                  <wp:simplePos x="0" y="0"/>
                  <wp:positionH relativeFrom="column">
                    <wp:posOffset>104140</wp:posOffset>
                  </wp:positionH>
                  <wp:positionV relativeFrom="paragraph">
                    <wp:posOffset>-3175</wp:posOffset>
                  </wp:positionV>
                  <wp:extent cx="438785" cy="365760"/>
                  <wp:effectExtent l="0" t="0" r="0" b="0"/>
                  <wp:wrapNone/>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8785"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18720" behindDoc="0" locked="0" layoutInCell="1" allowOverlap="1" wp14:anchorId="7AFEA7E4" wp14:editId="167BDFC6">
                  <wp:simplePos x="0" y="0"/>
                  <wp:positionH relativeFrom="column">
                    <wp:posOffset>291</wp:posOffset>
                  </wp:positionH>
                  <wp:positionV relativeFrom="paragraph">
                    <wp:posOffset>-111684</wp:posOffset>
                  </wp:positionV>
                  <wp:extent cx="402590" cy="402590"/>
                  <wp:effectExtent l="0" t="0" r="0" b="0"/>
                  <wp:wrapNone/>
                  <wp:docPr id="1697" name="Grafik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19744" behindDoc="0" locked="0" layoutInCell="1" allowOverlap="1" wp14:anchorId="294471D8" wp14:editId="41D026D0">
                  <wp:simplePos x="0" y="0"/>
                  <wp:positionH relativeFrom="column">
                    <wp:posOffset>-2563</wp:posOffset>
                  </wp:positionH>
                  <wp:positionV relativeFrom="paragraph">
                    <wp:posOffset>-111684</wp:posOffset>
                  </wp:positionV>
                  <wp:extent cx="402590" cy="402590"/>
                  <wp:effectExtent l="0" t="0" r="0" b="0"/>
                  <wp:wrapNone/>
                  <wp:docPr id="1698" name="Grafik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42" w:type="dxa"/>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03360" behindDoc="0" locked="0" layoutInCell="1" allowOverlap="1" wp14:anchorId="696DCE01" wp14:editId="3484F167">
                  <wp:simplePos x="0" y="0"/>
                  <wp:positionH relativeFrom="column">
                    <wp:posOffset>98686</wp:posOffset>
                  </wp:positionH>
                  <wp:positionV relativeFrom="paragraph">
                    <wp:posOffset>-94540</wp:posOffset>
                  </wp:positionV>
                  <wp:extent cx="450850" cy="365760"/>
                  <wp:effectExtent l="0" t="0" r="6350" b="0"/>
                  <wp:wrapNone/>
                  <wp:docPr id="1699" name="Grafik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04384" behindDoc="0" locked="0" layoutInCell="1" allowOverlap="1" wp14:anchorId="6B2DCB9D" wp14:editId="56E94603">
                  <wp:simplePos x="0" y="0"/>
                  <wp:positionH relativeFrom="column">
                    <wp:posOffset>291</wp:posOffset>
                  </wp:positionH>
                  <wp:positionV relativeFrom="paragraph">
                    <wp:posOffset>-114807</wp:posOffset>
                  </wp:positionV>
                  <wp:extent cx="402590" cy="402590"/>
                  <wp:effectExtent l="0" t="0" r="0" b="0"/>
                  <wp:wrapNone/>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05408" behindDoc="0" locked="0" layoutInCell="1" allowOverlap="1" wp14:anchorId="4E2FC438" wp14:editId="19877E19">
                  <wp:simplePos x="0" y="0"/>
                  <wp:positionH relativeFrom="column">
                    <wp:posOffset>-2563</wp:posOffset>
                  </wp:positionH>
                  <wp:positionV relativeFrom="paragraph">
                    <wp:posOffset>-114807</wp:posOffset>
                  </wp:positionV>
                  <wp:extent cx="402590" cy="402590"/>
                  <wp:effectExtent l="0" t="0" r="0" b="0"/>
                  <wp:wrapNone/>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nil"/>
            </w:tcBorders>
          </w:tcPr>
          <w:p w:rsidR="00A7499F" w:rsidRDefault="00A7499F" w:rsidP="00B82770">
            <w:pPr>
              <w:pStyle w:val="Kopf8pt"/>
            </w:pPr>
          </w:p>
        </w:tc>
        <w:tc>
          <w:tcPr>
            <w:tcW w:w="1675" w:type="dxa"/>
            <w:tcBorders>
              <w:top w:val="single" w:sz="12" w:space="0" w:color="auto"/>
              <w:left w:val="nil"/>
              <w:bottom w:val="single" w:sz="12" w:space="0" w:color="auto"/>
              <w:right w:val="nil"/>
            </w:tcBorders>
          </w:tcPr>
          <w:p w:rsidR="00A7499F" w:rsidRDefault="00A7499F" w:rsidP="00B82770">
            <w:pPr>
              <w:pStyle w:val="Kopf8pt"/>
            </w:pPr>
          </w:p>
        </w:tc>
        <w:tc>
          <w:tcPr>
            <w:tcW w:w="842" w:type="dxa"/>
            <w:tcBorders>
              <w:top w:val="single" w:sz="12" w:space="0" w:color="auto"/>
              <w:left w:val="nil"/>
              <w:bottom w:val="single" w:sz="12" w:space="0" w:color="auto"/>
              <w:right w:val="nil"/>
            </w:tcBorders>
          </w:tcPr>
          <w:p w:rsidR="00A7499F" w:rsidRDefault="00A7499F" w:rsidP="00B82770">
            <w:pPr>
              <w:pStyle w:val="Kopf8pt"/>
            </w:pPr>
          </w:p>
        </w:tc>
        <w:tc>
          <w:tcPr>
            <w:tcW w:w="850" w:type="dxa"/>
            <w:gridSpan w:val="2"/>
            <w:tcBorders>
              <w:top w:val="single" w:sz="12" w:space="0" w:color="auto"/>
              <w:left w:val="nil"/>
              <w:bottom w:val="single" w:sz="12" w:space="0" w:color="auto"/>
              <w:right w:val="nil"/>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22816" behindDoc="0" locked="0" layoutInCell="1" allowOverlap="1" wp14:anchorId="7DFD522E" wp14:editId="7A46AB63">
                  <wp:simplePos x="0" y="0"/>
                  <wp:positionH relativeFrom="column">
                    <wp:posOffset>86360</wp:posOffset>
                  </wp:positionH>
                  <wp:positionV relativeFrom="paragraph">
                    <wp:posOffset>-1270</wp:posOffset>
                  </wp:positionV>
                  <wp:extent cx="481330" cy="389890"/>
                  <wp:effectExtent l="0" t="0" r="0" b="0"/>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24864" behindDoc="0" locked="0" layoutInCell="1" allowOverlap="1" wp14:anchorId="0429FEC3" wp14:editId="5A1F33D0">
                  <wp:simplePos x="0" y="0"/>
                  <wp:positionH relativeFrom="column">
                    <wp:posOffset>291</wp:posOffset>
                  </wp:positionH>
                  <wp:positionV relativeFrom="paragraph">
                    <wp:posOffset>-109540</wp:posOffset>
                  </wp:positionV>
                  <wp:extent cx="402590" cy="402590"/>
                  <wp:effectExtent l="0" t="0" r="0" b="0"/>
                  <wp:wrapNone/>
                  <wp:docPr id="1703" name="Grafik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25888" behindDoc="0" locked="0" layoutInCell="1" allowOverlap="1" wp14:anchorId="7A139C82" wp14:editId="5D682149">
                  <wp:simplePos x="0" y="0"/>
                  <wp:positionH relativeFrom="column">
                    <wp:posOffset>-2563</wp:posOffset>
                  </wp:positionH>
                  <wp:positionV relativeFrom="paragraph">
                    <wp:posOffset>-109540</wp:posOffset>
                  </wp:positionV>
                  <wp:extent cx="402590" cy="402590"/>
                  <wp:effectExtent l="0" t="0" r="0" b="0"/>
                  <wp:wrapNone/>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522BA8" w:rsidRDefault="00522BA8" w:rsidP="00522BA8">
            <w:pPr>
              <w:pStyle w:val="Kopf8pt"/>
              <w:rPr>
                <w:b/>
                <w:sz w:val="22"/>
              </w:rPr>
            </w:pPr>
            <w:r>
              <w:rPr>
                <w:b/>
                <w:sz w:val="24"/>
              </w:rPr>
              <w:t xml:space="preserve"> </w:t>
            </w:r>
            <w:r w:rsidR="00A7499F" w:rsidRPr="00522BA8">
              <w:rPr>
                <w:b/>
                <w:sz w:val="22"/>
              </w:rPr>
              <w:t>Bewegung</w:t>
            </w:r>
            <w:r w:rsidRPr="00522BA8">
              <w:rPr>
                <w:b/>
                <w:sz w:val="22"/>
              </w:rPr>
              <w:t>?</w:t>
            </w:r>
          </w:p>
          <w:p w:rsidR="00A7499F" w:rsidRPr="00522BA8" w:rsidRDefault="00A7499F" w:rsidP="00B82770">
            <w:pPr>
              <w:pStyle w:val="Kopf8pt"/>
              <w:jc w:val="center"/>
              <w:rPr>
                <w:b/>
                <w:sz w:val="22"/>
              </w:rPr>
            </w:pPr>
          </w:p>
          <w:p w:rsidR="00A7499F" w:rsidRPr="00522BA8" w:rsidRDefault="00A7499F" w:rsidP="00B82770">
            <w:pPr>
              <w:pStyle w:val="Kopf8pt"/>
              <w:jc w:val="center"/>
              <w:rPr>
                <w:b/>
                <w:sz w:val="22"/>
              </w:rPr>
            </w:pPr>
          </w:p>
          <w:p w:rsidR="00A7499F" w:rsidRDefault="00522BA8" w:rsidP="00522BA8">
            <w:pPr>
              <w:pStyle w:val="Kopf8pt"/>
            </w:pPr>
            <w:r w:rsidRPr="00522BA8">
              <w:rPr>
                <w:b/>
                <w:sz w:val="22"/>
              </w:rPr>
              <w:t xml:space="preserve"> J</w:t>
            </w:r>
            <w:r w:rsidR="00A7499F" w:rsidRPr="00522BA8">
              <w:rPr>
                <w:b/>
                <w:sz w:val="22"/>
              </w:rPr>
              <w:t xml:space="preserve">a?   </w:t>
            </w:r>
            <w:r w:rsidRPr="00522BA8">
              <w:rPr>
                <w:b/>
                <w:sz w:val="22"/>
              </w:rPr>
              <w:t>N</w:t>
            </w:r>
            <w:r w:rsidR="00A7499F" w:rsidRPr="00522BA8">
              <w:rPr>
                <w:b/>
                <w:sz w:val="22"/>
              </w:rPr>
              <w:t>ein</w:t>
            </w:r>
            <w:r w:rsidR="00A7499F" w:rsidRPr="00326B1C">
              <w:rPr>
                <w:b/>
                <w:sz w:val="24"/>
              </w:rPr>
              <w:t>?</w:t>
            </w:r>
          </w:p>
        </w:tc>
        <w:tc>
          <w:tcPr>
            <w:tcW w:w="842"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28960" behindDoc="0" locked="0" layoutInCell="1" allowOverlap="1" wp14:anchorId="7ED1C34F" wp14:editId="503EAD14">
                  <wp:simplePos x="0" y="0"/>
                  <wp:positionH relativeFrom="column">
                    <wp:posOffset>2476</wp:posOffset>
                  </wp:positionH>
                  <wp:positionV relativeFrom="paragraph">
                    <wp:posOffset>178598</wp:posOffset>
                  </wp:positionV>
                  <wp:extent cx="402590" cy="402590"/>
                  <wp:effectExtent l="0" t="0" r="0" b="0"/>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29984" behindDoc="0" locked="0" layoutInCell="1" allowOverlap="1" wp14:anchorId="0F82AA04" wp14:editId="22C11573">
                  <wp:simplePos x="0" y="0"/>
                  <wp:positionH relativeFrom="column">
                    <wp:posOffset>-379</wp:posOffset>
                  </wp:positionH>
                  <wp:positionV relativeFrom="paragraph">
                    <wp:posOffset>178598</wp:posOffset>
                  </wp:positionV>
                  <wp:extent cx="402590" cy="402590"/>
                  <wp:effectExtent l="0" t="0" r="0" b="0"/>
                  <wp:wrapNone/>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23840" behindDoc="0" locked="0" layoutInCell="1" allowOverlap="1" wp14:anchorId="6460A6E1" wp14:editId="6AEEF83A">
                  <wp:simplePos x="0" y="0"/>
                  <wp:positionH relativeFrom="column">
                    <wp:posOffset>104663</wp:posOffset>
                  </wp:positionH>
                  <wp:positionV relativeFrom="paragraph">
                    <wp:posOffset>-86995</wp:posOffset>
                  </wp:positionV>
                  <wp:extent cx="438785" cy="359410"/>
                  <wp:effectExtent l="0" t="0" r="0" b="2540"/>
                  <wp:wrapNone/>
                  <wp:docPr id="1707" name="Grafik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8785" cy="35941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26912" behindDoc="0" locked="0" layoutInCell="1" allowOverlap="1" wp14:anchorId="6CB5B7E3" wp14:editId="125C722F">
                  <wp:simplePos x="0" y="0"/>
                  <wp:positionH relativeFrom="column">
                    <wp:posOffset>291</wp:posOffset>
                  </wp:positionH>
                  <wp:positionV relativeFrom="paragraph">
                    <wp:posOffset>-112663</wp:posOffset>
                  </wp:positionV>
                  <wp:extent cx="402590" cy="402590"/>
                  <wp:effectExtent l="0" t="0" r="0" b="0"/>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27936" behindDoc="0" locked="0" layoutInCell="1" allowOverlap="1" wp14:anchorId="7F952C25" wp14:editId="18CB74B1">
                  <wp:simplePos x="0" y="0"/>
                  <wp:positionH relativeFrom="column">
                    <wp:posOffset>-2563</wp:posOffset>
                  </wp:positionH>
                  <wp:positionV relativeFrom="paragraph">
                    <wp:posOffset>-112663</wp:posOffset>
                  </wp:positionV>
                  <wp:extent cx="402590" cy="402590"/>
                  <wp:effectExtent l="0" t="0" r="0" b="0"/>
                  <wp:wrapNone/>
                  <wp:docPr id="1709"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42" w:type="dxa"/>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31008" behindDoc="0" locked="0" layoutInCell="1" allowOverlap="1" wp14:anchorId="5048577B" wp14:editId="0250F7D5">
                  <wp:simplePos x="0" y="0"/>
                  <wp:positionH relativeFrom="column">
                    <wp:posOffset>104663</wp:posOffset>
                  </wp:positionH>
                  <wp:positionV relativeFrom="paragraph">
                    <wp:posOffset>-89199</wp:posOffset>
                  </wp:positionV>
                  <wp:extent cx="433070" cy="353695"/>
                  <wp:effectExtent l="0" t="0" r="5080" b="8255"/>
                  <wp:wrapNone/>
                  <wp:docPr id="1710" name="Grafik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33056" behindDoc="0" locked="0" layoutInCell="1" allowOverlap="1" wp14:anchorId="77405A4D" wp14:editId="7AD53774">
                  <wp:simplePos x="0" y="0"/>
                  <wp:positionH relativeFrom="column">
                    <wp:posOffset>291</wp:posOffset>
                  </wp:positionH>
                  <wp:positionV relativeFrom="paragraph">
                    <wp:posOffset>-115786</wp:posOffset>
                  </wp:positionV>
                  <wp:extent cx="402590" cy="402590"/>
                  <wp:effectExtent l="0" t="0" r="0" b="0"/>
                  <wp:wrapNone/>
                  <wp:docPr id="1711" name="Grafik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34080" behindDoc="0" locked="0" layoutInCell="1" allowOverlap="1" wp14:anchorId="60BD5B3E" wp14:editId="5B624E56">
                  <wp:simplePos x="0" y="0"/>
                  <wp:positionH relativeFrom="column">
                    <wp:posOffset>-2563</wp:posOffset>
                  </wp:positionH>
                  <wp:positionV relativeFrom="paragraph">
                    <wp:posOffset>-115786</wp:posOffset>
                  </wp:positionV>
                  <wp:extent cx="402590" cy="402590"/>
                  <wp:effectExtent l="0" t="0" r="0" b="0"/>
                  <wp:wrapNone/>
                  <wp:docPr id="1712" name="Grafik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Default="00522BA8" w:rsidP="00522BA8">
            <w:pPr>
              <w:pStyle w:val="Kopf8pt"/>
              <w:rPr>
                <w:b/>
                <w:sz w:val="22"/>
              </w:rPr>
            </w:pPr>
            <w:r>
              <w:rPr>
                <w:b/>
                <w:sz w:val="22"/>
              </w:rPr>
              <w:t xml:space="preserve"> </w:t>
            </w:r>
            <w:r w:rsidR="00A7499F" w:rsidRPr="00326B1C">
              <w:rPr>
                <w:b/>
                <w:sz w:val="22"/>
              </w:rPr>
              <w:t xml:space="preserve">Essen mit </w:t>
            </w:r>
          </w:p>
          <w:p w:rsidR="00A7499F" w:rsidRPr="00326B1C" w:rsidRDefault="00522BA8" w:rsidP="00522BA8">
            <w:pPr>
              <w:pStyle w:val="Kopf8pt"/>
              <w:rPr>
                <w:b/>
                <w:sz w:val="22"/>
              </w:rPr>
            </w:pPr>
            <w:r>
              <w:rPr>
                <w:b/>
                <w:sz w:val="22"/>
              </w:rPr>
              <w:t xml:space="preserve"> </w:t>
            </w:r>
            <w:r w:rsidR="00A7499F" w:rsidRPr="00326B1C">
              <w:rPr>
                <w:b/>
                <w:sz w:val="22"/>
              </w:rPr>
              <w:t>Genuss?</w:t>
            </w:r>
          </w:p>
          <w:p w:rsidR="00A7499F" w:rsidRPr="00326B1C" w:rsidRDefault="00A7499F" w:rsidP="00B82770">
            <w:pPr>
              <w:pStyle w:val="Kopf8pt"/>
              <w:jc w:val="center"/>
              <w:rPr>
                <w:b/>
                <w:sz w:val="22"/>
              </w:rPr>
            </w:pPr>
          </w:p>
          <w:p w:rsidR="00A7499F" w:rsidRPr="00326B1C" w:rsidRDefault="00A7499F" w:rsidP="00B82770">
            <w:pPr>
              <w:pStyle w:val="Kopf8pt"/>
              <w:jc w:val="center"/>
              <w:rPr>
                <w:b/>
                <w:sz w:val="22"/>
              </w:rPr>
            </w:pPr>
          </w:p>
          <w:p w:rsidR="00A7499F" w:rsidRPr="00326B1C" w:rsidRDefault="00522BA8" w:rsidP="00522BA8">
            <w:pPr>
              <w:pStyle w:val="Kopf8pt"/>
              <w:rPr>
                <w:b/>
                <w:sz w:val="22"/>
              </w:rPr>
            </w:pPr>
            <w:r>
              <w:rPr>
                <w:b/>
                <w:sz w:val="22"/>
              </w:rPr>
              <w:t xml:space="preserve"> J</w:t>
            </w:r>
            <w:r w:rsidR="00A7499F" w:rsidRPr="00326B1C">
              <w:rPr>
                <w:b/>
                <w:sz w:val="22"/>
              </w:rPr>
              <w:t xml:space="preserve">a ?    </w:t>
            </w:r>
            <w:r>
              <w:rPr>
                <w:b/>
                <w:sz w:val="22"/>
              </w:rPr>
              <w:t>N</w:t>
            </w:r>
            <w:r w:rsidR="00A7499F" w:rsidRPr="00326B1C">
              <w:rPr>
                <w:b/>
                <w:sz w:val="22"/>
              </w:rPr>
              <w:t>ein?</w:t>
            </w:r>
          </w:p>
        </w:tc>
        <w:tc>
          <w:tcPr>
            <w:tcW w:w="842"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37152" behindDoc="0" locked="0" layoutInCell="1" allowOverlap="1" wp14:anchorId="656419E6" wp14:editId="4C427288">
                  <wp:simplePos x="0" y="0"/>
                  <wp:positionH relativeFrom="column">
                    <wp:posOffset>0</wp:posOffset>
                  </wp:positionH>
                  <wp:positionV relativeFrom="paragraph">
                    <wp:posOffset>-161925</wp:posOffset>
                  </wp:positionV>
                  <wp:extent cx="402590" cy="402590"/>
                  <wp:effectExtent l="0" t="0" r="0" b="0"/>
                  <wp:wrapNone/>
                  <wp:docPr id="1713" name="Grafik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38176" behindDoc="0" locked="0" layoutInCell="1" allowOverlap="1" wp14:anchorId="2C30AD6A" wp14:editId="62798576">
                  <wp:simplePos x="0" y="0"/>
                  <wp:positionH relativeFrom="column">
                    <wp:posOffset>3810</wp:posOffset>
                  </wp:positionH>
                  <wp:positionV relativeFrom="paragraph">
                    <wp:posOffset>-125730</wp:posOffset>
                  </wp:positionV>
                  <wp:extent cx="402590" cy="402590"/>
                  <wp:effectExtent l="0" t="0" r="0" b="0"/>
                  <wp:wrapNone/>
                  <wp:docPr id="1714" name="Grafik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rPr>
                <w:noProof/>
              </w:rPr>
            </w:pPr>
            <w:r>
              <w:rPr>
                <w:noProof/>
              </w:rPr>
              <w:drawing>
                <wp:anchor distT="0" distB="0" distL="114300" distR="114300" simplePos="0" relativeHeight="252332032" behindDoc="0" locked="0" layoutInCell="1" allowOverlap="1" wp14:anchorId="6B01E46B" wp14:editId="42A4D3EF">
                  <wp:simplePos x="0" y="0"/>
                  <wp:positionH relativeFrom="column">
                    <wp:posOffset>86360</wp:posOffset>
                  </wp:positionH>
                  <wp:positionV relativeFrom="paragraph">
                    <wp:posOffset>-1905</wp:posOffset>
                  </wp:positionV>
                  <wp:extent cx="481330" cy="389890"/>
                  <wp:effectExtent l="0" t="0" r="0" b="0"/>
                  <wp:wrapNone/>
                  <wp:docPr id="1715" name="Grafik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35104" behindDoc="0" locked="0" layoutInCell="1" allowOverlap="1" wp14:anchorId="4863436D" wp14:editId="231E9101">
                  <wp:simplePos x="0" y="0"/>
                  <wp:positionH relativeFrom="column">
                    <wp:posOffset>291</wp:posOffset>
                  </wp:positionH>
                  <wp:positionV relativeFrom="paragraph">
                    <wp:posOffset>-110519</wp:posOffset>
                  </wp:positionV>
                  <wp:extent cx="402590" cy="402590"/>
                  <wp:effectExtent l="0" t="0" r="0" b="0"/>
                  <wp:wrapNone/>
                  <wp:docPr id="1716" name="Grafik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36128" behindDoc="0" locked="0" layoutInCell="1" allowOverlap="1" wp14:anchorId="66AD961F" wp14:editId="2C651D65">
                  <wp:simplePos x="0" y="0"/>
                  <wp:positionH relativeFrom="column">
                    <wp:posOffset>-2563</wp:posOffset>
                  </wp:positionH>
                  <wp:positionV relativeFrom="paragraph">
                    <wp:posOffset>-110519</wp:posOffset>
                  </wp:positionV>
                  <wp:extent cx="402590" cy="402590"/>
                  <wp:effectExtent l="0" t="0" r="0" b="0"/>
                  <wp:wrapNone/>
                  <wp:docPr id="1717" name="Grafik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42" w:type="dxa"/>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bl>
    <w:p w:rsidR="00FC5BFD" w:rsidRPr="00FC5BFD" w:rsidRDefault="00FC5BFD" w:rsidP="00FC5BFD">
      <w:pPr>
        <w:pStyle w:val="MaginaliegrauIcon"/>
        <w:framePr w:wrap="around" w:x="13258" w:y="69"/>
        <w:rPr>
          <w:sz w:val="16"/>
          <w:lang w:val="en-US"/>
        </w:rPr>
      </w:pPr>
      <w:r w:rsidRPr="00FC5BFD">
        <w:rPr>
          <w:sz w:val="16"/>
          <w:lang w:val="en-US"/>
        </w:rPr>
        <w:t>Icons</w:t>
      </w:r>
      <w:r>
        <w:rPr>
          <w:sz w:val="16"/>
          <w:lang w:val="en-US"/>
        </w:rPr>
        <w:t>:</w:t>
      </w:r>
      <w:r w:rsidRPr="00FC5BFD">
        <w:rPr>
          <w:sz w:val="16"/>
          <w:lang w:val="en-US"/>
        </w:rPr>
        <w:t xml:space="preserve"> Copyright: aid infodienst, Idee: S. Mannhardt, ND</w:t>
      </w:r>
    </w:p>
    <w:p w:rsidR="00A7499F" w:rsidRPr="00FC5BFD" w:rsidRDefault="00A7499F" w:rsidP="00A7499F">
      <w:pPr>
        <w:rPr>
          <w:lang w:val="en-US"/>
        </w:rPr>
      </w:pPr>
    </w:p>
    <w:p w:rsidR="00A7499F" w:rsidRPr="00510540" w:rsidRDefault="00A7499F" w:rsidP="00A7499F">
      <w:pPr>
        <w:tabs>
          <w:tab w:val="left" w:pos="8080"/>
        </w:tabs>
        <w:jc w:val="right"/>
        <w:rPr>
          <w:b/>
        </w:rPr>
      </w:pPr>
      <w:r w:rsidRPr="00510540">
        <w:rPr>
          <w:b/>
        </w:rPr>
        <w:t>Das Ernährungsprotokoll</w:t>
      </w:r>
      <w:r>
        <w:rPr>
          <w:b/>
        </w:rPr>
        <w:tab/>
        <w:t>H03.01.06.04  -  Lösungen</w:t>
      </w:r>
    </w:p>
    <w:p w:rsidR="00A7499F" w:rsidRDefault="00A7499F" w:rsidP="00A7499F">
      <w:pPr>
        <w:pStyle w:val="Kopf8pt"/>
        <w:rPr>
          <w:sz w:val="20"/>
        </w:rPr>
      </w:pP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Pr="00510540" w:rsidRDefault="00A7499F" w:rsidP="00A7499F">
      <w:pPr>
        <w:pStyle w:val="Kopf8pt"/>
        <w:rPr>
          <w:sz w:val="20"/>
        </w:rPr>
      </w:pPr>
    </w:p>
    <w:tbl>
      <w:tblPr>
        <w:tblStyle w:val="Tabellenraster"/>
        <w:tblW w:w="15101" w:type="dxa"/>
        <w:tblInd w:w="-795" w:type="dxa"/>
        <w:tblLook w:val="04A0" w:firstRow="1" w:lastRow="0" w:firstColumn="1" w:lastColumn="0" w:noHBand="0" w:noVBand="1"/>
      </w:tblPr>
      <w:tblGrid>
        <w:gridCol w:w="1200"/>
        <w:gridCol w:w="1403"/>
        <w:gridCol w:w="1378"/>
        <w:gridCol w:w="1370"/>
        <w:gridCol w:w="1360"/>
        <w:gridCol w:w="1360"/>
        <w:gridCol w:w="1360"/>
        <w:gridCol w:w="799"/>
        <w:gridCol w:w="799"/>
        <w:gridCol w:w="799"/>
        <w:gridCol w:w="1675"/>
        <w:gridCol w:w="799"/>
        <w:gridCol w:w="799"/>
      </w:tblGrid>
      <w:tr w:rsidR="00A7499F" w:rsidTr="00B82770">
        <w:trPr>
          <w:trHeight w:val="340"/>
        </w:trPr>
        <w:tc>
          <w:tcPr>
            <w:tcW w:w="1200" w:type="dxa"/>
            <w:tcBorders>
              <w:top w:val="nil"/>
              <w:left w:val="nil"/>
              <w:right w:val="nil"/>
            </w:tcBorders>
          </w:tcPr>
          <w:p w:rsidR="00A7499F" w:rsidRDefault="00A7499F" w:rsidP="00B82770">
            <w:pPr>
              <w:pStyle w:val="Kopf8pt"/>
              <w:jc w:val="center"/>
              <w:rPr>
                <w:noProof/>
              </w:rPr>
            </w:pPr>
            <w:r>
              <w:rPr>
                <w:noProof/>
              </w:rPr>
              <w:t>LM-Gruppe</w:t>
            </w:r>
          </w:p>
        </w:tc>
        <w:tc>
          <w:tcPr>
            <w:tcW w:w="1403" w:type="dxa"/>
            <w:tcBorders>
              <w:top w:val="nil"/>
              <w:left w:val="nil"/>
              <w:bottom w:val="single" w:sz="12" w:space="0" w:color="auto"/>
              <w:right w:val="nil"/>
            </w:tcBorders>
            <w:shd w:val="pct20" w:color="auto" w:fill="auto"/>
          </w:tcPr>
          <w:p w:rsidR="00A7499F" w:rsidRDefault="00A7499F" w:rsidP="00B82770">
            <w:pPr>
              <w:pStyle w:val="Kopf8pt"/>
              <w:jc w:val="center"/>
            </w:pPr>
            <w:r>
              <w:t>1. Portion</w:t>
            </w:r>
          </w:p>
        </w:tc>
        <w:tc>
          <w:tcPr>
            <w:tcW w:w="1378" w:type="dxa"/>
            <w:tcBorders>
              <w:top w:val="nil"/>
              <w:left w:val="nil"/>
              <w:bottom w:val="single" w:sz="12" w:space="0" w:color="auto"/>
              <w:right w:val="nil"/>
            </w:tcBorders>
            <w:shd w:val="pct20" w:color="auto" w:fill="auto"/>
          </w:tcPr>
          <w:p w:rsidR="00A7499F" w:rsidRDefault="00A7499F" w:rsidP="00B82770">
            <w:pPr>
              <w:pStyle w:val="Kopf8pt"/>
              <w:jc w:val="center"/>
            </w:pPr>
            <w:r>
              <w:t>2. Portion</w:t>
            </w:r>
          </w:p>
        </w:tc>
        <w:tc>
          <w:tcPr>
            <w:tcW w:w="1370" w:type="dxa"/>
            <w:tcBorders>
              <w:top w:val="nil"/>
              <w:left w:val="nil"/>
              <w:bottom w:val="single" w:sz="12" w:space="0" w:color="auto"/>
              <w:right w:val="nil"/>
            </w:tcBorders>
            <w:shd w:val="pct20" w:color="auto" w:fill="auto"/>
          </w:tcPr>
          <w:p w:rsidR="00A7499F" w:rsidRDefault="00A7499F" w:rsidP="00B82770">
            <w:pPr>
              <w:pStyle w:val="Kopf8pt"/>
              <w:jc w:val="center"/>
            </w:pPr>
            <w:r>
              <w:t>3. Portion</w:t>
            </w:r>
          </w:p>
        </w:tc>
        <w:tc>
          <w:tcPr>
            <w:tcW w:w="1360" w:type="dxa"/>
            <w:tcBorders>
              <w:top w:val="nil"/>
              <w:left w:val="nil"/>
              <w:bottom w:val="single" w:sz="12" w:space="0" w:color="auto"/>
              <w:right w:val="nil"/>
            </w:tcBorders>
            <w:shd w:val="pct20" w:color="auto" w:fill="auto"/>
          </w:tcPr>
          <w:p w:rsidR="00A7499F" w:rsidRDefault="00A7499F" w:rsidP="00B82770">
            <w:pPr>
              <w:pStyle w:val="Kopf8pt"/>
              <w:jc w:val="center"/>
            </w:pPr>
            <w:r>
              <w:t>4. Portion</w:t>
            </w:r>
          </w:p>
        </w:tc>
        <w:tc>
          <w:tcPr>
            <w:tcW w:w="1360" w:type="dxa"/>
            <w:tcBorders>
              <w:top w:val="nil"/>
              <w:left w:val="nil"/>
              <w:bottom w:val="single" w:sz="12" w:space="0" w:color="auto"/>
              <w:right w:val="nil"/>
            </w:tcBorders>
            <w:shd w:val="pct20" w:color="auto" w:fill="auto"/>
          </w:tcPr>
          <w:p w:rsidR="00A7499F" w:rsidRDefault="00A7499F" w:rsidP="00B82770">
            <w:pPr>
              <w:pStyle w:val="Kopf8pt"/>
              <w:jc w:val="center"/>
            </w:pPr>
            <w:r>
              <w:t>5. Portion</w:t>
            </w:r>
          </w:p>
        </w:tc>
        <w:tc>
          <w:tcPr>
            <w:tcW w:w="1360" w:type="dxa"/>
            <w:tcBorders>
              <w:top w:val="nil"/>
              <w:left w:val="nil"/>
              <w:bottom w:val="single" w:sz="12" w:space="0" w:color="auto"/>
              <w:right w:val="nil"/>
            </w:tcBorders>
            <w:shd w:val="pct20" w:color="auto" w:fill="auto"/>
          </w:tcPr>
          <w:p w:rsidR="00A7499F" w:rsidRDefault="00A7499F" w:rsidP="00B82770">
            <w:pPr>
              <w:pStyle w:val="Kopf8pt"/>
              <w:jc w:val="center"/>
            </w:pPr>
            <w:r>
              <w:t>6. Portion</w:t>
            </w:r>
          </w:p>
        </w:tc>
        <w:tc>
          <w:tcPr>
            <w:tcW w:w="799" w:type="dxa"/>
            <w:tcBorders>
              <w:top w:val="nil"/>
              <w:left w:val="nil"/>
              <w:bottom w:val="nil"/>
              <w:right w:val="nil"/>
            </w:tcBorders>
            <w:shd w:val="clear" w:color="auto" w:fill="auto"/>
          </w:tcPr>
          <w:p w:rsidR="00A7499F" w:rsidRDefault="00A7499F" w:rsidP="00B82770">
            <w:pPr>
              <w:pStyle w:val="Kopf8pt"/>
              <w:jc w:val="center"/>
            </w:pPr>
          </w:p>
        </w:tc>
        <w:tc>
          <w:tcPr>
            <w:tcW w:w="799" w:type="dxa"/>
            <w:tcBorders>
              <w:top w:val="nil"/>
              <w:left w:val="nil"/>
              <w:bottom w:val="nil"/>
              <w:right w:val="nil"/>
            </w:tcBorders>
            <w:shd w:val="clear" w:color="auto" w:fill="auto"/>
            <w:vAlign w:val="center"/>
          </w:tcPr>
          <w:p w:rsidR="00A7499F" w:rsidRDefault="00A7499F" w:rsidP="00B82770">
            <w:pPr>
              <w:pStyle w:val="Kopf8pt"/>
              <w:jc w:val="center"/>
            </w:pPr>
          </w:p>
        </w:tc>
        <w:tc>
          <w:tcPr>
            <w:tcW w:w="799" w:type="dxa"/>
            <w:tcBorders>
              <w:top w:val="nil"/>
              <w:left w:val="nil"/>
              <w:bottom w:val="nil"/>
              <w:right w:val="nil"/>
            </w:tcBorders>
          </w:tcPr>
          <w:p w:rsidR="00A7499F" w:rsidRDefault="00A7499F" w:rsidP="00B82770">
            <w:pPr>
              <w:pStyle w:val="Kopf8pt"/>
              <w:jc w:val="center"/>
            </w:pPr>
          </w:p>
        </w:tc>
        <w:tc>
          <w:tcPr>
            <w:tcW w:w="1675" w:type="dxa"/>
            <w:tcBorders>
              <w:top w:val="nil"/>
              <w:left w:val="nil"/>
              <w:bottom w:val="single" w:sz="12" w:space="0" w:color="auto"/>
              <w:right w:val="nil"/>
            </w:tcBorders>
          </w:tcPr>
          <w:p w:rsidR="00A7499F" w:rsidRDefault="00A7499F" w:rsidP="00B82770">
            <w:pPr>
              <w:pStyle w:val="Kopf8pt"/>
              <w:jc w:val="center"/>
            </w:pPr>
          </w:p>
        </w:tc>
        <w:tc>
          <w:tcPr>
            <w:tcW w:w="799" w:type="dxa"/>
            <w:tcBorders>
              <w:top w:val="nil"/>
              <w:left w:val="nil"/>
              <w:bottom w:val="single" w:sz="12" w:space="0" w:color="auto"/>
              <w:right w:val="nil"/>
            </w:tcBorders>
          </w:tcPr>
          <w:p w:rsidR="00A7499F" w:rsidRDefault="00A7499F" w:rsidP="00B82770">
            <w:pPr>
              <w:pStyle w:val="Kopf8pt"/>
              <w:jc w:val="center"/>
            </w:pPr>
          </w:p>
        </w:tc>
        <w:tc>
          <w:tcPr>
            <w:tcW w:w="799" w:type="dxa"/>
            <w:tcBorders>
              <w:top w:val="nil"/>
              <w:left w:val="nil"/>
              <w:bottom w:val="single" w:sz="12" w:space="0" w:color="auto"/>
              <w:right w:val="nil"/>
            </w:tcBorders>
          </w:tcPr>
          <w:p w:rsidR="00A7499F" w:rsidRDefault="00A7499F" w:rsidP="00B82770">
            <w:pPr>
              <w:pStyle w:val="Kopf8pt"/>
              <w:jc w:val="center"/>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1248" behindDoc="0" locked="0" layoutInCell="1" allowOverlap="1" wp14:anchorId="6F97ED48" wp14:editId="3276DDAA">
                  <wp:simplePos x="0" y="0"/>
                  <wp:positionH relativeFrom="column">
                    <wp:posOffset>86734</wp:posOffset>
                  </wp:positionH>
                  <wp:positionV relativeFrom="paragraph">
                    <wp:posOffset>-116354</wp:posOffset>
                  </wp:positionV>
                  <wp:extent cx="481330" cy="389890"/>
                  <wp:effectExtent l="0" t="0" r="0" b="0"/>
                  <wp:wrapNone/>
                  <wp:docPr id="1718" name="Grafik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Glas Mineralwasser</w:t>
            </w:r>
          </w:p>
        </w:tc>
        <w:tc>
          <w:tcPr>
            <w:tcW w:w="1378"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Tasse Kräutertee</w:t>
            </w:r>
          </w:p>
        </w:tc>
        <w:tc>
          <w:tcPr>
            <w:tcW w:w="13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36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36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36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799" w:type="dxa"/>
            <w:tcBorders>
              <w:top w:val="nil"/>
              <w:left w:val="single" w:sz="12" w:space="0" w:color="auto"/>
              <w:bottom w:val="nil"/>
              <w:right w:val="nil"/>
            </w:tcBorders>
            <w:shd w:val="clear" w:color="auto" w:fill="auto"/>
          </w:tcPr>
          <w:p w:rsidR="00A7499F" w:rsidRDefault="00A7499F" w:rsidP="00B82770">
            <w:pPr>
              <w:pStyle w:val="Kopf8pt"/>
              <w:rPr>
                <w:noProof/>
              </w:rPr>
            </w:pPr>
          </w:p>
        </w:tc>
        <w:tc>
          <w:tcPr>
            <w:tcW w:w="799" w:type="dxa"/>
            <w:tcBorders>
              <w:top w:val="nil"/>
              <w:left w:val="nil"/>
              <w:bottom w:val="nil"/>
              <w:right w:val="nil"/>
            </w:tcBorders>
            <w:shd w:val="clear" w:color="auto" w:fill="auto"/>
            <w:vAlign w:val="center"/>
          </w:tcPr>
          <w:p w:rsidR="00A7499F" w:rsidRDefault="00A7499F" w:rsidP="00B82770">
            <w:pPr>
              <w:pStyle w:val="Kopf8pt"/>
              <w:jc w:val="center"/>
              <w:rPr>
                <w:noProof/>
              </w:rPr>
            </w:pPr>
            <w:r>
              <w:rPr>
                <w:noProof/>
              </w:rPr>
              <w:drawing>
                <wp:anchor distT="0" distB="0" distL="114300" distR="114300" simplePos="0" relativeHeight="252344320" behindDoc="0" locked="0" layoutInCell="1" allowOverlap="1" wp14:anchorId="15229C00" wp14:editId="6BC76C49">
                  <wp:simplePos x="0" y="0"/>
                  <wp:positionH relativeFrom="column">
                    <wp:posOffset>26041</wp:posOffset>
                  </wp:positionH>
                  <wp:positionV relativeFrom="paragraph">
                    <wp:posOffset>-52519</wp:posOffset>
                  </wp:positionV>
                  <wp:extent cx="341630" cy="341630"/>
                  <wp:effectExtent l="0" t="0" r="1270" b="1270"/>
                  <wp:wrapNone/>
                  <wp:docPr id="1719" name="Grafik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FF4BC4" w:rsidRDefault="00A7499F" w:rsidP="00B82770">
            <w:pPr>
              <w:pStyle w:val="Kopf8pt"/>
              <w:jc w:val="center"/>
              <w:rPr>
                <w:b/>
                <w:sz w:val="22"/>
              </w:rPr>
            </w:pPr>
            <w:r w:rsidRPr="00FF4BC4">
              <w:rPr>
                <w:b/>
                <w:sz w:val="22"/>
              </w:rPr>
              <w:t>Salzaufnahme:</w:t>
            </w:r>
          </w:p>
          <w:p w:rsidR="00A7499F" w:rsidRDefault="00A7499F" w:rsidP="00B82770">
            <w:pPr>
              <w:pStyle w:val="Kopf8pt"/>
              <w:jc w:val="center"/>
              <w:rPr>
                <w:b/>
                <w:sz w:val="22"/>
              </w:rPr>
            </w:pPr>
          </w:p>
          <w:p w:rsidR="00522BA8" w:rsidRPr="00FF4BC4" w:rsidRDefault="00522BA8" w:rsidP="00B82770">
            <w:pPr>
              <w:pStyle w:val="Kopf8pt"/>
              <w:jc w:val="center"/>
              <w:rPr>
                <w:b/>
                <w:sz w:val="22"/>
              </w:rPr>
            </w:pPr>
          </w:p>
          <w:p w:rsidR="00A7499F" w:rsidRPr="00FF4BC4" w:rsidRDefault="00A7499F" w:rsidP="00B82770">
            <w:pPr>
              <w:pStyle w:val="Kopf8pt"/>
              <w:jc w:val="center"/>
              <w:rPr>
                <w:b/>
                <w:sz w:val="22"/>
              </w:rPr>
            </w:pPr>
            <w:r w:rsidRPr="00FF4BC4">
              <w:rPr>
                <w:b/>
                <w:sz w:val="22"/>
              </w:rPr>
              <w:t>Viel?    Wenig?</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59680" behindDoc="0" locked="0" layoutInCell="1" allowOverlap="1" wp14:anchorId="5C9226E0" wp14:editId="6DEA510A">
                  <wp:simplePos x="0" y="0"/>
                  <wp:positionH relativeFrom="column">
                    <wp:posOffset>17285</wp:posOffset>
                  </wp:positionH>
                  <wp:positionV relativeFrom="paragraph">
                    <wp:posOffset>207540</wp:posOffset>
                  </wp:positionV>
                  <wp:extent cx="341630" cy="341630"/>
                  <wp:effectExtent l="0" t="0" r="1270" b="1270"/>
                  <wp:wrapNone/>
                  <wp:docPr id="1720" name="Grafik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2272" behindDoc="0" locked="0" layoutInCell="1" allowOverlap="1" wp14:anchorId="5133DB87" wp14:editId="4D799D4A">
                  <wp:simplePos x="0" y="0"/>
                  <wp:positionH relativeFrom="column">
                    <wp:posOffset>86734</wp:posOffset>
                  </wp:positionH>
                  <wp:positionV relativeFrom="paragraph">
                    <wp:posOffset>-101712</wp:posOffset>
                  </wp:positionV>
                  <wp:extent cx="481330" cy="389890"/>
                  <wp:effectExtent l="0" t="0" r="0" b="0"/>
                  <wp:wrapNone/>
                  <wp:docPr id="1721" name="Grafik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Apfel</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Orange</w:t>
            </w:r>
          </w:p>
        </w:tc>
        <w:tc>
          <w:tcPr>
            <w:tcW w:w="1370" w:type="dxa"/>
            <w:tcBorders>
              <w:top w:val="single" w:sz="12" w:space="0" w:color="auto"/>
              <w:left w:val="single" w:sz="12" w:space="0" w:color="auto"/>
              <w:bottom w:val="single" w:sz="12" w:space="0" w:color="auto"/>
              <w:right w:val="dashed" w:sz="4" w:space="0" w:color="auto"/>
            </w:tcBorders>
          </w:tcPr>
          <w:p w:rsidR="00A7499F" w:rsidRDefault="00A7499F" w:rsidP="00B82770">
            <w:pPr>
              <w:pStyle w:val="Kopf8pt"/>
            </w:pPr>
          </w:p>
        </w:tc>
        <w:tc>
          <w:tcPr>
            <w:tcW w:w="136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3296" behindDoc="0" locked="0" layoutInCell="1" allowOverlap="1" wp14:anchorId="4D93F227" wp14:editId="3FBDACF1">
                  <wp:simplePos x="0" y="0"/>
                  <wp:positionH relativeFrom="column">
                    <wp:posOffset>28895</wp:posOffset>
                  </wp:positionH>
                  <wp:positionV relativeFrom="paragraph">
                    <wp:posOffset>-55641</wp:posOffset>
                  </wp:positionV>
                  <wp:extent cx="341630" cy="341630"/>
                  <wp:effectExtent l="0" t="0" r="1270" b="1270"/>
                  <wp:wrapNone/>
                  <wp:docPr id="1722" name="Grafik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nil"/>
            </w:tcBorders>
            <w:vAlign w:val="center"/>
          </w:tcPr>
          <w:p w:rsidR="00A7499F" w:rsidRDefault="00A7499F" w:rsidP="00B82770">
            <w:pPr>
              <w:pStyle w:val="Kopf8pt"/>
              <w:jc w:val="center"/>
              <w:rPr>
                <w:noProof/>
              </w:rPr>
            </w:pP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5344" behindDoc="0" locked="0" layoutInCell="1" allowOverlap="1" wp14:anchorId="6AA06D2B" wp14:editId="2788FFBC">
                  <wp:simplePos x="0" y="0"/>
                  <wp:positionH relativeFrom="column">
                    <wp:posOffset>86734</wp:posOffset>
                  </wp:positionH>
                  <wp:positionV relativeFrom="paragraph">
                    <wp:posOffset>-93046</wp:posOffset>
                  </wp:positionV>
                  <wp:extent cx="481330" cy="384175"/>
                  <wp:effectExtent l="0" t="0" r="0" b="0"/>
                  <wp:wrapNone/>
                  <wp:docPr id="1723" name="Grafik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Blattsalat</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60" w:type="dxa"/>
            <w:tcBorders>
              <w:top w:val="dashed" w:sz="4" w:space="0" w:color="auto"/>
              <w:left w:val="single" w:sz="12" w:space="0" w:color="auto"/>
              <w:bottom w:val="single" w:sz="12"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7392" behindDoc="0" locked="0" layoutInCell="1" allowOverlap="1" wp14:anchorId="4DC7A577" wp14:editId="7F239BB8">
                  <wp:simplePos x="0" y="0"/>
                  <wp:positionH relativeFrom="column">
                    <wp:posOffset>26041</wp:posOffset>
                  </wp:positionH>
                  <wp:positionV relativeFrom="paragraph">
                    <wp:posOffset>-50375</wp:posOffset>
                  </wp:positionV>
                  <wp:extent cx="341630" cy="341630"/>
                  <wp:effectExtent l="0" t="0" r="1270" b="1270"/>
                  <wp:wrapNone/>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Default="00522BA8" w:rsidP="00522BA8">
            <w:pPr>
              <w:pStyle w:val="Kopf8pt"/>
              <w:rPr>
                <w:b/>
                <w:sz w:val="22"/>
              </w:rPr>
            </w:pPr>
            <w:r>
              <w:rPr>
                <w:b/>
                <w:sz w:val="22"/>
              </w:rPr>
              <w:t xml:space="preserve"> </w:t>
            </w:r>
            <w:r w:rsidR="00A7499F" w:rsidRPr="00326B1C">
              <w:rPr>
                <w:b/>
                <w:sz w:val="22"/>
              </w:rPr>
              <w:t xml:space="preserve">Nährstoffe </w:t>
            </w:r>
          </w:p>
          <w:p w:rsidR="00A7499F" w:rsidRPr="00326B1C" w:rsidRDefault="00522BA8" w:rsidP="00522BA8">
            <w:pPr>
              <w:pStyle w:val="Kopf8pt"/>
              <w:rPr>
                <w:b/>
                <w:sz w:val="22"/>
              </w:rPr>
            </w:pPr>
            <w:r>
              <w:rPr>
                <w:b/>
                <w:sz w:val="22"/>
              </w:rPr>
              <w:t xml:space="preserve"> </w:t>
            </w:r>
            <w:r w:rsidR="00A7499F" w:rsidRPr="00326B1C">
              <w:rPr>
                <w:b/>
                <w:sz w:val="22"/>
              </w:rPr>
              <w:t>erhalten?</w:t>
            </w:r>
          </w:p>
          <w:p w:rsidR="00A7499F" w:rsidRPr="00326B1C" w:rsidRDefault="00A7499F" w:rsidP="00B82770">
            <w:pPr>
              <w:pStyle w:val="Kopf8pt"/>
              <w:jc w:val="center"/>
              <w:rPr>
                <w:b/>
                <w:sz w:val="22"/>
              </w:rPr>
            </w:pPr>
          </w:p>
          <w:p w:rsidR="00A7499F" w:rsidRPr="00326B1C" w:rsidRDefault="00A7499F" w:rsidP="00B82770">
            <w:pPr>
              <w:pStyle w:val="Kopf8pt"/>
              <w:jc w:val="center"/>
              <w:rPr>
                <w:b/>
                <w:sz w:val="22"/>
              </w:rPr>
            </w:pPr>
          </w:p>
          <w:p w:rsidR="00A7499F" w:rsidRPr="00326B1C" w:rsidRDefault="00522BA8" w:rsidP="00522BA8">
            <w:pPr>
              <w:pStyle w:val="Kopf8pt"/>
              <w:rPr>
                <w:sz w:val="22"/>
              </w:rPr>
            </w:pPr>
            <w:r>
              <w:rPr>
                <w:b/>
                <w:sz w:val="22"/>
              </w:rPr>
              <w:t xml:space="preserve"> J</w:t>
            </w:r>
            <w:r w:rsidR="00A7499F" w:rsidRPr="00326B1C">
              <w:rPr>
                <w:b/>
                <w:sz w:val="22"/>
              </w:rPr>
              <w:t xml:space="preserve">a?     </w:t>
            </w:r>
            <w:r>
              <w:rPr>
                <w:b/>
                <w:sz w:val="22"/>
              </w:rPr>
              <w:t>N</w:t>
            </w:r>
            <w:r w:rsidR="00A7499F" w:rsidRPr="00326B1C">
              <w:rPr>
                <w:b/>
                <w:sz w:val="22"/>
              </w:rPr>
              <w:t>ein?</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60704" behindDoc="0" locked="0" layoutInCell="1" allowOverlap="1" wp14:anchorId="1419EBB7" wp14:editId="41748759">
                  <wp:simplePos x="0" y="0"/>
                  <wp:positionH relativeFrom="column">
                    <wp:posOffset>17285</wp:posOffset>
                  </wp:positionH>
                  <wp:positionV relativeFrom="paragraph">
                    <wp:posOffset>209684</wp:posOffset>
                  </wp:positionV>
                  <wp:extent cx="341630" cy="341630"/>
                  <wp:effectExtent l="0" t="0" r="1270" b="1270"/>
                  <wp:wrapNone/>
                  <wp:docPr id="1725" name="Grafik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6368" behindDoc="0" locked="0" layoutInCell="1" allowOverlap="1" wp14:anchorId="2E794031" wp14:editId="7CA06FFD">
                  <wp:simplePos x="0" y="0"/>
                  <wp:positionH relativeFrom="column">
                    <wp:posOffset>80757</wp:posOffset>
                  </wp:positionH>
                  <wp:positionV relativeFrom="paragraph">
                    <wp:posOffset>-114263</wp:posOffset>
                  </wp:positionV>
                  <wp:extent cx="494030" cy="402590"/>
                  <wp:effectExtent l="0" t="0" r="1270" b="0"/>
                  <wp:wrapNone/>
                  <wp:docPr id="1726" name="Grafik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403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Spaghetti</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Scheiben Brot</w:t>
            </w:r>
          </w:p>
        </w:tc>
        <w:tc>
          <w:tcPr>
            <w:tcW w:w="13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Scheiben Brot</w:t>
            </w:r>
          </w:p>
        </w:tc>
        <w:tc>
          <w:tcPr>
            <w:tcW w:w="136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6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8416" behindDoc="0" locked="0" layoutInCell="1" allowOverlap="1" wp14:anchorId="31F53519" wp14:editId="2702C10C">
                  <wp:simplePos x="0" y="0"/>
                  <wp:positionH relativeFrom="column">
                    <wp:posOffset>26041</wp:posOffset>
                  </wp:positionH>
                  <wp:positionV relativeFrom="paragraph">
                    <wp:posOffset>-53497</wp:posOffset>
                  </wp:positionV>
                  <wp:extent cx="341630" cy="341630"/>
                  <wp:effectExtent l="0" t="0" r="1270" b="1270"/>
                  <wp:wrapNone/>
                  <wp:docPr id="1727" name="Grafik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39200" behindDoc="0" locked="0" layoutInCell="1" allowOverlap="1" wp14:anchorId="2FB4AF58" wp14:editId="41B78F79">
                  <wp:simplePos x="0" y="0"/>
                  <wp:positionH relativeFrom="column">
                    <wp:posOffset>98686</wp:posOffset>
                  </wp:positionH>
                  <wp:positionV relativeFrom="paragraph">
                    <wp:posOffset>-75714</wp:posOffset>
                  </wp:positionV>
                  <wp:extent cx="450850" cy="365760"/>
                  <wp:effectExtent l="0" t="0" r="6350" b="0"/>
                  <wp:wrapNone/>
                  <wp:docPr id="1728" name="Grafik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Kirschjoghurt</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Scheibe Käse</w:t>
            </w:r>
          </w:p>
        </w:tc>
        <w:tc>
          <w:tcPr>
            <w:tcW w:w="13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60"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0224" behindDoc="0" locked="0" layoutInCell="1" allowOverlap="1" wp14:anchorId="3A07D9E4" wp14:editId="5A3EDDDD">
                  <wp:simplePos x="0" y="0"/>
                  <wp:positionH relativeFrom="column">
                    <wp:posOffset>26041</wp:posOffset>
                  </wp:positionH>
                  <wp:positionV relativeFrom="paragraph">
                    <wp:posOffset>-56620</wp:posOffset>
                  </wp:positionV>
                  <wp:extent cx="341630" cy="341630"/>
                  <wp:effectExtent l="0" t="0" r="1270" b="1270"/>
                  <wp:wrapNone/>
                  <wp:docPr id="1729" name="Grafik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nil"/>
            </w:tcBorders>
          </w:tcPr>
          <w:p w:rsidR="00A7499F" w:rsidRDefault="00A7499F" w:rsidP="00B82770">
            <w:pPr>
              <w:pStyle w:val="Kopf8pt"/>
            </w:pPr>
          </w:p>
        </w:tc>
        <w:tc>
          <w:tcPr>
            <w:tcW w:w="1675" w:type="dxa"/>
            <w:tcBorders>
              <w:top w:val="single" w:sz="12" w:space="0" w:color="auto"/>
              <w:left w:val="nil"/>
              <w:bottom w:val="single" w:sz="12" w:space="0" w:color="auto"/>
              <w:right w:val="nil"/>
            </w:tcBorders>
          </w:tcPr>
          <w:p w:rsidR="00A7499F" w:rsidRDefault="00A7499F" w:rsidP="00B82770">
            <w:pPr>
              <w:pStyle w:val="Kopf8pt"/>
            </w:pPr>
          </w:p>
        </w:tc>
        <w:tc>
          <w:tcPr>
            <w:tcW w:w="799" w:type="dxa"/>
            <w:tcBorders>
              <w:top w:val="single" w:sz="12" w:space="0" w:color="auto"/>
              <w:left w:val="nil"/>
              <w:bottom w:val="single" w:sz="12" w:space="0" w:color="auto"/>
              <w:right w:val="nil"/>
            </w:tcBorders>
          </w:tcPr>
          <w:p w:rsidR="00A7499F" w:rsidRDefault="00A7499F" w:rsidP="00B82770">
            <w:pPr>
              <w:pStyle w:val="Kopf8pt"/>
            </w:pPr>
          </w:p>
        </w:tc>
        <w:tc>
          <w:tcPr>
            <w:tcW w:w="799" w:type="dxa"/>
            <w:tcBorders>
              <w:top w:val="single" w:sz="12" w:space="0" w:color="auto"/>
              <w:left w:val="nil"/>
              <w:bottom w:val="single" w:sz="12" w:space="0" w:color="auto"/>
              <w:right w:val="nil"/>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9440" behindDoc="0" locked="0" layoutInCell="1" allowOverlap="1" wp14:anchorId="38D23F8D" wp14:editId="74DCDD03">
                  <wp:simplePos x="0" y="0"/>
                  <wp:positionH relativeFrom="column">
                    <wp:posOffset>86734</wp:posOffset>
                  </wp:positionH>
                  <wp:positionV relativeFrom="paragraph">
                    <wp:posOffset>-96931</wp:posOffset>
                  </wp:positionV>
                  <wp:extent cx="481330" cy="389890"/>
                  <wp:effectExtent l="0" t="0" r="0" b="0"/>
                  <wp:wrapNone/>
                  <wp:docPr id="1730" name="Grafik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Bolognesesoße</w:t>
            </w:r>
          </w:p>
        </w:tc>
        <w:tc>
          <w:tcPr>
            <w:tcW w:w="1378"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r>
              <w:t>2 Scheiben Salami</w:t>
            </w:r>
          </w:p>
        </w:tc>
        <w:tc>
          <w:tcPr>
            <w:tcW w:w="13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1488" behindDoc="0" locked="0" layoutInCell="1" allowOverlap="1" wp14:anchorId="58179F4B" wp14:editId="1D46ECF8">
                  <wp:simplePos x="0" y="0"/>
                  <wp:positionH relativeFrom="column">
                    <wp:posOffset>26041</wp:posOffset>
                  </wp:positionH>
                  <wp:positionV relativeFrom="paragraph">
                    <wp:posOffset>-51353</wp:posOffset>
                  </wp:positionV>
                  <wp:extent cx="341630" cy="341630"/>
                  <wp:effectExtent l="0" t="0" r="1270" b="1270"/>
                  <wp:wrapNone/>
                  <wp:docPr id="1731" name="Grafik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522BA8" w:rsidRDefault="00522BA8" w:rsidP="00522BA8">
            <w:pPr>
              <w:pStyle w:val="Kopf8pt"/>
              <w:rPr>
                <w:b/>
                <w:sz w:val="22"/>
              </w:rPr>
            </w:pPr>
            <w:r w:rsidRPr="00522BA8">
              <w:rPr>
                <w:b/>
                <w:sz w:val="22"/>
              </w:rPr>
              <w:t xml:space="preserve"> </w:t>
            </w:r>
            <w:r w:rsidR="00A7499F" w:rsidRPr="00522BA8">
              <w:rPr>
                <w:b/>
                <w:sz w:val="22"/>
              </w:rPr>
              <w:t>Bewegung</w:t>
            </w:r>
            <w:r w:rsidRPr="00522BA8">
              <w:rPr>
                <w:b/>
                <w:sz w:val="22"/>
              </w:rPr>
              <w:t>?</w:t>
            </w:r>
          </w:p>
          <w:p w:rsidR="00A7499F" w:rsidRPr="00522BA8" w:rsidRDefault="00A7499F" w:rsidP="00B82770">
            <w:pPr>
              <w:pStyle w:val="Kopf8pt"/>
              <w:jc w:val="center"/>
              <w:rPr>
                <w:b/>
                <w:sz w:val="22"/>
              </w:rPr>
            </w:pPr>
          </w:p>
          <w:p w:rsidR="00A7499F" w:rsidRPr="00522BA8" w:rsidRDefault="00A7499F" w:rsidP="00B82770">
            <w:pPr>
              <w:pStyle w:val="Kopf8pt"/>
              <w:jc w:val="center"/>
              <w:rPr>
                <w:b/>
                <w:sz w:val="22"/>
              </w:rPr>
            </w:pPr>
          </w:p>
          <w:p w:rsidR="00A7499F" w:rsidRPr="00522BA8" w:rsidRDefault="00522BA8" w:rsidP="00522BA8">
            <w:pPr>
              <w:pStyle w:val="Kopf8pt"/>
              <w:rPr>
                <w:sz w:val="22"/>
              </w:rPr>
            </w:pPr>
            <w:r w:rsidRPr="00522BA8">
              <w:rPr>
                <w:b/>
                <w:sz w:val="22"/>
              </w:rPr>
              <w:t xml:space="preserve"> J</w:t>
            </w:r>
            <w:r w:rsidR="00A7499F" w:rsidRPr="00522BA8">
              <w:rPr>
                <w:b/>
                <w:sz w:val="22"/>
              </w:rPr>
              <w:t xml:space="preserve">a?   </w:t>
            </w:r>
            <w:r w:rsidRPr="00522BA8">
              <w:rPr>
                <w:b/>
                <w:sz w:val="22"/>
              </w:rPr>
              <w:t>N</w:t>
            </w:r>
            <w:r w:rsidR="00A7499F" w:rsidRPr="00522BA8">
              <w:rPr>
                <w:b/>
                <w:sz w:val="22"/>
              </w:rPr>
              <w:t>ein?</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8656" behindDoc="0" locked="0" layoutInCell="1" allowOverlap="1" wp14:anchorId="3B93E15C" wp14:editId="33395B77">
                  <wp:simplePos x="0" y="0"/>
                  <wp:positionH relativeFrom="column">
                    <wp:posOffset>13259</wp:posOffset>
                  </wp:positionH>
                  <wp:positionV relativeFrom="paragraph">
                    <wp:posOffset>208705</wp:posOffset>
                  </wp:positionV>
                  <wp:extent cx="341630" cy="341630"/>
                  <wp:effectExtent l="0" t="0" r="1270" b="1270"/>
                  <wp:wrapNone/>
                  <wp:docPr id="1732" name="Grafik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0464" behindDoc="0" locked="0" layoutInCell="1" allowOverlap="1" wp14:anchorId="3A76C44A" wp14:editId="79551F79">
                  <wp:simplePos x="0" y="0"/>
                  <wp:positionH relativeFrom="column">
                    <wp:posOffset>104663</wp:posOffset>
                  </wp:positionH>
                  <wp:positionV relativeFrom="paragraph">
                    <wp:posOffset>-70336</wp:posOffset>
                  </wp:positionV>
                  <wp:extent cx="438785" cy="353695"/>
                  <wp:effectExtent l="0" t="0" r="0" b="8255"/>
                  <wp:wrapNone/>
                  <wp:docPr id="1733" name="Grafik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8785"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78"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3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2512" behindDoc="0" locked="0" layoutInCell="1" allowOverlap="1" wp14:anchorId="51A567EE" wp14:editId="519102C8">
                  <wp:simplePos x="0" y="0"/>
                  <wp:positionH relativeFrom="column">
                    <wp:posOffset>26041</wp:posOffset>
                  </wp:positionH>
                  <wp:positionV relativeFrom="paragraph">
                    <wp:posOffset>-54476</wp:posOffset>
                  </wp:positionV>
                  <wp:extent cx="341630" cy="341630"/>
                  <wp:effectExtent l="0" t="0" r="1270" b="1270"/>
                  <wp:wrapNone/>
                  <wp:docPr id="1734" name="Grafik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Pr="00522BA8" w:rsidRDefault="00A7499F" w:rsidP="00B82770">
            <w:pPr>
              <w:pStyle w:val="Kopf8pt"/>
              <w:rPr>
                <w:sz w:val="22"/>
              </w:rPr>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3536" behindDoc="0" locked="0" layoutInCell="1" allowOverlap="1" wp14:anchorId="130C9712" wp14:editId="650C540B">
                  <wp:simplePos x="0" y="0"/>
                  <wp:positionH relativeFrom="column">
                    <wp:posOffset>104663</wp:posOffset>
                  </wp:positionH>
                  <wp:positionV relativeFrom="paragraph">
                    <wp:posOffset>-73623</wp:posOffset>
                  </wp:positionV>
                  <wp:extent cx="433070" cy="353695"/>
                  <wp:effectExtent l="0" t="0" r="5080" b="8255"/>
                  <wp:wrapNone/>
                  <wp:docPr id="1735" name="Grafik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Butter</w:t>
            </w:r>
          </w:p>
        </w:tc>
        <w:tc>
          <w:tcPr>
            <w:tcW w:w="1378"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Portion Butter</w:t>
            </w:r>
          </w:p>
        </w:tc>
        <w:tc>
          <w:tcPr>
            <w:tcW w:w="13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5584" behindDoc="0" locked="0" layoutInCell="1" allowOverlap="1" wp14:anchorId="25012747" wp14:editId="384C9D3E">
                  <wp:simplePos x="0" y="0"/>
                  <wp:positionH relativeFrom="column">
                    <wp:posOffset>26041</wp:posOffset>
                  </wp:positionH>
                  <wp:positionV relativeFrom="paragraph">
                    <wp:posOffset>-49210</wp:posOffset>
                  </wp:positionV>
                  <wp:extent cx="341630" cy="341630"/>
                  <wp:effectExtent l="0" t="0" r="1270" b="1270"/>
                  <wp:wrapNone/>
                  <wp:docPr id="1736" name="Grafik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Pr="00522BA8" w:rsidRDefault="00522BA8" w:rsidP="00522BA8">
            <w:pPr>
              <w:pStyle w:val="Kopf8pt"/>
              <w:rPr>
                <w:b/>
                <w:sz w:val="22"/>
              </w:rPr>
            </w:pPr>
            <w:r w:rsidRPr="00522BA8">
              <w:rPr>
                <w:b/>
                <w:sz w:val="22"/>
              </w:rPr>
              <w:t xml:space="preserve"> </w:t>
            </w:r>
            <w:r w:rsidR="00A7499F" w:rsidRPr="00522BA8">
              <w:rPr>
                <w:b/>
                <w:sz w:val="22"/>
              </w:rPr>
              <w:t xml:space="preserve">Essen mit </w:t>
            </w:r>
          </w:p>
          <w:p w:rsidR="00A7499F" w:rsidRPr="00522BA8" w:rsidRDefault="00522BA8" w:rsidP="00522BA8">
            <w:pPr>
              <w:pStyle w:val="Kopf8pt"/>
              <w:rPr>
                <w:b/>
                <w:sz w:val="22"/>
              </w:rPr>
            </w:pPr>
            <w:r w:rsidRPr="00522BA8">
              <w:rPr>
                <w:b/>
                <w:sz w:val="22"/>
              </w:rPr>
              <w:t xml:space="preserve"> </w:t>
            </w:r>
            <w:r w:rsidR="00A7499F" w:rsidRPr="00522BA8">
              <w:rPr>
                <w:b/>
                <w:sz w:val="22"/>
              </w:rPr>
              <w:t>Genuss?</w:t>
            </w:r>
          </w:p>
          <w:p w:rsidR="00A7499F" w:rsidRPr="00522BA8" w:rsidRDefault="00A7499F" w:rsidP="00B82770">
            <w:pPr>
              <w:pStyle w:val="Kopf8pt"/>
              <w:jc w:val="center"/>
              <w:rPr>
                <w:b/>
                <w:sz w:val="22"/>
              </w:rPr>
            </w:pPr>
          </w:p>
          <w:p w:rsidR="00A7499F" w:rsidRPr="00522BA8" w:rsidRDefault="00A7499F" w:rsidP="00B82770">
            <w:pPr>
              <w:pStyle w:val="Kopf8pt"/>
              <w:jc w:val="center"/>
              <w:rPr>
                <w:b/>
                <w:sz w:val="22"/>
              </w:rPr>
            </w:pPr>
          </w:p>
          <w:p w:rsidR="00A7499F" w:rsidRPr="00522BA8" w:rsidRDefault="00522BA8" w:rsidP="00522BA8">
            <w:pPr>
              <w:pStyle w:val="Kopf8pt"/>
              <w:rPr>
                <w:b/>
                <w:sz w:val="22"/>
              </w:rPr>
            </w:pPr>
            <w:r w:rsidRPr="00522BA8">
              <w:rPr>
                <w:b/>
                <w:sz w:val="22"/>
              </w:rPr>
              <w:t xml:space="preserve"> J</w:t>
            </w:r>
            <w:r w:rsidR="00A7499F" w:rsidRPr="00522BA8">
              <w:rPr>
                <w:b/>
                <w:sz w:val="22"/>
              </w:rPr>
              <w:t xml:space="preserve">a ?    </w:t>
            </w:r>
            <w:r w:rsidRPr="00522BA8">
              <w:rPr>
                <w:b/>
                <w:sz w:val="22"/>
              </w:rPr>
              <w:t>N</w:t>
            </w:r>
            <w:r w:rsidR="00A7499F" w:rsidRPr="00522BA8">
              <w:rPr>
                <w:b/>
                <w:sz w:val="22"/>
              </w:rPr>
              <w:t>ein?</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7632" behindDoc="0" locked="0" layoutInCell="1" allowOverlap="1" wp14:anchorId="717A2C4B" wp14:editId="770225F7">
                  <wp:simplePos x="0" y="0"/>
                  <wp:positionH relativeFrom="column">
                    <wp:posOffset>13259</wp:posOffset>
                  </wp:positionH>
                  <wp:positionV relativeFrom="paragraph">
                    <wp:posOffset>210849</wp:posOffset>
                  </wp:positionV>
                  <wp:extent cx="341630" cy="341630"/>
                  <wp:effectExtent l="0" t="0" r="1270" b="1270"/>
                  <wp:wrapNone/>
                  <wp:docPr id="1737" name="Grafik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rPr>
                <w:noProof/>
              </w:rPr>
            </w:pPr>
            <w:r>
              <w:rPr>
                <w:noProof/>
              </w:rPr>
              <w:drawing>
                <wp:anchor distT="0" distB="0" distL="114300" distR="114300" simplePos="0" relativeHeight="252354560" behindDoc="0" locked="0" layoutInCell="1" allowOverlap="1" wp14:anchorId="28776427" wp14:editId="0749E38B">
                  <wp:simplePos x="0" y="0"/>
                  <wp:positionH relativeFrom="column">
                    <wp:posOffset>86734</wp:posOffset>
                  </wp:positionH>
                  <wp:positionV relativeFrom="paragraph">
                    <wp:posOffset>-100816</wp:posOffset>
                  </wp:positionV>
                  <wp:extent cx="481330" cy="389890"/>
                  <wp:effectExtent l="0" t="0" r="0" b="0"/>
                  <wp:wrapNone/>
                  <wp:docPr id="1738" name="Grafik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Schokoriegel</w:t>
            </w:r>
          </w:p>
        </w:tc>
        <w:tc>
          <w:tcPr>
            <w:tcW w:w="1378"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Glas Cola</w:t>
            </w:r>
          </w:p>
        </w:tc>
        <w:tc>
          <w:tcPr>
            <w:tcW w:w="13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Glas Eistee</w:t>
            </w: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Portion Nutella</w:t>
            </w: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6608" behindDoc="0" locked="0" layoutInCell="1" allowOverlap="1" wp14:anchorId="38AB07E4" wp14:editId="145A78BE">
                  <wp:simplePos x="0" y="0"/>
                  <wp:positionH relativeFrom="column">
                    <wp:posOffset>26041</wp:posOffset>
                  </wp:positionH>
                  <wp:positionV relativeFrom="paragraph">
                    <wp:posOffset>-52332</wp:posOffset>
                  </wp:positionV>
                  <wp:extent cx="341630" cy="341630"/>
                  <wp:effectExtent l="0" t="0" r="1270" b="1270"/>
                  <wp:wrapNone/>
                  <wp:docPr id="1739" name="Grafik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bl>
    <w:p w:rsidR="00FC5BFD" w:rsidRPr="00FC5BFD" w:rsidRDefault="00FC5BFD" w:rsidP="00FC5BFD">
      <w:pPr>
        <w:pStyle w:val="MaginaliegrauIcon"/>
        <w:framePr w:wrap="around" w:x="13288" w:y="100"/>
        <w:rPr>
          <w:sz w:val="16"/>
          <w:lang w:val="en-US"/>
        </w:rPr>
      </w:pPr>
      <w:r w:rsidRPr="00FC5BFD">
        <w:rPr>
          <w:sz w:val="16"/>
          <w:lang w:val="en-US"/>
        </w:rPr>
        <w:t>Icons</w:t>
      </w:r>
      <w:r>
        <w:rPr>
          <w:sz w:val="16"/>
          <w:lang w:val="en-US"/>
        </w:rPr>
        <w:t>:</w:t>
      </w:r>
      <w:r w:rsidRPr="00FC5BFD">
        <w:rPr>
          <w:sz w:val="16"/>
          <w:lang w:val="en-US"/>
        </w:rPr>
        <w:t xml:space="preserve"> Copyright: aid infodienst, Idee: S. Mannhardt, ND</w:t>
      </w:r>
    </w:p>
    <w:p w:rsidR="00A7499F" w:rsidRPr="00FC5BFD" w:rsidRDefault="00A7499F" w:rsidP="00A7499F">
      <w:pPr>
        <w:spacing w:line="240" w:lineRule="exact"/>
        <w:rPr>
          <w:lang w:val="en-US"/>
        </w:rPr>
      </w:pPr>
    </w:p>
    <w:p w:rsidR="00A7499F" w:rsidRPr="00FC5BFD" w:rsidRDefault="00A7499F" w:rsidP="00A7499F">
      <w:pPr>
        <w:spacing w:line="240" w:lineRule="exact"/>
        <w:rPr>
          <w:lang w:val="en-US"/>
        </w:rPr>
      </w:pPr>
    </w:p>
    <w:p w:rsidR="00A7499F" w:rsidRDefault="00A7499F" w:rsidP="00A7499F">
      <w:pPr>
        <w:spacing w:line="240" w:lineRule="exact"/>
        <w:rPr>
          <w:lang w:val="en-US"/>
        </w:rPr>
      </w:pPr>
    </w:p>
    <w:p w:rsidR="00FC5BFD" w:rsidRPr="00FC5BFD" w:rsidRDefault="00FC5BFD" w:rsidP="00A7499F">
      <w:pPr>
        <w:spacing w:line="240" w:lineRule="exact"/>
        <w:rPr>
          <w:lang w:val="en-US"/>
        </w:rPr>
        <w:sectPr w:rsidR="00FC5BFD" w:rsidRPr="00FC5BFD" w:rsidSect="00602E9C">
          <w:headerReference w:type="default" r:id="rId179"/>
          <w:pgSz w:w="16838" w:h="11906" w:orient="landscape" w:code="9"/>
          <w:pgMar w:top="1134" w:right="1418" w:bottom="1134" w:left="1134" w:header="709" w:footer="709" w:gutter="0"/>
          <w:cols w:space="708"/>
          <w:docGrid w:linePitch="360"/>
        </w:sectPr>
      </w:pPr>
    </w:p>
    <w:tbl>
      <w:tblPr>
        <w:tblW w:w="9631" w:type="dxa"/>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28" w:type="dxa"/>
          <w:left w:w="28" w:type="dxa"/>
          <w:right w:w="28" w:type="dxa"/>
        </w:tblCellMar>
        <w:tblLook w:val="04A0" w:firstRow="1" w:lastRow="0" w:firstColumn="1" w:lastColumn="0" w:noHBand="0" w:noVBand="1"/>
      </w:tblPr>
      <w:tblGrid>
        <w:gridCol w:w="3218"/>
        <w:gridCol w:w="4061"/>
        <w:gridCol w:w="2352"/>
      </w:tblGrid>
      <w:tr w:rsidR="00A7499F" w:rsidTr="00B82770">
        <w:trPr>
          <w:trHeight w:val="523"/>
        </w:trPr>
        <w:tc>
          <w:tcPr>
            <w:tcW w:w="3218" w:type="dxa"/>
            <w:tcBorders>
              <w:top w:val="single" w:sz="4" w:space="0" w:color="00000A"/>
              <w:left w:val="single" w:sz="4" w:space="0" w:color="00000A"/>
              <w:bottom w:val="single" w:sz="4" w:space="0" w:color="00000A"/>
              <w:right w:val="single" w:sz="4" w:space="0" w:color="00000A"/>
            </w:tcBorders>
            <w:shd w:val="clear" w:color="auto" w:fill="D9D9D9"/>
            <w:tcMar>
              <w:left w:w="28" w:type="dxa"/>
            </w:tcMar>
          </w:tcPr>
          <w:p w:rsidR="00A7499F" w:rsidRDefault="00A7499F" w:rsidP="00B82770">
            <w:pPr>
              <w:pStyle w:val="Tabelle6pt"/>
              <w:rPr>
                <w:color w:val="000000"/>
              </w:rPr>
            </w:pPr>
            <w:r>
              <w:t>Lernfeld</w:t>
            </w:r>
          </w:p>
          <w:p w:rsidR="00A7499F" w:rsidRDefault="00A7499F" w:rsidP="00B82770">
            <w:pPr>
              <w:pStyle w:val="TabelleKopflinks"/>
            </w:pPr>
            <w:r>
              <w:t>LF 3</w:t>
            </w:r>
          </w:p>
        </w:tc>
        <w:tc>
          <w:tcPr>
            <w:tcW w:w="4061" w:type="dxa"/>
            <w:tcBorders>
              <w:top w:val="single" w:sz="4" w:space="0" w:color="00000A"/>
              <w:left w:val="single" w:sz="4" w:space="0" w:color="00000A"/>
              <w:bottom w:val="single" w:sz="4" w:space="0" w:color="00000A"/>
              <w:right w:val="single" w:sz="4" w:space="0" w:color="00000A"/>
            </w:tcBorders>
            <w:shd w:val="clear" w:color="auto" w:fill="D9D9D9"/>
            <w:tcMar>
              <w:left w:w="28" w:type="dxa"/>
            </w:tcMar>
          </w:tcPr>
          <w:p w:rsidR="00A7499F" w:rsidRDefault="00A7499F" w:rsidP="00B82770">
            <w:pPr>
              <w:pStyle w:val="Tabelle6pt"/>
              <w:rPr>
                <w:color w:val="000000"/>
              </w:rPr>
            </w:pPr>
            <w:r>
              <w:t>Titel</w:t>
            </w:r>
          </w:p>
          <w:p w:rsidR="00A7499F" w:rsidRDefault="00A7499F" w:rsidP="00B82770">
            <w:pPr>
              <w:pStyle w:val="TabelleKopflinks"/>
            </w:pPr>
            <w:r>
              <w:t>Klassenarbeit</w:t>
            </w:r>
          </w:p>
        </w:tc>
        <w:tc>
          <w:tcPr>
            <w:tcW w:w="2352" w:type="dxa"/>
            <w:tcBorders>
              <w:left w:val="single" w:sz="4" w:space="0" w:color="00000A"/>
              <w:right w:val="single" w:sz="4" w:space="0" w:color="00000A"/>
            </w:tcBorders>
            <w:shd w:val="clear" w:color="auto" w:fill="FFFFFF"/>
            <w:tcMar>
              <w:left w:w="28" w:type="dxa"/>
            </w:tcMar>
          </w:tcPr>
          <w:p w:rsidR="00A7499F" w:rsidRDefault="00A7499F" w:rsidP="00B82770">
            <w:pPr>
              <w:pStyle w:val="TabelleKopfmitte"/>
              <w:rPr>
                <w:rFonts w:eastAsia="Calibri"/>
              </w:rPr>
            </w:pPr>
            <w:r>
              <w:rPr>
                <w:rFonts w:eastAsia="Calibri"/>
              </w:rPr>
              <w:t>Hauswirtschaft</w:t>
            </w:r>
          </w:p>
          <w:p w:rsidR="00A7499F" w:rsidRDefault="00A7499F" w:rsidP="00B82770">
            <w:pPr>
              <w:pStyle w:val="TabelleKopfmitte"/>
              <w:rPr>
                <w:rFonts w:eastAsia="Calibri"/>
              </w:rPr>
            </w:pPr>
            <w:r>
              <w:rPr>
                <w:rFonts w:eastAsia="Calibri"/>
              </w:rPr>
              <w:t>H03.01</w:t>
            </w:r>
          </w:p>
        </w:tc>
      </w:tr>
    </w:tbl>
    <w:p w:rsidR="00A7499F" w:rsidRDefault="00A7499F" w:rsidP="00A7499F">
      <w:pPr>
        <w:spacing w:line="240" w:lineRule="exact"/>
      </w:pPr>
    </w:p>
    <w:tbl>
      <w:tblPr>
        <w:tblStyle w:val="Tabellenraster"/>
        <w:tblW w:w="9634" w:type="dxa"/>
        <w:tblLook w:val="04A0" w:firstRow="1" w:lastRow="0" w:firstColumn="1" w:lastColumn="0" w:noHBand="0" w:noVBand="1"/>
      </w:tblPr>
      <w:tblGrid>
        <w:gridCol w:w="2973"/>
        <w:gridCol w:w="1984"/>
        <w:gridCol w:w="2332"/>
        <w:gridCol w:w="2345"/>
      </w:tblGrid>
      <w:tr w:rsidR="00A7499F" w:rsidTr="00B82770">
        <w:trPr>
          <w:trHeight w:val="390"/>
        </w:trPr>
        <w:tc>
          <w:tcPr>
            <w:tcW w:w="2973" w:type="dxa"/>
            <w:shd w:val="clear" w:color="auto" w:fill="auto"/>
            <w:tcMar>
              <w:left w:w="108" w:type="dxa"/>
            </w:tcMar>
          </w:tcPr>
          <w:p w:rsidR="00A7499F" w:rsidRDefault="00A7499F" w:rsidP="00B82770">
            <w:pPr>
              <w:spacing w:line="240" w:lineRule="exact"/>
              <w:rPr>
                <w:rStyle w:val="Fett"/>
              </w:rPr>
            </w:pPr>
            <w:r>
              <w:rPr>
                <w:rStyle w:val="Fett"/>
              </w:rPr>
              <w:t>Name:</w:t>
            </w:r>
          </w:p>
        </w:tc>
        <w:tc>
          <w:tcPr>
            <w:tcW w:w="1984" w:type="dxa"/>
            <w:shd w:val="clear" w:color="auto" w:fill="auto"/>
            <w:tcMar>
              <w:left w:w="108" w:type="dxa"/>
            </w:tcMar>
          </w:tcPr>
          <w:p w:rsidR="00A7499F" w:rsidRDefault="00A7499F" w:rsidP="00B82770">
            <w:pPr>
              <w:spacing w:line="240" w:lineRule="exact"/>
              <w:rPr>
                <w:rStyle w:val="Fett"/>
              </w:rPr>
            </w:pPr>
            <w:r>
              <w:rPr>
                <w:rStyle w:val="Fett"/>
              </w:rPr>
              <w:t>Klasse:</w:t>
            </w:r>
          </w:p>
        </w:tc>
        <w:tc>
          <w:tcPr>
            <w:tcW w:w="2332" w:type="dxa"/>
            <w:shd w:val="clear" w:color="auto" w:fill="auto"/>
            <w:tcMar>
              <w:left w:w="108" w:type="dxa"/>
            </w:tcMar>
          </w:tcPr>
          <w:p w:rsidR="00A7499F" w:rsidRDefault="00A7499F" w:rsidP="00B82770">
            <w:pPr>
              <w:spacing w:line="240" w:lineRule="exact"/>
              <w:rPr>
                <w:rStyle w:val="Fett"/>
              </w:rPr>
            </w:pPr>
            <w:r>
              <w:rPr>
                <w:rStyle w:val="Fett"/>
              </w:rPr>
              <w:t>Datum:</w:t>
            </w:r>
          </w:p>
        </w:tc>
        <w:tc>
          <w:tcPr>
            <w:tcW w:w="2345" w:type="dxa"/>
            <w:shd w:val="clear" w:color="auto" w:fill="auto"/>
            <w:tcMar>
              <w:left w:w="108" w:type="dxa"/>
            </w:tcMar>
          </w:tcPr>
          <w:p w:rsidR="00A7499F" w:rsidRDefault="00A7499F" w:rsidP="00B82770">
            <w:pPr>
              <w:spacing w:line="240" w:lineRule="exact"/>
              <w:rPr>
                <w:rStyle w:val="Fett"/>
              </w:rPr>
            </w:pPr>
            <w:r>
              <w:rPr>
                <w:rStyle w:val="Fett"/>
              </w:rPr>
              <w:t>Zeit:</w:t>
            </w:r>
          </w:p>
          <w:p w:rsidR="00A7499F" w:rsidRDefault="00A7499F" w:rsidP="00B82770">
            <w:pPr>
              <w:spacing w:line="240" w:lineRule="exact"/>
              <w:rPr>
                <w:rStyle w:val="Fett"/>
              </w:rPr>
            </w:pPr>
          </w:p>
        </w:tc>
      </w:tr>
    </w:tbl>
    <w:p w:rsidR="00A7499F" w:rsidRDefault="00A7499F" w:rsidP="00A7499F">
      <w:pPr>
        <w:spacing w:line="240" w:lineRule="exact"/>
      </w:pPr>
    </w:p>
    <w:tbl>
      <w:tblPr>
        <w:tblStyle w:val="Tabellenraster"/>
        <w:tblW w:w="9634" w:type="dxa"/>
        <w:tblLayout w:type="fixed"/>
        <w:tblLook w:val="04A0" w:firstRow="1" w:lastRow="0" w:firstColumn="1" w:lastColumn="0" w:noHBand="0" w:noVBand="1"/>
      </w:tblPr>
      <w:tblGrid>
        <w:gridCol w:w="955"/>
        <w:gridCol w:w="9"/>
        <w:gridCol w:w="14"/>
        <w:gridCol w:w="6296"/>
        <w:gridCol w:w="784"/>
        <w:gridCol w:w="14"/>
        <w:gridCol w:w="6"/>
        <w:gridCol w:w="737"/>
        <w:gridCol w:w="13"/>
        <w:gridCol w:w="28"/>
        <w:gridCol w:w="8"/>
        <w:gridCol w:w="770"/>
      </w:tblGrid>
      <w:tr w:rsidR="00A7499F" w:rsidTr="00B82770">
        <w:tc>
          <w:tcPr>
            <w:tcW w:w="9634" w:type="dxa"/>
            <w:gridSpan w:val="12"/>
            <w:shd w:val="clear" w:color="auto" w:fill="auto"/>
            <w:tcMar>
              <w:left w:w="108" w:type="dxa"/>
            </w:tcMar>
          </w:tcPr>
          <w:p w:rsidR="00A7499F" w:rsidRDefault="00A7499F" w:rsidP="00B82770">
            <w:r>
              <w:rPr>
                <w:rStyle w:val="Fett"/>
              </w:rPr>
              <w:t>Analysieren</w:t>
            </w:r>
          </w:p>
        </w:tc>
      </w:tr>
      <w:tr w:rsidR="00A7499F" w:rsidTr="00B82770">
        <w:tc>
          <w:tcPr>
            <w:tcW w:w="7274" w:type="dxa"/>
            <w:gridSpan w:val="4"/>
            <w:shd w:val="clear" w:color="auto" w:fill="auto"/>
            <w:tcMar>
              <w:left w:w="108" w:type="dxa"/>
            </w:tcMar>
          </w:tcPr>
          <w:p w:rsidR="00A7499F" w:rsidRDefault="00A7499F" w:rsidP="00B82770">
            <w:r>
              <w:t>Annika führt jetzt öfters ein Ernährungsprotokoll. Am Montag hat sie aufgeschrieben:</w:t>
            </w:r>
          </w:p>
          <w:p w:rsidR="00A7499F" w:rsidRDefault="00A7499F" w:rsidP="00B82770">
            <w:pPr>
              <w:ind w:left="708"/>
            </w:pPr>
            <w:r>
              <w:rPr>
                <w:b/>
                <w:i/>
              </w:rPr>
              <w:t>Frühstück</w:t>
            </w:r>
            <w:r w:rsidR="00DC1916">
              <w:t>: fällt wegen V</w:t>
            </w:r>
            <w:r>
              <w:t>erschlafen aus</w:t>
            </w:r>
            <w:r w:rsidR="00DC1916">
              <w:t>.</w:t>
            </w:r>
          </w:p>
          <w:p w:rsidR="00A7499F" w:rsidRDefault="00A7499F" w:rsidP="00B82770">
            <w:pPr>
              <w:ind w:left="708"/>
            </w:pPr>
            <w:r>
              <w:rPr>
                <w:b/>
              </w:rPr>
              <w:t>Zwischenmahlzeit</w:t>
            </w:r>
            <w:r>
              <w:t>: Leberkäseweckle auf dem Weg von der S-Bahn zur Schule</w:t>
            </w:r>
          </w:p>
          <w:p w:rsidR="00A7499F" w:rsidRDefault="00A7499F" w:rsidP="00B82770">
            <w:pPr>
              <w:ind w:left="708"/>
            </w:pPr>
            <w:r>
              <w:rPr>
                <w:b/>
              </w:rPr>
              <w:t>Mittagessen</w:t>
            </w:r>
            <w:r>
              <w:t>: Pommes mit Mayo/Ketchup und eine Cola</w:t>
            </w:r>
          </w:p>
          <w:p w:rsidR="00A7499F" w:rsidRDefault="00A7499F" w:rsidP="00B82770">
            <w:pPr>
              <w:ind w:left="708"/>
            </w:pPr>
            <w:r>
              <w:rPr>
                <w:b/>
              </w:rPr>
              <w:t>Zwischenmahlzeit</w:t>
            </w:r>
            <w:r>
              <w:t>: 1 Apfel</w:t>
            </w:r>
          </w:p>
          <w:p w:rsidR="00A7499F" w:rsidRDefault="00A7499F" w:rsidP="00B82770">
            <w:pPr>
              <w:ind w:left="708"/>
            </w:pPr>
            <w:r>
              <w:rPr>
                <w:b/>
              </w:rPr>
              <w:t>Abendessen</w:t>
            </w:r>
            <w:r>
              <w:t>: 2 Scheiben Vollkornbrot mit Frischkäse und Salami, dazu drei Radieschen und Gurkenscheibe (Mama hat´s gerichtet)</w:t>
            </w:r>
          </w:p>
          <w:p w:rsidR="00A7499F" w:rsidRDefault="00A7499F" w:rsidP="00B82770">
            <w:pPr>
              <w:ind w:left="708"/>
            </w:pPr>
          </w:p>
        </w:tc>
        <w:tc>
          <w:tcPr>
            <w:tcW w:w="804"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473AE3F0" wp14:editId="394751C5">
                  <wp:extent cx="353695" cy="323215"/>
                  <wp:effectExtent l="0" t="0" r="0" b="0"/>
                  <wp:docPr id="1751"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462"/>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86"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0018B568" wp14:editId="4EF40B28">
                  <wp:extent cx="353695" cy="316865"/>
                  <wp:effectExtent l="0" t="0" r="0" b="0"/>
                  <wp:docPr id="1752"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463"/>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770" w:type="dxa"/>
            <w:shd w:val="clear" w:color="auto" w:fill="auto"/>
            <w:tcMar>
              <w:left w:w="108" w:type="dxa"/>
            </w:tcMar>
            <w:vAlign w:val="center"/>
          </w:tcPr>
          <w:p w:rsidR="00A7499F" w:rsidRDefault="00A7499F" w:rsidP="00B82770">
            <w:pPr>
              <w:jc w:val="center"/>
            </w:pPr>
            <w:r>
              <w:rPr>
                <w:noProof/>
              </w:rPr>
              <w:drawing>
                <wp:inline distT="0" distB="0" distL="0" distR="0" wp14:anchorId="035CD61A" wp14:editId="1B8E5906">
                  <wp:extent cx="347345" cy="323215"/>
                  <wp:effectExtent l="0" t="0" r="0" b="0"/>
                  <wp:docPr id="1753"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464"/>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Aufgabe 1:</w:t>
            </w:r>
          </w:p>
          <w:p w:rsidR="00A7499F" w:rsidRDefault="00A7499F" w:rsidP="00B82770">
            <w:r>
              <w:t>Verwenden Sie die leere Ernährungspyramide.</w:t>
            </w:r>
          </w:p>
        </w:tc>
        <w:tc>
          <w:tcPr>
            <w:tcW w:w="784" w:type="dxa"/>
            <w:shd w:val="clear" w:color="auto" w:fill="auto"/>
            <w:tcMar>
              <w:left w:w="108" w:type="dxa"/>
            </w:tcMar>
            <w:vAlign w:val="center"/>
          </w:tcPr>
          <w:p w:rsidR="00A7499F" w:rsidRDefault="00A7499F" w:rsidP="00B82770">
            <w:pPr>
              <w:jc w:val="center"/>
            </w:pPr>
            <w:r>
              <w:rPr>
                <w:noProof/>
              </w:rPr>
              <w:drawing>
                <wp:inline distT="0" distB="0" distL="0" distR="0" wp14:anchorId="3EF9E9C9" wp14:editId="148A9D1D">
                  <wp:extent cx="353695" cy="323215"/>
                  <wp:effectExtent l="0" t="0" r="0" b="0"/>
                  <wp:docPr id="1754"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453"/>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70"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24BA13E4" wp14:editId="1199C7B4">
                  <wp:extent cx="353695" cy="316865"/>
                  <wp:effectExtent l="0" t="0" r="0" b="0"/>
                  <wp:docPr id="1755"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457"/>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806"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538F0EDE" wp14:editId="323A499E">
                  <wp:extent cx="347345" cy="323215"/>
                  <wp:effectExtent l="0" t="0" r="0" b="0"/>
                  <wp:docPr id="1756"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458"/>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955" w:type="dxa"/>
            <w:shd w:val="clear" w:color="auto" w:fill="auto"/>
            <w:tcMar>
              <w:left w:w="108" w:type="dxa"/>
            </w:tcMar>
          </w:tcPr>
          <w:p w:rsidR="00A7499F" w:rsidRDefault="00A7499F" w:rsidP="00B82770">
            <w:r>
              <w:t>1.1</w:t>
            </w:r>
          </w:p>
        </w:tc>
        <w:tc>
          <w:tcPr>
            <w:tcW w:w="6319" w:type="dxa"/>
            <w:gridSpan w:val="3"/>
            <w:shd w:val="clear" w:color="auto" w:fill="auto"/>
            <w:tcMar>
              <w:left w:w="108" w:type="dxa"/>
            </w:tcMar>
          </w:tcPr>
          <w:p w:rsidR="00A7499F" w:rsidRDefault="00A7499F" w:rsidP="00764820">
            <w:pPr>
              <w:pStyle w:val="Listenabsatz"/>
              <w:numPr>
                <w:ilvl w:val="0"/>
                <w:numId w:val="24"/>
              </w:numPr>
              <w:suppressAutoHyphens/>
            </w:pPr>
            <w:r>
              <w:t>Malen Sie die Pyramide nach den Ampelfarben an und beschriften Sie die Lebensmittelgruppen (Stufen der Pyramide).</w:t>
            </w:r>
          </w:p>
          <w:p w:rsidR="00A7499F" w:rsidRDefault="00A7499F" w:rsidP="00764820">
            <w:pPr>
              <w:pStyle w:val="Listenabsatz"/>
              <w:numPr>
                <w:ilvl w:val="0"/>
                <w:numId w:val="24"/>
              </w:numPr>
              <w:suppressAutoHyphens/>
            </w:pPr>
            <w:r>
              <w:t>Sortieren Sie die beiden Zwischenmahlzeiten in die Pyramide ein.</w:t>
            </w:r>
          </w:p>
          <w:p w:rsidR="00A7499F" w:rsidRDefault="00A7499F" w:rsidP="00764820">
            <w:pPr>
              <w:pStyle w:val="Listenabsatz"/>
              <w:numPr>
                <w:ilvl w:val="0"/>
                <w:numId w:val="24"/>
              </w:numPr>
              <w:suppressAutoHyphens/>
            </w:pPr>
            <w:r>
              <w:t xml:space="preserve">Ergänzen Sie das Mittagessen, indem Sie </w:t>
            </w:r>
            <w:r w:rsidR="00DC1916">
              <w:t xml:space="preserve">sechs </w:t>
            </w:r>
            <w:r>
              <w:t>Lebensmittel aus dem grünen Bereich der Pyramide nennen.</w:t>
            </w:r>
          </w:p>
          <w:p w:rsidR="00A7499F" w:rsidRPr="006E4985" w:rsidRDefault="00A7499F" w:rsidP="00B82770">
            <w:pPr>
              <w:ind w:left="360"/>
            </w:pPr>
          </w:p>
        </w:tc>
        <w:tc>
          <w:tcPr>
            <w:tcW w:w="784" w:type="dxa"/>
            <w:shd w:val="pct15" w:color="auto" w:fill="auto"/>
            <w:tcMar>
              <w:left w:w="108" w:type="dxa"/>
            </w:tcMar>
          </w:tcPr>
          <w:p w:rsidR="00A7499F" w:rsidRDefault="00A7499F" w:rsidP="00B82770">
            <w:pPr>
              <w:jc w:val="center"/>
              <w:rPr>
                <w:b/>
              </w:rPr>
            </w:pPr>
            <w:r>
              <w:rPr>
                <w:b/>
              </w:rPr>
              <w:t>8</w:t>
            </w:r>
          </w:p>
        </w:tc>
        <w:tc>
          <w:tcPr>
            <w:tcW w:w="770" w:type="dxa"/>
            <w:gridSpan w:val="4"/>
            <w:shd w:val="clear" w:color="auto" w:fill="auto"/>
            <w:tcMar>
              <w:left w:w="108" w:type="dxa"/>
            </w:tcMar>
          </w:tcPr>
          <w:p w:rsidR="00A7499F" w:rsidRDefault="00A7499F" w:rsidP="00B82770">
            <w:pPr>
              <w:jc w:val="center"/>
              <w:rPr>
                <w:b/>
              </w:rPr>
            </w:pPr>
          </w:p>
        </w:tc>
        <w:tc>
          <w:tcPr>
            <w:tcW w:w="806" w:type="dxa"/>
            <w:gridSpan w:val="3"/>
            <w:shd w:val="clear" w:color="auto" w:fill="auto"/>
            <w:tcMar>
              <w:left w:w="108" w:type="dxa"/>
            </w:tcMar>
          </w:tcPr>
          <w:p w:rsidR="00A7499F" w:rsidRDefault="00A7499F" w:rsidP="00B82770">
            <w:pPr>
              <w:jc w:val="center"/>
              <w:rPr>
                <w:b/>
              </w:rPr>
            </w:pPr>
          </w:p>
        </w:tc>
      </w:tr>
      <w:tr w:rsidR="00A7499F" w:rsidTr="00B82770">
        <w:tc>
          <w:tcPr>
            <w:tcW w:w="955" w:type="dxa"/>
            <w:shd w:val="clear" w:color="auto" w:fill="auto"/>
            <w:tcMar>
              <w:left w:w="108" w:type="dxa"/>
            </w:tcMar>
          </w:tcPr>
          <w:p w:rsidR="00A7499F" w:rsidRDefault="00A7499F" w:rsidP="00B82770">
            <w:r>
              <w:t>1.2</w:t>
            </w:r>
          </w:p>
        </w:tc>
        <w:tc>
          <w:tcPr>
            <w:tcW w:w="6319" w:type="dxa"/>
            <w:gridSpan w:val="3"/>
            <w:shd w:val="clear" w:color="auto" w:fill="auto"/>
            <w:tcMar>
              <w:left w:w="108" w:type="dxa"/>
            </w:tcMar>
          </w:tcPr>
          <w:p w:rsidR="00A7499F" w:rsidRDefault="00A7499F" w:rsidP="00764820">
            <w:pPr>
              <w:pStyle w:val="Listenabsatz"/>
              <w:numPr>
                <w:ilvl w:val="0"/>
                <w:numId w:val="26"/>
              </w:numPr>
              <w:suppressAutoHyphens/>
            </w:pPr>
            <w:r>
              <w:t>Beschriften Sie die einzelnen Lebensmittelgruppen.</w:t>
            </w:r>
          </w:p>
          <w:p w:rsidR="00A7499F" w:rsidRDefault="00A7499F" w:rsidP="00764820">
            <w:pPr>
              <w:pStyle w:val="Listenabsatz"/>
              <w:numPr>
                <w:ilvl w:val="0"/>
                <w:numId w:val="26"/>
              </w:numPr>
              <w:suppressAutoHyphens/>
            </w:pPr>
            <w:r>
              <w:t>Sortieren Sie die beiden Zwischenmahlzeiten und das Abendessen in die Pyramide ein.</w:t>
            </w:r>
          </w:p>
          <w:p w:rsidR="00A7499F" w:rsidRDefault="00A7499F" w:rsidP="00764820">
            <w:pPr>
              <w:pStyle w:val="Listenabsatz"/>
              <w:numPr>
                <w:ilvl w:val="0"/>
                <w:numId w:val="26"/>
              </w:numPr>
              <w:suppressAutoHyphens/>
            </w:pPr>
            <w:r>
              <w:t xml:space="preserve">Ergänzen Sie das Mittagessen, indem Sie </w:t>
            </w:r>
            <w:r w:rsidR="00DC1916">
              <w:t>zehn</w:t>
            </w:r>
            <w:r>
              <w:t xml:space="preserve"> Lebensmittel aus dem grünen Bereich der Pyramide nennen.</w:t>
            </w:r>
          </w:p>
          <w:p w:rsidR="00A7499F" w:rsidRPr="006E4985" w:rsidRDefault="00A7499F" w:rsidP="00B82770">
            <w:pPr>
              <w:ind w:left="360"/>
            </w:pPr>
          </w:p>
        </w:tc>
        <w:tc>
          <w:tcPr>
            <w:tcW w:w="784" w:type="dxa"/>
            <w:shd w:val="clear" w:color="auto" w:fill="auto"/>
            <w:tcMar>
              <w:left w:w="108" w:type="dxa"/>
            </w:tcMar>
          </w:tcPr>
          <w:p w:rsidR="00A7499F" w:rsidRDefault="00A7499F" w:rsidP="00B82770">
            <w:pPr>
              <w:jc w:val="center"/>
              <w:rPr>
                <w:b/>
              </w:rPr>
            </w:pPr>
          </w:p>
        </w:tc>
        <w:tc>
          <w:tcPr>
            <w:tcW w:w="770" w:type="dxa"/>
            <w:gridSpan w:val="4"/>
            <w:shd w:val="clear" w:color="auto" w:fill="auto"/>
            <w:tcMar>
              <w:left w:w="108" w:type="dxa"/>
            </w:tcMar>
          </w:tcPr>
          <w:p w:rsidR="00A7499F" w:rsidRDefault="00A7499F" w:rsidP="00B82770">
            <w:pPr>
              <w:jc w:val="center"/>
              <w:rPr>
                <w:b/>
              </w:rPr>
            </w:pPr>
            <w:r>
              <w:rPr>
                <w:b/>
              </w:rPr>
              <w:t>12</w:t>
            </w:r>
          </w:p>
        </w:tc>
        <w:tc>
          <w:tcPr>
            <w:tcW w:w="806" w:type="dxa"/>
            <w:gridSpan w:val="3"/>
            <w:shd w:val="clear" w:color="auto" w:fill="auto"/>
            <w:tcMar>
              <w:left w:w="108" w:type="dxa"/>
            </w:tcMar>
          </w:tcPr>
          <w:p w:rsidR="00A7499F" w:rsidRDefault="00A7499F" w:rsidP="00B82770">
            <w:pPr>
              <w:jc w:val="center"/>
              <w:rPr>
                <w:b/>
              </w:rPr>
            </w:pPr>
          </w:p>
        </w:tc>
      </w:tr>
      <w:tr w:rsidR="00A7499F" w:rsidTr="00B82770">
        <w:tc>
          <w:tcPr>
            <w:tcW w:w="955" w:type="dxa"/>
            <w:shd w:val="clear" w:color="auto" w:fill="auto"/>
            <w:tcMar>
              <w:left w:w="108" w:type="dxa"/>
            </w:tcMar>
          </w:tcPr>
          <w:p w:rsidR="00A7499F" w:rsidRDefault="00A7499F" w:rsidP="00B82770">
            <w:r>
              <w:t>1.3</w:t>
            </w:r>
          </w:p>
        </w:tc>
        <w:tc>
          <w:tcPr>
            <w:tcW w:w="6319" w:type="dxa"/>
            <w:gridSpan w:val="3"/>
            <w:shd w:val="clear" w:color="auto" w:fill="auto"/>
            <w:tcMar>
              <w:left w:w="108" w:type="dxa"/>
            </w:tcMar>
          </w:tcPr>
          <w:p w:rsidR="00A7499F" w:rsidRDefault="00A7499F" w:rsidP="00764820">
            <w:pPr>
              <w:pStyle w:val="Listenabsatz"/>
              <w:numPr>
                <w:ilvl w:val="0"/>
                <w:numId w:val="27"/>
              </w:numPr>
              <w:suppressAutoHyphens/>
            </w:pPr>
            <w:r>
              <w:t>Beschriften Sie die einzelnen Lebensmittelgruppen und schreiben Sie die Verzehrsempfehlungen neben die Lebensmittelgruppe.</w:t>
            </w:r>
          </w:p>
          <w:p w:rsidR="00A7499F" w:rsidRDefault="00A7499F" w:rsidP="00764820">
            <w:pPr>
              <w:pStyle w:val="Listenabsatz"/>
              <w:numPr>
                <w:ilvl w:val="0"/>
                <w:numId w:val="27"/>
              </w:numPr>
              <w:suppressAutoHyphens/>
            </w:pPr>
            <w:r>
              <w:t>Sortieren Sie alle Mahlzeiten in die Pyramide ein.</w:t>
            </w:r>
          </w:p>
          <w:p w:rsidR="00A7499F" w:rsidRDefault="00A7499F" w:rsidP="00764820">
            <w:pPr>
              <w:pStyle w:val="Listenabsatz"/>
              <w:numPr>
                <w:ilvl w:val="0"/>
                <w:numId w:val="27"/>
              </w:numPr>
              <w:suppressAutoHyphens/>
            </w:pPr>
            <w:r>
              <w:t xml:space="preserve">Geben Sie für jede Lebensmittelgruppe des grünen Bereichs jeweils fünf Beispiele an. </w:t>
            </w:r>
          </w:p>
          <w:p w:rsidR="00A7499F" w:rsidRPr="006E4985" w:rsidRDefault="00A7499F" w:rsidP="00B82770">
            <w:pPr>
              <w:ind w:left="360"/>
            </w:pPr>
          </w:p>
        </w:tc>
        <w:tc>
          <w:tcPr>
            <w:tcW w:w="784" w:type="dxa"/>
            <w:shd w:val="clear" w:color="auto" w:fill="auto"/>
            <w:tcMar>
              <w:left w:w="108" w:type="dxa"/>
            </w:tcMar>
          </w:tcPr>
          <w:p w:rsidR="00A7499F" w:rsidRDefault="00A7499F" w:rsidP="00B82770">
            <w:pPr>
              <w:jc w:val="center"/>
              <w:rPr>
                <w:b/>
              </w:rPr>
            </w:pPr>
          </w:p>
        </w:tc>
        <w:tc>
          <w:tcPr>
            <w:tcW w:w="770" w:type="dxa"/>
            <w:gridSpan w:val="4"/>
            <w:shd w:val="clear" w:color="auto" w:fill="auto"/>
            <w:tcMar>
              <w:left w:w="108" w:type="dxa"/>
            </w:tcMar>
          </w:tcPr>
          <w:p w:rsidR="00A7499F" w:rsidRDefault="00A7499F" w:rsidP="00B82770">
            <w:pPr>
              <w:jc w:val="center"/>
              <w:rPr>
                <w:b/>
              </w:rPr>
            </w:pPr>
          </w:p>
        </w:tc>
        <w:tc>
          <w:tcPr>
            <w:tcW w:w="806" w:type="dxa"/>
            <w:gridSpan w:val="3"/>
            <w:shd w:val="pct30" w:color="auto" w:fill="auto"/>
            <w:tcMar>
              <w:left w:w="108" w:type="dxa"/>
            </w:tcMar>
          </w:tcPr>
          <w:p w:rsidR="00A7499F" w:rsidRDefault="00A7499F" w:rsidP="00B82770">
            <w:pPr>
              <w:jc w:val="center"/>
              <w:rPr>
                <w:b/>
              </w:rPr>
            </w:pPr>
            <w:r>
              <w:rPr>
                <w:b/>
              </w:rPr>
              <w:t>16</w:t>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Aufgabe 2:</w:t>
            </w:r>
          </w:p>
          <w:p w:rsidR="00A7499F" w:rsidRDefault="00A7499F" w:rsidP="00B82770">
            <w:r>
              <w:t>Annika ist mit ihrer Ernährung vom Montag nicht ganz zufrieden. Für den nächsten Tag hat sie schon einen Plan. Machen Sie jeweils mindestens zwei sinnvolle Vorschläge zur Ergänzung (mit Mengenangabe)</w:t>
            </w:r>
            <w:r w:rsidR="006803D7">
              <w:t>.</w:t>
            </w:r>
          </w:p>
        </w:tc>
        <w:tc>
          <w:tcPr>
            <w:tcW w:w="784" w:type="dxa"/>
            <w:shd w:val="clear" w:color="auto" w:fill="auto"/>
            <w:tcMar>
              <w:left w:w="108" w:type="dxa"/>
            </w:tcMar>
            <w:vAlign w:val="center"/>
          </w:tcPr>
          <w:p w:rsidR="00A7499F" w:rsidRDefault="00A7499F" w:rsidP="00B82770">
            <w:pPr>
              <w:jc w:val="center"/>
            </w:pPr>
            <w:r>
              <w:rPr>
                <w:noProof/>
              </w:rPr>
              <w:drawing>
                <wp:inline distT="0" distB="0" distL="0" distR="0" wp14:anchorId="01270C9E" wp14:editId="521BB12F">
                  <wp:extent cx="353695" cy="323215"/>
                  <wp:effectExtent l="0" t="0" r="0" b="0"/>
                  <wp:docPr id="1757"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453"/>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70"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0B69433A" wp14:editId="6044BD45">
                  <wp:extent cx="353695" cy="316865"/>
                  <wp:effectExtent l="0" t="0" r="0" b="0"/>
                  <wp:docPr id="1758"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457"/>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806"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481DD88E" wp14:editId="3C09AD48">
                  <wp:extent cx="347345" cy="323215"/>
                  <wp:effectExtent l="0" t="0" r="0" b="0"/>
                  <wp:docPr id="1759"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458"/>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rPr>
          <w:trHeight w:val="403"/>
        </w:trPr>
        <w:tc>
          <w:tcPr>
            <w:tcW w:w="955" w:type="dxa"/>
            <w:shd w:val="clear" w:color="auto" w:fill="auto"/>
            <w:tcMar>
              <w:left w:w="108" w:type="dxa"/>
            </w:tcMar>
          </w:tcPr>
          <w:p w:rsidR="00A7499F" w:rsidRDefault="00A7499F" w:rsidP="00B82770">
            <w:r>
              <w:t>2.1</w:t>
            </w:r>
          </w:p>
        </w:tc>
        <w:tc>
          <w:tcPr>
            <w:tcW w:w="6319" w:type="dxa"/>
            <w:gridSpan w:val="3"/>
            <w:shd w:val="clear" w:color="auto" w:fill="auto"/>
            <w:tcMar>
              <w:left w:w="108" w:type="dxa"/>
            </w:tcMar>
          </w:tcPr>
          <w:p w:rsidR="00A7499F" w:rsidRDefault="00A7499F" w:rsidP="006803D7">
            <w:r>
              <w:t>Morgens: Brot mit Butter und Wurst</w:t>
            </w:r>
          </w:p>
        </w:tc>
        <w:tc>
          <w:tcPr>
            <w:tcW w:w="784" w:type="dxa"/>
            <w:shd w:val="pct15" w:color="auto" w:fill="auto"/>
            <w:tcMar>
              <w:left w:w="108" w:type="dxa"/>
            </w:tcMar>
          </w:tcPr>
          <w:p w:rsidR="00A7499F" w:rsidRDefault="00A7499F" w:rsidP="00B82770">
            <w:pPr>
              <w:jc w:val="center"/>
              <w:rPr>
                <w:b/>
              </w:rPr>
            </w:pPr>
            <w:r>
              <w:rPr>
                <w:b/>
              </w:rPr>
              <w:t>3</w:t>
            </w:r>
          </w:p>
        </w:tc>
        <w:tc>
          <w:tcPr>
            <w:tcW w:w="757" w:type="dxa"/>
            <w:gridSpan w:val="3"/>
            <w:shd w:val="clear" w:color="auto" w:fill="auto"/>
            <w:tcMar>
              <w:left w:w="108" w:type="dxa"/>
            </w:tcMar>
          </w:tcPr>
          <w:p w:rsidR="00A7499F" w:rsidRDefault="00A7499F" w:rsidP="00B82770">
            <w:pPr>
              <w:jc w:val="center"/>
              <w:rPr>
                <w:b/>
              </w:rPr>
            </w:pPr>
          </w:p>
        </w:tc>
        <w:tc>
          <w:tcPr>
            <w:tcW w:w="819" w:type="dxa"/>
            <w:gridSpan w:val="4"/>
            <w:shd w:val="clear" w:color="auto" w:fill="BFBFBF" w:themeFill="background1" w:themeFillShade="BF"/>
            <w:tcMar>
              <w:left w:w="108" w:type="dxa"/>
            </w:tcMar>
          </w:tcPr>
          <w:p w:rsidR="00A7499F" w:rsidRDefault="00A7499F" w:rsidP="00B82770">
            <w:pPr>
              <w:jc w:val="center"/>
              <w:rPr>
                <w:b/>
              </w:rPr>
            </w:pPr>
          </w:p>
        </w:tc>
      </w:tr>
      <w:tr w:rsidR="00A7499F" w:rsidTr="00B82770">
        <w:trPr>
          <w:trHeight w:val="409"/>
        </w:trPr>
        <w:tc>
          <w:tcPr>
            <w:tcW w:w="955" w:type="dxa"/>
            <w:shd w:val="clear" w:color="auto" w:fill="auto"/>
            <w:tcMar>
              <w:left w:w="108" w:type="dxa"/>
            </w:tcMar>
          </w:tcPr>
          <w:p w:rsidR="00A7499F" w:rsidRDefault="00A7499F" w:rsidP="00B82770">
            <w:r>
              <w:t>2.2</w:t>
            </w:r>
          </w:p>
        </w:tc>
        <w:tc>
          <w:tcPr>
            <w:tcW w:w="6319" w:type="dxa"/>
            <w:gridSpan w:val="3"/>
            <w:shd w:val="clear" w:color="auto" w:fill="auto"/>
            <w:tcMar>
              <w:left w:w="108" w:type="dxa"/>
            </w:tcMar>
          </w:tcPr>
          <w:p w:rsidR="00A7499F" w:rsidRDefault="00A7499F" w:rsidP="00B82770">
            <w:r>
              <w:t>Mittags: Spaghetti Bolognese, Salat und Vanillepudding</w:t>
            </w:r>
          </w:p>
        </w:tc>
        <w:tc>
          <w:tcPr>
            <w:tcW w:w="784" w:type="dxa"/>
            <w:shd w:val="clear" w:color="auto" w:fill="auto"/>
            <w:tcMar>
              <w:left w:w="108" w:type="dxa"/>
            </w:tcMar>
          </w:tcPr>
          <w:p w:rsidR="00A7499F" w:rsidRDefault="00A7499F" w:rsidP="00B82770">
            <w:pPr>
              <w:jc w:val="center"/>
              <w:rPr>
                <w:b/>
              </w:rPr>
            </w:pPr>
          </w:p>
        </w:tc>
        <w:tc>
          <w:tcPr>
            <w:tcW w:w="757" w:type="dxa"/>
            <w:gridSpan w:val="3"/>
            <w:shd w:val="clear" w:color="auto" w:fill="auto"/>
            <w:tcMar>
              <w:left w:w="108" w:type="dxa"/>
            </w:tcMar>
          </w:tcPr>
          <w:p w:rsidR="00A7499F" w:rsidRDefault="00A7499F" w:rsidP="00B82770">
            <w:pPr>
              <w:jc w:val="center"/>
              <w:rPr>
                <w:b/>
              </w:rPr>
            </w:pPr>
            <w:r>
              <w:rPr>
                <w:b/>
              </w:rPr>
              <w:t>2</w:t>
            </w:r>
          </w:p>
        </w:tc>
        <w:tc>
          <w:tcPr>
            <w:tcW w:w="819" w:type="dxa"/>
            <w:gridSpan w:val="4"/>
            <w:shd w:val="clear" w:color="auto" w:fill="BFBFBF" w:themeFill="background1" w:themeFillShade="BF"/>
            <w:tcMar>
              <w:left w:w="108" w:type="dxa"/>
            </w:tcMar>
          </w:tcPr>
          <w:p w:rsidR="00A7499F" w:rsidRDefault="00A7499F" w:rsidP="00B82770">
            <w:pPr>
              <w:jc w:val="center"/>
              <w:rPr>
                <w:b/>
              </w:rPr>
            </w:pPr>
            <w:r>
              <w:rPr>
                <w:b/>
              </w:rPr>
              <w:t>2</w:t>
            </w:r>
          </w:p>
        </w:tc>
      </w:tr>
      <w:tr w:rsidR="00A7499F" w:rsidTr="00B82770">
        <w:trPr>
          <w:trHeight w:val="415"/>
        </w:trPr>
        <w:tc>
          <w:tcPr>
            <w:tcW w:w="955" w:type="dxa"/>
            <w:shd w:val="clear" w:color="auto" w:fill="auto"/>
            <w:tcMar>
              <w:left w:w="108" w:type="dxa"/>
            </w:tcMar>
          </w:tcPr>
          <w:p w:rsidR="00A7499F" w:rsidRDefault="00A7499F" w:rsidP="00B82770">
            <w:r>
              <w:t>2.3</w:t>
            </w:r>
          </w:p>
        </w:tc>
        <w:tc>
          <w:tcPr>
            <w:tcW w:w="6319" w:type="dxa"/>
            <w:gridSpan w:val="3"/>
            <w:shd w:val="clear" w:color="auto" w:fill="auto"/>
            <w:tcMar>
              <w:left w:w="108" w:type="dxa"/>
            </w:tcMar>
          </w:tcPr>
          <w:p w:rsidR="00A7499F" w:rsidRDefault="00A7499F" w:rsidP="00B82770">
            <w:r>
              <w:t xml:space="preserve">Abends: Eistee und Döner </w:t>
            </w:r>
          </w:p>
          <w:p w:rsidR="00A7499F" w:rsidRDefault="00A7499F" w:rsidP="00B82770"/>
          <w:p w:rsidR="00A7499F" w:rsidRDefault="00A7499F" w:rsidP="00B82770">
            <w:r>
              <w:t>Erklären Sie, warum der Eistee nicht zur Lebensmittelgruppe „energiearme Getränke“ gezählt wird.</w:t>
            </w:r>
          </w:p>
          <w:p w:rsidR="00A7499F" w:rsidRDefault="00A7499F" w:rsidP="00B82770"/>
          <w:p w:rsidR="006803D7" w:rsidRDefault="006803D7" w:rsidP="00B82770"/>
        </w:tc>
        <w:tc>
          <w:tcPr>
            <w:tcW w:w="784" w:type="dxa"/>
            <w:shd w:val="clear" w:color="auto" w:fill="auto"/>
            <w:tcMar>
              <w:left w:w="108" w:type="dxa"/>
            </w:tcMar>
          </w:tcPr>
          <w:p w:rsidR="00A7499F" w:rsidRDefault="00A7499F" w:rsidP="00B82770">
            <w:pPr>
              <w:jc w:val="center"/>
              <w:rPr>
                <w:b/>
              </w:rPr>
            </w:pPr>
          </w:p>
        </w:tc>
        <w:tc>
          <w:tcPr>
            <w:tcW w:w="757" w:type="dxa"/>
            <w:gridSpan w:val="3"/>
            <w:shd w:val="clear" w:color="auto" w:fill="auto"/>
            <w:tcMar>
              <w:left w:w="108" w:type="dxa"/>
            </w:tcMar>
          </w:tcPr>
          <w:p w:rsidR="00A7499F" w:rsidRDefault="00A7499F" w:rsidP="00B82770">
            <w:pPr>
              <w:jc w:val="center"/>
              <w:rPr>
                <w:b/>
              </w:rPr>
            </w:pPr>
          </w:p>
        </w:tc>
        <w:tc>
          <w:tcPr>
            <w:tcW w:w="819" w:type="dxa"/>
            <w:gridSpan w:val="4"/>
            <w:shd w:val="pct30" w:color="auto" w:fill="auto"/>
            <w:tcMar>
              <w:left w:w="108" w:type="dxa"/>
            </w:tcMar>
          </w:tcPr>
          <w:p w:rsidR="00A7499F" w:rsidRDefault="00A7499F" w:rsidP="00B82770">
            <w:pPr>
              <w:jc w:val="center"/>
              <w:rPr>
                <w:b/>
              </w:rPr>
            </w:pPr>
            <w:r>
              <w:rPr>
                <w:b/>
              </w:rPr>
              <w:t>4</w:t>
            </w:r>
          </w:p>
        </w:tc>
      </w:tr>
      <w:tr w:rsidR="00A7499F" w:rsidTr="00B82770">
        <w:tc>
          <w:tcPr>
            <w:tcW w:w="7274" w:type="dxa"/>
            <w:gridSpan w:val="4"/>
            <w:shd w:val="clear" w:color="auto" w:fill="auto"/>
            <w:tcMar>
              <w:left w:w="108" w:type="dxa"/>
            </w:tcMar>
          </w:tcPr>
          <w:p w:rsidR="00A7499F" w:rsidRDefault="00A7499F" w:rsidP="00B82770">
            <w:r>
              <w:t>In der Liste finden Sie Lebensmittel jeweils einer Lebensmittelgruppe. Streichen Sie das Lebensmittel durch, das nicht in die Gruppe passt:</w:t>
            </w:r>
          </w:p>
        </w:tc>
        <w:tc>
          <w:tcPr>
            <w:tcW w:w="784" w:type="dxa"/>
            <w:shd w:val="pct15" w:color="auto" w:fill="auto"/>
            <w:tcMar>
              <w:left w:w="108" w:type="dxa"/>
            </w:tcMar>
            <w:vAlign w:val="center"/>
          </w:tcPr>
          <w:p w:rsidR="00A7499F" w:rsidRDefault="00A7499F" w:rsidP="00B82770">
            <w:pPr>
              <w:jc w:val="center"/>
            </w:pPr>
          </w:p>
        </w:tc>
        <w:tc>
          <w:tcPr>
            <w:tcW w:w="757" w:type="dxa"/>
            <w:gridSpan w:val="3"/>
            <w:shd w:val="clear" w:color="auto" w:fill="auto"/>
            <w:tcMar>
              <w:left w:w="108" w:type="dxa"/>
            </w:tcMar>
            <w:vAlign w:val="center"/>
          </w:tcPr>
          <w:p w:rsidR="00A7499F" w:rsidRDefault="00A7499F" w:rsidP="00B82770">
            <w:pPr>
              <w:jc w:val="center"/>
            </w:pPr>
          </w:p>
        </w:tc>
        <w:tc>
          <w:tcPr>
            <w:tcW w:w="819" w:type="dxa"/>
            <w:gridSpan w:val="4"/>
            <w:shd w:val="pct30" w:color="auto" w:fill="auto"/>
            <w:tcMar>
              <w:left w:w="108" w:type="dxa"/>
            </w:tcMar>
            <w:vAlign w:val="center"/>
          </w:tcPr>
          <w:p w:rsidR="00A7499F" w:rsidRDefault="00A7499F" w:rsidP="00B82770">
            <w:pPr>
              <w:jc w:val="center"/>
            </w:pPr>
          </w:p>
        </w:tc>
      </w:tr>
      <w:tr w:rsidR="00A7499F" w:rsidTr="00B82770">
        <w:tc>
          <w:tcPr>
            <w:tcW w:w="955" w:type="dxa"/>
            <w:shd w:val="clear" w:color="auto" w:fill="auto"/>
            <w:tcMar>
              <w:left w:w="108" w:type="dxa"/>
            </w:tcMar>
          </w:tcPr>
          <w:p w:rsidR="00A7499F" w:rsidRDefault="00A7499F" w:rsidP="00B82770">
            <w:r>
              <w:t>2.4</w:t>
            </w:r>
          </w:p>
        </w:tc>
        <w:tc>
          <w:tcPr>
            <w:tcW w:w="6319" w:type="dxa"/>
            <w:gridSpan w:val="3"/>
            <w:shd w:val="clear" w:color="auto" w:fill="auto"/>
            <w:tcMar>
              <w:left w:w="108" w:type="dxa"/>
            </w:tcMar>
          </w:tcPr>
          <w:p w:rsidR="00A7499F" w:rsidRDefault="00A7499F" w:rsidP="00B82770">
            <w:r>
              <w:t>a</w:t>
            </w:r>
            <w:r w:rsidR="00CC2F43">
              <w:t xml:space="preserve">) </w:t>
            </w:r>
            <w:r>
              <w:t>Joghurt – Spiegelei – Putenschnitzel – Majonäse – Emmentaler</w:t>
            </w:r>
          </w:p>
          <w:p w:rsidR="00A7499F" w:rsidRDefault="00A7499F" w:rsidP="00B82770"/>
          <w:p w:rsidR="00A7499F" w:rsidRDefault="00CC2F43" w:rsidP="00E57258">
            <w:r>
              <w:t xml:space="preserve">b) </w:t>
            </w:r>
            <w:r w:rsidR="00A7499F">
              <w:t xml:space="preserve">Kartoffelchips – Eistee – Haferflocken - Butterkekse – </w:t>
            </w:r>
            <w:r w:rsidR="00A7499F" w:rsidRPr="00E57258">
              <w:t xml:space="preserve">Himbeereis </w:t>
            </w:r>
          </w:p>
          <w:p w:rsidR="00E57258" w:rsidRDefault="00E57258" w:rsidP="00E57258"/>
          <w:p w:rsidR="008B4616" w:rsidRDefault="008B4616" w:rsidP="00E57258"/>
        </w:tc>
        <w:tc>
          <w:tcPr>
            <w:tcW w:w="784" w:type="dxa"/>
            <w:shd w:val="pct15" w:color="auto" w:fill="auto"/>
            <w:tcMar>
              <w:left w:w="108" w:type="dxa"/>
            </w:tcMar>
          </w:tcPr>
          <w:p w:rsidR="00A7499F" w:rsidRDefault="00A7499F" w:rsidP="00B82770">
            <w:pPr>
              <w:jc w:val="center"/>
              <w:rPr>
                <w:b/>
              </w:rPr>
            </w:pPr>
            <w:r>
              <w:rPr>
                <w:b/>
              </w:rPr>
              <w:t>1</w:t>
            </w:r>
          </w:p>
        </w:tc>
        <w:tc>
          <w:tcPr>
            <w:tcW w:w="757" w:type="dxa"/>
            <w:gridSpan w:val="3"/>
            <w:shd w:val="clear" w:color="auto" w:fill="auto"/>
            <w:tcMar>
              <w:left w:w="108" w:type="dxa"/>
            </w:tcMar>
          </w:tcPr>
          <w:p w:rsidR="00A7499F" w:rsidRDefault="00A7499F" w:rsidP="00B82770">
            <w:pPr>
              <w:jc w:val="center"/>
              <w:rPr>
                <w:b/>
              </w:rPr>
            </w:pPr>
            <w:r>
              <w:rPr>
                <w:b/>
              </w:rPr>
              <w:t>1</w:t>
            </w:r>
          </w:p>
        </w:tc>
        <w:tc>
          <w:tcPr>
            <w:tcW w:w="819" w:type="dxa"/>
            <w:gridSpan w:val="4"/>
            <w:shd w:val="pct30" w:color="auto" w:fill="auto"/>
            <w:tcMar>
              <w:left w:w="108" w:type="dxa"/>
            </w:tcMar>
          </w:tcPr>
          <w:p w:rsidR="00A7499F" w:rsidRDefault="00A7499F" w:rsidP="00B82770">
            <w:pPr>
              <w:jc w:val="center"/>
              <w:rPr>
                <w:b/>
              </w:rPr>
            </w:pPr>
            <w:r>
              <w:rPr>
                <w:b/>
              </w:rPr>
              <w:t>1</w:t>
            </w:r>
          </w:p>
        </w:tc>
      </w:tr>
      <w:tr w:rsidR="00A7499F" w:rsidTr="00B82770">
        <w:tc>
          <w:tcPr>
            <w:tcW w:w="955" w:type="dxa"/>
            <w:shd w:val="clear" w:color="auto" w:fill="auto"/>
            <w:tcMar>
              <w:left w:w="108" w:type="dxa"/>
            </w:tcMar>
          </w:tcPr>
          <w:p w:rsidR="00A7499F" w:rsidRDefault="00A7499F" w:rsidP="00B82770">
            <w:r>
              <w:t>2.5</w:t>
            </w:r>
          </w:p>
        </w:tc>
        <w:tc>
          <w:tcPr>
            <w:tcW w:w="6319" w:type="dxa"/>
            <w:gridSpan w:val="3"/>
            <w:shd w:val="clear" w:color="auto" w:fill="auto"/>
            <w:tcMar>
              <w:left w:w="108" w:type="dxa"/>
            </w:tcMar>
          </w:tcPr>
          <w:p w:rsidR="00A7499F" w:rsidRDefault="00A7499F" w:rsidP="00B82770">
            <w:r>
              <w:rPr>
                <w:noProof/>
              </w:rPr>
              <w:drawing>
                <wp:anchor distT="0" distB="0" distL="114300" distR="114300" simplePos="0" relativeHeight="252362752" behindDoc="0" locked="0" layoutInCell="1" allowOverlap="1" wp14:anchorId="5A4979FF" wp14:editId="4FDA197B">
                  <wp:simplePos x="0" y="0"/>
                  <wp:positionH relativeFrom="column">
                    <wp:posOffset>2893827</wp:posOffset>
                  </wp:positionH>
                  <wp:positionV relativeFrom="paragraph">
                    <wp:posOffset>38583</wp:posOffset>
                  </wp:positionV>
                  <wp:extent cx="767080" cy="725170"/>
                  <wp:effectExtent l="0" t="0" r="0" b="0"/>
                  <wp:wrapNone/>
                  <wp:docPr id="1760"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452"/>
                          <pic:cNvPicPr>
                            <a:picLocks noChangeAspect="1" noChangeArrowheads="1"/>
                          </pic:cNvPicPr>
                        </pic:nvPicPr>
                        <pic:blipFill>
                          <a:blip r:embed="rId183"/>
                          <a:stretch>
                            <a:fillRect/>
                          </a:stretch>
                        </pic:blipFill>
                        <pic:spPr bwMode="auto">
                          <a:xfrm>
                            <a:off x="0" y="0"/>
                            <a:ext cx="767080" cy="725170"/>
                          </a:xfrm>
                          <a:prstGeom prst="rect">
                            <a:avLst/>
                          </a:prstGeom>
                          <a:noFill/>
                          <a:ln w="9525">
                            <a:noFill/>
                            <a:miter lim="800000"/>
                            <a:headEnd/>
                            <a:tailEnd/>
                          </a:ln>
                        </pic:spPr>
                      </pic:pic>
                    </a:graphicData>
                  </a:graphic>
                </wp:anchor>
              </w:drawing>
            </w:r>
            <w:r>
              <w:t xml:space="preserve">In der nebenstehenden Pyramide sind </w:t>
            </w:r>
            <w:r>
              <w:br/>
              <w:t>drei Kästchen weiß markiert.</w:t>
            </w:r>
          </w:p>
          <w:p w:rsidR="00A7499F" w:rsidRDefault="00A7499F" w:rsidP="00B82770">
            <w:r>
              <w:t xml:space="preserve">Was für ein Frühstück oder </w:t>
            </w:r>
            <w:r>
              <w:br/>
              <w:t>was für eine Mittagsmahlzeit könnte</w:t>
            </w:r>
            <w:r>
              <w:br/>
              <w:t>sich hinter dieser Markierung verbergen</w:t>
            </w:r>
            <w:r w:rsidR="006803D7">
              <w:t>?</w:t>
            </w:r>
            <w:r>
              <w:t xml:space="preserve"> </w:t>
            </w:r>
          </w:p>
          <w:p w:rsidR="00A7499F" w:rsidRDefault="00A7499F" w:rsidP="00B82770"/>
        </w:tc>
        <w:tc>
          <w:tcPr>
            <w:tcW w:w="784" w:type="dxa"/>
            <w:shd w:val="clear" w:color="auto" w:fill="auto"/>
            <w:tcMar>
              <w:left w:w="108" w:type="dxa"/>
            </w:tcMar>
          </w:tcPr>
          <w:p w:rsidR="00A7499F" w:rsidRDefault="00A7499F" w:rsidP="00B82770">
            <w:pPr>
              <w:jc w:val="center"/>
            </w:pPr>
          </w:p>
        </w:tc>
        <w:tc>
          <w:tcPr>
            <w:tcW w:w="757" w:type="dxa"/>
            <w:gridSpan w:val="3"/>
            <w:shd w:val="clear" w:color="auto" w:fill="auto"/>
            <w:tcMar>
              <w:left w:w="108" w:type="dxa"/>
            </w:tcMar>
          </w:tcPr>
          <w:p w:rsidR="00A7499F" w:rsidRDefault="00A7499F" w:rsidP="00B82770">
            <w:pPr>
              <w:jc w:val="center"/>
            </w:pPr>
          </w:p>
        </w:tc>
        <w:tc>
          <w:tcPr>
            <w:tcW w:w="819" w:type="dxa"/>
            <w:gridSpan w:val="4"/>
            <w:shd w:val="pct30" w:color="auto" w:fill="auto"/>
            <w:tcMar>
              <w:left w:w="108" w:type="dxa"/>
            </w:tcMar>
          </w:tcPr>
          <w:p w:rsidR="00A7499F" w:rsidRDefault="00A7499F" w:rsidP="00B82770">
            <w:pPr>
              <w:jc w:val="center"/>
              <w:rPr>
                <w:b/>
              </w:rPr>
            </w:pPr>
            <w:r>
              <w:rPr>
                <w:b/>
              </w:rPr>
              <w:t>3</w:t>
            </w:r>
          </w:p>
        </w:tc>
      </w:tr>
      <w:tr w:rsidR="00A7499F" w:rsidTr="00B82770">
        <w:tc>
          <w:tcPr>
            <w:tcW w:w="9634" w:type="dxa"/>
            <w:gridSpan w:val="12"/>
            <w:shd w:val="clear" w:color="auto" w:fill="auto"/>
            <w:tcMar>
              <w:left w:w="108" w:type="dxa"/>
            </w:tcMar>
          </w:tcPr>
          <w:p w:rsidR="00A7499F" w:rsidRDefault="00A7499F" w:rsidP="00B82770">
            <w:pPr>
              <w:rPr>
                <w:b/>
                <w:bCs/>
                <w:color w:val="000000"/>
              </w:rPr>
            </w:pPr>
            <w:r>
              <w:rPr>
                <w:rStyle w:val="Fett"/>
              </w:rPr>
              <w:t>Durchführen</w:t>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Aufgabe 3:</w:t>
            </w:r>
          </w:p>
          <w:p w:rsidR="00A7499F" w:rsidRDefault="00A7499F" w:rsidP="00B82770">
            <w:r>
              <w:t>Annika hat festgestellt, dass sie Obst und Gemüse lieber isst, wenn diese zubereitet sind, z.</w:t>
            </w:r>
            <w:r w:rsidR="00CC2F43">
              <w:t xml:space="preserve"> </w:t>
            </w:r>
            <w:r>
              <w:t xml:space="preserve">B. als Salat ... </w:t>
            </w:r>
          </w:p>
        </w:tc>
        <w:tc>
          <w:tcPr>
            <w:tcW w:w="784" w:type="dxa"/>
            <w:shd w:val="clear" w:color="auto" w:fill="auto"/>
            <w:tcMar>
              <w:left w:w="108" w:type="dxa"/>
            </w:tcMar>
            <w:vAlign w:val="center"/>
          </w:tcPr>
          <w:p w:rsidR="00A7499F" w:rsidRDefault="00A7499F" w:rsidP="00B82770">
            <w:pPr>
              <w:jc w:val="center"/>
            </w:pPr>
            <w:r>
              <w:rPr>
                <w:noProof/>
              </w:rPr>
              <w:drawing>
                <wp:inline distT="0" distB="0" distL="0" distR="0" wp14:anchorId="7D106875" wp14:editId="79845C77">
                  <wp:extent cx="353695" cy="323215"/>
                  <wp:effectExtent l="0" t="0" r="0" b="0"/>
                  <wp:docPr id="1761"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459"/>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806" w:type="dxa"/>
            <w:gridSpan w:val="6"/>
            <w:shd w:val="clear" w:color="auto" w:fill="auto"/>
            <w:tcMar>
              <w:left w:w="108" w:type="dxa"/>
            </w:tcMar>
            <w:vAlign w:val="center"/>
          </w:tcPr>
          <w:p w:rsidR="00A7499F" w:rsidRDefault="00A7499F" w:rsidP="00B82770">
            <w:pPr>
              <w:jc w:val="center"/>
            </w:pPr>
            <w:r>
              <w:rPr>
                <w:noProof/>
              </w:rPr>
              <w:drawing>
                <wp:inline distT="0" distB="0" distL="0" distR="0" wp14:anchorId="65DC4D1F" wp14:editId="4F877CE5">
                  <wp:extent cx="353695" cy="316865"/>
                  <wp:effectExtent l="0" t="0" r="0" b="0"/>
                  <wp:docPr id="1762"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460"/>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770" w:type="dxa"/>
            <w:shd w:val="clear" w:color="auto" w:fill="auto"/>
            <w:tcMar>
              <w:left w:w="108" w:type="dxa"/>
            </w:tcMar>
            <w:vAlign w:val="center"/>
          </w:tcPr>
          <w:p w:rsidR="00A7499F" w:rsidRDefault="00A7499F" w:rsidP="00B82770">
            <w:pPr>
              <w:jc w:val="center"/>
            </w:pPr>
            <w:r>
              <w:rPr>
                <w:noProof/>
              </w:rPr>
              <w:drawing>
                <wp:inline distT="0" distB="0" distL="0" distR="0" wp14:anchorId="1BCF46D8" wp14:editId="79DD844A">
                  <wp:extent cx="347345" cy="323215"/>
                  <wp:effectExtent l="0" t="0" r="0" b="0"/>
                  <wp:docPr id="1763"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461"/>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978" w:type="dxa"/>
            <w:gridSpan w:val="3"/>
            <w:shd w:val="clear" w:color="auto" w:fill="auto"/>
            <w:tcMar>
              <w:left w:w="108" w:type="dxa"/>
            </w:tcMar>
          </w:tcPr>
          <w:p w:rsidR="00A7499F" w:rsidRDefault="00A7499F" w:rsidP="00B82770">
            <w:r>
              <w:t>3.1</w:t>
            </w:r>
          </w:p>
        </w:tc>
        <w:tc>
          <w:tcPr>
            <w:tcW w:w="6296" w:type="dxa"/>
            <w:shd w:val="clear" w:color="auto" w:fill="auto"/>
            <w:tcMar>
              <w:left w:w="108" w:type="dxa"/>
            </w:tcMar>
          </w:tcPr>
          <w:p w:rsidR="00A7499F" w:rsidRPr="002646F8" w:rsidRDefault="00A7499F" w:rsidP="00B719E6">
            <w:pPr>
              <w:pStyle w:val="Listenabsatz"/>
              <w:numPr>
                <w:ilvl w:val="0"/>
                <w:numId w:val="28"/>
              </w:numPr>
              <w:suppressAutoHyphens/>
            </w:pPr>
            <w:r w:rsidRPr="002646F8">
              <w:t xml:space="preserve">Nennen Sie die drei wichtigsten Vorbereitungstechniken. </w:t>
            </w:r>
          </w:p>
          <w:p w:rsidR="00A7499F" w:rsidRPr="002646F8" w:rsidRDefault="00A7499F" w:rsidP="00B719E6">
            <w:pPr>
              <w:pStyle w:val="Listenabsatz"/>
              <w:numPr>
                <w:ilvl w:val="0"/>
                <w:numId w:val="28"/>
              </w:numPr>
              <w:suppressAutoHyphens/>
            </w:pPr>
            <w:r w:rsidRPr="002646F8">
              <w:t>Beschreiben Sie die einzelnen Vorber</w:t>
            </w:r>
            <w:r w:rsidR="00B719E6">
              <w:t>eitungsarbeiten am Beispiel des</w:t>
            </w:r>
            <w:r w:rsidR="002646F8">
              <w:t xml:space="preserve"> </w:t>
            </w:r>
            <w:r w:rsidRPr="002646F8">
              <w:t>Apfels, achten Sie auf die richtige Reihenfolge.</w:t>
            </w:r>
          </w:p>
          <w:p w:rsidR="00A7499F" w:rsidRDefault="00A7499F" w:rsidP="00B82770"/>
        </w:tc>
        <w:tc>
          <w:tcPr>
            <w:tcW w:w="784" w:type="dxa"/>
            <w:shd w:val="pct15" w:color="auto" w:fill="auto"/>
            <w:tcMar>
              <w:left w:w="108" w:type="dxa"/>
            </w:tcMar>
          </w:tcPr>
          <w:p w:rsidR="00A7499F" w:rsidRDefault="00A7499F" w:rsidP="00B82770">
            <w:pPr>
              <w:jc w:val="center"/>
              <w:rPr>
                <w:b/>
              </w:rPr>
            </w:pPr>
            <w:r>
              <w:rPr>
                <w:b/>
              </w:rPr>
              <w:t>6</w:t>
            </w:r>
          </w:p>
        </w:tc>
        <w:tc>
          <w:tcPr>
            <w:tcW w:w="806" w:type="dxa"/>
            <w:gridSpan w:val="6"/>
            <w:shd w:val="clear" w:color="auto" w:fill="auto"/>
            <w:tcMar>
              <w:left w:w="108" w:type="dxa"/>
            </w:tcMar>
          </w:tcPr>
          <w:p w:rsidR="00A7499F" w:rsidRDefault="00A7499F" w:rsidP="00B82770">
            <w:pPr>
              <w:jc w:val="center"/>
              <w:rPr>
                <w:b/>
              </w:rPr>
            </w:pP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3.2</w:t>
            </w:r>
          </w:p>
        </w:tc>
        <w:tc>
          <w:tcPr>
            <w:tcW w:w="6296" w:type="dxa"/>
            <w:shd w:val="clear" w:color="auto" w:fill="auto"/>
            <w:tcMar>
              <w:left w:w="108" w:type="dxa"/>
            </w:tcMar>
          </w:tcPr>
          <w:p w:rsidR="00A7499F" w:rsidRDefault="00A7499F" w:rsidP="00764820">
            <w:pPr>
              <w:pStyle w:val="Listenabsatz"/>
              <w:numPr>
                <w:ilvl w:val="0"/>
                <w:numId w:val="28"/>
              </w:numPr>
              <w:suppressAutoHyphens/>
            </w:pPr>
            <w:r>
              <w:t>Nennen Sie die drei wichtigsten Vorbereitungstechniken.</w:t>
            </w:r>
          </w:p>
          <w:p w:rsidR="00A7499F" w:rsidRDefault="00A7499F" w:rsidP="00764820">
            <w:pPr>
              <w:pStyle w:val="Listenabsatz"/>
              <w:numPr>
                <w:ilvl w:val="0"/>
                <w:numId w:val="28"/>
              </w:numPr>
              <w:suppressAutoHyphens/>
            </w:pPr>
            <w:r>
              <w:t xml:space="preserve">Beschreiben Sie eine der genannten Vorbereitungstechniken genauer und nennen Sie dazu passende Beispiele. </w:t>
            </w:r>
          </w:p>
          <w:p w:rsidR="00A7499F" w:rsidRDefault="00A7499F" w:rsidP="00764820">
            <w:pPr>
              <w:pStyle w:val="Listenabsatz"/>
              <w:numPr>
                <w:ilvl w:val="0"/>
                <w:numId w:val="28"/>
              </w:numPr>
              <w:suppressAutoHyphens/>
            </w:pPr>
            <w:r>
              <w:t>Wählen Sie eine Obst- und eine Gemüsesorte aus dem Ernährungsprotokoll aus. Beschreiben Sie jeweils die einzelnen Vorbereitungsarbeiten – achten Sie auf die richtige Reihenfolge.</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r>
              <w:rPr>
                <w:b/>
              </w:rPr>
              <w:t>6</w:t>
            </w: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3.3</w:t>
            </w:r>
          </w:p>
        </w:tc>
        <w:tc>
          <w:tcPr>
            <w:tcW w:w="6296" w:type="dxa"/>
            <w:shd w:val="clear" w:color="auto" w:fill="auto"/>
            <w:tcMar>
              <w:left w:w="108" w:type="dxa"/>
            </w:tcMar>
          </w:tcPr>
          <w:p w:rsidR="00A7499F" w:rsidRDefault="00A7499F" w:rsidP="00764820">
            <w:pPr>
              <w:pStyle w:val="Listenabsatz"/>
              <w:numPr>
                <w:ilvl w:val="0"/>
                <w:numId w:val="29"/>
              </w:numPr>
              <w:suppressAutoHyphens/>
            </w:pPr>
            <w:r>
              <w:t>Nennen Sie die drei wichtigsten Vorbereitungstechniken.</w:t>
            </w:r>
          </w:p>
          <w:p w:rsidR="00A7499F" w:rsidRDefault="00A7499F" w:rsidP="00764820">
            <w:pPr>
              <w:pStyle w:val="Listenabsatz"/>
              <w:numPr>
                <w:ilvl w:val="0"/>
                <w:numId w:val="29"/>
              </w:numPr>
              <w:suppressAutoHyphens/>
            </w:pPr>
            <w:r>
              <w:t xml:space="preserve">Geben Sie drei Vorbereitungsregeln an und begründen Sie diese jeweils. Stellen Sie Ihre Ausführungen in einer Tabelle dar.  </w:t>
            </w:r>
          </w:p>
          <w:p w:rsidR="00A7499F" w:rsidRDefault="00A7499F" w:rsidP="00764820">
            <w:pPr>
              <w:pStyle w:val="Listenabsatz"/>
              <w:numPr>
                <w:ilvl w:val="0"/>
                <w:numId w:val="29"/>
              </w:numPr>
              <w:suppressAutoHyphens/>
            </w:pPr>
            <w:r>
              <w:t>Äpfel verfärben sich, wenn sie nach dem Zerkleinern an der Luft liegen bleiben. Geben Sie zwei Maßnahmen an</w:t>
            </w:r>
            <w:r w:rsidR="00522BA8">
              <w:t>,</w:t>
            </w:r>
            <w:r>
              <w:t xml:space="preserve"> um dies zu verhindern. </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p>
        </w:tc>
        <w:tc>
          <w:tcPr>
            <w:tcW w:w="770" w:type="dxa"/>
            <w:shd w:val="pct30" w:color="auto" w:fill="auto"/>
            <w:tcMar>
              <w:left w:w="108" w:type="dxa"/>
            </w:tcMar>
          </w:tcPr>
          <w:p w:rsidR="00A7499F" w:rsidRDefault="00A7499F" w:rsidP="00B82770">
            <w:pPr>
              <w:jc w:val="center"/>
              <w:rPr>
                <w:b/>
              </w:rPr>
            </w:pPr>
            <w:r>
              <w:rPr>
                <w:b/>
              </w:rPr>
              <w:t>8</w:t>
            </w:r>
          </w:p>
        </w:tc>
      </w:tr>
      <w:tr w:rsidR="00A7499F" w:rsidTr="00B82770">
        <w:tc>
          <w:tcPr>
            <w:tcW w:w="978" w:type="dxa"/>
            <w:gridSpan w:val="3"/>
            <w:shd w:val="clear" w:color="auto" w:fill="auto"/>
            <w:tcMar>
              <w:left w:w="108" w:type="dxa"/>
            </w:tcMar>
          </w:tcPr>
          <w:p w:rsidR="00A7499F" w:rsidRDefault="00A7499F" w:rsidP="00B82770">
            <w:r>
              <w:t>3.4</w:t>
            </w:r>
          </w:p>
        </w:tc>
        <w:tc>
          <w:tcPr>
            <w:tcW w:w="6296" w:type="dxa"/>
            <w:shd w:val="clear" w:color="auto" w:fill="auto"/>
            <w:tcMar>
              <w:left w:w="108" w:type="dxa"/>
            </w:tcMar>
          </w:tcPr>
          <w:p w:rsidR="00A7499F" w:rsidRDefault="00A7499F" w:rsidP="00B82770">
            <w:r>
              <w:t>Malen Sie mindestens vier Zerkleinerungssymbole auf und erklären Sie ihre Bedeutung.</w:t>
            </w:r>
          </w:p>
          <w:p w:rsidR="00A7499F" w:rsidRDefault="00A7499F" w:rsidP="00B82770"/>
        </w:tc>
        <w:tc>
          <w:tcPr>
            <w:tcW w:w="784" w:type="dxa"/>
            <w:shd w:val="clear" w:color="auto" w:fill="auto"/>
            <w:tcMar>
              <w:left w:w="108" w:type="dxa"/>
            </w:tcMar>
          </w:tcPr>
          <w:p w:rsidR="00A7499F" w:rsidRDefault="00A7499F" w:rsidP="00B82770">
            <w:pPr>
              <w:jc w:val="center"/>
              <w:rPr>
                <w:b/>
              </w:rPr>
            </w:pPr>
            <w:r>
              <w:rPr>
                <w:b/>
              </w:rPr>
              <w:t>2</w:t>
            </w:r>
          </w:p>
        </w:tc>
        <w:tc>
          <w:tcPr>
            <w:tcW w:w="806" w:type="dxa"/>
            <w:gridSpan w:val="6"/>
            <w:shd w:val="clear" w:color="auto" w:fill="auto"/>
            <w:tcMar>
              <w:left w:w="108" w:type="dxa"/>
            </w:tcMar>
          </w:tcPr>
          <w:p w:rsidR="00A7499F" w:rsidRDefault="00A7499F" w:rsidP="00B82770">
            <w:pPr>
              <w:jc w:val="center"/>
              <w:rPr>
                <w:b/>
              </w:rPr>
            </w:pPr>
            <w:r>
              <w:rPr>
                <w:b/>
              </w:rPr>
              <w:t>2</w:t>
            </w: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3.5</w:t>
            </w:r>
          </w:p>
        </w:tc>
        <w:tc>
          <w:tcPr>
            <w:tcW w:w="6296" w:type="dxa"/>
            <w:shd w:val="clear" w:color="auto" w:fill="auto"/>
            <w:tcMar>
              <w:left w:w="108" w:type="dxa"/>
            </w:tcMar>
          </w:tcPr>
          <w:p w:rsidR="00A7499F" w:rsidRDefault="00A7499F" w:rsidP="00B82770">
            <w:r w:rsidRPr="006E4985">
              <w:t>Wählen Sie zwei Gemüsearten aus und zählen Sie alle Zerkleinerungsmöglichkeiten für diese Gemüsearten auf.</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r>
              <w:rPr>
                <w:b/>
              </w:rPr>
              <w:t>3</w:t>
            </w: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3.6</w:t>
            </w:r>
          </w:p>
        </w:tc>
        <w:tc>
          <w:tcPr>
            <w:tcW w:w="6296" w:type="dxa"/>
            <w:shd w:val="clear" w:color="auto" w:fill="auto"/>
            <w:tcMar>
              <w:left w:w="108" w:type="dxa"/>
            </w:tcMar>
          </w:tcPr>
          <w:p w:rsidR="00A7499F" w:rsidRDefault="00A7499F" w:rsidP="00B82770">
            <w:r w:rsidRPr="006E4985">
              <w:t>Wählen Sie zwei Gemüse- und Obstarten aus und geben Sie typische Zerkleinerungsmöglichkeiten an</w:t>
            </w:r>
            <w:r>
              <w:t>. S</w:t>
            </w:r>
            <w:r w:rsidRPr="006E4985">
              <w:t xml:space="preserve">tellen Sie diese in einer Tabelle dar. </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p>
        </w:tc>
        <w:tc>
          <w:tcPr>
            <w:tcW w:w="770" w:type="dxa"/>
            <w:shd w:val="clear" w:color="auto" w:fill="auto"/>
            <w:tcMar>
              <w:left w:w="108" w:type="dxa"/>
            </w:tcMar>
          </w:tcPr>
          <w:p w:rsidR="00A7499F" w:rsidRDefault="00A7499F" w:rsidP="00B82770">
            <w:pPr>
              <w:jc w:val="center"/>
              <w:rPr>
                <w:b/>
              </w:rPr>
            </w:pPr>
            <w:r>
              <w:rPr>
                <w:b/>
              </w:rPr>
              <w:t>4</w:t>
            </w:r>
          </w:p>
        </w:tc>
      </w:tr>
      <w:tr w:rsidR="00A7499F" w:rsidTr="00B82770">
        <w:tc>
          <w:tcPr>
            <w:tcW w:w="978" w:type="dxa"/>
            <w:gridSpan w:val="3"/>
            <w:shd w:val="clear" w:color="auto" w:fill="auto"/>
            <w:tcMar>
              <w:left w:w="108" w:type="dxa"/>
            </w:tcMar>
          </w:tcPr>
          <w:p w:rsidR="00A7499F" w:rsidRDefault="00A7499F" w:rsidP="00B82770">
            <w:r>
              <w:t>3.7</w:t>
            </w:r>
          </w:p>
        </w:tc>
        <w:tc>
          <w:tcPr>
            <w:tcW w:w="6296" w:type="dxa"/>
            <w:shd w:val="clear" w:color="auto" w:fill="auto"/>
            <w:tcMar>
              <w:left w:w="108" w:type="dxa"/>
            </w:tcMar>
          </w:tcPr>
          <w:p w:rsidR="00A7499F" w:rsidRDefault="00A7499F" w:rsidP="00B82770">
            <w:r w:rsidRPr="00FB1723">
              <w:t>Definieren Sie den Begriff „Portion/Handmaß“.</w:t>
            </w:r>
          </w:p>
          <w:p w:rsidR="00A7499F" w:rsidRPr="00FB1723"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p>
        </w:tc>
        <w:tc>
          <w:tcPr>
            <w:tcW w:w="770" w:type="dxa"/>
            <w:shd w:val="clear" w:color="auto" w:fill="auto"/>
            <w:tcMar>
              <w:left w:w="108" w:type="dxa"/>
            </w:tcMar>
          </w:tcPr>
          <w:p w:rsidR="00A7499F" w:rsidRDefault="00A7499F" w:rsidP="00B82770">
            <w:pPr>
              <w:jc w:val="center"/>
              <w:rPr>
                <w:b/>
              </w:rPr>
            </w:pPr>
            <w:r>
              <w:rPr>
                <w:b/>
              </w:rPr>
              <w:t>1</w:t>
            </w:r>
          </w:p>
        </w:tc>
      </w:tr>
      <w:tr w:rsidR="00A7499F" w:rsidTr="00B82770">
        <w:tc>
          <w:tcPr>
            <w:tcW w:w="9634" w:type="dxa"/>
            <w:gridSpan w:val="12"/>
            <w:shd w:val="clear" w:color="auto" w:fill="auto"/>
            <w:tcMar>
              <w:left w:w="108" w:type="dxa"/>
            </w:tcMar>
          </w:tcPr>
          <w:p w:rsidR="00A7499F" w:rsidRDefault="00A7499F" w:rsidP="00B82770">
            <w:r>
              <w:rPr>
                <w:rStyle w:val="Fett"/>
              </w:rPr>
              <w:t>Kontrollieren,</w:t>
            </w:r>
            <w:r w:rsidR="00CF3776">
              <w:rPr>
                <w:rStyle w:val="Fett"/>
              </w:rPr>
              <w:t xml:space="preserve"> reflektieren und b</w:t>
            </w:r>
            <w:r>
              <w:rPr>
                <w:rStyle w:val="Fett"/>
              </w:rPr>
              <w:t>ewerten</w:t>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 xml:space="preserve">Aufgabe 4 </w:t>
            </w:r>
          </w:p>
          <w:p w:rsidR="00A7499F" w:rsidRPr="00EE542A" w:rsidRDefault="00A7499F" w:rsidP="006803D7">
            <w:pPr>
              <w:rPr>
                <w:b/>
                <w:bCs/>
                <w:color w:val="000000"/>
              </w:rPr>
            </w:pPr>
            <w:r>
              <w:rPr>
                <w:rStyle w:val="Fett"/>
              </w:rPr>
              <w:t xml:space="preserve">Als </w:t>
            </w:r>
            <w:r w:rsidRPr="00EE542A">
              <w:rPr>
                <w:rStyle w:val="Fett"/>
              </w:rPr>
              <w:t xml:space="preserve"> Annika </w:t>
            </w:r>
            <w:r>
              <w:rPr>
                <w:rStyle w:val="Fett"/>
              </w:rPr>
              <w:t>ihre Freundin Irina wieder trifft, beurteilen sie gemeinsam ihre Protokolle.</w:t>
            </w:r>
          </w:p>
        </w:tc>
        <w:tc>
          <w:tcPr>
            <w:tcW w:w="804"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4228F116" wp14:editId="37B5A98A">
                  <wp:extent cx="353695" cy="323215"/>
                  <wp:effectExtent l="0" t="0" r="0" b="0"/>
                  <wp:docPr id="1764"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462"/>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86"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4F35F716" wp14:editId="6454ECAB">
                  <wp:extent cx="353695" cy="316865"/>
                  <wp:effectExtent l="0" t="0" r="0" b="0"/>
                  <wp:docPr id="1765"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463"/>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770" w:type="dxa"/>
            <w:shd w:val="clear" w:color="auto" w:fill="auto"/>
            <w:tcMar>
              <w:left w:w="108" w:type="dxa"/>
            </w:tcMar>
            <w:vAlign w:val="center"/>
          </w:tcPr>
          <w:p w:rsidR="00A7499F" w:rsidRDefault="00A7499F" w:rsidP="00B82770">
            <w:pPr>
              <w:jc w:val="center"/>
            </w:pPr>
            <w:r>
              <w:rPr>
                <w:noProof/>
              </w:rPr>
              <w:drawing>
                <wp:inline distT="0" distB="0" distL="0" distR="0" wp14:anchorId="2908489E" wp14:editId="3DD6AFD6">
                  <wp:extent cx="347345" cy="323215"/>
                  <wp:effectExtent l="0" t="0" r="0" b="0"/>
                  <wp:docPr id="1766"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464"/>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964" w:type="dxa"/>
            <w:gridSpan w:val="2"/>
            <w:shd w:val="clear" w:color="auto" w:fill="auto"/>
            <w:tcMar>
              <w:left w:w="108" w:type="dxa"/>
            </w:tcMar>
          </w:tcPr>
          <w:p w:rsidR="00A7499F" w:rsidRDefault="00A7499F" w:rsidP="00B82770">
            <w:r>
              <w:t>4.1</w:t>
            </w:r>
          </w:p>
        </w:tc>
        <w:tc>
          <w:tcPr>
            <w:tcW w:w="6310" w:type="dxa"/>
            <w:gridSpan w:val="2"/>
            <w:shd w:val="clear" w:color="auto" w:fill="auto"/>
            <w:tcMar>
              <w:left w:w="108" w:type="dxa"/>
            </w:tcMar>
          </w:tcPr>
          <w:p w:rsidR="00A7499F" w:rsidRDefault="00A7499F" w:rsidP="00B82770">
            <w:r>
              <w:t>Machen Sie vier Angaben zum dem, was Annika am Montag gegessen und getrunken hat.</w:t>
            </w:r>
          </w:p>
          <w:p w:rsidR="00A7499F" w:rsidRDefault="00A7499F" w:rsidP="00B82770">
            <w:r>
              <w:t>Ordnen Sie Ihre Angaben zu diesem Tageskostplan als gut oder schlecht ein und begründen Sie Ihre Zuordnung.</w:t>
            </w:r>
          </w:p>
          <w:p w:rsidR="00A7499F" w:rsidRDefault="00A7499F" w:rsidP="00B82770"/>
          <w:p w:rsidR="006803D7" w:rsidRDefault="006803D7" w:rsidP="00B82770"/>
        </w:tc>
        <w:tc>
          <w:tcPr>
            <w:tcW w:w="804" w:type="dxa"/>
            <w:gridSpan w:val="3"/>
            <w:shd w:val="pct15" w:color="auto" w:fill="auto"/>
            <w:tcMar>
              <w:left w:w="108" w:type="dxa"/>
            </w:tcMar>
          </w:tcPr>
          <w:p w:rsidR="00A7499F" w:rsidRDefault="00A7499F" w:rsidP="00B82770">
            <w:pPr>
              <w:jc w:val="center"/>
              <w:rPr>
                <w:b/>
              </w:rPr>
            </w:pPr>
            <w:r>
              <w:rPr>
                <w:b/>
              </w:rPr>
              <w:t>8</w:t>
            </w:r>
          </w:p>
        </w:tc>
        <w:tc>
          <w:tcPr>
            <w:tcW w:w="786" w:type="dxa"/>
            <w:gridSpan w:val="4"/>
            <w:shd w:val="clear" w:color="auto" w:fill="auto"/>
            <w:tcMar>
              <w:left w:w="108" w:type="dxa"/>
            </w:tcMar>
          </w:tcPr>
          <w:p w:rsidR="00A7499F" w:rsidRDefault="00A7499F" w:rsidP="00B82770">
            <w:pPr>
              <w:jc w:val="center"/>
              <w:rPr>
                <w:b/>
              </w:rPr>
            </w:pPr>
          </w:p>
        </w:tc>
        <w:tc>
          <w:tcPr>
            <w:tcW w:w="770" w:type="dxa"/>
            <w:shd w:val="clear" w:color="auto" w:fill="BFBFBF" w:themeFill="background1" w:themeFillShade="BF"/>
            <w:tcMar>
              <w:left w:w="108" w:type="dxa"/>
            </w:tcMar>
          </w:tcPr>
          <w:p w:rsidR="00A7499F" w:rsidRDefault="00A7499F" w:rsidP="00B82770">
            <w:pPr>
              <w:jc w:val="center"/>
              <w:rPr>
                <w:b/>
              </w:rPr>
            </w:pPr>
          </w:p>
        </w:tc>
      </w:tr>
      <w:tr w:rsidR="00A7499F" w:rsidTr="00B82770">
        <w:tc>
          <w:tcPr>
            <w:tcW w:w="964" w:type="dxa"/>
            <w:gridSpan w:val="2"/>
            <w:shd w:val="clear" w:color="auto" w:fill="auto"/>
            <w:tcMar>
              <w:left w:w="108" w:type="dxa"/>
            </w:tcMar>
          </w:tcPr>
          <w:p w:rsidR="00A7499F" w:rsidRDefault="00A7499F" w:rsidP="00B82770">
            <w:r>
              <w:t>4.2</w:t>
            </w:r>
          </w:p>
        </w:tc>
        <w:tc>
          <w:tcPr>
            <w:tcW w:w="6310" w:type="dxa"/>
            <w:gridSpan w:val="2"/>
            <w:shd w:val="clear" w:color="auto" w:fill="auto"/>
            <w:tcMar>
              <w:left w:w="108" w:type="dxa"/>
            </w:tcMar>
          </w:tcPr>
          <w:p w:rsidR="00A7499F" w:rsidRDefault="00A7499F" w:rsidP="00B82770">
            <w:r>
              <w:t>Beurteilen Sie diesen Tageskostplan hinsichtlich fünf Kriterien.</w:t>
            </w:r>
          </w:p>
          <w:p w:rsidR="00A7499F" w:rsidRDefault="00A7499F" w:rsidP="00B82770">
            <w:r>
              <w:t>Machen Sie drei Verbesserungsvorschläge und begründen Sie diese.</w:t>
            </w:r>
          </w:p>
          <w:p w:rsidR="00A7499F" w:rsidRDefault="00A7499F" w:rsidP="00B82770"/>
        </w:tc>
        <w:tc>
          <w:tcPr>
            <w:tcW w:w="804" w:type="dxa"/>
            <w:gridSpan w:val="3"/>
            <w:shd w:val="clear" w:color="auto" w:fill="auto"/>
            <w:tcMar>
              <w:left w:w="108" w:type="dxa"/>
            </w:tcMar>
          </w:tcPr>
          <w:p w:rsidR="00A7499F" w:rsidRDefault="00A7499F" w:rsidP="00B82770">
            <w:pPr>
              <w:jc w:val="center"/>
              <w:rPr>
                <w:b/>
              </w:rPr>
            </w:pPr>
          </w:p>
        </w:tc>
        <w:tc>
          <w:tcPr>
            <w:tcW w:w="786" w:type="dxa"/>
            <w:gridSpan w:val="4"/>
            <w:shd w:val="clear" w:color="auto" w:fill="auto"/>
            <w:tcMar>
              <w:left w:w="108" w:type="dxa"/>
            </w:tcMar>
          </w:tcPr>
          <w:p w:rsidR="00A7499F" w:rsidRDefault="00A7499F" w:rsidP="00B82770">
            <w:pPr>
              <w:jc w:val="center"/>
              <w:rPr>
                <w:b/>
              </w:rPr>
            </w:pPr>
            <w:r>
              <w:rPr>
                <w:b/>
              </w:rPr>
              <w:t>8</w:t>
            </w:r>
          </w:p>
        </w:tc>
        <w:tc>
          <w:tcPr>
            <w:tcW w:w="770" w:type="dxa"/>
            <w:shd w:val="clear" w:color="auto" w:fill="BFBFBF" w:themeFill="background1" w:themeFillShade="BF"/>
            <w:tcMar>
              <w:left w:w="108" w:type="dxa"/>
            </w:tcMar>
          </w:tcPr>
          <w:p w:rsidR="00A7499F" w:rsidRDefault="00A7499F" w:rsidP="00B82770">
            <w:pPr>
              <w:jc w:val="center"/>
              <w:rPr>
                <w:b/>
              </w:rPr>
            </w:pPr>
          </w:p>
        </w:tc>
      </w:tr>
      <w:tr w:rsidR="00A7499F" w:rsidTr="00B82770">
        <w:tc>
          <w:tcPr>
            <w:tcW w:w="964" w:type="dxa"/>
            <w:gridSpan w:val="2"/>
            <w:shd w:val="clear" w:color="auto" w:fill="auto"/>
            <w:tcMar>
              <w:left w:w="108" w:type="dxa"/>
            </w:tcMar>
          </w:tcPr>
          <w:p w:rsidR="00A7499F" w:rsidRDefault="00A7499F" w:rsidP="00B82770">
            <w:r>
              <w:t>4.3</w:t>
            </w:r>
          </w:p>
        </w:tc>
        <w:tc>
          <w:tcPr>
            <w:tcW w:w="6310" w:type="dxa"/>
            <w:gridSpan w:val="2"/>
            <w:shd w:val="clear" w:color="auto" w:fill="auto"/>
            <w:tcMar>
              <w:left w:w="108" w:type="dxa"/>
            </w:tcMar>
          </w:tcPr>
          <w:p w:rsidR="00A7499F" w:rsidRDefault="00A7499F" w:rsidP="00B82770">
            <w:r>
              <w:t xml:space="preserve">Die Regeln der DGE sagen auch, </w:t>
            </w:r>
            <w:r w:rsidRPr="00315DA1">
              <w:rPr>
                <w:u w:val="single"/>
              </w:rPr>
              <w:t>wie man essen soll</w:t>
            </w:r>
            <w:r>
              <w:t xml:space="preserve"> und was sonst noch </w:t>
            </w:r>
            <w:r w:rsidRPr="00315DA1">
              <w:rPr>
                <w:u w:val="single"/>
              </w:rPr>
              <w:t>gut für die Gesundheit</w:t>
            </w:r>
            <w:r>
              <w:t xml:space="preserve"> ist. </w:t>
            </w:r>
          </w:p>
          <w:p w:rsidR="00A7499F" w:rsidRDefault="00A7499F" w:rsidP="00B82770">
            <w:r>
              <w:t>Nennen Sie mindestens zwei dieser DGE-Regeln und kontrollieren Sie, ob die Regeln in diesem Tagesplan berücksichtigt werden.</w:t>
            </w:r>
          </w:p>
          <w:p w:rsidR="00A7499F" w:rsidRDefault="00A7499F" w:rsidP="00B82770"/>
        </w:tc>
        <w:tc>
          <w:tcPr>
            <w:tcW w:w="804" w:type="dxa"/>
            <w:gridSpan w:val="3"/>
            <w:shd w:val="clear" w:color="auto" w:fill="auto"/>
            <w:tcMar>
              <w:left w:w="108" w:type="dxa"/>
            </w:tcMar>
          </w:tcPr>
          <w:p w:rsidR="00A7499F" w:rsidRDefault="00A7499F" w:rsidP="00B82770">
            <w:pPr>
              <w:jc w:val="center"/>
              <w:rPr>
                <w:b/>
              </w:rPr>
            </w:pPr>
          </w:p>
        </w:tc>
        <w:tc>
          <w:tcPr>
            <w:tcW w:w="786" w:type="dxa"/>
            <w:gridSpan w:val="4"/>
            <w:shd w:val="clear" w:color="auto" w:fill="auto"/>
            <w:tcMar>
              <w:left w:w="108" w:type="dxa"/>
            </w:tcMar>
          </w:tcPr>
          <w:p w:rsidR="00A7499F" w:rsidRDefault="00A7499F" w:rsidP="00B82770">
            <w:pPr>
              <w:jc w:val="center"/>
              <w:rPr>
                <w:b/>
              </w:rPr>
            </w:pPr>
          </w:p>
        </w:tc>
        <w:tc>
          <w:tcPr>
            <w:tcW w:w="770" w:type="dxa"/>
            <w:shd w:val="pct30" w:color="auto" w:fill="auto"/>
            <w:tcMar>
              <w:left w:w="108" w:type="dxa"/>
            </w:tcMar>
          </w:tcPr>
          <w:p w:rsidR="00A7499F" w:rsidRDefault="00EF691C" w:rsidP="00B82770">
            <w:pPr>
              <w:jc w:val="center"/>
              <w:rPr>
                <w:b/>
              </w:rPr>
            </w:pPr>
            <w:r>
              <w:rPr>
                <w:b/>
              </w:rPr>
              <w:t>4</w:t>
            </w:r>
          </w:p>
        </w:tc>
      </w:tr>
      <w:tr w:rsidR="00A7499F" w:rsidTr="00B82770">
        <w:tc>
          <w:tcPr>
            <w:tcW w:w="955" w:type="dxa"/>
            <w:shd w:val="clear" w:color="auto" w:fill="auto"/>
            <w:tcMar>
              <w:left w:w="108" w:type="dxa"/>
            </w:tcMar>
          </w:tcPr>
          <w:p w:rsidR="00A7499F" w:rsidRDefault="00A7499F" w:rsidP="00B82770">
            <w:r>
              <w:t xml:space="preserve">4.4 </w:t>
            </w:r>
          </w:p>
        </w:tc>
        <w:tc>
          <w:tcPr>
            <w:tcW w:w="6319" w:type="dxa"/>
            <w:gridSpan w:val="3"/>
            <w:shd w:val="clear" w:color="auto" w:fill="auto"/>
            <w:tcMar>
              <w:left w:w="108" w:type="dxa"/>
            </w:tcMar>
          </w:tcPr>
          <w:p w:rsidR="00A7499F" w:rsidRDefault="00A7499F" w:rsidP="00B82770">
            <w:r>
              <w:t>Für welche Lebensmittelgruppe gilt diese Verzehrsempfehlung?</w:t>
            </w:r>
          </w:p>
          <w:p w:rsidR="00A7499F" w:rsidRDefault="00A7499F" w:rsidP="00B82770">
            <w:r>
              <w:t>„</w:t>
            </w:r>
            <w:r w:rsidR="006803D7">
              <w:t>Z</w:t>
            </w:r>
            <w:r>
              <w:t xml:space="preserve">um maßvollen Genuss“ – Verzehrsempfehlung 4 = 3 + 1 </w:t>
            </w:r>
          </w:p>
          <w:p w:rsidR="00A7499F" w:rsidRDefault="00EF691C" w:rsidP="00B82770">
            <w:r>
              <w:t xml:space="preserve">B: </w:t>
            </w:r>
            <w:r w:rsidR="00A7499F">
              <w:t>Begründen Sie die Verzehrsempfehlung.</w:t>
            </w:r>
          </w:p>
          <w:p w:rsidR="00EF691C" w:rsidRDefault="00EF691C" w:rsidP="00B82770">
            <w:r>
              <w:t>C: Begründen Sie die Verzehrsempfehlung und geben Sie ein Beispiel an.</w:t>
            </w:r>
          </w:p>
          <w:p w:rsidR="00A7499F" w:rsidRDefault="00A7499F" w:rsidP="00B82770"/>
        </w:tc>
        <w:tc>
          <w:tcPr>
            <w:tcW w:w="798" w:type="dxa"/>
            <w:gridSpan w:val="2"/>
            <w:shd w:val="clear" w:color="auto" w:fill="auto"/>
            <w:tcMar>
              <w:left w:w="108" w:type="dxa"/>
            </w:tcMar>
          </w:tcPr>
          <w:p w:rsidR="00A7499F" w:rsidRDefault="00A7499F" w:rsidP="00B82770">
            <w:pPr>
              <w:jc w:val="center"/>
              <w:rPr>
                <w:b/>
              </w:rPr>
            </w:pPr>
          </w:p>
        </w:tc>
        <w:tc>
          <w:tcPr>
            <w:tcW w:w="784" w:type="dxa"/>
            <w:gridSpan w:val="4"/>
            <w:shd w:val="clear" w:color="auto" w:fill="auto"/>
            <w:tcMar>
              <w:left w:w="108" w:type="dxa"/>
            </w:tcMar>
          </w:tcPr>
          <w:p w:rsidR="00A7499F" w:rsidRDefault="00A7499F" w:rsidP="00B82770">
            <w:pPr>
              <w:jc w:val="center"/>
              <w:rPr>
                <w:b/>
              </w:rPr>
            </w:pPr>
            <w:r>
              <w:rPr>
                <w:b/>
              </w:rPr>
              <w:t>3</w:t>
            </w:r>
          </w:p>
        </w:tc>
        <w:tc>
          <w:tcPr>
            <w:tcW w:w="778" w:type="dxa"/>
            <w:gridSpan w:val="2"/>
            <w:shd w:val="pct30" w:color="auto" w:fill="auto"/>
            <w:tcMar>
              <w:left w:w="108" w:type="dxa"/>
            </w:tcMar>
          </w:tcPr>
          <w:p w:rsidR="00A7499F" w:rsidRDefault="00EF691C" w:rsidP="00B82770">
            <w:pPr>
              <w:jc w:val="center"/>
              <w:rPr>
                <w:b/>
              </w:rPr>
            </w:pPr>
            <w:r>
              <w:rPr>
                <w:b/>
              </w:rPr>
              <w:t>3</w:t>
            </w:r>
          </w:p>
        </w:tc>
      </w:tr>
      <w:tr w:rsidR="00A7499F" w:rsidTr="00B82770">
        <w:tc>
          <w:tcPr>
            <w:tcW w:w="964" w:type="dxa"/>
            <w:gridSpan w:val="2"/>
            <w:shd w:val="clear" w:color="auto" w:fill="auto"/>
            <w:tcMar>
              <w:left w:w="108" w:type="dxa"/>
            </w:tcMar>
          </w:tcPr>
          <w:p w:rsidR="00A7499F" w:rsidRDefault="00A7499F" w:rsidP="00B82770">
            <w:r>
              <w:t>4.5</w:t>
            </w:r>
          </w:p>
        </w:tc>
        <w:tc>
          <w:tcPr>
            <w:tcW w:w="6310" w:type="dxa"/>
            <w:gridSpan w:val="2"/>
            <w:shd w:val="clear" w:color="auto" w:fill="auto"/>
            <w:tcMar>
              <w:left w:w="108" w:type="dxa"/>
            </w:tcMar>
          </w:tcPr>
          <w:p w:rsidR="00A7499F" w:rsidRDefault="00A7499F" w:rsidP="00B82770">
            <w:r>
              <w:rPr>
                <w:noProof/>
              </w:rPr>
              <mc:AlternateContent>
                <mc:Choice Requires="wpg">
                  <w:drawing>
                    <wp:anchor distT="0" distB="0" distL="114300" distR="114300" simplePos="0" relativeHeight="252363776" behindDoc="0" locked="0" layoutInCell="1" allowOverlap="1" wp14:anchorId="702487CB" wp14:editId="447A7BE5">
                      <wp:simplePos x="0" y="0"/>
                      <wp:positionH relativeFrom="column">
                        <wp:posOffset>2677160</wp:posOffset>
                      </wp:positionH>
                      <wp:positionV relativeFrom="paragraph">
                        <wp:posOffset>26670</wp:posOffset>
                      </wp:positionV>
                      <wp:extent cx="1146175" cy="915035"/>
                      <wp:effectExtent l="0" t="0" r="0" b="0"/>
                      <wp:wrapTight wrapText="bothSides">
                        <wp:wrapPolygon edited="0">
                          <wp:start x="0" y="0"/>
                          <wp:lineTo x="0" y="21150"/>
                          <wp:lineTo x="21193" y="21150"/>
                          <wp:lineTo x="21193" y="0"/>
                          <wp:lineTo x="0" y="0"/>
                        </wp:wrapPolygon>
                      </wp:wrapTight>
                      <wp:docPr id="1740" name="Gruppieren 477"/>
                      <wp:cNvGraphicFramePr/>
                      <a:graphic xmlns:a="http://schemas.openxmlformats.org/drawingml/2006/main">
                        <a:graphicData uri="http://schemas.microsoft.com/office/word/2010/wordprocessingGroup">
                          <wpg:wgp>
                            <wpg:cNvGrpSpPr/>
                            <wpg:grpSpPr>
                              <a:xfrm>
                                <a:off x="0" y="0"/>
                                <a:ext cx="1145520" cy="914400"/>
                                <a:chOff x="0" y="0"/>
                                <a:chExt cx="0" cy="0"/>
                              </a:xfrm>
                            </wpg:grpSpPr>
                            <pic:pic xmlns:pic="http://schemas.openxmlformats.org/drawingml/2006/picture">
                              <pic:nvPicPr>
                                <pic:cNvPr id="1741" name="Picture 2"/>
                                <pic:cNvPicPr/>
                              </pic:nvPicPr>
                              <pic:blipFill>
                                <a:blip r:embed="rId80"/>
                                <a:stretch/>
                              </pic:blipFill>
                              <pic:spPr>
                                <a:xfrm>
                                  <a:off x="0" y="0"/>
                                  <a:ext cx="1145520" cy="914400"/>
                                </a:xfrm>
                                <a:prstGeom prst="rect">
                                  <a:avLst/>
                                </a:prstGeom>
                                <a:ln>
                                  <a:noFill/>
                                </a:ln>
                              </pic:spPr>
                            </pic:pic>
                            <pic:pic xmlns:pic="http://schemas.openxmlformats.org/drawingml/2006/picture">
                              <pic:nvPicPr>
                                <pic:cNvPr id="1742" name="Picture 2"/>
                                <pic:cNvPicPr/>
                              </pic:nvPicPr>
                              <pic:blipFill>
                                <a:blip r:embed="rId80"/>
                                <a:srcRect l="63350" t="35809" r="23285" b="48501"/>
                                <a:stretch/>
                              </pic:blipFill>
                              <pic:spPr>
                                <a:xfrm>
                                  <a:off x="591120" y="327600"/>
                                  <a:ext cx="152280" cy="143640"/>
                                </a:xfrm>
                                <a:prstGeom prst="rect">
                                  <a:avLst/>
                                </a:prstGeom>
                                <a:ln>
                                  <a:noFill/>
                                </a:ln>
                              </pic:spPr>
                            </pic:pic>
                          </wpg:wgp>
                        </a:graphicData>
                      </a:graphic>
                    </wp:anchor>
                  </w:drawing>
                </mc:Choice>
                <mc:Fallback>
                  <w:pict>
                    <v:group id="Gruppieren 477" o:spid="_x0000_s1026" style="position:absolute;margin-left:210.8pt;margin-top:2.1pt;width:90.25pt;height:72.05pt;z-index:252363776" coordsize="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145520;height:9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TonDAAAA3QAAAA8AAABkcnMvZG93bnJldi54bWxET0trwkAQvhf8D8sI3nQTkSqpq6ggCB58&#10;B3obstMkNTsbsqum/vpuQehtPr7nTOetqcSdGldaVhAPIhDEmdUl5wrOp3V/AsJ5ZI2VZVLwQw7m&#10;s87bFBNtH3yg+9HnIoSwS1BB4X2dSOmyggy6ga2JA/dlG4M+wCaXusFHCDeVHEbRuzRYcmgosKZV&#10;Qdn1eDMKPndpmi9R2jLe0+WZjpfb71WrVK/bLj5AeGr9v/jl3ugwfzyK4e+bcIK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OicMAAADdAAAADwAAAAAAAAAAAAAAAACf&#10;AgAAZHJzL2Rvd25yZXYueG1sUEsFBgAAAAAEAAQA9wAAAI8DAAAAAA==&#10;">
                        <v:imagedata r:id="rId191" o:title=""/>
                      </v:shape>
                      <v:shape id="Picture 2" o:spid="_x0000_s1028" type="#_x0000_t75" style="position:absolute;left:591120;top:327600;width:152280;height:14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NFL3CAAAA3QAAAA8AAABkcnMvZG93bnJldi54bWxET9tqAjEQfS/4D2EE32rWRa2sRpFSQYoU&#10;tH7AmIy7i5vJkkRd/74RhL7N4VxnsepsI27kQ+1YwWiYgSDWztRcKjj+bt5nIEJENtg4JgUPCrBa&#10;9t4WWBh35z3dDrEUKYRDgQqqGNtCyqArshiGriVO3Nl5izFBX0rj8Z7CbSPzLJtKizWnhgpb+qxI&#10;Xw5Xq+A76Hia+IuentfjjfQ/u+Yrnyk16HfrOYhIXfwXv9xbk+Z/jHN4fpNO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zRS9wgAAAN0AAAAPAAAAAAAAAAAAAAAAAJ8C&#10;AABkcnMvZG93bnJldi54bWxQSwUGAAAAAAQABAD3AAAAjgMAAAAA&#10;">
                        <v:imagedata r:id="rId191" o:title="" croptop="23468f" cropbottom="31786f" cropleft="41517f" cropright="15260f"/>
                      </v:shape>
                      <w10:wrap type="tight"/>
                    </v:group>
                  </w:pict>
                </mc:Fallback>
              </mc:AlternateContent>
            </w:r>
            <w:r>
              <w:t xml:space="preserve">Finden Sie den Fehler in der Pyramide </w:t>
            </w:r>
            <w:r>
              <w:br/>
              <w:t>und korrigieren Sie ihn.</w:t>
            </w:r>
          </w:p>
          <w:p w:rsidR="00A7499F" w:rsidRDefault="00A7499F" w:rsidP="00B82770"/>
          <w:p w:rsidR="00A7499F" w:rsidRDefault="00A7499F" w:rsidP="00B82770"/>
          <w:p w:rsidR="00A7499F" w:rsidRDefault="00A7499F" w:rsidP="00B82770"/>
          <w:p w:rsidR="00A7499F" w:rsidRDefault="00A7499F" w:rsidP="00B82770"/>
        </w:tc>
        <w:tc>
          <w:tcPr>
            <w:tcW w:w="804" w:type="dxa"/>
            <w:gridSpan w:val="3"/>
            <w:shd w:val="clear" w:color="auto" w:fill="D9D9D9" w:themeFill="background1" w:themeFillShade="D9"/>
            <w:tcMar>
              <w:left w:w="108" w:type="dxa"/>
            </w:tcMar>
          </w:tcPr>
          <w:p w:rsidR="00A7499F" w:rsidRDefault="00A7499F" w:rsidP="00B82770">
            <w:pPr>
              <w:jc w:val="center"/>
              <w:rPr>
                <w:b/>
              </w:rPr>
            </w:pPr>
            <w:r>
              <w:rPr>
                <w:b/>
              </w:rPr>
              <w:t>2</w:t>
            </w:r>
          </w:p>
        </w:tc>
        <w:tc>
          <w:tcPr>
            <w:tcW w:w="786" w:type="dxa"/>
            <w:gridSpan w:val="4"/>
            <w:shd w:val="clear" w:color="auto" w:fill="auto"/>
            <w:tcMar>
              <w:left w:w="108" w:type="dxa"/>
            </w:tcMar>
          </w:tcPr>
          <w:p w:rsidR="00A7499F" w:rsidRDefault="00A7499F" w:rsidP="00B82770">
            <w:pPr>
              <w:jc w:val="center"/>
              <w:rPr>
                <w:b/>
              </w:rPr>
            </w:pPr>
            <w:r>
              <w:rPr>
                <w:b/>
              </w:rPr>
              <w:t>1</w:t>
            </w:r>
          </w:p>
        </w:tc>
        <w:tc>
          <w:tcPr>
            <w:tcW w:w="770" w:type="dxa"/>
            <w:shd w:val="pct30" w:color="auto" w:fill="auto"/>
            <w:tcMar>
              <w:left w:w="108" w:type="dxa"/>
            </w:tcMar>
          </w:tcPr>
          <w:p w:rsidR="00A7499F" w:rsidRDefault="00A7499F" w:rsidP="00B82770">
            <w:pPr>
              <w:jc w:val="center"/>
              <w:rPr>
                <w:b/>
              </w:rPr>
            </w:pPr>
            <w:r>
              <w:rPr>
                <w:b/>
              </w:rPr>
              <w:t>1</w:t>
            </w:r>
          </w:p>
        </w:tc>
      </w:tr>
      <w:tr w:rsidR="00A7499F" w:rsidTr="00B82770">
        <w:tc>
          <w:tcPr>
            <w:tcW w:w="964" w:type="dxa"/>
            <w:gridSpan w:val="2"/>
            <w:shd w:val="clear" w:color="auto" w:fill="auto"/>
            <w:tcMar>
              <w:left w:w="108" w:type="dxa"/>
            </w:tcMar>
          </w:tcPr>
          <w:p w:rsidR="00A7499F" w:rsidRDefault="00A7499F" w:rsidP="00B82770">
            <w:r>
              <w:t>4.6</w:t>
            </w:r>
          </w:p>
        </w:tc>
        <w:tc>
          <w:tcPr>
            <w:tcW w:w="6310" w:type="dxa"/>
            <w:gridSpan w:val="2"/>
            <w:shd w:val="clear" w:color="auto" w:fill="auto"/>
            <w:tcMar>
              <w:left w:w="108" w:type="dxa"/>
            </w:tcMar>
          </w:tcPr>
          <w:p w:rsidR="00A7499F" w:rsidRDefault="00A7499F" w:rsidP="00B82770">
            <w:r>
              <w:t>„Aus jeder Stufe der Pyramide sollte jeden Tag etwas gegessen werden!“</w:t>
            </w:r>
          </w:p>
          <w:p w:rsidR="00A7499F" w:rsidRDefault="00A7499F" w:rsidP="00B82770">
            <w:r>
              <w:t xml:space="preserve">Nehmen Sie Stellung zu der Aussage. </w:t>
            </w:r>
          </w:p>
          <w:p w:rsidR="00A7499F" w:rsidRDefault="00A7499F" w:rsidP="00B82770">
            <w:r>
              <w:t>B: Begründen Sie Ihre Entscheidung an einem Beispiel.</w:t>
            </w:r>
          </w:p>
          <w:p w:rsidR="00A7499F" w:rsidRDefault="00A7499F" w:rsidP="00B82770"/>
          <w:p w:rsidR="00A7499F" w:rsidRDefault="00A7499F" w:rsidP="00B82770">
            <w:r>
              <w:t>C: Begründen Sie Ihre Entscheidung an zwei Beispielen.</w:t>
            </w:r>
          </w:p>
          <w:p w:rsidR="00A7499F" w:rsidRDefault="00A7499F" w:rsidP="00B82770"/>
        </w:tc>
        <w:tc>
          <w:tcPr>
            <w:tcW w:w="804" w:type="dxa"/>
            <w:gridSpan w:val="3"/>
            <w:shd w:val="clear" w:color="auto" w:fill="auto"/>
            <w:tcMar>
              <w:left w:w="108" w:type="dxa"/>
            </w:tcMar>
          </w:tcPr>
          <w:p w:rsidR="00A7499F" w:rsidRDefault="00A7499F" w:rsidP="00B82770">
            <w:pPr>
              <w:jc w:val="center"/>
              <w:rPr>
                <w:b/>
              </w:rPr>
            </w:pPr>
          </w:p>
        </w:tc>
        <w:tc>
          <w:tcPr>
            <w:tcW w:w="786" w:type="dxa"/>
            <w:gridSpan w:val="4"/>
            <w:shd w:val="clear" w:color="auto" w:fill="auto"/>
            <w:tcMar>
              <w:left w:w="108" w:type="dxa"/>
            </w:tcMar>
          </w:tcPr>
          <w:p w:rsidR="00A7499F" w:rsidRDefault="00A7499F" w:rsidP="00B82770">
            <w:pPr>
              <w:jc w:val="center"/>
              <w:rPr>
                <w:b/>
              </w:rPr>
            </w:pPr>
            <w:r>
              <w:rPr>
                <w:b/>
              </w:rPr>
              <w:t>2</w:t>
            </w:r>
          </w:p>
        </w:tc>
        <w:tc>
          <w:tcPr>
            <w:tcW w:w="770" w:type="dxa"/>
            <w:shd w:val="clear" w:color="auto" w:fill="FFFFFF" w:themeFill="background1"/>
            <w:tcMar>
              <w:left w:w="108" w:type="dxa"/>
            </w:tcMar>
          </w:tcPr>
          <w:p w:rsidR="00A7499F" w:rsidRDefault="00A7499F" w:rsidP="00B82770">
            <w:pPr>
              <w:jc w:val="center"/>
              <w:rPr>
                <w:b/>
              </w:rPr>
            </w:pPr>
            <w:r>
              <w:rPr>
                <w:b/>
              </w:rPr>
              <w:t>3</w:t>
            </w:r>
          </w:p>
        </w:tc>
      </w:tr>
    </w:tbl>
    <w:p w:rsidR="00FC5BFD" w:rsidRPr="00FC5BFD" w:rsidRDefault="00FC5BFD" w:rsidP="00FC5BFD">
      <w:pPr>
        <w:pStyle w:val="MaginaliegrauIcon"/>
        <w:framePr w:wrap="around" w:x="12410" w:y="1"/>
        <w:rPr>
          <w:sz w:val="16"/>
          <w:lang w:val="en-US"/>
        </w:rPr>
      </w:pPr>
      <w:r w:rsidRPr="00FC5BFD">
        <w:rPr>
          <w:sz w:val="16"/>
          <w:lang w:val="en-US"/>
        </w:rPr>
        <w:t>Icons</w:t>
      </w:r>
      <w:r>
        <w:rPr>
          <w:sz w:val="16"/>
          <w:lang w:val="en-US"/>
        </w:rPr>
        <w:t>:</w:t>
      </w:r>
      <w:r w:rsidRPr="00FC5BFD">
        <w:rPr>
          <w:sz w:val="16"/>
          <w:lang w:val="en-US"/>
        </w:rPr>
        <w:t xml:space="preserve"> Copyright: aid infodienst, Idee: S. Mannhardt, ND</w:t>
      </w:r>
    </w:p>
    <w:p w:rsidR="00A7499F" w:rsidRPr="00FC5BFD" w:rsidRDefault="00A7499F" w:rsidP="00A7499F">
      <w:pPr>
        <w:rPr>
          <w:lang w:val="en-US"/>
        </w:rPr>
      </w:pPr>
    </w:p>
    <w:p w:rsidR="00A7499F" w:rsidRPr="00FC5BFD" w:rsidRDefault="00A7499F" w:rsidP="00A7499F">
      <w:pPr>
        <w:rPr>
          <w:lang w:val="en-US"/>
        </w:rPr>
      </w:pPr>
    </w:p>
    <w:p w:rsidR="00A7499F" w:rsidRPr="00FC5BFD" w:rsidRDefault="00A7499F" w:rsidP="00A7499F">
      <w:pPr>
        <w:rPr>
          <w:lang w:val="en-US"/>
        </w:rPr>
      </w:pPr>
    </w:p>
    <w:tbl>
      <w:tblPr>
        <w:tblStyle w:val="Tabellenraster2"/>
        <w:tblW w:w="9640" w:type="dxa"/>
        <w:tblInd w:w="-34" w:type="dxa"/>
        <w:tblLook w:val="04A0" w:firstRow="1" w:lastRow="0" w:firstColumn="1" w:lastColumn="0" w:noHBand="0" w:noVBand="1"/>
      </w:tblPr>
      <w:tblGrid>
        <w:gridCol w:w="7372"/>
        <w:gridCol w:w="708"/>
        <w:gridCol w:w="851"/>
        <w:gridCol w:w="709"/>
      </w:tblGrid>
      <w:tr w:rsidR="00A7499F" w:rsidRPr="00A13F8A" w:rsidTr="00B82770">
        <w:trPr>
          <w:trHeight w:val="563"/>
        </w:trPr>
        <w:tc>
          <w:tcPr>
            <w:tcW w:w="7372" w:type="dxa"/>
            <w:tcBorders>
              <w:top w:val="single" w:sz="4" w:space="0" w:color="auto"/>
              <w:left w:val="single" w:sz="4" w:space="0" w:color="auto"/>
              <w:bottom w:val="single" w:sz="4" w:space="0" w:color="auto"/>
            </w:tcBorders>
            <w:vAlign w:val="center"/>
          </w:tcPr>
          <w:p w:rsidR="00A7499F" w:rsidRPr="00A13F8A" w:rsidRDefault="00A7499F" w:rsidP="00B82770">
            <w:r>
              <w:t>Erreichte Punktzahl</w:t>
            </w:r>
          </w:p>
        </w:tc>
        <w:tc>
          <w:tcPr>
            <w:tcW w:w="708" w:type="dxa"/>
            <w:tcBorders>
              <w:bottom w:val="single" w:sz="4" w:space="0" w:color="auto"/>
            </w:tcBorders>
            <w:shd w:val="clear" w:color="auto" w:fill="F2F2F2" w:themeFill="background1" w:themeFillShade="F2"/>
            <w:vAlign w:val="center"/>
          </w:tcPr>
          <w:p w:rsidR="00A7499F" w:rsidRPr="00A13F8A" w:rsidRDefault="00A7499F" w:rsidP="00B82770">
            <w:pPr>
              <w:rPr>
                <w:sz w:val="24"/>
                <w:szCs w:val="24"/>
              </w:rPr>
            </w:pPr>
          </w:p>
        </w:tc>
        <w:tc>
          <w:tcPr>
            <w:tcW w:w="851" w:type="dxa"/>
            <w:tcBorders>
              <w:bottom w:val="single" w:sz="4" w:space="0" w:color="auto"/>
            </w:tcBorders>
            <w:shd w:val="clear" w:color="auto" w:fill="D9D9D9" w:themeFill="background1" w:themeFillShade="D9"/>
            <w:vAlign w:val="center"/>
          </w:tcPr>
          <w:p w:rsidR="00A7499F" w:rsidRPr="00A13F8A" w:rsidRDefault="00A7499F" w:rsidP="00B82770">
            <w:pPr>
              <w:rPr>
                <w:sz w:val="24"/>
                <w:szCs w:val="24"/>
              </w:rPr>
            </w:pPr>
          </w:p>
        </w:tc>
        <w:tc>
          <w:tcPr>
            <w:tcW w:w="709" w:type="dxa"/>
            <w:tcBorders>
              <w:bottom w:val="single" w:sz="4" w:space="0" w:color="auto"/>
            </w:tcBorders>
            <w:shd w:val="clear" w:color="auto" w:fill="BFBFBF" w:themeFill="background1" w:themeFillShade="BF"/>
            <w:vAlign w:val="center"/>
          </w:tcPr>
          <w:p w:rsidR="00A7499F" w:rsidRPr="00A13F8A" w:rsidRDefault="00A7499F" w:rsidP="00B82770">
            <w:pPr>
              <w:rPr>
                <w:sz w:val="24"/>
                <w:szCs w:val="24"/>
              </w:rPr>
            </w:pPr>
          </w:p>
        </w:tc>
      </w:tr>
      <w:tr w:rsidR="00A7499F" w:rsidRPr="00A13F8A" w:rsidTr="00B82770">
        <w:trPr>
          <w:trHeight w:val="551"/>
        </w:trPr>
        <w:tc>
          <w:tcPr>
            <w:tcW w:w="7372" w:type="dxa"/>
            <w:tcBorders>
              <w:top w:val="single" w:sz="4" w:space="0" w:color="auto"/>
              <w:left w:val="single" w:sz="4" w:space="0" w:color="auto"/>
              <w:bottom w:val="single" w:sz="12" w:space="0" w:color="auto"/>
            </w:tcBorders>
            <w:vAlign w:val="center"/>
          </w:tcPr>
          <w:p w:rsidR="00A7499F" w:rsidRPr="00A13F8A" w:rsidRDefault="00A7499F" w:rsidP="00B82770">
            <w:r w:rsidRPr="00A13F8A">
              <w:t>Gesamt</w:t>
            </w:r>
            <w:r>
              <w:t xml:space="preserve">punktzahl: </w:t>
            </w:r>
          </w:p>
        </w:tc>
        <w:tc>
          <w:tcPr>
            <w:tcW w:w="708" w:type="dxa"/>
            <w:tcBorders>
              <w:top w:val="single" w:sz="4" w:space="0" w:color="auto"/>
              <w:bottom w:val="single" w:sz="12" w:space="0" w:color="auto"/>
            </w:tcBorders>
            <w:shd w:val="clear" w:color="auto" w:fill="F2F2F2" w:themeFill="background1" w:themeFillShade="F2"/>
            <w:vAlign w:val="center"/>
          </w:tcPr>
          <w:p w:rsidR="00A7499F" w:rsidRPr="00A13F8A" w:rsidRDefault="00A7499F" w:rsidP="00B82770">
            <w:pPr>
              <w:rPr>
                <w:sz w:val="24"/>
                <w:szCs w:val="24"/>
              </w:rPr>
            </w:pPr>
            <w:r>
              <w:rPr>
                <w:sz w:val="24"/>
                <w:szCs w:val="24"/>
              </w:rPr>
              <w:t>30</w:t>
            </w:r>
          </w:p>
        </w:tc>
        <w:tc>
          <w:tcPr>
            <w:tcW w:w="851" w:type="dxa"/>
            <w:tcBorders>
              <w:top w:val="single" w:sz="4" w:space="0" w:color="auto"/>
              <w:bottom w:val="single" w:sz="12" w:space="0" w:color="auto"/>
            </w:tcBorders>
            <w:shd w:val="clear" w:color="auto" w:fill="D9D9D9" w:themeFill="background1" w:themeFillShade="D9"/>
            <w:vAlign w:val="center"/>
          </w:tcPr>
          <w:p w:rsidR="00A7499F" w:rsidRPr="00A13F8A" w:rsidRDefault="00A7499F" w:rsidP="00B82770">
            <w:pPr>
              <w:rPr>
                <w:sz w:val="24"/>
                <w:szCs w:val="24"/>
              </w:rPr>
            </w:pPr>
            <w:r>
              <w:rPr>
                <w:sz w:val="24"/>
                <w:szCs w:val="24"/>
              </w:rPr>
              <w:t>40</w:t>
            </w:r>
          </w:p>
        </w:tc>
        <w:tc>
          <w:tcPr>
            <w:tcW w:w="709" w:type="dxa"/>
            <w:tcBorders>
              <w:top w:val="single" w:sz="4" w:space="0" w:color="auto"/>
              <w:bottom w:val="single" w:sz="12" w:space="0" w:color="auto"/>
            </w:tcBorders>
            <w:shd w:val="clear" w:color="auto" w:fill="BFBFBF" w:themeFill="background1" w:themeFillShade="BF"/>
            <w:vAlign w:val="center"/>
          </w:tcPr>
          <w:p w:rsidR="00A7499F" w:rsidRPr="00A13F8A" w:rsidRDefault="00A7499F" w:rsidP="00B82770">
            <w:pPr>
              <w:rPr>
                <w:sz w:val="24"/>
                <w:szCs w:val="24"/>
              </w:rPr>
            </w:pPr>
            <w:r>
              <w:rPr>
                <w:sz w:val="24"/>
                <w:szCs w:val="24"/>
              </w:rPr>
              <w:t>50</w:t>
            </w:r>
          </w:p>
        </w:tc>
      </w:tr>
      <w:tr w:rsidR="00A7499F" w:rsidRPr="00A13F8A" w:rsidTr="00B82770">
        <w:tc>
          <w:tcPr>
            <w:tcW w:w="7372" w:type="dxa"/>
            <w:tcBorders>
              <w:top w:val="single" w:sz="12" w:space="0" w:color="auto"/>
              <w:left w:val="single" w:sz="4" w:space="0" w:color="auto"/>
              <w:bottom w:val="double" w:sz="4" w:space="0" w:color="auto"/>
            </w:tcBorders>
            <w:shd w:val="clear" w:color="auto" w:fill="auto"/>
            <w:vAlign w:val="center"/>
          </w:tcPr>
          <w:p w:rsidR="00A7499F" w:rsidRPr="00A13F8A" w:rsidRDefault="00A7499F" w:rsidP="00B82770">
            <w:pPr>
              <w:pStyle w:val="berschrift4"/>
              <w:outlineLvl w:val="3"/>
              <w:rPr>
                <w:rStyle w:val="berschrift2Zchn"/>
                <w:rFonts w:eastAsia="Calibri"/>
              </w:rPr>
            </w:pPr>
            <w:r w:rsidRPr="00A13F8A">
              <w:rPr>
                <w:rStyle w:val="berschrift2Zchn"/>
                <w:rFonts w:eastAsia="Calibri"/>
              </w:rPr>
              <w:t>Note</w:t>
            </w:r>
          </w:p>
        </w:tc>
        <w:tc>
          <w:tcPr>
            <w:tcW w:w="708" w:type="dxa"/>
            <w:tcBorders>
              <w:top w:val="single" w:sz="12" w:space="0" w:color="auto"/>
              <w:bottom w:val="double" w:sz="4" w:space="0" w:color="auto"/>
            </w:tcBorders>
            <w:shd w:val="clear" w:color="auto" w:fill="F2F2F2" w:themeFill="background1" w:themeFillShade="F2"/>
            <w:vAlign w:val="center"/>
          </w:tcPr>
          <w:p w:rsidR="00A7499F" w:rsidRPr="00A13F8A" w:rsidRDefault="00A7499F" w:rsidP="00B82770">
            <w:pPr>
              <w:rPr>
                <w:sz w:val="24"/>
                <w:szCs w:val="24"/>
              </w:rPr>
            </w:pPr>
          </w:p>
        </w:tc>
        <w:tc>
          <w:tcPr>
            <w:tcW w:w="851" w:type="dxa"/>
            <w:tcBorders>
              <w:top w:val="single" w:sz="12" w:space="0" w:color="auto"/>
              <w:bottom w:val="double" w:sz="4" w:space="0" w:color="auto"/>
            </w:tcBorders>
            <w:shd w:val="clear" w:color="auto" w:fill="D9D9D9" w:themeFill="background1" w:themeFillShade="D9"/>
            <w:vAlign w:val="center"/>
          </w:tcPr>
          <w:p w:rsidR="00A7499F" w:rsidRPr="00A13F8A" w:rsidRDefault="00A7499F" w:rsidP="00B82770">
            <w:pPr>
              <w:rPr>
                <w:sz w:val="24"/>
                <w:szCs w:val="24"/>
              </w:rPr>
            </w:pPr>
          </w:p>
        </w:tc>
        <w:tc>
          <w:tcPr>
            <w:tcW w:w="709" w:type="dxa"/>
            <w:tcBorders>
              <w:top w:val="single" w:sz="12" w:space="0" w:color="auto"/>
              <w:bottom w:val="double" w:sz="4" w:space="0" w:color="auto"/>
            </w:tcBorders>
            <w:shd w:val="clear" w:color="auto" w:fill="BFBFBF" w:themeFill="background1" w:themeFillShade="BF"/>
            <w:vAlign w:val="center"/>
          </w:tcPr>
          <w:p w:rsidR="00A7499F" w:rsidRPr="00A13F8A" w:rsidRDefault="00A7499F" w:rsidP="00B82770">
            <w:pPr>
              <w:rPr>
                <w:sz w:val="24"/>
                <w:szCs w:val="24"/>
              </w:rPr>
            </w:pPr>
          </w:p>
        </w:tc>
      </w:tr>
    </w:tbl>
    <w:p w:rsidR="00A7499F" w:rsidRPr="00A13F8A" w:rsidRDefault="00A7499F" w:rsidP="00A7499F">
      <w:pPr>
        <w:pStyle w:val="berschrift1"/>
        <w:rPr>
          <w:rFonts w:eastAsia="Calibri"/>
        </w:rPr>
      </w:pPr>
      <w:r w:rsidRPr="00A13F8A">
        <w:rPr>
          <w:rFonts w:eastAsia="Calibri"/>
        </w:rPr>
        <w:tab/>
        <w:t xml:space="preserve">Viel </w:t>
      </w:r>
      <w:r w:rsidRPr="00A13F8A">
        <w:t>Erfolg</w:t>
      </w:r>
      <w:r w:rsidR="00C51A4A">
        <w:t>!</w:t>
      </w:r>
    </w:p>
    <w:p w:rsidR="00A7499F" w:rsidRDefault="00A7499F" w:rsidP="00A7499F"/>
    <w:p w:rsidR="002918DE" w:rsidRPr="002918DE" w:rsidRDefault="00FC5BFD" w:rsidP="002918DE">
      <w:pPr>
        <w:pStyle w:val="Marginaliegrau"/>
        <w:framePr w:wrap="around" w:x="8833" w:y="4519"/>
        <w:rPr>
          <w:lang w:val="en-US"/>
        </w:rPr>
      </w:pPr>
      <w:r>
        <w:rPr>
          <w:lang w:val="en-US"/>
        </w:rPr>
        <w:t xml:space="preserve">Ernährungspyramide: </w:t>
      </w:r>
      <w:r w:rsidR="002918DE" w:rsidRPr="002918DE">
        <w:rPr>
          <w:lang w:val="en-US"/>
        </w:rPr>
        <w:t>Copyright: aid infodienst, Idee: S. Mannhardt, ND</w:t>
      </w:r>
    </w:p>
    <w:p w:rsidR="00370DCA" w:rsidRPr="002918DE" w:rsidRDefault="00370DCA" w:rsidP="00BC71DA">
      <w:pPr>
        <w:spacing w:line="240" w:lineRule="exact"/>
        <w:rPr>
          <w:lang w:val="en-US"/>
        </w:rPr>
      </w:pPr>
    </w:p>
    <w:p w:rsidR="002918DE" w:rsidRDefault="002918DE" w:rsidP="002918DE">
      <w:pPr>
        <w:rPr>
          <w:lang w:val="en-US"/>
        </w:rPr>
      </w:pPr>
    </w:p>
    <w:sectPr w:rsidR="002918DE">
      <w:headerReference w:type="default" r:id="rId192"/>
      <w:footerReference w:type="default" r:id="rId193"/>
      <w:pgSz w:w="11906" w:h="16838"/>
      <w:pgMar w:top="1418" w:right="3402" w:bottom="1134" w:left="1134" w:header="709" w:footer="709" w:gutter="0"/>
      <w:cols w:space="720"/>
      <w:formProt w:val="0"/>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04A4" w:rsidRDefault="004604A4" w:rsidP="001E03DE">
      <w:r>
        <w:separator/>
      </w:r>
    </w:p>
  </w:endnote>
  <w:endnote w:type="continuationSeparator" w:id="0">
    <w:p w:rsidR="004604A4" w:rsidRDefault="004604A4"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panose1 w:val="020B05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ource Sans Pro Semibold">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B0180B" w:rsidRDefault="004604A4"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0B846075" wp14:editId="707520FF">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4604A4" w:rsidRPr="00E20335" w:rsidRDefault="004604A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67"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4604A4" w:rsidRPr="00E20335" w:rsidRDefault="004604A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pPr>
      <w:pStyle w:val="Fuzeile"/>
    </w:pPr>
    <w:r>
      <w:t>© Landesinstitut für Schulentwicklung 2015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CD1CB7" w:rsidRDefault="004604A4"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1A61D267" wp14:editId="35D17C41">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4604A4" w:rsidRPr="00E20335" w:rsidRDefault="004604A4"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079"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4604A4" w:rsidRPr="00E20335" w:rsidRDefault="004604A4"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r w:rsidRPr="00595C5A">
      <w:t>© Landesin</w:t>
    </w:r>
    <w:r>
      <w:t>stitut für Schulentwicklung 2015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CD1CB7">
    <w:pPr>
      <w:pStyle w:val="Fuzeile"/>
    </w:pPr>
    <w:r w:rsidRPr="00595C5A">
      <w:t>© Landesin</w:t>
    </w:r>
    <w:r>
      <w:t>stitut für Schulentwicklung 2015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CD1CB7" w:rsidRDefault="004604A4"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r w:rsidRPr="00595C5A">
      <w:t>© Landesin</w:t>
    </w:r>
    <w:r>
      <w:t>stitut für Schulentwicklung 2015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r w:rsidRPr="00595C5A">
      <w:t>© Landesin</w:t>
    </w:r>
    <w:r>
      <w:t>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04A4" w:rsidRDefault="004604A4" w:rsidP="001E03DE">
      <w:r>
        <w:separator/>
      </w:r>
    </w:p>
  </w:footnote>
  <w:footnote w:type="continuationSeparator" w:id="0">
    <w:p w:rsidR="004604A4" w:rsidRDefault="004604A4"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943640">
    <w:pPr>
      <w:pStyle w:val="Kopfzeile"/>
    </w:pPr>
    <w:r>
      <w:rPr>
        <w:noProof/>
      </w:rPr>
      <mc:AlternateContent>
        <mc:Choice Requires="wps">
          <w:drawing>
            <wp:anchor distT="0" distB="0" distL="114300" distR="114300" simplePos="0" relativeHeight="251644416" behindDoc="0" locked="0" layoutInCell="1" allowOverlap="1" wp14:anchorId="1F8FE9A7" wp14:editId="6F037BD7">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4604A4" w:rsidRPr="00E20335" w:rsidRDefault="004604A4"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4604A4" w:rsidRPr="00E20335" w:rsidRDefault="004604A4"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73B2CE94" wp14:editId="2DABFE20">
          <wp:simplePos x="0" y="0"/>
          <wp:positionH relativeFrom="page">
            <wp:posOffset>720090</wp:posOffset>
          </wp:positionH>
          <wp:positionV relativeFrom="page">
            <wp:posOffset>594360</wp:posOffset>
          </wp:positionV>
          <wp:extent cx="309600" cy="266400"/>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3A40DCEE" wp14:editId="65685EFD">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62848" behindDoc="0" locked="0" layoutInCell="1" allowOverlap="1" wp14:anchorId="37430236" wp14:editId="20B8A7A3">
              <wp:simplePos x="0" y="0"/>
              <wp:positionH relativeFrom="page">
                <wp:posOffset>619125</wp:posOffset>
              </wp:positionH>
              <wp:positionV relativeFrom="page">
                <wp:posOffset>295275</wp:posOffset>
              </wp:positionV>
              <wp:extent cx="6220800" cy="435600"/>
              <wp:effectExtent l="0" t="0" r="8890" b="3175"/>
              <wp:wrapNone/>
              <wp:docPr id="4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5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4604A4" w:rsidRPr="00E20335" w:rsidRDefault="004604A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5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8"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97" style="position:absolute;margin-left:48.75pt;margin-top:23.25pt;width:489.8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iCkQn5oEAAC5&#10;CgAADgAAAAAAAAAAAAAAAAA8AgAAZHJzL2Uyb0RvYy54bWxQSwECLQAUAAYACAAAACEAT6GuxboA&#10;AAAhAQAAGQAAAAAAAAAAAAAAAAACBwAAZHJzL19yZWxzL2Uyb0RvYy54bWwucmVsc1BLAQItABQA&#10;BgAIAAAAIQC+O20i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098"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gEMIA&#10;AADcAAAADwAAAGRycy9kb3ducmV2LnhtbESP3YrCMBSE7xd8h3AEbxZNFetPNcoqKN768wDH5tgW&#10;m5PSZG19eyMIXg4z8w2zXLemFA+qXWFZwXAQgSBOrS44U3A57/ozEM4jaywtk4InOVivOj9LTLRt&#10;+EiPk89EgLBLUEHufZVI6dKcDLqBrYiDd7O1QR9knUldYxPgppSjKJpIgwWHhRwr2uaU3k//RsHt&#10;0PzG8+a695fpcTzZYDG92qdSvW77twDhqfXf8Kd90ArGcQ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mAQwgAAANwAAAAPAAAAAAAAAAAAAAAAAJgCAABkcnMvZG93&#10;bnJldi54bWxQSwUGAAAAAAQABAD1AAAAhwMAAAAA&#10;" stroked="f">
                <v:textbox>
                  <w:txbxContent>
                    <w:p w:rsidR="004604A4" w:rsidRPr="00E20335" w:rsidRDefault="004604A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9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MfFAAAA3AAAAA8AAABkcnMvZG93bnJldi54bWxEj0FrAjEUhO8F/0N4Qm81aWlFVuPSFoVC&#10;UXHtpbfH5rlZdvOybFJd/30jCB6HmfmGWeSDa8WJ+lB71vA8USCIS29qrjT8HNZPMxAhIhtsPZOG&#10;CwXIl6OHBWbGn3lPpyJWIkE4ZKjBxthlUobSksMw8R1x8o6+dxiT7CtpejwnuGvli1JT6bDmtGCx&#10;o09LZVP8OQ11sdnOLqt1aT/2alesosLv30brx/HwPgcRaYj38K39ZTS8vk3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8wzHxQAAANwAAAAPAAAAAAAAAAAAAAAA&#10;AJ8CAABkcnMvZG93bnJldi54bWxQSwUGAAAAAAQABAD3AAAAkQMAAAAA&#10;">
                <v:imagedata r:id="rId2" o:title=""/>
                <v:path arrowok="t"/>
              </v:shape>
              <v:line id="Gerade Verbindung 657" o:spid="_x0000_s110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dEUMQAAADcAAAADwAAAGRycy9kb3ducmV2LnhtbESPwWrCQBCG74W+wzIFb3VjEQmpq7TS&#10;iidBTdvrkJ0modnZsLuN8e2dg+Bx+Of/5pvlenSdGijE1rOB2TQDRVx523JtoDx9PuegYkK22Hkm&#10;AxeKsF49PiyxsP7MBxqOqVYC4ViggSalvtA6Vg05jFPfE0v264PDJGOotQ14Frjr9EuWLbTDluVC&#10;gz1tGqr+jv9ONPbv23IzsMPLIfyUeTX7/th+GTN5Gt9eQSUa03351t5ZA/Ncb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0RQ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61824" behindDoc="0" locked="0" layoutInCell="1" allowOverlap="1" wp14:anchorId="6703EB3C" wp14:editId="1C644087">
              <wp:simplePos x="0" y="0"/>
              <wp:positionH relativeFrom="page">
                <wp:posOffset>9963302</wp:posOffset>
              </wp:positionH>
              <wp:positionV relativeFrom="page">
                <wp:posOffset>629107</wp:posOffset>
              </wp:positionV>
              <wp:extent cx="435600" cy="6200740"/>
              <wp:effectExtent l="0" t="0" r="3175" b="0"/>
              <wp:wrapNone/>
              <wp:docPr id="500" name="Gruppieren 50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0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2"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03"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101" style="position:absolute;margin-left:784.5pt;margin-top:49.55pt;width:34.3pt;height:488.25pt;z-index:25166182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O4fxrS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0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KjsUA&#10;AADcAAAADwAAAGRycy9kb3ducmV2LnhtbESPS2vDMBCE74X8B7GB3ho5pS2JE9mEQKEtFJrHIcfF&#10;2thOrJWRFD/+fVUo5DjMzDfMOh9MIzpyvrasYD5LQBAXVtdcKjge3p8WIHxA1thYJgUjecizycMa&#10;U2173lG3D6WIEPYpKqhCaFMpfVGRQT+zLXH0ztYZDFG6UmqHfYSbRj4nyZs0WHNcqLClbUXFdX8z&#10;CtDp769L58aFOX2efm4vdb80o1KP02GzAhFoCPfwf/tDK3hN5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8qOxQAAANwAAAAPAAAAAAAAAAAAAAAAAJgCAABkcnMv&#10;ZG93bnJldi54bWxQSwUGAAAAAAQABAD1AAAAigMAAAAA&#10;" stroked="f">
                <v:textbox>
                  <w:txbxContent>
                    <w:p w:rsidR="004604A4" w:rsidRPr="00E20335" w:rsidRDefault="004604A4" w:rsidP="00943640">
                      <w:pPr>
                        <w:pStyle w:val="NL-Kopfzeilen-Titel"/>
                      </w:pPr>
                      <w:r>
                        <w:t>Landesinstitut für Schulentwicklung</w:t>
                      </w:r>
                    </w:p>
                  </w:txbxContent>
                </v:textbox>
              </v:shape>
              <v:shape id="Grafik 502" o:spid="_x0000_s110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Ur7rGAAAA3AAAAA8AAABkcnMvZG93bnJldi54bWxEj81qwzAQhO+BvIPYQi+hkRtIU9woIRha&#10;mkshP5fc1tbWMrVWwlJjJ08fFQo5DjPzDbNcD7YVZ+pC41jB8zQDQVw53XCt4Hh4f3oFESKyxtYx&#10;KbhQgPVqPFpirl3POzrvYy0ShEOOCkyMPpcyVIYshqnzxMn7dp3FmGRXS91hn+C2lbMse5EWG04L&#10;Bj0Vhqqf/a9V8HGNJZ+2X/3cHIpiUe58GSZeqceHYfMGItIQ7+H/9qdWMM9m8HcmHQ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SvusYAAADcAAAADwAAAAAAAAAAAAAA&#10;AACfAgAAZHJzL2Rvd25yZXYueG1sUEsFBgAAAAAEAAQA9wAAAJIDAAAAAA==&#10;">
                <v:imagedata r:id="rId2" o:title=""/>
                <v:path arrowok="t"/>
                <o:lock v:ext="edit" aspectratio="f"/>
              </v:shape>
              <v:line id="Gerade Verbindung 475" o:spid="_x0000_s110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a5sQAAADcAAAADwAAAGRycy9kb3ducmV2LnhtbESPQWvCQBCF70L/wzIFb7qxYpHoKq2o&#10;eBK0qV6H7JiEZmfD7hrjv3eFgsfHm/e9efNlZ2rRkvOVZQWjYQKCOLe64kJB9rMZTEH4gKyxtkwK&#10;7uRhuXjrzTHV9sYHao+hEBHCPkUFZQhNKqXPSzLoh7Yhjt7FOoMhSldI7fAW4aaWH0nyKQ1WHBtK&#10;bGhVUv53vJr4xv57m61aNng/uHM2zUen9fZXqf579zUDEagLr+P/9E4rmCR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Mdrm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67968" behindDoc="0" locked="0" layoutInCell="1" allowOverlap="1" wp14:anchorId="077BB09D" wp14:editId="2F333A9F">
              <wp:simplePos x="0" y="0"/>
              <wp:positionH relativeFrom="page">
                <wp:posOffset>9963302</wp:posOffset>
              </wp:positionH>
              <wp:positionV relativeFrom="page">
                <wp:posOffset>629107</wp:posOffset>
              </wp:positionV>
              <wp:extent cx="435600" cy="6200740"/>
              <wp:effectExtent l="0" t="0" r="3175" b="0"/>
              <wp:wrapNone/>
              <wp:docPr id="1245" name="Gruppieren 124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24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47" name="Grafik 124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4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45" o:spid="_x0000_s1105" style="position:absolute;margin-left:784.5pt;margin-top:49.55pt;width:34.3pt;height:488.25pt;z-index:2516679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Jm8GfeuBAAAzA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type id="_x0000_t202" coordsize="21600,21600" o:spt="202" path="m,l,21600r21600,l21600,xe">
                <v:stroke joinstyle="miter"/>
                <v:path gradientshapeok="t" o:connecttype="rect"/>
              </v:shapetype>
              <v:shape id="_x0000_s110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9mcMA&#10;AADdAAAADwAAAGRycy9kb3ducmV2LnhtbERPS2vCQBC+F/wPywje6kYR0TQbEaFQC4U29uBxyE6T&#10;1Oxs2F3z+PfdQqG3+fiekx1G04qenG8sK1gtExDEpdUNVwo+L8+POxA+IGtsLZOCiTwc8tlDhqm2&#10;A39QX4RKxBD2KSqoQ+hSKX1Zk0G/tB1x5L6sMxgidJXUDocYblq5TpKtNNhwbKixo1NN5a24GwXo&#10;9Nvrd++mnbmer+/3TTPszaTUYj4en0AEGsO/+M/9ouP89WYL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G9mcMAAADdAAAADwAAAAAAAAAAAAAAAACYAgAAZHJzL2Rv&#10;d25yZXYueG1sUEsFBgAAAAAEAAQA9QAAAIgDAAAAAA==&#10;" stroked="f">
                <v:textbox>
                  <w:txbxContent>
                    <w:p w:rsidR="004604A4" w:rsidRPr="00E20335" w:rsidRDefault="004604A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47" o:spid="_x0000_s110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X4vHFAAAA3QAAAA8AAABkcnMvZG93bnJldi54bWxET01rAjEQvRf6H8IUvJSaVWyV1SiyUKmX&#10;gtpLb7Ob6WbpZhI2qbv115tCwds83uesNoNtxZm60DhWMBlnIIgrpxuuFXycXp8WIEJE1tg6JgW/&#10;FGCzvr9bYa5dzwc6H2MtUgiHHBWYGH0uZagMWQxj54kT9+U6izHBrpa6wz6F21ZOs+xFWmw4NRj0&#10;VBiqvo8/VsHuEkv+3L/3z+ZUFPPy4Mvw6JUaPQzbJYhIQ7yJ/91vOs2fzubw9006Qa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1+LxxQAAAN0AAAAPAAAAAAAAAAAAAAAA&#10;AJ8CAABkcnMvZG93bnJldi54bWxQSwUGAAAAAAQABAD3AAAAkQMAAAAA&#10;">
                <v:imagedata r:id="rId2" o:title=""/>
                <v:path arrowok="t"/>
                <o:lock v:ext="edit" aspectratio="f"/>
              </v:shape>
              <v:line id="Gerade Verbindung 475" o:spid="_x0000_s110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bYxcQAAADdAAAADwAAAGRycy9kb3ducmV2LnhtbESPQWvCQBCF74X+h2UKvdWNUkSiq1ip&#10;0pOgTfU6ZMckmJ0Nu2uM/75zKPQ2j3nfmzeL1eBa1VOIjWcD41EGirj0tuHKQPG9fZuBignZYuuZ&#10;DDwowmr5/LTA3Po7H6g/pkpJCMccDdQpdbnWsazJYRz5jlh2Fx8cJpGh0jbgXcJdqydZNtUOG5YL&#10;NXa0qam8Hm9Oauw/dsWmZ4ePQzgXs3J8+tz9GPP6MqznoBIN6d/8R39Z4SbvUle+kRH0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JtjFxAAAAN0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81280" behindDoc="0" locked="0" layoutInCell="1" allowOverlap="1" wp14:anchorId="5AB9F50C" wp14:editId="2AFAA9E6">
              <wp:simplePos x="0" y="0"/>
              <wp:positionH relativeFrom="page">
                <wp:posOffset>619125</wp:posOffset>
              </wp:positionH>
              <wp:positionV relativeFrom="page">
                <wp:posOffset>295275</wp:posOffset>
              </wp:positionV>
              <wp:extent cx="6220800" cy="435600"/>
              <wp:effectExtent l="0" t="0" r="8890" b="3175"/>
              <wp:wrapNone/>
              <wp:docPr id="1599"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600"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4604A4" w:rsidRPr="00E20335" w:rsidRDefault="004604A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01"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02"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09" style="position:absolute;margin-left:48.75pt;margin-top:23.25pt;width:489.85pt;height:34.3pt;z-index:251681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ysEcLlgQAAL0KAAAO&#10;AAAAAAAAAAAAAAAAADwCAABkcnMvZTJvRG9jLnhtbFBLAQItABQABgAIAAAAIQBPoa7FugAAACEB&#10;AAAZAAAAAAAAAAAAAAAAAP4GAABkcnMvX3JlbHMvZTJvRG9jLnhtbC5yZWxzUEsBAi0AFAAGAAgA&#10;AAAhAL47bSL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10"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CLnMQA&#10;AADdAAAADwAAAGRycy9kb3ducmV2LnhtbESPwW7CQAxE75X6DytX6qUqG6oSILAgQCriCuUDTNYk&#10;EVlvlF1I+Ht8QOJma8Yzz/Nl72p1ozZUng0MBwko4tzbigsDx/+/7wmoEJEt1p7JwJ0CLBfvb3PM&#10;rO94T7dDLJSEcMjQQBljk2kd8pIchoFviEU7+9ZhlLUttG2xk3BX658kSbXDiqWhxIY2JeWXw9UZ&#10;OO+6r9G0O23jcbz/TddYjU/+bsznR7+agYrUx5f5eb2zgp8mwi/fyAh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Ai5zEAAAA3QAAAA8AAAAAAAAAAAAAAAAAmAIAAGRycy9k&#10;b3ducmV2LnhtbFBLBQYAAAAABAAEAPUAAACJAwAAAAA=&#10;" stroked="f">
                <v:textbox>
                  <w:txbxContent>
                    <w:p w:rsidR="004604A4" w:rsidRPr="00E20335" w:rsidRDefault="004604A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1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AORDDAAAA3QAAAA8AAABkcnMvZG93bnJldi54bWxET01rwkAQvQv9D8sUetNdPQSJrtKWBARp&#10;i7GX3obsNBvMzobsqsm/7xYKvc3jfc52P7pO3GgIrWcNy4UCQVx703Kj4fNcztcgQkQ22HkmDRMF&#10;2O8eZlvMjb/ziW5VbEQK4ZCjBhtjn0sZaksOw8L3xIn79oPDmODQSDPgPYW7Tq6UyqTDllODxZ5e&#10;LdWX6uo0tNXb+3oqytq+nNRHVUSFx6+L1k+P4/MGRKQx/ov/3AeT5mdqCb/fpB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8A5EMMAAADdAAAADwAAAAAAAAAAAAAAAACf&#10;AgAAZHJzL2Rvd25yZXYueG1sUEsFBgAAAAAEAAQA9wAAAI8DAAAAAA==&#10;">
                <v:imagedata r:id="rId2" o:title=""/>
                <v:path arrowok="t"/>
              </v:shape>
              <v:line id="Gerade Verbindung 657" o:spid="_x0000_s111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v69sUAAADdAAAADwAAAGRycy9kb3ducmV2LnhtbESPQWvCQBCF74X+h2UEb3WjhxBSV6nS&#10;iichGtvrkJ0modnZsLuNyb93CwVvM7z3vXmz3o6mEwM531pWsFwkIIgrq1uuFZSXj5cMhA/IGjvL&#10;pGAiD9vN89Mac21vXNBwDrWIIexzVNCE0OdS+qohg35he+KofVtnMMTV1VI7vMVw08lVkqTSYMvx&#10;QoM97Ruqfs6/JtY47Q7lfmCDU+G+yqxafr4frkrNZ+PbK4hAY3iY/+mjjlyarODvmziC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v69s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80256" behindDoc="0" locked="0" layoutInCell="1" allowOverlap="1" wp14:anchorId="6D549C8A" wp14:editId="62065EFB">
              <wp:simplePos x="0" y="0"/>
              <wp:positionH relativeFrom="page">
                <wp:posOffset>9963302</wp:posOffset>
              </wp:positionH>
              <wp:positionV relativeFrom="page">
                <wp:posOffset>629107</wp:posOffset>
              </wp:positionV>
              <wp:extent cx="435600" cy="6200740"/>
              <wp:effectExtent l="0" t="0" r="3175" b="0"/>
              <wp:wrapNone/>
              <wp:docPr id="1603" name="Gruppieren 160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0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05" name="Grafik 160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06"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03" o:spid="_x0000_s1113" style="position:absolute;margin-left:784.5pt;margin-top:49.55pt;width:34.3pt;height:488.25pt;z-index:2516802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Ov5RHyuBAAAzA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1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TrMIA&#10;AADdAAAADwAAAGRycy9kb3ducmV2LnhtbERPS2sCMRC+F/ofwhS81awiolujiCBoQbCrB4/DZrq7&#10;7WayJHEf/74RhN7m43vOatObWrTkfGVZwWScgCDOra64UHC97N8XIHxA1lhbJgUDedisX19WmGrb&#10;8Re1WShEDGGfooIyhCaV0uclGfRj2xBH7ts6gyFCV0jtsIvhppbTJJlLgxXHhhIb2pWU/2Z3owCd&#10;Pn3+tG5YmNvxdr7Pqm5pBqVGb/32A0SgPvyLn+6DjvPnyQwe38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pOswgAAAN0AAAAPAAAAAAAAAAAAAAAAAJgCAABkcnMvZG93&#10;bnJldi54bWxQSwUGAAAAAAQABAD1AAAAhwMAAAAA&#10;" stroked="f">
                <v:textbox>
                  <w:txbxContent>
                    <w:p w:rsidR="004604A4" w:rsidRPr="00E20335" w:rsidRDefault="004604A4" w:rsidP="00943640">
                      <w:pPr>
                        <w:pStyle w:val="NL-Kopfzeilen-Titel"/>
                      </w:pPr>
                      <w:r>
                        <w:t>Landesinstitut für Schulentwicklung</w:t>
                      </w:r>
                    </w:p>
                  </w:txbxContent>
                </v:textbox>
              </v:shape>
              <v:shape id="Grafik 1605" o:spid="_x0000_s111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szMTEAAAA3QAAAA8AAABkcnMvZG93bnJldi54bWxET0trAjEQvhf8D2EKXkrNKmjL1iiyYGkv&#10;go+Lt9nNdLN0Mwmb1N321xtB6G0+vucs14NtxYW60DhWMJ1kIIgrpxuuFZyO2+dXECEia2wdk4Jf&#10;CrBejR6WmGvX854uh1iLFMIhRwUmRp9LGSpDFsPEeeLEfbnOYkywq6XusE/htpWzLFtIiw2nBoOe&#10;CkPV9+HHKnj/iyWfP3f93ByL4qXc+zI8eaXGj8PmDUSkIf6L7+4PneYvsjncvkkny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szMTEAAAA3QAAAA8AAAAAAAAAAAAAAAAA&#10;nwIAAGRycy9kb3ducmV2LnhtbFBLBQYAAAAABAAEAPcAAACQAwAAAAA=&#10;">
                <v:imagedata r:id="rId2" o:title=""/>
                <v:path arrowok="t"/>
                <o:lock v:ext="edit" aspectratio="f"/>
              </v:shape>
              <v:line id="Gerade Verbindung 475" o:spid="_x0000_s111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D89cUAAADdAAAADwAAAGRycy9kb3ducmV2LnhtbESPzWrDMBCE74W8g9hAbo2cHkxwo4Qm&#10;JCanglO3vS7W1jaxVkZS/fP2VaHQ2y4z3+zs7jCZTgzkfGtZwWadgCCurG65VlC+XR63IHxA1thZ&#10;JgUzeTjsFw87zLQduaDhFmoRQ9hnqKAJoc+k9FVDBv3a9sRR+7LOYIirq6V2OMZw08mnJEmlwZbj&#10;hQZ7OjVU3W/fJtZ4PeblaWCDc+E+y221+Tjn70qtltPLM4hAU/g3/9FXHbk0SeH3mziC3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D89cUAAADdAAAADwAAAAAAAAAA&#10;AAAAAAChAgAAZHJzL2Rvd25yZXYueG1sUEsFBgAAAAAEAAQA+QAAAJMDA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84352" behindDoc="0" locked="0" layoutInCell="1" allowOverlap="1" wp14:anchorId="14D82AF6" wp14:editId="43F4E460">
              <wp:simplePos x="0" y="0"/>
              <wp:positionH relativeFrom="page">
                <wp:posOffset>619125</wp:posOffset>
              </wp:positionH>
              <wp:positionV relativeFrom="page">
                <wp:posOffset>295275</wp:posOffset>
              </wp:positionV>
              <wp:extent cx="6220800" cy="435600"/>
              <wp:effectExtent l="0" t="0" r="8890" b="3175"/>
              <wp:wrapNone/>
              <wp:docPr id="1607"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608"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4604A4" w:rsidRPr="00E20335" w:rsidRDefault="004604A4" w:rsidP="00BC71D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09"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10"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17" style="position:absolute;margin-left:48.75pt;margin-top:23.25pt;width:489.85pt;height:34.3pt;z-index:251684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Ed6wyGbBAAA&#10;vQoAAA4AAAAAAAAAAAAAAAAAPAIAAGRycy9lMm9Eb2MueG1sUEsBAi0AFAAGAAgAAAAhAE+hrsW6&#10;AAAAIQEAABkAAAAAAAAAAAAAAAAAAwcAAGRycy9fcmVscy9lMm9Eb2MueG1sLnJlbHNQSwECLQAU&#10;AAYACAAAACEAvjttIu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118"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HmsQA&#10;AADdAAAADwAAAGRycy9kb3ducmV2LnhtbESPwW7CQAxE75X6DytX6qUqG6oSILAgQCriCuUDTNYk&#10;EVlvlF1I+Ht8QOJma8Yzz/Nl72p1ozZUng0MBwko4tzbigsDx/+/7wmoEJEt1p7JwJ0CLBfvb3PM&#10;rO94T7dDLJSEcMjQQBljk2kd8pIchoFviEU7+9ZhlLUttG2xk3BX658kSbXDiqWhxIY2JeWXw9UZ&#10;OO+6r9G0O23jcbz/TddYjU/+bsznR7+agYrUx5f5eb2zgp8mgivfyAh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2h5rEAAAA3QAAAA8AAAAAAAAAAAAAAAAAmAIAAGRycy9k&#10;b3ducmV2LnhtbFBLBQYAAAAABAAEAPUAAACJAwAAAAA=&#10;" stroked="f">
                <v:textbox>
                  <w:txbxContent>
                    <w:p w:rsidR="004604A4" w:rsidRPr="00E20335" w:rsidRDefault="004604A4" w:rsidP="00BC71D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1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2NRbDAAAA3QAAAA8AAABkcnMvZG93bnJldi54bWxET01rAjEQvRf6H8IUvNXEHkS3RqllBUFa&#10;cfXS27CZbpbdTJZN1PXfNwXB2zze5yxWg2vFhfpQe9YwGSsQxKU3NVcaTsfN6wxEiMgGW8+k4UYB&#10;VsvnpwVmxl/5QJciViKFcMhQg42xy6QMpSWHYew74sT9+t5hTLCvpOnxmsJdK9+UmkqHNacGix19&#10;Wiqb4uw01MXX9+yWb0q7Pqh9kUeFu59G69HL8PEOItIQH+K7e2vS/Kmaw/836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Y1FsMAAADdAAAADwAAAAAAAAAAAAAAAACf&#10;AgAAZHJzL2Rvd25yZXYueG1sUEsFBgAAAAAEAAQA9wAAAI8DAAAAAA==&#10;">
                <v:imagedata r:id="rId2" o:title=""/>
                <v:path arrowok="t"/>
              </v:shape>
              <v:line id="Gerade Verbindung 657" o:spid="_x0000_s112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xXx8QAAADdAAAADwAAAGRycy9kb3ducmV2LnhtbESPQW/CMAyF75P4D5En7TbSckCoI6AN&#10;AdppElC2q9V4bbXGqZKslH+PD0jc/OT3PT8v16Pr1EAhtp4N5NMMFHHlbcu1gfK0e12AignZYueZ&#10;DFwpwno1eVpiYf2FDzQcU60khGOBBpqU+kLrWDXkME59Tyy7Xx8cJpGh1jbgRcJdp2dZNtcOW5YL&#10;Dfa0aaj6O/47qfH1sS83Azu8HsJPuajy7+3+bMzL8/j+BirRmB7mO/1phZvn0l++kRH0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bFfH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3328" behindDoc="0" locked="0" layoutInCell="1" allowOverlap="1" wp14:anchorId="24EA1BE1" wp14:editId="443C5AE2">
              <wp:simplePos x="0" y="0"/>
              <wp:positionH relativeFrom="page">
                <wp:posOffset>9963302</wp:posOffset>
              </wp:positionH>
              <wp:positionV relativeFrom="page">
                <wp:posOffset>629107</wp:posOffset>
              </wp:positionV>
              <wp:extent cx="435600" cy="6200740"/>
              <wp:effectExtent l="0" t="0" r="3175" b="0"/>
              <wp:wrapNone/>
              <wp:docPr id="1611" name="Gruppieren 161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1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BC71D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13" name="Grafik 161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14"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11" o:spid="_x0000_s1121" style="position:absolute;margin-left:784.5pt;margin-top:49.55pt;width:34.3pt;height:488.25pt;z-index:2516833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d28cjrAEAADM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2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Y4nsMA&#10;AADdAAAADwAAAGRycy9kb3ducmV2LnhtbERPS2sCMRC+F/wPYQRvNauI6NYoIggqFNq1B4/DZrq7&#10;dTNZkriPf28Khd7m43vOZtebWrTkfGVZwWyagCDOra64UPB1Pb6uQPiArLG2TAoG8rDbjl42mGrb&#10;8Se1WShEDGGfooIyhCaV0uclGfRT2xBH7ts6gyFCV0jtsIvhppbzJFlKgxXHhhIbOpSU37OHUYBO&#10;v19+WjeszO18+3gsqm5tBqUm437/BiJQH/7Ff+6TjvOXszn8fhNP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Y4nsMAAADdAAAADwAAAAAAAAAAAAAAAACYAgAAZHJzL2Rv&#10;d25yZXYueG1sUEsFBgAAAAAEAAQA9QAAAIgDAAAAAA==&#10;" stroked="f">
                <v:textbox>
                  <w:txbxContent>
                    <w:p w:rsidR="004604A4" w:rsidRPr="00E20335" w:rsidRDefault="004604A4" w:rsidP="00BC71DA">
                      <w:pPr>
                        <w:pStyle w:val="NL-Kopfzeilen-Titel"/>
                      </w:pPr>
                      <w:r>
                        <w:t>Landesinstitut für Schulentwicklung</w:t>
                      </w:r>
                    </w:p>
                  </w:txbxContent>
                </v:textbox>
              </v:shape>
              <v:shape id="Grafik 1613" o:spid="_x0000_s112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QZ/bFAAAA3QAAAA8AAABkcnMvZG93bnJldi54bWxET0tLAzEQvgv+hzAFL9Jmq9iWbdMiC4pe&#10;hD4uvc1uppulm0nYxO7qrzdCobf5+J6z2gy2FRfqQuNYwXSSgSCunG64VnDYv40XIEJE1tg6JgU/&#10;FGCzvr9bYa5dz1u67GItUgiHHBWYGH0uZagMWQwT54kTd3KdxZhgV0vdYZ/CbSufsmwmLTacGgx6&#10;KgxV5923VfD+G0s+fn71L2ZfFPNy68vw6JV6GA2vSxCRhngTX90fOs2fTZ/h/5t0gl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0Gf2xQAAAN0AAAAPAAAAAAAAAAAAAAAA&#10;AJ8CAABkcnMvZG93bnJldi54bWxQSwUGAAAAAAQABAD3AAAAkQMAAAAA&#10;">
                <v:imagedata r:id="rId2" o:title=""/>
                <v:path arrowok="t"/>
                <o:lock v:ext="edit" aspectratio="f"/>
              </v:shape>
              <v:line id="Gerade Verbindung 475" o:spid="_x0000_s112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dRxMQAAADdAAAADwAAAGRycy9kb3ducmV2LnhtbESPQWvCQBCF7wX/wzJCb3UTKSLRVVSs&#10;9FRQo16H7JgEs7Nhdxvjv+8WBG8zvPe9eTNf9qYRHTlfW1aQjhIQxIXVNZcK8uPXxxSED8gaG8uk&#10;4EEelovB2xwzbe+8p+4QShFD2GeooAqhzaT0RUUG/ci2xFG7WmcwxNWVUju8x3DTyHGSTKTBmuOF&#10;ClvaVFTcDr8m1vhZ7/JNxwYfe3fJp0V63u5OSr0P+9UMRKA+vMxP+ltHbpJ+wv83c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V1HE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2304" behindDoc="0" locked="0" layoutInCell="1" allowOverlap="1" wp14:anchorId="5A776944" wp14:editId="320E3563">
              <wp:simplePos x="0" y="0"/>
              <wp:positionH relativeFrom="page">
                <wp:posOffset>9963302</wp:posOffset>
              </wp:positionH>
              <wp:positionV relativeFrom="page">
                <wp:posOffset>629107</wp:posOffset>
              </wp:positionV>
              <wp:extent cx="435600" cy="6200740"/>
              <wp:effectExtent l="0" t="0" r="3175" b="0"/>
              <wp:wrapNone/>
              <wp:docPr id="1615" name="Gruppieren 161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1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17" name="Grafik 138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1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15" o:spid="_x0000_s1125" style="position:absolute;margin-left:784.5pt;margin-top:49.55pt;width:34.3pt;height:488.25pt;z-index:25168230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BGuG2rAEAADM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2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ncIA&#10;AADdAAAADwAAAGRycy9kb3ducmV2LnhtbERPS2sCMRC+F/wPYQRvNWuRRVejiFDQQqFVDx6Hzbi7&#10;upksSdzHv28Khd7m43vOetubWrTkfGVZwWyagCDOra64UHA5v78uQPiArLG2TAoG8rDdjF7WmGnb&#10;8Te1p1CIGMI+QwVlCE0mpc9LMuintiGO3M06gyFCV0jtsIvhppZvSZJKgxXHhhIb2peUP05PowCd&#10;/vy4t25YmOvx+vWcV93SDEpNxv1uBSJQH/7Ff+6DjvPTWQq/38QT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T6dwgAAAN0AAAAPAAAAAAAAAAAAAAAAAJgCAABkcnMvZG93&#10;bnJldi54bWxQSwUGAAAAAAQABAD1AAAAhwMAAAAA&#10;" stroked="f">
                <v:textbox>
                  <w:txbxContent>
                    <w:p w:rsidR="004604A4" w:rsidRPr="00E20335" w:rsidRDefault="004604A4" w:rsidP="00943640">
                      <w:pPr>
                        <w:pStyle w:val="NL-Kopfzeilen-Titel"/>
                      </w:pPr>
                      <w:r>
                        <w:t>Landesinstitut für Schulentwicklung</w:t>
                      </w:r>
                    </w:p>
                  </w:txbxContent>
                </v:textbox>
              </v:shape>
              <v:shape id="Grafik 1382" o:spid="_x0000_s11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YfXFAAAA3QAAAA8AAABkcnMvZG93bnJldi54bWxET0trAjEQvhf8D2GEXopmLVRlNYostLSX&#10;go+Lt9nNuFncTMImdbf99U2h4G0+vuest4NtxY260DhWMJtmIIgrpxuuFZyOr5MliBCRNbaOScE3&#10;BdhuRg9rzLXreU+3Q6xFCuGQowITo8+lDJUhi2HqPHHiLq6zGBPsaqk77FO4beVzls2lxYZTg0FP&#10;haHqeviyCt5+Ysnnj8/+xRyLYlHufRmevFKP42G3AhFpiHfxv/tdp/nz2QL+vkkn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62H1xQAAAN0AAAAPAAAAAAAAAAAAAAAA&#10;AJ8CAABkcnMvZG93bnJldi54bWxQSwUGAAAAAAQABAD3AAAAkQMAAAAA&#10;">
                <v:imagedata r:id="rId2" o:title=""/>
                <v:path arrowok="t"/>
                <o:lock v:ext="edit" aspectratio="f"/>
              </v:shape>
              <v:line id="Gerade Verbindung 475" o:spid="_x0000_s11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bwcQAAADdAAAADwAAAGRycy9kb3ducmV2LnhtbESPQW/CMAyF75P4D5En7TbSckCoI6AN&#10;AdppElC2q9V4bbXGqZKslH+PD0jc/OT3PT8v16Pr1EAhtp4N5NMMFHHlbcu1gfK0e12AignZYueZ&#10;DFwpwno1eVpiYf2FDzQcU60khGOBBpqU+kLrWDXkME59Tyy7Xx8cJpGh1jbgRcJdp2dZNtcOW5YL&#10;Dfa0aaj6O/47qfH1sS83Azu8HsJPuajy7+3+bMzL8/j+BirRmB7mO/1phZvnUle+kRH0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lvBxAAAAN0AAAAPAAAAAAAAAAAA&#10;AAAAAKECAABkcnMvZG93bnJldi54bWxQSwUGAAAAAAQABAD5AAAAkgM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pPr>
      <w:pStyle w:val="Kopfzeile"/>
    </w:pPr>
    <w:r>
      <w:rPr>
        <w:noProof/>
      </w:rPr>
      <mc:AlternateContent>
        <mc:Choice Requires="wpg">
          <w:drawing>
            <wp:anchor distT="0" distB="0" distL="114300" distR="114300" simplePos="0" relativeHeight="251687424" behindDoc="1" locked="0" layoutInCell="1" allowOverlap="1" wp14:anchorId="696B04AF" wp14:editId="499F9234">
              <wp:simplePos x="0" y="0"/>
              <wp:positionH relativeFrom="page">
                <wp:posOffset>621102</wp:posOffset>
              </wp:positionH>
              <wp:positionV relativeFrom="page">
                <wp:posOffset>232913</wp:posOffset>
              </wp:positionV>
              <wp:extent cx="6221160" cy="435600"/>
              <wp:effectExtent l="0" t="0" r="27305" b="22225"/>
              <wp:wrapNone/>
              <wp:docPr id="1747" name="Gruppieren 650"/>
              <wp:cNvGraphicFramePr/>
              <a:graphic xmlns:a="http://schemas.openxmlformats.org/drawingml/2006/main">
                <a:graphicData uri="http://schemas.microsoft.com/office/word/2010/wordprocessingGroup">
                  <wpg:wgp>
                    <wpg:cNvGrpSpPr/>
                    <wpg:grpSpPr>
                      <a:xfrm>
                        <a:off x="0" y="0"/>
                        <a:ext cx="6221160" cy="435600"/>
                        <a:chOff x="0" y="0"/>
                        <a:chExt cx="6221160" cy="435600"/>
                      </a:xfrm>
                    </wpg:grpSpPr>
                    <wps:wsp>
                      <wps:cNvPr id="1748" name="Rechteck 1748"/>
                      <wps:cNvSpPr/>
                      <wps:spPr>
                        <a:xfrm>
                          <a:off x="0" y="36359"/>
                          <a:ext cx="2777706" cy="308697"/>
                        </a:xfrm>
                        <a:prstGeom prst="rect">
                          <a:avLst/>
                        </a:prstGeom>
                        <a:solidFill>
                          <a:srgbClr val="FFFFFF"/>
                        </a:solidFill>
                        <a:ln w="9360">
                          <a:noFill/>
                        </a:ln>
                      </wps:spPr>
                      <wps:style>
                        <a:lnRef idx="0">
                          <a:scrgbClr r="0" g="0" b="0"/>
                        </a:lnRef>
                        <a:fillRef idx="0">
                          <a:scrgbClr r="0" g="0" b="0"/>
                        </a:fillRef>
                        <a:effectRef idx="0">
                          <a:scrgbClr r="0" g="0" b="0"/>
                        </a:effectRef>
                        <a:fontRef idx="minor"/>
                      </wps:style>
                      <wps:txbx>
                        <w:txbxContent>
                          <w:p w:rsidR="004604A4" w:rsidRDefault="004604A4">
                            <w:r>
                              <w:t>Landesinstitut für Schulentwicklung</w:t>
                            </w:r>
                          </w:p>
                        </w:txbxContent>
                      </wps:txbx>
                      <wps:bodyPr>
                        <a:noAutofit/>
                      </wps:bodyPr>
                    </wps:wsp>
                    <pic:pic xmlns:pic="http://schemas.openxmlformats.org/drawingml/2006/picture">
                      <pic:nvPicPr>
                        <pic:cNvPr id="1749" name="Grafik 652"/>
                        <pic:cNvPicPr/>
                      </pic:nvPicPr>
                      <pic:blipFill>
                        <a:blip r:embed="rId1"/>
                        <a:stretch/>
                      </pic:blipFill>
                      <pic:spPr>
                        <a:xfrm>
                          <a:off x="3393360" y="0"/>
                          <a:ext cx="299160" cy="230040"/>
                        </a:xfrm>
                        <a:prstGeom prst="rect">
                          <a:avLst/>
                        </a:prstGeom>
                        <a:ln>
                          <a:noFill/>
                        </a:ln>
                      </pic:spPr>
                    </pic:pic>
                    <wps:wsp>
                      <wps:cNvPr id="1750" name="Gerade Verbindung 1750"/>
                      <wps:cNvCnPr/>
                      <wps:spPr>
                        <a:xfrm flipH="1">
                          <a:off x="380520" y="435600"/>
                          <a:ext cx="5840640" cy="0"/>
                        </a:xfrm>
                        <a:prstGeom prst="line">
                          <a:avLst/>
                        </a:prstGeom>
                        <a:ln w="6480">
                          <a:solidFill>
                            <a:srgbClr val="A6A6A6"/>
                          </a:solidFill>
                          <a:round/>
                        </a:ln>
                      </wps:spPr>
                      <wps:bodyPr/>
                    </wps:wsp>
                  </wpg:wgp>
                </a:graphicData>
              </a:graphic>
            </wp:anchor>
          </w:drawing>
        </mc:Choice>
        <mc:Fallback>
          <w:pict>
            <v:group id="_x0000_s1133" style="position:absolute;margin-left:48.9pt;margin-top:18.35pt;width:489.85pt;height:34.3pt;z-index:-251629056;mso-position-horizontal-relative:page;mso-position-vertical-relative:page" coordsize="62211,435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">
              <v:rect id="Rechteck 1748" o:spid="_x0000_s1134" style="position:absolute;top:363;width:27777;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fcGMYA&#10;AADdAAAADwAAAGRycy9kb3ducmV2LnhtbESPS2/CQAyE70j8h5WRekFl06rikbIgVFSJG89Lb27W&#10;JBFZb5rdkvDv8QGJm60Zz3yeLztXqSs1ofRs4G2UgCLOvC05N3A6fr9OQYWIbLHyTAZuFGC56Pfm&#10;mFrf8p6uh5grCeGQooEixjrVOmQFOQwjXxOLdvaNwyhrk2vbYCvhrtLvSTLWDkuWhgJr+ioouxz+&#10;nYGZ/63X691f2/2Ufhq3w+0s35yNeRl0q09Qkbr4ND+uN1bwJx+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fcGMYAAADdAAAADwAAAAAAAAAAAAAAAACYAgAAZHJz&#10;L2Rvd25yZXYueG1sUEsFBgAAAAAEAAQA9QAAAIsDAAAAAA==&#10;" stroked="f" strokeweight=".26mm">
                <v:textbox>
                  <w:txbxContent>
                    <w:p w:rsidR="00831453" w:rsidRDefault="00831453">
                      <w:r>
                        <w:t>Landesinstitut für Schulentwicklung</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35" type="#_x0000_t75" style="position:absolute;left:33933;width:2992;height:2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bJM7EAAAA3QAAAA8AAABkcnMvZG93bnJldi54bWxET01rwkAQvRf8D8sIXopulFI1uoqmCKWe&#10;jIX2OM2OSTA7G3a3Mf333ULB2zze56y3vWlER87XlhVMJwkI4sLqmksF7+fDeAHCB2SNjWVS8EMe&#10;tpvBwxpTbW98oi4PpYgh7FNUUIXQplL6oiKDfmJb4shdrDMYInSl1A5vMdw0cpYkz9JgzbGhwpay&#10;iopr/m0UPJ6y81Iu3vjj+Ole9nk3P2T2S6nRsN+tQATqw138737Vcf78aQl/38QT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bJM7EAAAA3QAAAA8AAAAAAAAAAAAAAAAA&#10;nwIAAGRycy9kb3ducmV2LnhtbFBLBQYAAAAABAAEAPcAAACQAwAAAAA=&#10;">
                <v:imagedata r:id="rId2" o:title=""/>
              </v:shape>
              <v:line id="Gerade Verbindung 1750" o:spid="_x0000_s1136" style="position:absolute;flip:x;visibility:visible;mso-wrap-style:square" from="3805,4356" to="62211,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20cYAAADdAAAADwAAAGRycy9kb3ducmV2LnhtbESPQU8CMRCF7yb8h2ZIuEkrATUrhYDR&#10;wEEOgIbrZDvubtxOm22F5d8zBxNvM3lv3vtmvux9q87UpSawhYexAUVcBtdwZeHz+H7/DCplZIdt&#10;YLJwpQTLxeBujoULF97T+ZArJSGcCrRQ5xwLrVNZk8c0DpFYtO/QecyydpV2HV4k3Ld6Ysyj9tiw&#10;NNQY6bWm8ufw6y28teZjWs6Cievj6QvjbjNx/cna0bBfvYDK1Od/89/11gn+00z45RsZQS9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P9tHGAAAA3QAAAA8AAAAAAAAA&#10;AAAAAAAAoQIAAGRycy9kb3ducmV2LnhtbFBLBQYAAAAABAAEAPkAAACUAwAAAAA=&#10;" strokecolor="#a6a6a6" strokeweight=".18mm"/>
              <w10:wrap anchorx="page" anchory="page"/>
            </v:group>
          </w:pict>
        </mc:Fallback>
      </mc:AlternateContent>
    </w:r>
    <w:r>
      <w:rPr>
        <w:noProof/>
      </w:rPr>
      <mc:AlternateContent>
        <mc:Choice Requires="wpg">
          <w:drawing>
            <wp:anchor distT="0" distB="0" distL="114300" distR="114300" simplePos="0" relativeHeight="251686400" behindDoc="1" locked="0" layoutInCell="1" allowOverlap="1" wp14:anchorId="08DDADF0" wp14:editId="3B6694E6">
              <wp:simplePos x="0" y="0"/>
              <wp:positionH relativeFrom="page">
                <wp:posOffset>15727680</wp:posOffset>
              </wp:positionH>
              <wp:positionV relativeFrom="page">
                <wp:posOffset>-5135245</wp:posOffset>
              </wp:positionV>
              <wp:extent cx="436245" cy="6201410"/>
              <wp:effectExtent l="0" t="0" r="3175" b="0"/>
              <wp:wrapNone/>
              <wp:docPr id="1743" name="Gruppieren 500"/>
              <wp:cNvGraphicFramePr/>
              <a:graphic xmlns:a="http://schemas.openxmlformats.org/drawingml/2006/main">
                <a:graphicData uri="http://schemas.microsoft.com/office/word/2010/wordprocessingGroup">
                  <wpg:wgp>
                    <wpg:cNvGrpSpPr/>
                    <wpg:grpSpPr>
                      <a:xfrm rot="5400000">
                        <a:off x="0" y="0"/>
                        <a:ext cx="435600" cy="6200640"/>
                        <a:chOff x="0" y="0"/>
                        <a:chExt cx="0" cy="0"/>
                      </a:xfrm>
                    </wpg:grpSpPr>
                    <wps:wsp>
                      <wps:cNvPr id="1744" name="Rechteck 1744"/>
                      <wps:cNvSpPr/>
                      <wps:spPr>
                        <a:xfrm rot="5400000">
                          <a:off x="-1613880" y="1595520"/>
                          <a:ext cx="3211200" cy="19800"/>
                        </a:xfrm>
                        <a:prstGeom prst="rect">
                          <a:avLst/>
                        </a:prstGeom>
                        <a:solidFill>
                          <a:srgbClr val="FFFFFF"/>
                        </a:solidFill>
                        <a:ln w="9360">
                          <a:noFill/>
                        </a:ln>
                      </wps:spPr>
                      <wps:style>
                        <a:lnRef idx="0">
                          <a:scrgbClr r="0" g="0" b="0"/>
                        </a:lnRef>
                        <a:fillRef idx="0">
                          <a:scrgbClr r="0" g="0" b="0"/>
                        </a:fillRef>
                        <a:effectRef idx="0">
                          <a:scrgbClr r="0" g="0" b="0"/>
                        </a:effectRef>
                        <a:fontRef idx="minor"/>
                      </wps:style>
                      <wps:txbx>
                        <w:txbxContent>
                          <w:p w:rsidR="004604A4" w:rsidRDefault="004604A4">
                            <w:r>
                              <w:t>Landesinstitut für Schulentwicklung</w:t>
                            </w:r>
                          </w:p>
                        </w:txbxContent>
                      </wps:txbx>
                      <wps:bodyPr lIns="45720" tIns="91440" rIns="45720" bIns="91440">
                        <a:noAutofit/>
                      </wps:bodyPr>
                    </wps:wsp>
                    <pic:pic xmlns:pic="http://schemas.openxmlformats.org/drawingml/2006/picture">
                      <pic:nvPicPr>
                        <pic:cNvPr id="1745" name="Grafik 502"/>
                        <pic:cNvPicPr/>
                      </pic:nvPicPr>
                      <pic:blipFill>
                        <a:blip r:embed="rId1"/>
                        <a:stretch/>
                      </pic:blipFill>
                      <pic:spPr>
                        <a:xfrm rot="5400000">
                          <a:off x="-161280" y="3516120"/>
                          <a:ext cx="298440" cy="24120"/>
                        </a:xfrm>
                        <a:prstGeom prst="rect">
                          <a:avLst/>
                        </a:prstGeom>
                        <a:ln>
                          <a:noFill/>
                        </a:ln>
                      </pic:spPr>
                    </pic:pic>
                    <wps:wsp>
                      <wps:cNvPr id="1746" name="Gerade Verbindung 1746"/>
                      <wps:cNvCnPr/>
                      <wps:spPr>
                        <a:xfrm flipV="1">
                          <a:off x="435600" y="397440"/>
                          <a:ext cx="0" cy="5803200"/>
                        </a:xfrm>
                        <a:prstGeom prst="line">
                          <a:avLst/>
                        </a:prstGeom>
                        <a:ln w="6480">
                          <a:solidFill>
                            <a:srgbClr val="A6A6A6"/>
                          </a:solidFill>
                          <a:round/>
                        </a:ln>
                      </wps:spPr>
                      <wps:bodyPr/>
                    </wps:wsp>
                  </wpg:wgp>
                </a:graphicData>
              </a:graphic>
            </wp:anchor>
          </w:drawing>
        </mc:Choice>
        <mc:Fallback>
          <w:pict>
            <v:group id="_x0000_s1137" style="position:absolute;margin-left:1238.4pt;margin-top:-404.35pt;width:34.35pt;height:488.3pt;rotation:90;z-index:-251630080;mso-position-horizontal-relative:page;mso-position-vertical-relative:page" coordsize="0,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">
              <v:rect id="Rechteck 1744" o:spid="_x0000_s1138" style="position:absolute;left:-1613880;top:1595520;width:3211200;height:19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7UsIA&#10;AADdAAAADwAAAGRycy9kb3ducmV2LnhtbERP22oCMRB9L/Qfwgh9q1mraN0apRQKIlTw0vdxM91s&#10;m0yWTdT4940g+DaHc53ZIjkrTtSFxrOCQb8AQVx53XCtYL/7fH4FESKyRuuZFFwowGL++DDDUvsz&#10;b+i0jbXIIRxKVGBibEspQ2XIYej7ljhzP75zGDPsaqk7POdwZ+VLUYylw4Zzg8GWPgxVf9ujU0Df&#10;e2eK1XSY7O/QTpLRzfrwpdRTL72/gYiU4l18cy91nj8ZjeD6TT5B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iftSwgAAAN0AAAAPAAAAAAAAAAAAAAAAAJgCAABkcnMvZG93&#10;bnJldi54bWxQSwUGAAAAAAQABAD1AAAAhwMAAAAA&#10;" stroked="f" strokeweight=".26mm">
                <v:textbox inset="3.6pt,7.2pt,3.6pt,7.2pt">
                  <w:txbxContent>
                    <w:p w:rsidR="00831453" w:rsidRDefault="00831453">
                      <w:r>
                        <w:t>Landesinstitut für Schulentwicklung</w:t>
                      </w:r>
                    </w:p>
                  </w:txbxContent>
                </v:textbox>
              </v:rect>
              <v:shape id="Grafik 502" o:spid="_x0000_s1139" type="#_x0000_t75" style="position:absolute;left:-161280;top:3516120;width:298440;height:2412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NWCHEAAAA3QAAAA8AAABkcnMvZG93bnJldi54bWxET01rwkAQvQv+h2WE3nSTWjVENyIFaw9S&#10;0bb3aXZMgtnZmF01/fddQehtHu9zFsvO1OJKrassK4hHEQji3OqKCwVfn+thAsJ5ZI21ZVLwSw6W&#10;Wb+3wFTbG+/pevCFCCHsUlRQet+kUrq8JINuZBviwB1ta9AH2BZSt3gL4aaWz1E0lQYrDg0lNvRa&#10;Un46XIyCzfltVeNPxbM4+f4Yj3f5cb9NlHoadKs5CE+d/xc/3O86zJ+9TOD+TThB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NWCHEAAAA3QAAAA8AAAAAAAAAAAAAAAAA&#10;nwIAAGRycy9kb3ducmV2LnhtbFBLBQYAAAAABAAEAPcAAACQAwAAAAA=&#10;">
                <v:imagedata r:id="rId2" o:title=""/>
              </v:shape>
              <v:line id="Gerade Verbindung 1746" o:spid="_x0000_s1140" style="position:absolute;flip:y;visibility:visible;mso-wrap-style:square" from="435600,397440" to="435600,6200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d48MAAADdAAAADwAAAGRycy9kb3ducmV2LnhtbERPTWsCMRC9C/0PYQq9aVKxtqyblVYU&#10;e9CD2uJ12Iy7SzeTsEl1++8bQfA2j/c5+by3rThTFxrHGp5HCgRx6UzDlYavw2r4BiJEZIOtY9Lw&#10;RwHmxcMgx8y4C+/ovI+VSCEcMtRQx+gzKUNZk8Uwcp44cSfXWYwJdpU0HV5SuG3lWKmptNhwaqjR&#10;06Km8mf/azUsW7WZlC9O+Y/D8Rv9dj02/VHrp8f+fQYiUh/v4pv706T5r5MpXL9JJ8j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zXePDAAAA3QAAAA8AAAAAAAAAAAAA&#10;AAAAoQIAAGRycy9kb3ducmV2LnhtbFBLBQYAAAAABAAEAPkAAACRAwAAAAA=&#10;" strokecolor="#a6a6a6" strokeweight=".18mm"/>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943640">
    <w:pPr>
      <w:pStyle w:val="Kopfzeile"/>
    </w:pPr>
    <w:r w:rsidRPr="008B7133">
      <w:rPr>
        <w:noProof/>
      </w:rPr>
      <w:drawing>
        <wp:anchor distT="0" distB="0" distL="114300" distR="114300" simplePos="0" relativeHeight="251650560" behindDoc="1" locked="0" layoutInCell="1" allowOverlap="1" wp14:anchorId="70110984" wp14:editId="58A70596">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1A8E3645" wp14:editId="5CC4A252">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7E9418E6" wp14:editId="128C2C17">
          <wp:simplePos x="0" y="0"/>
          <wp:positionH relativeFrom="page">
            <wp:posOffset>4248150</wp:posOffset>
          </wp:positionH>
          <wp:positionV relativeFrom="page">
            <wp:posOffset>3076575</wp:posOffset>
          </wp:positionV>
          <wp:extent cx="2851200" cy="1306800"/>
          <wp:effectExtent l="0" t="0" r="6350" b="825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26841D7D" wp14:editId="356C018D">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4604A4" w:rsidRPr="008B7133" w:rsidRDefault="004604A4"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4604A4" w:rsidRPr="0098402B" w:rsidRDefault="004604A4"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4604A4" w:rsidRDefault="004604A4" w:rsidP="00943640">
                              <w:pPr>
                                <w:pStyle w:val="LS-DeckblattQuatrate"/>
                              </w:pPr>
                              <w:r>
                                <w:t>Qualitätsentwicklung</w:t>
                              </w:r>
                            </w:p>
                            <w:p w:rsidR="004604A4" w:rsidRPr="008B7133" w:rsidRDefault="004604A4"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4604A4" w:rsidRPr="0098402B" w:rsidRDefault="004604A4"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53"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054"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5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56"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4604A4" w:rsidRPr="008B7133" w:rsidRDefault="004604A4" w:rsidP="00943640">
                        <w:pPr>
                          <w:pStyle w:val="LS-DeckblattQuatrate"/>
                        </w:pPr>
                        <w:r w:rsidRPr="008B7133">
                          <w:t>Landesinstitut</w:t>
                        </w:r>
                        <w:r>
                          <w:t xml:space="preserve"> </w:t>
                        </w:r>
                        <w:r w:rsidRPr="008B7133">
                          <w:t>für Schulentwicklung</w:t>
                        </w:r>
                      </w:p>
                    </w:txbxContent>
                  </v:textbox>
                </v:shape>
              </v:group>
              <v:group id="Gruppieren 482" o:spid="_x0000_s1057"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05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059"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4604A4" w:rsidRPr="0098402B" w:rsidRDefault="004604A4" w:rsidP="00943640">
                        <w:pPr>
                          <w:pStyle w:val="LS-DeckblattQuatrate"/>
                        </w:pPr>
                        <w:r>
                          <w:t>Schulentwicklung</w:t>
                        </w:r>
                        <w:r>
                          <w:br/>
                          <w:t>und empirische Bildungsforschung</w:t>
                        </w:r>
                      </w:p>
                    </w:txbxContent>
                  </v:textbox>
                </v:shape>
              </v:group>
              <v:group id="Gruppieren 505" o:spid="_x0000_s1060"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06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062"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4604A4" w:rsidRDefault="004604A4" w:rsidP="00943640">
                        <w:pPr>
                          <w:pStyle w:val="LS-DeckblattQuatrate"/>
                        </w:pPr>
                        <w:r>
                          <w:t>Qualitätsentwicklung</w:t>
                        </w:r>
                      </w:p>
                      <w:p w:rsidR="004604A4" w:rsidRPr="008B7133" w:rsidRDefault="004604A4" w:rsidP="00943640">
                        <w:pPr>
                          <w:pStyle w:val="LS-DeckblattQuatrate"/>
                        </w:pPr>
                        <w:r>
                          <w:t>und Evaluation</w:t>
                        </w:r>
                      </w:p>
                    </w:txbxContent>
                  </v:textbox>
                </v:shape>
              </v:group>
              <v:group id="Gruppieren 623" o:spid="_x0000_s1063"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06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065"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4604A4" w:rsidRPr="0098402B" w:rsidRDefault="004604A4" w:rsidP="00943640">
                        <w:pPr>
                          <w:pStyle w:val="LS-DeckblattQuatrate"/>
                        </w:pPr>
                        <w:r>
                          <w:t>Bildungspläne</w:t>
                        </w:r>
                      </w:p>
                    </w:txbxContent>
                  </v:textbox>
                </v:shape>
              </v:group>
              <v:shape id="Grafik 626" o:spid="_x0000_s1066"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C62390">
    <w:pPr>
      <w:pStyle w:val="Kopfzeile"/>
    </w:pPr>
    <w:r>
      <w:rPr>
        <w:noProof/>
      </w:rPr>
      <mc:AlternateContent>
        <mc:Choice Requires="wpg">
          <w:drawing>
            <wp:anchor distT="0" distB="0" distL="114300" distR="114300" simplePos="0" relativeHeight="251656704" behindDoc="0" locked="0" layoutInCell="1" allowOverlap="1" wp14:anchorId="6EE9F6DD" wp14:editId="20B0790B">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4604A4" w:rsidRPr="00E20335" w:rsidRDefault="004604A4"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068"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06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4604A4" w:rsidRPr="00E20335" w:rsidRDefault="004604A4" w:rsidP="004F754E">
                          <w:pPr>
                            <w:pStyle w:val="NL-Kopfzeilen-Titel"/>
                          </w:pPr>
                          <w:r>
                            <w:t xml:space="preserve">     </w:t>
                          </w:r>
                        </w:p>
                      </w:sdtContent>
                    </w:sdt>
                  </w:txbxContent>
                </v:textbox>
              </v:shape>
              <v:line id="Gerade Verbindung 487" o:spid="_x0000_s107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54656" behindDoc="0" locked="0" layoutInCell="1" allowOverlap="1" wp14:anchorId="2D205F1B" wp14:editId="4DED6CEB">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4604A4" w:rsidRPr="00E20335" w:rsidRDefault="004604A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71"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07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4604A4" w:rsidRPr="00E20335" w:rsidRDefault="004604A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7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07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2878529B" wp14:editId="2B05D8FB">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075"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07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4604A4" w:rsidRPr="00E20335" w:rsidRDefault="004604A4" w:rsidP="00943640">
                      <w:pPr>
                        <w:pStyle w:val="NL-Kopfzeilen-Titel"/>
                      </w:pPr>
                      <w:r>
                        <w:t>Landesinstitut für Schulentwicklung</w:t>
                      </w:r>
                    </w:p>
                  </w:txbxContent>
                </v:textbox>
              </v:shape>
              <v:shape id="Grafik 449" o:spid="_x0000_s107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07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53632" behindDoc="0" locked="0" layoutInCell="1" allowOverlap="1" wp14:anchorId="180ADC29" wp14:editId="73ACC33E">
              <wp:simplePos x="0" y="0"/>
              <wp:positionH relativeFrom="page">
                <wp:posOffset>9963302</wp:posOffset>
              </wp:positionH>
              <wp:positionV relativeFrom="page">
                <wp:posOffset>629107</wp:posOffset>
              </wp:positionV>
              <wp:extent cx="435600" cy="6200740"/>
              <wp:effectExtent l="0" t="0" r="3175" b="0"/>
              <wp:wrapNone/>
              <wp:docPr id="458" name="Gruppieren 4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0" name="Grafik 4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61" name="Gerade Verbindung 46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8" o:spid="_x0000_s1080" style="position:absolute;margin-left:784.5pt;margin-top:49.55pt;width:34.3pt;height:488.25pt;z-index:2516536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wbIXL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08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CMQA&#10;AADcAAAADwAAAGRycy9kb3ducmV2LnhtbESPT2sCMRTE74LfITzBm2YVK7o1igiFWhCsevD42Lzu&#10;brt5WZK4f769KRR6HGbmN8xm15lKNOR8aVnBbJqAIM6sLjlXcLu+TVYgfEDWWFkmBT152G2Hgw2m&#10;2rb8Sc0l5CJC2KeooAihTqX0WUEG/dTWxNH7ss5giNLlUjtsI9xUcp4kS2mw5LhQYE2HgrKfy8Mo&#10;QKdPH9+N61fmfryfH4uyXZteqfGo27+CCNSF//Bf+10rWLys4f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5gjEAAAA3AAAAA8AAAAAAAAAAAAAAAAAmAIAAGRycy9k&#10;b3ducmV2LnhtbFBLBQYAAAAABAAEAPUAAACJAwAAAAA=&#10;" stroked="f">
                <v:textbox>
                  <w:txbxContent>
                    <w:p w:rsidR="004604A4" w:rsidRPr="00E20335" w:rsidRDefault="004604A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0" o:spid="_x0000_s108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fmvDAAAA3AAAAA8AAABkcnMvZG93bnJldi54bWxET01rwjAYvgv7D+EdeJGZKpuOzihScGyX&#10;gR+X3d4275qy5k1oou389eYw8PjwfK82g23FhbrQOFYwm2YgiCunG64VnI67p1cQISJrbB2Tgj8K&#10;sFk/jFaYa9fzni6HWIsUwiFHBSZGn0sZKkMWw9R54sT9uM5iTLCrpe6wT+G2lfMsW0iLDacGg54K&#10;Q9Xv4WwVvF9jyd+fX/2LORbFstz7Mky8UuPHYfsGItIQ7+J/94dW8LxI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R+a8MAAADcAAAADwAAAAAAAAAAAAAAAACf&#10;AgAAZHJzL2Rvd25yZXYueG1sUEsFBgAAAAAEAAQA9wAAAI8DAAAAAA==&#10;">
                <v:imagedata r:id="rId2" o:title=""/>
                <v:path arrowok="t"/>
                <o:lock v:ext="edit" aspectratio="f"/>
              </v:shape>
              <v:line id="Gerade Verbindung 461" o:spid="_x0000_s108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LN8MAAADcAAAADwAAAGRycy9kb3ducmV2LnhtbESPQWvCQBCF70L/wzIFb7qJiEjqKq2o&#10;eCqo0V6H7JgEs7Nhd43x37uFQo+PN+978xar3jSiI+drywrScQKCuLC65lJBftqO5iB8QNbYWCYF&#10;T/KwWr4NFphp++ADdcdQighhn6GCKoQ2k9IXFRn0Y9sSR+9qncEQpSuldviIcNPISZLMpMGaY0OF&#10;La0rKm7Hu4lvfH/t8nXHBp8H95PPi/Sy2Z2VGr73nx8gAvXh//gvvdcKpr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RCzfDAAAA3A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60800" behindDoc="0" locked="0" layoutInCell="1" allowOverlap="1" wp14:anchorId="3BA8ECC4" wp14:editId="5A8FF50A">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4604A4" w:rsidRPr="00E20335" w:rsidRDefault="004604A4"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84"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08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4604A4" w:rsidRPr="00E20335" w:rsidRDefault="004604A4"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8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08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5FB878AB" wp14:editId="42FA1183">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088"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08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4604A4" w:rsidRPr="00E20335" w:rsidRDefault="004604A4" w:rsidP="004F754E">
                      <w:pPr>
                        <w:pStyle w:val="NL-Kopfzeilen-Titel"/>
                      </w:pPr>
                      <w:r>
                        <w:t>Landesinstitut für Schulentwicklung</w:t>
                      </w:r>
                    </w:p>
                  </w:txbxContent>
                </v:textbox>
              </v:shape>
              <v:shape id="Grafik 483" o:spid="_x0000_s109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09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4FC9F0AB" wp14:editId="1122B4D4">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4604A4" w:rsidRPr="00E20335" w:rsidRDefault="004604A4" w:rsidP="00CD1CB7">
                          <w:pPr>
                            <w:pStyle w:val="Fuzeile"/>
                          </w:pPr>
                          <w:r w:rsidRPr="00595C5A">
                            <w:t>© Landesin</w:t>
                          </w:r>
                          <w:r>
                            <w:t>stitut für Schulentwicklung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2"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4604A4" w:rsidRPr="00E20335" w:rsidRDefault="004604A4" w:rsidP="00CD1CB7">
                    <w:pPr>
                      <w:pStyle w:val="Fuzeile"/>
                    </w:pPr>
                    <w:r w:rsidRPr="00595C5A">
                      <w:t>© Landesin</w:t>
                    </w:r>
                    <w:r>
                      <w:t>stitut für Schulentwicklung 2015</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7B7FE149" wp14:editId="73F2972A">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093"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0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4604A4" w:rsidRPr="00E20335" w:rsidRDefault="004604A4"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0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0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2D722F3"/>
    <w:multiLevelType w:val="multilevel"/>
    <w:tmpl w:val="1FFC871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nsid w:val="02ED5EA6"/>
    <w:multiLevelType w:val="multilevel"/>
    <w:tmpl w:val="9B5E11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5CD29FB"/>
    <w:multiLevelType w:val="hybridMultilevel"/>
    <w:tmpl w:val="E94A71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CED052A"/>
    <w:multiLevelType w:val="hybridMultilevel"/>
    <w:tmpl w:val="631243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2EB7B55"/>
    <w:multiLevelType w:val="multilevel"/>
    <w:tmpl w:val="D3F041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86B77AB"/>
    <w:multiLevelType w:val="hybridMultilevel"/>
    <w:tmpl w:val="62B2B2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F9F4D57"/>
    <w:multiLevelType w:val="hybridMultilevel"/>
    <w:tmpl w:val="4A82ACD8"/>
    <w:lvl w:ilvl="0" w:tplc="96723638">
      <w:start w:val="23"/>
      <w:numFmt w:val="bullet"/>
      <w:lvlText w:val="-"/>
      <w:lvlJc w:val="left"/>
      <w:pPr>
        <w:ind w:left="765" w:hanging="360"/>
      </w:pPr>
      <w:rPr>
        <w:rFonts w:ascii="Source Sans Pro" w:eastAsia="Calibri" w:hAnsi="Source Sans Pro" w:cs="Arial" w:hint="default"/>
      </w:rPr>
    </w:lvl>
    <w:lvl w:ilvl="1" w:tplc="04070003" w:tentative="1">
      <w:start w:val="1"/>
      <w:numFmt w:val="bullet"/>
      <w:lvlText w:val="o"/>
      <w:lvlJc w:val="left"/>
      <w:pPr>
        <w:ind w:left="1485" w:hanging="360"/>
      </w:pPr>
      <w:rPr>
        <w:rFonts w:ascii="Courier New" w:hAnsi="Courier New" w:cs="Courier New" w:hint="default"/>
      </w:rPr>
    </w:lvl>
    <w:lvl w:ilvl="2" w:tplc="04070005" w:tentative="1">
      <w:start w:val="1"/>
      <w:numFmt w:val="bullet"/>
      <w:lvlText w:val=""/>
      <w:lvlJc w:val="left"/>
      <w:pPr>
        <w:ind w:left="2205" w:hanging="360"/>
      </w:pPr>
      <w:rPr>
        <w:rFonts w:ascii="Wingdings" w:hAnsi="Wingdings" w:hint="default"/>
      </w:rPr>
    </w:lvl>
    <w:lvl w:ilvl="3" w:tplc="04070001" w:tentative="1">
      <w:start w:val="1"/>
      <w:numFmt w:val="bullet"/>
      <w:lvlText w:val=""/>
      <w:lvlJc w:val="left"/>
      <w:pPr>
        <w:ind w:left="2925" w:hanging="360"/>
      </w:pPr>
      <w:rPr>
        <w:rFonts w:ascii="Symbol" w:hAnsi="Symbol" w:hint="default"/>
      </w:rPr>
    </w:lvl>
    <w:lvl w:ilvl="4" w:tplc="04070003" w:tentative="1">
      <w:start w:val="1"/>
      <w:numFmt w:val="bullet"/>
      <w:lvlText w:val="o"/>
      <w:lvlJc w:val="left"/>
      <w:pPr>
        <w:ind w:left="3645" w:hanging="360"/>
      </w:pPr>
      <w:rPr>
        <w:rFonts w:ascii="Courier New" w:hAnsi="Courier New" w:cs="Courier New" w:hint="default"/>
      </w:rPr>
    </w:lvl>
    <w:lvl w:ilvl="5" w:tplc="04070005" w:tentative="1">
      <w:start w:val="1"/>
      <w:numFmt w:val="bullet"/>
      <w:lvlText w:val=""/>
      <w:lvlJc w:val="left"/>
      <w:pPr>
        <w:ind w:left="4365" w:hanging="360"/>
      </w:pPr>
      <w:rPr>
        <w:rFonts w:ascii="Wingdings" w:hAnsi="Wingdings" w:hint="default"/>
      </w:rPr>
    </w:lvl>
    <w:lvl w:ilvl="6" w:tplc="04070001" w:tentative="1">
      <w:start w:val="1"/>
      <w:numFmt w:val="bullet"/>
      <w:lvlText w:val=""/>
      <w:lvlJc w:val="left"/>
      <w:pPr>
        <w:ind w:left="5085" w:hanging="360"/>
      </w:pPr>
      <w:rPr>
        <w:rFonts w:ascii="Symbol" w:hAnsi="Symbol" w:hint="default"/>
      </w:rPr>
    </w:lvl>
    <w:lvl w:ilvl="7" w:tplc="04070003" w:tentative="1">
      <w:start w:val="1"/>
      <w:numFmt w:val="bullet"/>
      <w:lvlText w:val="o"/>
      <w:lvlJc w:val="left"/>
      <w:pPr>
        <w:ind w:left="5805" w:hanging="360"/>
      </w:pPr>
      <w:rPr>
        <w:rFonts w:ascii="Courier New" w:hAnsi="Courier New" w:cs="Courier New" w:hint="default"/>
      </w:rPr>
    </w:lvl>
    <w:lvl w:ilvl="8" w:tplc="04070005" w:tentative="1">
      <w:start w:val="1"/>
      <w:numFmt w:val="bullet"/>
      <w:lvlText w:val=""/>
      <w:lvlJc w:val="left"/>
      <w:pPr>
        <w:ind w:left="6525" w:hanging="360"/>
      </w:pPr>
      <w:rPr>
        <w:rFonts w:ascii="Wingdings" w:hAnsi="Wingdings" w:hint="default"/>
      </w:rPr>
    </w:lvl>
  </w:abstractNum>
  <w:abstractNum w:abstractNumId="8">
    <w:nsid w:val="1FDD29E1"/>
    <w:multiLevelType w:val="hybridMultilevel"/>
    <w:tmpl w:val="403CCD78"/>
    <w:lvl w:ilvl="0" w:tplc="3A924F30">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2A63482A"/>
    <w:multiLevelType w:val="multilevel"/>
    <w:tmpl w:val="C3F41E0A"/>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2BB14DDE"/>
    <w:multiLevelType w:val="hybridMultilevel"/>
    <w:tmpl w:val="F668A5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2E547B4F"/>
    <w:multiLevelType w:val="hybridMultilevel"/>
    <w:tmpl w:val="B038BF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4">
    <w:nsid w:val="3AA50A71"/>
    <w:multiLevelType w:val="hybridMultilevel"/>
    <w:tmpl w:val="372A94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3CE73CA9"/>
    <w:multiLevelType w:val="multilevel"/>
    <w:tmpl w:val="995836B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3210696"/>
    <w:multiLevelType w:val="hybridMultilevel"/>
    <w:tmpl w:val="D2CEC51C"/>
    <w:lvl w:ilvl="0" w:tplc="04070019">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7">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8">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B9C6621"/>
    <w:multiLevelType w:val="hybridMultilevel"/>
    <w:tmpl w:val="B1768E34"/>
    <w:lvl w:ilvl="0" w:tplc="04070019">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2">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EAE337B"/>
    <w:multiLevelType w:val="hybridMultilevel"/>
    <w:tmpl w:val="631243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516A0D00"/>
    <w:multiLevelType w:val="multilevel"/>
    <w:tmpl w:val="B9FA40A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nsid w:val="5E786AC2"/>
    <w:multiLevelType w:val="hybridMultilevel"/>
    <w:tmpl w:val="59602A04"/>
    <w:lvl w:ilvl="0" w:tplc="CF46417A">
      <w:numFmt w:val="bullet"/>
      <w:lvlText w:val=""/>
      <w:lvlJc w:val="left"/>
      <w:pPr>
        <w:ind w:left="720" w:hanging="360"/>
      </w:pPr>
      <w:rPr>
        <w:rFonts w:ascii="Symbol" w:eastAsiaTheme="minorHAns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611A7950"/>
    <w:multiLevelType w:val="hybridMultilevel"/>
    <w:tmpl w:val="908E303E"/>
    <w:lvl w:ilvl="0" w:tplc="04070019">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9">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83207A5"/>
    <w:multiLevelType w:val="hybridMultilevel"/>
    <w:tmpl w:val="CE9A9842"/>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6EF341BA"/>
    <w:multiLevelType w:val="hybridMultilevel"/>
    <w:tmpl w:val="2716FAF4"/>
    <w:lvl w:ilvl="0" w:tplc="979E20AE">
      <w:numFmt w:val="bullet"/>
      <w:lvlText w:val="-"/>
      <w:lvlJc w:val="left"/>
      <w:pPr>
        <w:ind w:left="720" w:hanging="360"/>
      </w:pPr>
      <w:rPr>
        <w:rFonts w:ascii="Source Sans Pro" w:eastAsia="Calibr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3">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25"/>
  </w:num>
  <w:num w:numId="4">
    <w:abstractNumId w:val="29"/>
  </w:num>
  <w:num w:numId="5">
    <w:abstractNumId w:val="22"/>
  </w:num>
  <w:num w:numId="6">
    <w:abstractNumId w:val="33"/>
  </w:num>
  <w:num w:numId="7">
    <w:abstractNumId w:val="27"/>
  </w:num>
  <w:num w:numId="8">
    <w:abstractNumId w:val="0"/>
  </w:num>
  <w:num w:numId="9">
    <w:abstractNumId w:val="17"/>
  </w:num>
  <w:num w:numId="10">
    <w:abstractNumId w:val="10"/>
  </w:num>
  <w:num w:numId="11">
    <w:abstractNumId w:val="32"/>
  </w:num>
  <w:num w:numId="12">
    <w:abstractNumId w:val="18"/>
  </w:num>
  <w:num w:numId="13">
    <w:abstractNumId w:val="20"/>
  </w:num>
  <w:num w:numId="14">
    <w:abstractNumId w:val="9"/>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3"/>
  </w:num>
  <w:num w:numId="18">
    <w:abstractNumId w:val="12"/>
  </w:num>
  <w:num w:numId="19">
    <w:abstractNumId w:val="6"/>
  </w:num>
  <w:num w:numId="20">
    <w:abstractNumId w:val="11"/>
  </w:num>
  <w:num w:numId="21">
    <w:abstractNumId w:val="8"/>
  </w:num>
  <w:num w:numId="22">
    <w:abstractNumId w:val="31"/>
  </w:num>
  <w:num w:numId="23">
    <w:abstractNumId w:val="26"/>
  </w:num>
  <w:num w:numId="24">
    <w:abstractNumId w:val="5"/>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2"/>
  </w:num>
  <w:num w:numId="28">
    <w:abstractNumId w:val="1"/>
  </w:num>
  <w:num w:numId="29">
    <w:abstractNumId w:val="24"/>
  </w:num>
  <w:num w:numId="30">
    <w:abstractNumId w:val="28"/>
  </w:num>
  <w:num w:numId="31">
    <w:abstractNumId w:val="30"/>
  </w:num>
  <w:num w:numId="32">
    <w:abstractNumId w:val="16"/>
  </w:num>
  <w:num w:numId="33">
    <w:abstractNumId w:val="21"/>
  </w:num>
  <w:num w:numId="34">
    <w:abstractNumId w:val="7"/>
  </w:num>
  <w:num w:numId="35">
    <w:abstractNumId w:val="23"/>
  </w:num>
  <w:num w:numId="36">
    <w:abstractNumId w:val="4"/>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6E2E"/>
    <w:rsid w:val="00005129"/>
    <w:rsid w:val="00005EAC"/>
    <w:rsid w:val="00010974"/>
    <w:rsid w:val="00015E52"/>
    <w:rsid w:val="00024E63"/>
    <w:rsid w:val="000310EC"/>
    <w:rsid w:val="000343DC"/>
    <w:rsid w:val="00034FF0"/>
    <w:rsid w:val="00036A4D"/>
    <w:rsid w:val="000411A8"/>
    <w:rsid w:val="00041532"/>
    <w:rsid w:val="00043177"/>
    <w:rsid w:val="00043915"/>
    <w:rsid w:val="0005288C"/>
    <w:rsid w:val="00054525"/>
    <w:rsid w:val="00057390"/>
    <w:rsid w:val="00057BB2"/>
    <w:rsid w:val="00064582"/>
    <w:rsid w:val="00070F4C"/>
    <w:rsid w:val="00073230"/>
    <w:rsid w:val="000742A8"/>
    <w:rsid w:val="00076619"/>
    <w:rsid w:val="00077C29"/>
    <w:rsid w:val="00085AB3"/>
    <w:rsid w:val="00086197"/>
    <w:rsid w:val="000977FD"/>
    <w:rsid w:val="00097AAA"/>
    <w:rsid w:val="000A764B"/>
    <w:rsid w:val="000B222E"/>
    <w:rsid w:val="000B7F86"/>
    <w:rsid w:val="000C580F"/>
    <w:rsid w:val="000C5D8D"/>
    <w:rsid w:val="000C5FC9"/>
    <w:rsid w:val="000D5446"/>
    <w:rsid w:val="000D7CF9"/>
    <w:rsid w:val="000E33F4"/>
    <w:rsid w:val="000E763B"/>
    <w:rsid w:val="000F5ED7"/>
    <w:rsid w:val="000F6928"/>
    <w:rsid w:val="00101831"/>
    <w:rsid w:val="001021F6"/>
    <w:rsid w:val="00102A7B"/>
    <w:rsid w:val="001066AF"/>
    <w:rsid w:val="00111E6A"/>
    <w:rsid w:val="00114137"/>
    <w:rsid w:val="0012000E"/>
    <w:rsid w:val="00130138"/>
    <w:rsid w:val="0013091D"/>
    <w:rsid w:val="001332A4"/>
    <w:rsid w:val="001423B4"/>
    <w:rsid w:val="001424B4"/>
    <w:rsid w:val="0014796A"/>
    <w:rsid w:val="00152653"/>
    <w:rsid w:val="00153EE8"/>
    <w:rsid w:val="00154328"/>
    <w:rsid w:val="001633C8"/>
    <w:rsid w:val="00173367"/>
    <w:rsid w:val="00185B97"/>
    <w:rsid w:val="00186B1D"/>
    <w:rsid w:val="0019046A"/>
    <w:rsid w:val="001979E7"/>
    <w:rsid w:val="001A2103"/>
    <w:rsid w:val="001B4C23"/>
    <w:rsid w:val="001C238C"/>
    <w:rsid w:val="001C241E"/>
    <w:rsid w:val="001C721C"/>
    <w:rsid w:val="001D6F73"/>
    <w:rsid w:val="001E03DE"/>
    <w:rsid w:val="001E0679"/>
    <w:rsid w:val="001E24C0"/>
    <w:rsid w:val="001F1C14"/>
    <w:rsid w:val="001F4355"/>
    <w:rsid w:val="0020278E"/>
    <w:rsid w:val="00203E01"/>
    <w:rsid w:val="00210735"/>
    <w:rsid w:val="00212005"/>
    <w:rsid w:val="0021552C"/>
    <w:rsid w:val="002223B8"/>
    <w:rsid w:val="0022617F"/>
    <w:rsid w:val="00227078"/>
    <w:rsid w:val="00227CF5"/>
    <w:rsid w:val="00230E2D"/>
    <w:rsid w:val="00232232"/>
    <w:rsid w:val="0023311E"/>
    <w:rsid w:val="00233DFA"/>
    <w:rsid w:val="00233EB7"/>
    <w:rsid w:val="00234B66"/>
    <w:rsid w:val="00241372"/>
    <w:rsid w:val="00253232"/>
    <w:rsid w:val="00253AA4"/>
    <w:rsid w:val="00254F77"/>
    <w:rsid w:val="00256C9A"/>
    <w:rsid w:val="002611F5"/>
    <w:rsid w:val="002646F8"/>
    <w:rsid w:val="00264E43"/>
    <w:rsid w:val="00266719"/>
    <w:rsid w:val="00272224"/>
    <w:rsid w:val="00281156"/>
    <w:rsid w:val="00281CB1"/>
    <w:rsid w:val="002841E6"/>
    <w:rsid w:val="002915B8"/>
    <w:rsid w:val="002918DE"/>
    <w:rsid w:val="00296589"/>
    <w:rsid w:val="002979DC"/>
    <w:rsid w:val="002A2D21"/>
    <w:rsid w:val="002A79B5"/>
    <w:rsid w:val="002B0355"/>
    <w:rsid w:val="002B1B12"/>
    <w:rsid w:val="002B1CA9"/>
    <w:rsid w:val="002B3564"/>
    <w:rsid w:val="002B5985"/>
    <w:rsid w:val="002B5C8D"/>
    <w:rsid w:val="002C3546"/>
    <w:rsid w:val="002C6574"/>
    <w:rsid w:val="002C6A25"/>
    <w:rsid w:val="002E10B1"/>
    <w:rsid w:val="002E2050"/>
    <w:rsid w:val="002E3C72"/>
    <w:rsid w:val="002E5095"/>
    <w:rsid w:val="002F140E"/>
    <w:rsid w:val="002F2555"/>
    <w:rsid w:val="00306056"/>
    <w:rsid w:val="003079A7"/>
    <w:rsid w:val="003172C6"/>
    <w:rsid w:val="0032681F"/>
    <w:rsid w:val="0032708D"/>
    <w:rsid w:val="00334277"/>
    <w:rsid w:val="003346C3"/>
    <w:rsid w:val="00334A98"/>
    <w:rsid w:val="00341930"/>
    <w:rsid w:val="003429B5"/>
    <w:rsid w:val="00344D30"/>
    <w:rsid w:val="003457A0"/>
    <w:rsid w:val="00351422"/>
    <w:rsid w:val="003552C0"/>
    <w:rsid w:val="00357C55"/>
    <w:rsid w:val="00361E5E"/>
    <w:rsid w:val="00362A92"/>
    <w:rsid w:val="00366215"/>
    <w:rsid w:val="00367C2D"/>
    <w:rsid w:val="00370DCA"/>
    <w:rsid w:val="00374B29"/>
    <w:rsid w:val="003754CF"/>
    <w:rsid w:val="00380CB6"/>
    <w:rsid w:val="00384B94"/>
    <w:rsid w:val="00385D63"/>
    <w:rsid w:val="00387063"/>
    <w:rsid w:val="00390491"/>
    <w:rsid w:val="003917C2"/>
    <w:rsid w:val="00391945"/>
    <w:rsid w:val="00396668"/>
    <w:rsid w:val="003A0130"/>
    <w:rsid w:val="003A17D4"/>
    <w:rsid w:val="003A7E22"/>
    <w:rsid w:val="003B35B0"/>
    <w:rsid w:val="003C07F8"/>
    <w:rsid w:val="003C37C5"/>
    <w:rsid w:val="003C4165"/>
    <w:rsid w:val="003C56C4"/>
    <w:rsid w:val="003C6A84"/>
    <w:rsid w:val="003D2E25"/>
    <w:rsid w:val="003D57D2"/>
    <w:rsid w:val="003D790C"/>
    <w:rsid w:val="003E44DF"/>
    <w:rsid w:val="003E49AA"/>
    <w:rsid w:val="003E7532"/>
    <w:rsid w:val="003F2408"/>
    <w:rsid w:val="003F245D"/>
    <w:rsid w:val="003F4236"/>
    <w:rsid w:val="003F5434"/>
    <w:rsid w:val="003F5C78"/>
    <w:rsid w:val="003F75E9"/>
    <w:rsid w:val="004009AB"/>
    <w:rsid w:val="00413260"/>
    <w:rsid w:val="00414FCC"/>
    <w:rsid w:val="0042086D"/>
    <w:rsid w:val="0042345D"/>
    <w:rsid w:val="00423CE5"/>
    <w:rsid w:val="004245AE"/>
    <w:rsid w:val="00424EDC"/>
    <w:rsid w:val="00434112"/>
    <w:rsid w:val="0043494C"/>
    <w:rsid w:val="00441869"/>
    <w:rsid w:val="0044271F"/>
    <w:rsid w:val="00443953"/>
    <w:rsid w:val="00444F9C"/>
    <w:rsid w:val="00444FB7"/>
    <w:rsid w:val="0044650F"/>
    <w:rsid w:val="0044784D"/>
    <w:rsid w:val="00451D2F"/>
    <w:rsid w:val="004524BD"/>
    <w:rsid w:val="004529FA"/>
    <w:rsid w:val="00456249"/>
    <w:rsid w:val="004604A4"/>
    <w:rsid w:val="00461989"/>
    <w:rsid w:val="00466948"/>
    <w:rsid w:val="00467B1C"/>
    <w:rsid w:val="004700F4"/>
    <w:rsid w:val="00472595"/>
    <w:rsid w:val="00476D47"/>
    <w:rsid w:val="0047779F"/>
    <w:rsid w:val="00485588"/>
    <w:rsid w:val="00486468"/>
    <w:rsid w:val="00492D47"/>
    <w:rsid w:val="00493E75"/>
    <w:rsid w:val="00495927"/>
    <w:rsid w:val="004A1B4E"/>
    <w:rsid w:val="004B658C"/>
    <w:rsid w:val="004C18F1"/>
    <w:rsid w:val="004C3D44"/>
    <w:rsid w:val="004C41CC"/>
    <w:rsid w:val="004C6F64"/>
    <w:rsid w:val="004D3EFB"/>
    <w:rsid w:val="004D7C1F"/>
    <w:rsid w:val="004F754E"/>
    <w:rsid w:val="005039B8"/>
    <w:rsid w:val="0051123D"/>
    <w:rsid w:val="005122A9"/>
    <w:rsid w:val="00516DF0"/>
    <w:rsid w:val="0052043A"/>
    <w:rsid w:val="00520BD0"/>
    <w:rsid w:val="00522BA8"/>
    <w:rsid w:val="005233CF"/>
    <w:rsid w:val="00524009"/>
    <w:rsid w:val="00530C4D"/>
    <w:rsid w:val="00532153"/>
    <w:rsid w:val="0053570A"/>
    <w:rsid w:val="00535F4A"/>
    <w:rsid w:val="005379F6"/>
    <w:rsid w:val="00542D04"/>
    <w:rsid w:val="00544C2C"/>
    <w:rsid w:val="00545AB7"/>
    <w:rsid w:val="005503C5"/>
    <w:rsid w:val="005528A5"/>
    <w:rsid w:val="005545DE"/>
    <w:rsid w:val="00556DDA"/>
    <w:rsid w:val="00557B0A"/>
    <w:rsid w:val="00563431"/>
    <w:rsid w:val="00566650"/>
    <w:rsid w:val="00573512"/>
    <w:rsid w:val="00581AF7"/>
    <w:rsid w:val="00583BFC"/>
    <w:rsid w:val="00597140"/>
    <w:rsid w:val="005A6708"/>
    <w:rsid w:val="005A73D9"/>
    <w:rsid w:val="005B6550"/>
    <w:rsid w:val="005C14AB"/>
    <w:rsid w:val="005C19AC"/>
    <w:rsid w:val="005C4141"/>
    <w:rsid w:val="005C4F3E"/>
    <w:rsid w:val="005C5737"/>
    <w:rsid w:val="005C589B"/>
    <w:rsid w:val="005C619F"/>
    <w:rsid w:val="005D0C30"/>
    <w:rsid w:val="005D1917"/>
    <w:rsid w:val="005D1A08"/>
    <w:rsid w:val="005D5372"/>
    <w:rsid w:val="005D72B9"/>
    <w:rsid w:val="005E4A43"/>
    <w:rsid w:val="005E64E6"/>
    <w:rsid w:val="005F3B20"/>
    <w:rsid w:val="00602E9C"/>
    <w:rsid w:val="006145EB"/>
    <w:rsid w:val="0061505A"/>
    <w:rsid w:val="00624F16"/>
    <w:rsid w:val="00627711"/>
    <w:rsid w:val="006308C3"/>
    <w:rsid w:val="00635328"/>
    <w:rsid w:val="00635FE1"/>
    <w:rsid w:val="00637901"/>
    <w:rsid w:val="00641556"/>
    <w:rsid w:val="00641BC8"/>
    <w:rsid w:val="00642CF3"/>
    <w:rsid w:val="006631F3"/>
    <w:rsid w:val="00665E61"/>
    <w:rsid w:val="00667890"/>
    <w:rsid w:val="0067020A"/>
    <w:rsid w:val="00674242"/>
    <w:rsid w:val="006803D7"/>
    <w:rsid w:val="00680B2F"/>
    <w:rsid w:val="00685569"/>
    <w:rsid w:val="0069030C"/>
    <w:rsid w:val="00692258"/>
    <w:rsid w:val="006A5BF4"/>
    <w:rsid w:val="006A64CA"/>
    <w:rsid w:val="006B2BF3"/>
    <w:rsid w:val="006C0A23"/>
    <w:rsid w:val="006C4D0A"/>
    <w:rsid w:val="006C64A1"/>
    <w:rsid w:val="006C7249"/>
    <w:rsid w:val="006D0755"/>
    <w:rsid w:val="006D186D"/>
    <w:rsid w:val="006D3107"/>
    <w:rsid w:val="006D75BC"/>
    <w:rsid w:val="006E0CBA"/>
    <w:rsid w:val="006E4825"/>
    <w:rsid w:val="006E73DB"/>
    <w:rsid w:val="006F3630"/>
    <w:rsid w:val="006F661D"/>
    <w:rsid w:val="006F6E2E"/>
    <w:rsid w:val="007000A1"/>
    <w:rsid w:val="00700692"/>
    <w:rsid w:val="007065D7"/>
    <w:rsid w:val="00706E47"/>
    <w:rsid w:val="00712924"/>
    <w:rsid w:val="00714073"/>
    <w:rsid w:val="00714B8F"/>
    <w:rsid w:val="007159AA"/>
    <w:rsid w:val="00715FF1"/>
    <w:rsid w:val="0072380A"/>
    <w:rsid w:val="007252D4"/>
    <w:rsid w:val="00731578"/>
    <w:rsid w:val="00733F96"/>
    <w:rsid w:val="007409A2"/>
    <w:rsid w:val="00740ADF"/>
    <w:rsid w:val="00742F22"/>
    <w:rsid w:val="00747713"/>
    <w:rsid w:val="00747CDE"/>
    <w:rsid w:val="007539B5"/>
    <w:rsid w:val="0075476A"/>
    <w:rsid w:val="00760104"/>
    <w:rsid w:val="00764360"/>
    <w:rsid w:val="00764820"/>
    <w:rsid w:val="00765632"/>
    <w:rsid w:val="007664D4"/>
    <w:rsid w:val="007665EC"/>
    <w:rsid w:val="00770F61"/>
    <w:rsid w:val="00774950"/>
    <w:rsid w:val="007761BB"/>
    <w:rsid w:val="00783ED0"/>
    <w:rsid w:val="0079706E"/>
    <w:rsid w:val="007A239C"/>
    <w:rsid w:val="007A59EE"/>
    <w:rsid w:val="007A7CFF"/>
    <w:rsid w:val="007B7335"/>
    <w:rsid w:val="007C55F7"/>
    <w:rsid w:val="007C6BDA"/>
    <w:rsid w:val="007D2A16"/>
    <w:rsid w:val="007E0153"/>
    <w:rsid w:val="007E1441"/>
    <w:rsid w:val="007E5B6A"/>
    <w:rsid w:val="007F67D3"/>
    <w:rsid w:val="007F7024"/>
    <w:rsid w:val="00806A4B"/>
    <w:rsid w:val="00816E2E"/>
    <w:rsid w:val="00822445"/>
    <w:rsid w:val="00831453"/>
    <w:rsid w:val="00832068"/>
    <w:rsid w:val="00840DEE"/>
    <w:rsid w:val="00843602"/>
    <w:rsid w:val="00844C8D"/>
    <w:rsid w:val="0084795D"/>
    <w:rsid w:val="00847ABD"/>
    <w:rsid w:val="00850A64"/>
    <w:rsid w:val="00862E3F"/>
    <w:rsid w:val="00867723"/>
    <w:rsid w:val="00873419"/>
    <w:rsid w:val="00874A59"/>
    <w:rsid w:val="008767DE"/>
    <w:rsid w:val="00876ABD"/>
    <w:rsid w:val="00877B0B"/>
    <w:rsid w:val="00896C20"/>
    <w:rsid w:val="008976D5"/>
    <w:rsid w:val="008A46E0"/>
    <w:rsid w:val="008A606F"/>
    <w:rsid w:val="008A7911"/>
    <w:rsid w:val="008B048C"/>
    <w:rsid w:val="008B051A"/>
    <w:rsid w:val="008B0708"/>
    <w:rsid w:val="008B0E7A"/>
    <w:rsid w:val="008B103F"/>
    <w:rsid w:val="008B4616"/>
    <w:rsid w:val="008B49F7"/>
    <w:rsid w:val="008B6EE3"/>
    <w:rsid w:val="008B7A7D"/>
    <w:rsid w:val="008C1E9F"/>
    <w:rsid w:val="008C2531"/>
    <w:rsid w:val="008C2856"/>
    <w:rsid w:val="008C74E5"/>
    <w:rsid w:val="008D06E2"/>
    <w:rsid w:val="008D17C4"/>
    <w:rsid w:val="008D2C98"/>
    <w:rsid w:val="008D4F6B"/>
    <w:rsid w:val="008D5EDB"/>
    <w:rsid w:val="008D7ED8"/>
    <w:rsid w:val="008E2D1B"/>
    <w:rsid w:val="00900D7C"/>
    <w:rsid w:val="009103C6"/>
    <w:rsid w:val="00912429"/>
    <w:rsid w:val="00913F2D"/>
    <w:rsid w:val="009144D8"/>
    <w:rsid w:val="00916D0F"/>
    <w:rsid w:val="00917C6D"/>
    <w:rsid w:val="00923615"/>
    <w:rsid w:val="00923B21"/>
    <w:rsid w:val="0092568C"/>
    <w:rsid w:val="009330B1"/>
    <w:rsid w:val="009334EC"/>
    <w:rsid w:val="00935191"/>
    <w:rsid w:val="009411D8"/>
    <w:rsid w:val="00943640"/>
    <w:rsid w:val="009452CB"/>
    <w:rsid w:val="009533B3"/>
    <w:rsid w:val="0096073B"/>
    <w:rsid w:val="0096499D"/>
    <w:rsid w:val="00964E30"/>
    <w:rsid w:val="009735C6"/>
    <w:rsid w:val="00975714"/>
    <w:rsid w:val="00980E77"/>
    <w:rsid w:val="00981104"/>
    <w:rsid w:val="009911FA"/>
    <w:rsid w:val="00991F0A"/>
    <w:rsid w:val="00992625"/>
    <w:rsid w:val="009935DA"/>
    <w:rsid w:val="009954BD"/>
    <w:rsid w:val="009A47C9"/>
    <w:rsid w:val="009B0708"/>
    <w:rsid w:val="009B1C3F"/>
    <w:rsid w:val="009B61CB"/>
    <w:rsid w:val="009C05F9"/>
    <w:rsid w:val="009C2229"/>
    <w:rsid w:val="009C2513"/>
    <w:rsid w:val="009D4817"/>
    <w:rsid w:val="009D4857"/>
    <w:rsid w:val="009D4C95"/>
    <w:rsid w:val="009D56E0"/>
    <w:rsid w:val="009E036C"/>
    <w:rsid w:val="009F0326"/>
    <w:rsid w:val="009F66A5"/>
    <w:rsid w:val="009F74BE"/>
    <w:rsid w:val="009F7CE7"/>
    <w:rsid w:val="00A010D4"/>
    <w:rsid w:val="00A05049"/>
    <w:rsid w:val="00A05A56"/>
    <w:rsid w:val="00A103EA"/>
    <w:rsid w:val="00A1042A"/>
    <w:rsid w:val="00A115D6"/>
    <w:rsid w:val="00A2044C"/>
    <w:rsid w:val="00A20659"/>
    <w:rsid w:val="00A24DDF"/>
    <w:rsid w:val="00A2694E"/>
    <w:rsid w:val="00A311BC"/>
    <w:rsid w:val="00A3208D"/>
    <w:rsid w:val="00A3295C"/>
    <w:rsid w:val="00A33C98"/>
    <w:rsid w:val="00A3667E"/>
    <w:rsid w:val="00A410C8"/>
    <w:rsid w:val="00A4364B"/>
    <w:rsid w:val="00A46C8C"/>
    <w:rsid w:val="00A4789A"/>
    <w:rsid w:val="00A5009A"/>
    <w:rsid w:val="00A52AFE"/>
    <w:rsid w:val="00A567D9"/>
    <w:rsid w:val="00A61A25"/>
    <w:rsid w:val="00A7499F"/>
    <w:rsid w:val="00A74C42"/>
    <w:rsid w:val="00A77D1A"/>
    <w:rsid w:val="00A80554"/>
    <w:rsid w:val="00A868F3"/>
    <w:rsid w:val="00A9014E"/>
    <w:rsid w:val="00A91AEE"/>
    <w:rsid w:val="00A94B96"/>
    <w:rsid w:val="00AA3A0A"/>
    <w:rsid w:val="00AA3D2D"/>
    <w:rsid w:val="00AA7B5E"/>
    <w:rsid w:val="00AB373B"/>
    <w:rsid w:val="00AB5F36"/>
    <w:rsid w:val="00AC1DF8"/>
    <w:rsid w:val="00AC3742"/>
    <w:rsid w:val="00AC60F5"/>
    <w:rsid w:val="00AD2646"/>
    <w:rsid w:val="00AD3746"/>
    <w:rsid w:val="00AD790B"/>
    <w:rsid w:val="00AE0C76"/>
    <w:rsid w:val="00AE418B"/>
    <w:rsid w:val="00AE47FF"/>
    <w:rsid w:val="00AE53C5"/>
    <w:rsid w:val="00AF11A2"/>
    <w:rsid w:val="00AF1F6C"/>
    <w:rsid w:val="00AF3DFB"/>
    <w:rsid w:val="00B072AD"/>
    <w:rsid w:val="00B139F3"/>
    <w:rsid w:val="00B2315B"/>
    <w:rsid w:val="00B332D5"/>
    <w:rsid w:val="00B43592"/>
    <w:rsid w:val="00B4780D"/>
    <w:rsid w:val="00B51DE9"/>
    <w:rsid w:val="00B553BF"/>
    <w:rsid w:val="00B55577"/>
    <w:rsid w:val="00B619C2"/>
    <w:rsid w:val="00B6373D"/>
    <w:rsid w:val="00B63EB6"/>
    <w:rsid w:val="00B66B61"/>
    <w:rsid w:val="00B719E6"/>
    <w:rsid w:val="00B74F78"/>
    <w:rsid w:val="00B82770"/>
    <w:rsid w:val="00B82DD6"/>
    <w:rsid w:val="00B911F3"/>
    <w:rsid w:val="00B9247E"/>
    <w:rsid w:val="00B95F4D"/>
    <w:rsid w:val="00BA1FB3"/>
    <w:rsid w:val="00BA3365"/>
    <w:rsid w:val="00BA64CC"/>
    <w:rsid w:val="00BB4334"/>
    <w:rsid w:val="00BC71DA"/>
    <w:rsid w:val="00BD6FF4"/>
    <w:rsid w:val="00BE21B0"/>
    <w:rsid w:val="00BE4DD2"/>
    <w:rsid w:val="00BE6718"/>
    <w:rsid w:val="00BE7018"/>
    <w:rsid w:val="00BF35AC"/>
    <w:rsid w:val="00BF5E7A"/>
    <w:rsid w:val="00BF7272"/>
    <w:rsid w:val="00C036FE"/>
    <w:rsid w:val="00C074DE"/>
    <w:rsid w:val="00C07653"/>
    <w:rsid w:val="00C224C8"/>
    <w:rsid w:val="00C22DA6"/>
    <w:rsid w:val="00C258F2"/>
    <w:rsid w:val="00C27649"/>
    <w:rsid w:val="00C27E84"/>
    <w:rsid w:val="00C30504"/>
    <w:rsid w:val="00C3276B"/>
    <w:rsid w:val="00C37F08"/>
    <w:rsid w:val="00C4598A"/>
    <w:rsid w:val="00C4772F"/>
    <w:rsid w:val="00C5102A"/>
    <w:rsid w:val="00C51A4A"/>
    <w:rsid w:val="00C5536E"/>
    <w:rsid w:val="00C6033C"/>
    <w:rsid w:val="00C62390"/>
    <w:rsid w:val="00C6264D"/>
    <w:rsid w:val="00C701E5"/>
    <w:rsid w:val="00C830E8"/>
    <w:rsid w:val="00C839FE"/>
    <w:rsid w:val="00C90E37"/>
    <w:rsid w:val="00C949D0"/>
    <w:rsid w:val="00CA0F95"/>
    <w:rsid w:val="00CB0197"/>
    <w:rsid w:val="00CB150B"/>
    <w:rsid w:val="00CB5D65"/>
    <w:rsid w:val="00CC1BCA"/>
    <w:rsid w:val="00CC2B89"/>
    <w:rsid w:val="00CC2F43"/>
    <w:rsid w:val="00CC37D6"/>
    <w:rsid w:val="00CC3814"/>
    <w:rsid w:val="00CD1CB7"/>
    <w:rsid w:val="00CD3842"/>
    <w:rsid w:val="00CD6932"/>
    <w:rsid w:val="00CD71FC"/>
    <w:rsid w:val="00CE1E9F"/>
    <w:rsid w:val="00CE33E3"/>
    <w:rsid w:val="00CF0506"/>
    <w:rsid w:val="00CF3776"/>
    <w:rsid w:val="00D05D58"/>
    <w:rsid w:val="00D07DFD"/>
    <w:rsid w:val="00D15603"/>
    <w:rsid w:val="00D2625D"/>
    <w:rsid w:val="00D34A82"/>
    <w:rsid w:val="00D41A3B"/>
    <w:rsid w:val="00D46917"/>
    <w:rsid w:val="00D4696D"/>
    <w:rsid w:val="00D4778F"/>
    <w:rsid w:val="00D55E22"/>
    <w:rsid w:val="00D65102"/>
    <w:rsid w:val="00D67C87"/>
    <w:rsid w:val="00D71F3F"/>
    <w:rsid w:val="00D74E5E"/>
    <w:rsid w:val="00D76BE8"/>
    <w:rsid w:val="00D77352"/>
    <w:rsid w:val="00D81C81"/>
    <w:rsid w:val="00D8742A"/>
    <w:rsid w:val="00D87FFB"/>
    <w:rsid w:val="00DA26E0"/>
    <w:rsid w:val="00DA7BDD"/>
    <w:rsid w:val="00DB1A45"/>
    <w:rsid w:val="00DB4A0B"/>
    <w:rsid w:val="00DB5F77"/>
    <w:rsid w:val="00DC0942"/>
    <w:rsid w:val="00DC1916"/>
    <w:rsid w:val="00DC6CBF"/>
    <w:rsid w:val="00DD1147"/>
    <w:rsid w:val="00DD4D19"/>
    <w:rsid w:val="00DD74B2"/>
    <w:rsid w:val="00DE1C87"/>
    <w:rsid w:val="00DE4890"/>
    <w:rsid w:val="00DF22A5"/>
    <w:rsid w:val="00DF60B9"/>
    <w:rsid w:val="00DF73A9"/>
    <w:rsid w:val="00DF78A1"/>
    <w:rsid w:val="00E00B95"/>
    <w:rsid w:val="00E0229A"/>
    <w:rsid w:val="00E0310C"/>
    <w:rsid w:val="00E0311A"/>
    <w:rsid w:val="00E20E9E"/>
    <w:rsid w:val="00E20F79"/>
    <w:rsid w:val="00E26AA0"/>
    <w:rsid w:val="00E26FB2"/>
    <w:rsid w:val="00E3023B"/>
    <w:rsid w:val="00E30E50"/>
    <w:rsid w:val="00E34088"/>
    <w:rsid w:val="00E4173F"/>
    <w:rsid w:val="00E45B19"/>
    <w:rsid w:val="00E52225"/>
    <w:rsid w:val="00E567B4"/>
    <w:rsid w:val="00E56C02"/>
    <w:rsid w:val="00E57258"/>
    <w:rsid w:val="00E5791D"/>
    <w:rsid w:val="00E60E5A"/>
    <w:rsid w:val="00E74810"/>
    <w:rsid w:val="00E81E0E"/>
    <w:rsid w:val="00E861C8"/>
    <w:rsid w:val="00E86974"/>
    <w:rsid w:val="00E879C1"/>
    <w:rsid w:val="00E900EA"/>
    <w:rsid w:val="00E90FC1"/>
    <w:rsid w:val="00E95E48"/>
    <w:rsid w:val="00EA03A7"/>
    <w:rsid w:val="00EA541A"/>
    <w:rsid w:val="00EA58A9"/>
    <w:rsid w:val="00EB3BA6"/>
    <w:rsid w:val="00EC23D8"/>
    <w:rsid w:val="00EC2400"/>
    <w:rsid w:val="00EC3F69"/>
    <w:rsid w:val="00EC4EC2"/>
    <w:rsid w:val="00ED0373"/>
    <w:rsid w:val="00EE6694"/>
    <w:rsid w:val="00EF2ED0"/>
    <w:rsid w:val="00EF691C"/>
    <w:rsid w:val="00EF6E9B"/>
    <w:rsid w:val="00EF7FF8"/>
    <w:rsid w:val="00F0156F"/>
    <w:rsid w:val="00F129AD"/>
    <w:rsid w:val="00F14895"/>
    <w:rsid w:val="00F15A30"/>
    <w:rsid w:val="00F1713F"/>
    <w:rsid w:val="00F22370"/>
    <w:rsid w:val="00F30ED7"/>
    <w:rsid w:val="00F31E8B"/>
    <w:rsid w:val="00F44A67"/>
    <w:rsid w:val="00F53543"/>
    <w:rsid w:val="00F62D64"/>
    <w:rsid w:val="00F64B23"/>
    <w:rsid w:val="00F67B00"/>
    <w:rsid w:val="00F701F9"/>
    <w:rsid w:val="00F7220D"/>
    <w:rsid w:val="00F727A2"/>
    <w:rsid w:val="00F748DF"/>
    <w:rsid w:val="00F81460"/>
    <w:rsid w:val="00F84125"/>
    <w:rsid w:val="00F846ED"/>
    <w:rsid w:val="00F85EB6"/>
    <w:rsid w:val="00F92799"/>
    <w:rsid w:val="00F9695E"/>
    <w:rsid w:val="00F96F93"/>
    <w:rsid w:val="00F97152"/>
    <w:rsid w:val="00FA019B"/>
    <w:rsid w:val="00FA4123"/>
    <w:rsid w:val="00FA43B6"/>
    <w:rsid w:val="00FA537E"/>
    <w:rsid w:val="00FB53F4"/>
    <w:rsid w:val="00FB57FF"/>
    <w:rsid w:val="00FC0F56"/>
    <w:rsid w:val="00FC517F"/>
    <w:rsid w:val="00FC5BFD"/>
    <w:rsid w:val="00FC75EE"/>
    <w:rsid w:val="00FD1208"/>
    <w:rsid w:val="00FD6985"/>
    <w:rsid w:val="00FD7939"/>
    <w:rsid w:val="00FE1190"/>
    <w:rsid w:val="00FE6332"/>
    <w:rsid w:val="00FF0B68"/>
    <w:rsid w:val="00FF3674"/>
    <w:rsid w:val="00FF599F"/>
    <w:rsid w:val="00FF65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921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qFormat/>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qFormat/>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qFormat/>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qFormat/>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qFormat/>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qFormat/>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qFormat/>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styleId="IntensiveHervorhebung">
    <w:name w:val="Intense Emphasis"/>
    <w:basedOn w:val="Absatz-Standardschriftart"/>
    <w:uiPriority w:val="21"/>
    <w:qFormat/>
    <w:rsid w:val="00EF2ED0"/>
    <w:rPr>
      <w:i/>
      <w:iCs/>
      <w:color w:val="4F81BD" w:themeColor="accent1"/>
    </w:rPr>
  </w:style>
  <w:style w:type="table" w:customStyle="1" w:styleId="Tabellenraster2">
    <w:name w:val="Tabellenraster2"/>
    <w:basedOn w:val="NormaleTabelle"/>
    <w:next w:val="Tabellenraster"/>
    <w:rsid w:val="008A46E0"/>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51D2F"/>
    <w:pPr>
      <w:spacing w:line="240" w:lineRule="exact"/>
      <w:jc w:val="center"/>
    </w:pPr>
    <w:rPr>
      <w:rFonts w:eastAsia="Times New Roman" w:cs="Times New Roman"/>
      <w:b/>
      <w:color w:val="000000"/>
      <w:lang w:eastAsia="de-DE"/>
    </w:rPr>
  </w:style>
  <w:style w:type="paragraph" w:styleId="StandardWeb">
    <w:name w:val="Normal (Web)"/>
    <w:basedOn w:val="Standard"/>
    <w:uiPriority w:val="99"/>
    <w:semiHidden/>
    <w:unhideWhenUsed/>
    <w:rsid w:val="00B072AD"/>
    <w:pPr>
      <w:spacing w:before="100" w:beforeAutospacing="1" w:after="100" w:afterAutospacing="1" w:line="240" w:lineRule="atLeast"/>
    </w:pPr>
    <w:rPr>
      <w:rFonts w:ascii="Times New Roman" w:eastAsiaTheme="minorEastAsia" w:hAnsi="Times New Roman" w:cs="Times New Roman"/>
      <w:sz w:val="24"/>
      <w:szCs w:val="24"/>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qFormat/>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qFormat/>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qFormat/>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qFormat/>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qFormat/>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qFormat/>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qFormat/>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styleId="IntensiveHervorhebung">
    <w:name w:val="Intense Emphasis"/>
    <w:basedOn w:val="Absatz-Standardschriftart"/>
    <w:uiPriority w:val="21"/>
    <w:qFormat/>
    <w:rsid w:val="00EF2ED0"/>
    <w:rPr>
      <w:i/>
      <w:iCs/>
      <w:color w:val="4F81BD" w:themeColor="accent1"/>
    </w:rPr>
  </w:style>
  <w:style w:type="table" w:customStyle="1" w:styleId="Tabellenraster2">
    <w:name w:val="Tabellenraster2"/>
    <w:basedOn w:val="NormaleTabelle"/>
    <w:next w:val="Tabellenraster"/>
    <w:rsid w:val="008A46E0"/>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51D2F"/>
    <w:pPr>
      <w:spacing w:line="240" w:lineRule="exact"/>
      <w:jc w:val="center"/>
    </w:pPr>
    <w:rPr>
      <w:rFonts w:eastAsia="Times New Roman" w:cs="Times New Roman"/>
      <w:b/>
      <w:color w:val="000000"/>
      <w:lang w:eastAsia="de-DE"/>
    </w:rPr>
  </w:style>
  <w:style w:type="paragraph" w:styleId="StandardWeb">
    <w:name w:val="Normal (Web)"/>
    <w:basedOn w:val="Standard"/>
    <w:uiPriority w:val="99"/>
    <w:semiHidden/>
    <w:unhideWhenUsed/>
    <w:rsid w:val="00B072AD"/>
    <w:pPr>
      <w:spacing w:before="100" w:beforeAutospacing="1" w:after="100" w:afterAutospacing="1" w:line="240" w:lineRule="atLeast"/>
    </w:pPr>
    <w:rPr>
      <w:rFonts w:ascii="Times New Roman" w:eastAsiaTheme="minorEastAsia"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198632">
      <w:bodyDiv w:val="1"/>
      <w:marLeft w:val="0"/>
      <w:marRight w:val="0"/>
      <w:marTop w:val="0"/>
      <w:marBottom w:val="0"/>
      <w:divBdr>
        <w:top w:val="none" w:sz="0" w:space="0" w:color="auto"/>
        <w:left w:val="none" w:sz="0" w:space="0" w:color="auto"/>
        <w:bottom w:val="none" w:sz="0" w:space="0" w:color="auto"/>
        <w:right w:val="none" w:sz="0" w:space="0" w:color="auto"/>
      </w:divBdr>
    </w:div>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453862658">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emf"/><Relationship Id="rId117" Type="http://schemas.openxmlformats.org/officeDocument/2006/relationships/image" Target="media/image96.emf"/><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header" Target="header8.xml"/><Relationship Id="rId68" Type="http://schemas.openxmlformats.org/officeDocument/2006/relationships/footer" Target="footer8.xml"/><Relationship Id="rId84" Type="http://schemas.openxmlformats.org/officeDocument/2006/relationships/image" Target="media/image65.png"/><Relationship Id="rId89" Type="http://schemas.openxmlformats.org/officeDocument/2006/relationships/image" Target="media/image69.jpeg"/><Relationship Id="rId112" Type="http://schemas.openxmlformats.org/officeDocument/2006/relationships/image" Target="media/image91.png"/><Relationship Id="rId133" Type="http://schemas.openxmlformats.org/officeDocument/2006/relationships/image" Target="media/image108.jpeg"/><Relationship Id="rId138" Type="http://schemas.openxmlformats.org/officeDocument/2006/relationships/image" Target="media/image112.png"/><Relationship Id="rId154" Type="http://schemas.openxmlformats.org/officeDocument/2006/relationships/image" Target="media/image126.emf"/><Relationship Id="rId159" Type="http://schemas.openxmlformats.org/officeDocument/2006/relationships/header" Target="header12.xml"/><Relationship Id="rId175" Type="http://schemas.openxmlformats.org/officeDocument/2006/relationships/image" Target="media/image144.png"/><Relationship Id="rId170" Type="http://schemas.openxmlformats.org/officeDocument/2006/relationships/image" Target="media/image139.png"/><Relationship Id="rId191" Type="http://schemas.openxmlformats.org/officeDocument/2006/relationships/image" Target="media/image149.jpeg"/><Relationship Id="rId16" Type="http://schemas.openxmlformats.org/officeDocument/2006/relationships/image" Target="media/image12.png"/><Relationship Id="rId107" Type="http://schemas.openxmlformats.org/officeDocument/2006/relationships/image" Target="media/image86.jpeg"/><Relationship Id="rId11" Type="http://schemas.openxmlformats.org/officeDocument/2006/relationships/footer" Target="footer1.xml"/><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header" Target="header3.xml"/><Relationship Id="rId58" Type="http://schemas.openxmlformats.org/officeDocument/2006/relationships/footer" Target="footer4.xml"/><Relationship Id="rId74" Type="http://schemas.openxmlformats.org/officeDocument/2006/relationships/image" Target="media/image55.jpeg"/><Relationship Id="rId79" Type="http://schemas.openxmlformats.org/officeDocument/2006/relationships/image" Target="media/image60.png"/><Relationship Id="rId102" Type="http://schemas.openxmlformats.org/officeDocument/2006/relationships/image" Target="media/image81.jpeg"/><Relationship Id="rId123" Type="http://schemas.openxmlformats.org/officeDocument/2006/relationships/image" Target="media/image102.png"/><Relationship Id="rId128" Type="http://schemas.openxmlformats.org/officeDocument/2006/relationships/image" Target="media/image105.jpeg"/><Relationship Id="rId144" Type="http://schemas.openxmlformats.org/officeDocument/2006/relationships/image" Target="media/image117.png"/><Relationship Id="rId149" Type="http://schemas.openxmlformats.org/officeDocument/2006/relationships/image" Target="media/image121.jpeg"/><Relationship Id="rId5" Type="http://schemas.openxmlformats.org/officeDocument/2006/relationships/settings" Target="settings.xml"/><Relationship Id="rId90" Type="http://schemas.openxmlformats.org/officeDocument/2006/relationships/image" Target="media/image70.jpeg"/><Relationship Id="rId95" Type="http://schemas.openxmlformats.org/officeDocument/2006/relationships/image" Target="media/image74.png"/><Relationship Id="rId160" Type="http://schemas.openxmlformats.org/officeDocument/2006/relationships/footer" Target="footer9.xml"/><Relationship Id="rId165" Type="http://schemas.openxmlformats.org/officeDocument/2006/relationships/image" Target="media/image134.emf"/><Relationship Id="rId181" Type="http://schemas.openxmlformats.org/officeDocument/2006/relationships/image" Target="media/image149.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header" Target="header9.xml"/><Relationship Id="rId69" Type="http://schemas.openxmlformats.org/officeDocument/2006/relationships/image" Target="media/image50.png"/><Relationship Id="rId113" Type="http://schemas.openxmlformats.org/officeDocument/2006/relationships/image" Target="media/image92.emf"/><Relationship Id="rId118" Type="http://schemas.openxmlformats.org/officeDocument/2006/relationships/image" Target="media/image97.png"/><Relationship Id="rId134" Type="http://schemas.microsoft.com/office/2007/relationships/hdphoto" Target="media/hdphoto7.wdp"/><Relationship Id="rId139" Type="http://schemas.openxmlformats.org/officeDocument/2006/relationships/image" Target="media/image113.png"/><Relationship Id="rId80" Type="http://schemas.openxmlformats.org/officeDocument/2006/relationships/image" Target="media/image61.jpeg"/><Relationship Id="rId85" Type="http://schemas.openxmlformats.org/officeDocument/2006/relationships/image" Target="media/image66.png"/><Relationship Id="rId150" Type="http://schemas.openxmlformats.org/officeDocument/2006/relationships/image" Target="media/image122.jpeg"/><Relationship Id="rId155" Type="http://schemas.openxmlformats.org/officeDocument/2006/relationships/image" Target="media/image127.png"/><Relationship Id="rId171" Type="http://schemas.openxmlformats.org/officeDocument/2006/relationships/image" Target="media/image140.png"/><Relationship Id="rId176" Type="http://schemas.openxmlformats.org/officeDocument/2006/relationships/image" Target="media/image145.png"/><Relationship Id="rId192" Type="http://schemas.openxmlformats.org/officeDocument/2006/relationships/header" Target="header14.xml"/><Relationship Id="rId12" Type="http://schemas.openxmlformats.org/officeDocument/2006/relationships/hyperlink" Target="mailto:best@ls.kv.bwl.de" TargetMode="External"/><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emf"/><Relationship Id="rId59" Type="http://schemas.openxmlformats.org/officeDocument/2006/relationships/header" Target="header6.xml"/><Relationship Id="rId103" Type="http://schemas.openxmlformats.org/officeDocument/2006/relationships/image" Target="media/image82.png"/><Relationship Id="rId108" Type="http://schemas.openxmlformats.org/officeDocument/2006/relationships/image" Target="media/image87.emf"/><Relationship Id="rId124" Type="http://schemas.openxmlformats.org/officeDocument/2006/relationships/image" Target="media/image103.jpeg"/><Relationship Id="rId129" Type="http://schemas.microsoft.com/office/2007/relationships/hdphoto" Target="media/hdphoto5.wdp"/><Relationship Id="rId54" Type="http://schemas.openxmlformats.org/officeDocument/2006/relationships/header" Target="header4.xml"/><Relationship Id="rId70" Type="http://schemas.openxmlformats.org/officeDocument/2006/relationships/image" Target="media/image51.png"/><Relationship Id="rId75" Type="http://schemas.openxmlformats.org/officeDocument/2006/relationships/image" Target="media/image56.jpeg"/><Relationship Id="rId91" Type="http://schemas.openxmlformats.org/officeDocument/2006/relationships/image" Target="media/image71.jpeg"/><Relationship Id="rId96" Type="http://schemas.openxmlformats.org/officeDocument/2006/relationships/image" Target="media/image75.jpeg"/><Relationship Id="rId140" Type="http://schemas.openxmlformats.org/officeDocument/2006/relationships/image" Target="media/image114.png"/><Relationship Id="rId145" Type="http://schemas.microsoft.com/office/2007/relationships/hdphoto" Target="media/hdphoto9.wdp"/><Relationship Id="rId161" Type="http://schemas.openxmlformats.org/officeDocument/2006/relationships/image" Target="media/image130.png"/><Relationship Id="rId166" Type="http://schemas.openxmlformats.org/officeDocument/2006/relationships/image" Target="media/image135.png"/><Relationship Id="rId182" Type="http://schemas.openxmlformats.org/officeDocument/2006/relationships/image" Target="media/image15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93.emf"/><Relationship Id="rId119" Type="http://schemas.openxmlformats.org/officeDocument/2006/relationships/image" Target="media/image98.emf"/><Relationship Id="rId44" Type="http://schemas.openxmlformats.org/officeDocument/2006/relationships/image" Target="media/image40.png"/><Relationship Id="rId60" Type="http://schemas.openxmlformats.org/officeDocument/2006/relationships/footer" Target="footer5.xml"/><Relationship Id="rId65" Type="http://schemas.openxmlformats.org/officeDocument/2006/relationships/footer" Target="footer7.xml"/><Relationship Id="rId81" Type="http://schemas.openxmlformats.org/officeDocument/2006/relationships/image" Target="media/image62.png"/><Relationship Id="rId86" Type="http://schemas.microsoft.com/office/2007/relationships/hdphoto" Target="media/hdphoto1.wdp"/><Relationship Id="rId130" Type="http://schemas.openxmlformats.org/officeDocument/2006/relationships/image" Target="media/image106.jpeg"/><Relationship Id="rId135" Type="http://schemas.openxmlformats.org/officeDocument/2006/relationships/image" Target="media/image109.jpeg"/><Relationship Id="rId151" Type="http://schemas.openxmlformats.org/officeDocument/2006/relationships/image" Target="media/image123.jpeg"/><Relationship Id="rId156" Type="http://schemas.openxmlformats.org/officeDocument/2006/relationships/header" Target="header11.xml"/><Relationship Id="rId177" Type="http://schemas.openxmlformats.org/officeDocument/2006/relationships/image" Target="media/image146.png"/><Relationship Id="rId172" Type="http://schemas.openxmlformats.org/officeDocument/2006/relationships/image" Target="media/image141.png"/><Relationship Id="rId193" Type="http://schemas.openxmlformats.org/officeDocument/2006/relationships/footer" Target="footer10.xml"/><Relationship Id="rId13" Type="http://schemas.openxmlformats.org/officeDocument/2006/relationships/hyperlink" Target="http://www.ls-webshop.de/" TargetMode="External"/><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88.emf"/><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footer" Target="footer2.xml"/><Relationship Id="rId76" Type="http://schemas.openxmlformats.org/officeDocument/2006/relationships/image" Target="media/image57.png"/><Relationship Id="rId97" Type="http://schemas.openxmlformats.org/officeDocument/2006/relationships/image" Target="media/image76.jpeg"/><Relationship Id="rId104" Type="http://schemas.openxmlformats.org/officeDocument/2006/relationships/image" Target="media/image83.png"/><Relationship Id="rId120" Type="http://schemas.openxmlformats.org/officeDocument/2006/relationships/image" Target="media/image99.png"/><Relationship Id="rId125" Type="http://schemas.microsoft.com/office/2007/relationships/hdphoto" Target="media/hdphoto3.wdp"/><Relationship Id="rId141" Type="http://schemas.openxmlformats.org/officeDocument/2006/relationships/image" Target="media/image115.png"/><Relationship Id="rId146" Type="http://schemas.openxmlformats.org/officeDocument/2006/relationships/image" Target="media/image118.png"/><Relationship Id="rId167"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2.jpeg"/><Relationship Id="rId162" Type="http://schemas.openxmlformats.org/officeDocument/2006/relationships/image" Target="media/image131.png"/><Relationship Id="rId183" Type="http://schemas.openxmlformats.org/officeDocument/2006/relationships/image" Target="media/image151.wmf"/><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49.png"/><Relationship Id="rId87" Type="http://schemas.openxmlformats.org/officeDocument/2006/relationships/image" Target="media/image67.jpeg"/><Relationship Id="rId110" Type="http://schemas.openxmlformats.org/officeDocument/2006/relationships/image" Target="media/image89.png"/><Relationship Id="rId115" Type="http://schemas.openxmlformats.org/officeDocument/2006/relationships/image" Target="media/image94.png"/><Relationship Id="rId131" Type="http://schemas.microsoft.com/office/2007/relationships/hdphoto" Target="media/hdphoto6.wdp"/><Relationship Id="rId136" Type="http://schemas.openxmlformats.org/officeDocument/2006/relationships/image" Target="media/image110.jpeg"/><Relationship Id="rId157" Type="http://schemas.openxmlformats.org/officeDocument/2006/relationships/image" Target="media/image128.png"/><Relationship Id="rId178" Type="http://schemas.openxmlformats.org/officeDocument/2006/relationships/image" Target="media/image147.png"/><Relationship Id="rId61" Type="http://schemas.openxmlformats.org/officeDocument/2006/relationships/header" Target="header7.xml"/><Relationship Id="rId82" Type="http://schemas.openxmlformats.org/officeDocument/2006/relationships/image" Target="media/image63.png"/><Relationship Id="rId152" Type="http://schemas.openxmlformats.org/officeDocument/2006/relationships/image" Target="media/image124.png"/><Relationship Id="rId173" Type="http://schemas.openxmlformats.org/officeDocument/2006/relationships/image" Target="media/image142.png"/><Relationship Id="rId194"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footer" Target="footer3.xml"/><Relationship Id="rId77" Type="http://schemas.openxmlformats.org/officeDocument/2006/relationships/image" Target="media/image58.pn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4.jpeg"/><Relationship Id="rId147" Type="http://schemas.openxmlformats.org/officeDocument/2006/relationships/image" Target="media/image119.png"/><Relationship Id="rId168" Type="http://schemas.openxmlformats.org/officeDocument/2006/relationships/image" Target="media/image137.png"/><Relationship Id="rId8" Type="http://schemas.openxmlformats.org/officeDocument/2006/relationships/endnotes" Target="endnotes.xml"/><Relationship Id="rId51" Type="http://schemas.openxmlformats.org/officeDocument/2006/relationships/image" Target="media/image47.png"/><Relationship Id="rId72" Type="http://schemas.openxmlformats.org/officeDocument/2006/relationships/image" Target="media/image53.png"/><Relationship Id="rId93" Type="http://schemas.openxmlformats.org/officeDocument/2006/relationships/image" Target="media/image73.png"/><Relationship Id="rId98" Type="http://schemas.openxmlformats.org/officeDocument/2006/relationships/image" Target="media/image77.jpeg"/><Relationship Id="rId121" Type="http://schemas.openxmlformats.org/officeDocument/2006/relationships/image" Target="media/image100.emf"/><Relationship Id="rId142" Type="http://schemas.openxmlformats.org/officeDocument/2006/relationships/image" Target="media/image116.png"/><Relationship Id="rId163" Type="http://schemas.openxmlformats.org/officeDocument/2006/relationships/image" Target="media/image132.emf"/><Relationship Id="rId3" Type="http://schemas.openxmlformats.org/officeDocument/2006/relationships/styles" Target="style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header" Target="header10.xml"/><Relationship Id="rId116" Type="http://schemas.openxmlformats.org/officeDocument/2006/relationships/image" Target="media/image95.jpeg"/><Relationship Id="rId137" Type="http://schemas.openxmlformats.org/officeDocument/2006/relationships/image" Target="media/image111.jpeg"/><Relationship Id="rId158" Type="http://schemas.openxmlformats.org/officeDocument/2006/relationships/image" Target="media/image129.jpe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footer" Target="footer6.xml"/><Relationship Id="rId83" Type="http://schemas.openxmlformats.org/officeDocument/2006/relationships/image" Target="media/image64.png"/><Relationship Id="rId88" Type="http://schemas.openxmlformats.org/officeDocument/2006/relationships/image" Target="media/image68.png"/><Relationship Id="rId111" Type="http://schemas.openxmlformats.org/officeDocument/2006/relationships/image" Target="media/image90.emf"/><Relationship Id="rId132" Type="http://schemas.openxmlformats.org/officeDocument/2006/relationships/image" Target="media/image107.jpeg"/><Relationship Id="rId153" Type="http://schemas.openxmlformats.org/officeDocument/2006/relationships/image" Target="media/image125.emf"/><Relationship Id="rId174" Type="http://schemas.openxmlformats.org/officeDocument/2006/relationships/image" Target="media/image143.png"/><Relationship Id="rId179" Type="http://schemas.openxmlformats.org/officeDocument/2006/relationships/header" Target="header13.xml"/><Relationship Id="rId195" Type="http://schemas.openxmlformats.org/officeDocument/2006/relationships/theme" Target="theme/theme1.xm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header" Target="header5.xml"/><Relationship Id="rId106" Type="http://schemas.openxmlformats.org/officeDocument/2006/relationships/image" Target="media/image85.jpeg"/><Relationship Id="rId127" Type="http://schemas.microsoft.com/office/2007/relationships/hdphoto" Target="media/hdphoto4.wdp"/><Relationship Id="rId10" Type="http://schemas.openxmlformats.org/officeDocument/2006/relationships/header" Target="header2.xml"/><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54.png"/><Relationship Id="rId78" Type="http://schemas.openxmlformats.org/officeDocument/2006/relationships/image" Target="media/image59.png"/><Relationship Id="rId94" Type="http://schemas.microsoft.com/office/2007/relationships/hdphoto" Target="media/hdphoto2.wdp"/><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microsoft.com/office/2007/relationships/hdphoto" Target="media/hdphoto8.wdp"/><Relationship Id="rId148" Type="http://schemas.openxmlformats.org/officeDocument/2006/relationships/image" Target="media/image120.png"/><Relationship Id="rId164" Type="http://schemas.openxmlformats.org/officeDocument/2006/relationships/image" Target="media/image133.png"/><Relationship Id="rId169" Type="http://schemas.openxmlformats.org/officeDocument/2006/relationships/image" Target="media/image138.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48.pn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52.wmf"/></Relationships>
</file>

<file path=word/_rels/header2.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41.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s>
</file>

<file path=word/_rels/header4.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E:\x%20LS%202015%2007\Neue%20Formatvorlage\beruf%20beruf%20ges%20neu.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4BF9FF-0A89-4761-A8BE-9C805884C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 beruf ges neu.dotx</Template>
  <TotalTime>0</TotalTime>
  <Pages>58</Pages>
  <Words>20722</Words>
  <Characters>130553</Characters>
  <Application>Microsoft Office Word</Application>
  <DocSecurity>0</DocSecurity>
  <Lines>1087</Lines>
  <Paragraphs>301</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150974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Landesinstitut für Schulentwicklung (HK331)</dc:creator>
  <cp:lastModifiedBy>Campe, Siri (LS)</cp:lastModifiedBy>
  <cp:revision>3</cp:revision>
  <cp:lastPrinted>2015-12-08T13:24:00Z</cp:lastPrinted>
  <dcterms:created xsi:type="dcterms:W3CDTF">2017-12-18T13:20:00Z</dcterms:created>
  <dcterms:modified xsi:type="dcterms:W3CDTF">2018-03-12T13:37:00Z</dcterms:modified>
</cp:coreProperties>
</file>