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D3D23" w14:textId="1F246B19" w:rsidR="00D063C3" w:rsidRDefault="00D063C3">
      <w:r>
        <w:rPr>
          <w:noProof/>
          <w:lang w:eastAsia="de-DE"/>
        </w:rPr>
        <w:drawing>
          <wp:inline distT="0" distB="0" distL="0" distR="0" wp14:anchorId="532D5CF2" wp14:editId="5EF41FD5">
            <wp:extent cx="6503299" cy="920256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4333" cy="9204027"/>
                    </a:xfrm>
                    <a:prstGeom prst="rect">
                      <a:avLst/>
                    </a:prstGeom>
                  </pic:spPr>
                </pic:pic>
              </a:graphicData>
            </a:graphic>
          </wp:inline>
        </w:drawing>
      </w:r>
      <w:r>
        <w:br w:type="page"/>
      </w:r>
      <w:bookmarkStart w:id="0" w:name="_GoBack"/>
      <w:bookmarkEnd w:id="0"/>
    </w:p>
    <w:tbl>
      <w:tblPr>
        <w:tblStyle w:val="Tabellenraster"/>
        <w:tblW w:w="9356"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D063C3" w:rsidRPr="009845C4" w14:paraId="58944A81" w14:textId="77777777" w:rsidTr="003E48A7">
        <w:tc>
          <w:tcPr>
            <w:tcW w:w="9356" w:type="dxa"/>
            <w:gridSpan w:val="2"/>
          </w:tcPr>
          <w:p w14:paraId="4BF6DD4A" w14:textId="33073A88" w:rsidR="00D063C3" w:rsidRPr="009845C4" w:rsidRDefault="00D063C3" w:rsidP="003E48A7">
            <w:pPr>
              <w:pStyle w:val="LS-ImpressumFett"/>
            </w:pPr>
            <w:r w:rsidRPr="009845C4">
              <w:t>Redaktionelle Bearbeitung</w:t>
            </w:r>
          </w:p>
        </w:tc>
      </w:tr>
      <w:tr w:rsidR="00D063C3" w:rsidRPr="009845C4" w14:paraId="006C11A3" w14:textId="77777777" w:rsidTr="003E48A7">
        <w:tc>
          <w:tcPr>
            <w:tcW w:w="2065" w:type="dxa"/>
          </w:tcPr>
          <w:p w14:paraId="4BFB22E9" w14:textId="77777777" w:rsidR="00D063C3" w:rsidRPr="009845C4" w:rsidRDefault="00D063C3" w:rsidP="003E48A7"/>
        </w:tc>
        <w:tc>
          <w:tcPr>
            <w:tcW w:w="7291" w:type="dxa"/>
          </w:tcPr>
          <w:p w14:paraId="7C771BA2" w14:textId="77777777" w:rsidR="00D063C3" w:rsidRPr="009845C4" w:rsidRDefault="00D063C3" w:rsidP="003E48A7"/>
        </w:tc>
      </w:tr>
      <w:tr w:rsidR="00D063C3" w:rsidRPr="009845C4" w14:paraId="65A685C1" w14:textId="77777777" w:rsidTr="003E48A7">
        <w:tc>
          <w:tcPr>
            <w:tcW w:w="2065" w:type="dxa"/>
          </w:tcPr>
          <w:p w14:paraId="4CED5063" w14:textId="77777777" w:rsidR="00D063C3" w:rsidRPr="009845C4" w:rsidRDefault="00D063C3" w:rsidP="003E48A7">
            <w:pPr>
              <w:pStyle w:val="NL-Impressum"/>
            </w:pPr>
            <w:r w:rsidRPr="009845C4">
              <w:t>Redaktion</w:t>
            </w:r>
          </w:p>
        </w:tc>
        <w:tc>
          <w:tcPr>
            <w:tcW w:w="7291" w:type="dxa"/>
          </w:tcPr>
          <w:p w14:paraId="4731CC51" w14:textId="77777777" w:rsidR="00D063C3" w:rsidRDefault="00D063C3" w:rsidP="003E48A7">
            <w:pPr>
              <w:pStyle w:val="NL-Impressum"/>
            </w:pPr>
            <w:r>
              <w:t xml:space="preserve">Sören Finkbeiner, </w:t>
            </w:r>
            <w:r w:rsidRPr="00A65C15">
              <w:t>Zentrum für Schulqualität und Lehrerbildung (ZSL)</w:t>
            </w:r>
          </w:p>
          <w:p w14:paraId="5C78295F" w14:textId="77777777" w:rsidR="00D063C3" w:rsidRDefault="00D063C3" w:rsidP="003E48A7">
            <w:pPr>
              <w:pStyle w:val="NL-Impressum"/>
            </w:pPr>
            <w:r>
              <w:t xml:space="preserve">Tina Sarhan, </w:t>
            </w:r>
            <w:r w:rsidRPr="00A65C15">
              <w:t>Zentrum für Schulqualität und Lehrerbildung (ZSL)</w:t>
            </w:r>
          </w:p>
          <w:p w14:paraId="08D81B93" w14:textId="77777777" w:rsidR="00D063C3" w:rsidRPr="009845C4" w:rsidRDefault="00D063C3" w:rsidP="003E48A7">
            <w:pPr>
              <w:pStyle w:val="NL-Impressum"/>
            </w:pPr>
          </w:p>
        </w:tc>
      </w:tr>
      <w:tr w:rsidR="00D063C3" w:rsidRPr="009845C4" w14:paraId="0FC07674" w14:textId="77777777" w:rsidTr="003E48A7">
        <w:tc>
          <w:tcPr>
            <w:tcW w:w="2065" w:type="dxa"/>
          </w:tcPr>
          <w:p w14:paraId="40663586" w14:textId="77777777" w:rsidR="00D063C3" w:rsidRPr="009845C4" w:rsidRDefault="00D063C3" w:rsidP="003E48A7">
            <w:pPr>
              <w:pStyle w:val="NL-Impressum"/>
            </w:pPr>
            <w:r w:rsidRPr="009845C4">
              <w:t>Autor</w:t>
            </w:r>
            <w:r>
              <w:t>/in</w:t>
            </w:r>
          </w:p>
        </w:tc>
        <w:tc>
          <w:tcPr>
            <w:tcW w:w="7291" w:type="dxa"/>
          </w:tcPr>
          <w:p w14:paraId="2C202B8D" w14:textId="77777777" w:rsidR="00D063C3" w:rsidRPr="007C0E67" w:rsidRDefault="00D063C3" w:rsidP="003E48A7">
            <w:pPr>
              <w:pStyle w:val="NL-Impressum"/>
            </w:pPr>
            <w:r>
              <w:t xml:space="preserve">Mona </w:t>
            </w:r>
            <w:r w:rsidRPr="007C0E67">
              <w:t>Frommer</w:t>
            </w:r>
            <w:r>
              <w:t xml:space="preserve">, </w:t>
            </w:r>
            <w:r w:rsidRPr="007C0E67">
              <w:t>Max-Weber-Schule Freiburg</w:t>
            </w:r>
          </w:p>
          <w:p w14:paraId="693379D7" w14:textId="77777777" w:rsidR="00D063C3" w:rsidRDefault="00D063C3" w:rsidP="003E48A7">
            <w:pPr>
              <w:pStyle w:val="NL-Impressum"/>
            </w:pPr>
            <w:r>
              <w:t xml:space="preserve">Dr. Patrizia </w:t>
            </w:r>
            <w:r w:rsidRPr="007C0E67">
              <w:t>Kühner</w:t>
            </w:r>
            <w:r>
              <w:t xml:space="preserve">, </w:t>
            </w:r>
            <w:r w:rsidRPr="007C0E67">
              <w:t>Josef-Durler-Schule Rastatt</w:t>
            </w:r>
          </w:p>
          <w:p w14:paraId="76D62117" w14:textId="77777777" w:rsidR="00D063C3" w:rsidRPr="009845C4" w:rsidRDefault="00D063C3" w:rsidP="003E48A7">
            <w:pPr>
              <w:pStyle w:val="NL-Impressum"/>
            </w:pPr>
          </w:p>
        </w:tc>
      </w:tr>
      <w:tr w:rsidR="00D063C3" w:rsidRPr="009845C4" w14:paraId="40A75DF0" w14:textId="77777777" w:rsidTr="003E48A7">
        <w:tc>
          <w:tcPr>
            <w:tcW w:w="2065" w:type="dxa"/>
          </w:tcPr>
          <w:p w14:paraId="658D06CC" w14:textId="77777777" w:rsidR="00D063C3" w:rsidRPr="009845C4" w:rsidRDefault="00D063C3" w:rsidP="003E48A7">
            <w:pPr>
              <w:pStyle w:val="NL-Impressum"/>
            </w:pPr>
            <w:r>
              <w:t>Erscheinungsjahr</w:t>
            </w:r>
          </w:p>
        </w:tc>
        <w:tc>
          <w:tcPr>
            <w:tcW w:w="7291" w:type="dxa"/>
          </w:tcPr>
          <w:p w14:paraId="6E4AA4F6" w14:textId="77777777" w:rsidR="00D063C3" w:rsidRPr="009845C4" w:rsidRDefault="00D063C3" w:rsidP="003E48A7">
            <w:pPr>
              <w:pStyle w:val="NL-Impressum"/>
            </w:pPr>
            <w:r>
              <w:t>August 2020</w:t>
            </w:r>
          </w:p>
        </w:tc>
      </w:tr>
    </w:tbl>
    <w:p w14:paraId="6FCBA1AB" w14:textId="77777777" w:rsidR="00D063C3" w:rsidRDefault="00D063C3" w:rsidP="00D063C3">
      <w:pPr>
        <w:pStyle w:val="Textkrper"/>
      </w:pPr>
    </w:p>
    <w:tbl>
      <w:tblPr>
        <w:tblStyle w:val="Tabellenraster"/>
        <w:tblpPr w:leftFromText="142" w:rightFromText="142" w:vertAnchor="page" w:horzAnchor="margin" w:tblpX="108" w:tblpY="7043"/>
        <w:tblOverlap w:val="never"/>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02"/>
        <w:gridCol w:w="7899"/>
      </w:tblGrid>
      <w:tr w:rsidR="00D063C3" w:rsidRPr="007D17FA" w14:paraId="6BAED837" w14:textId="77777777" w:rsidTr="003E48A7">
        <w:trPr>
          <w:trHeight w:val="443"/>
        </w:trPr>
        <w:tc>
          <w:tcPr>
            <w:tcW w:w="9701" w:type="dxa"/>
            <w:gridSpan w:val="2"/>
          </w:tcPr>
          <w:p w14:paraId="72060305" w14:textId="77777777" w:rsidR="00D063C3" w:rsidRPr="00B6497F" w:rsidRDefault="00D063C3" w:rsidP="003E48A7">
            <w:pPr>
              <w:pStyle w:val="LS-ImpressumFett"/>
            </w:pPr>
            <w:r w:rsidRPr="007D17FA">
              <w:t>Impressum</w:t>
            </w:r>
          </w:p>
        </w:tc>
      </w:tr>
      <w:tr w:rsidR="00D063C3" w:rsidRPr="007D17FA" w14:paraId="20C0A3B5" w14:textId="77777777" w:rsidTr="003E48A7">
        <w:trPr>
          <w:trHeight w:val="303"/>
        </w:trPr>
        <w:tc>
          <w:tcPr>
            <w:tcW w:w="1802" w:type="dxa"/>
          </w:tcPr>
          <w:p w14:paraId="2DA9AA7F" w14:textId="77777777" w:rsidR="00D063C3" w:rsidRPr="00B6497F" w:rsidRDefault="00D063C3" w:rsidP="003E48A7"/>
        </w:tc>
        <w:tc>
          <w:tcPr>
            <w:tcW w:w="7899" w:type="dxa"/>
          </w:tcPr>
          <w:p w14:paraId="60FE8EFE" w14:textId="77777777" w:rsidR="00D063C3" w:rsidRPr="00B6497F" w:rsidRDefault="00D063C3" w:rsidP="003E48A7"/>
        </w:tc>
      </w:tr>
      <w:tr w:rsidR="00D063C3" w:rsidRPr="00C35CA2" w14:paraId="18374F83" w14:textId="77777777" w:rsidTr="003E48A7">
        <w:trPr>
          <w:trHeight w:val="2578"/>
        </w:trPr>
        <w:tc>
          <w:tcPr>
            <w:tcW w:w="1802" w:type="dxa"/>
          </w:tcPr>
          <w:p w14:paraId="19550CC8" w14:textId="77777777" w:rsidR="00D063C3" w:rsidRDefault="00D063C3" w:rsidP="003E48A7">
            <w:pPr>
              <w:pStyle w:val="NL-Impressum"/>
            </w:pPr>
          </w:p>
          <w:p w14:paraId="6ED806B5" w14:textId="77777777" w:rsidR="00D063C3" w:rsidRDefault="00D063C3" w:rsidP="003E48A7">
            <w:pPr>
              <w:pStyle w:val="NL-Impressum"/>
            </w:pPr>
          </w:p>
          <w:p w14:paraId="7086347A" w14:textId="77777777" w:rsidR="00D063C3" w:rsidRPr="00B6497F" w:rsidRDefault="00D063C3" w:rsidP="003E48A7">
            <w:pPr>
              <w:pStyle w:val="NL-Impressum"/>
            </w:pPr>
            <w:r w:rsidRPr="007D17FA">
              <w:t>Herausgeber</w:t>
            </w:r>
          </w:p>
        </w:tc>
        <w:tc>
          <w:tcPr>
            <w:tcW w:w="7899" w:type="dxa"/>
          </w:tcPr>
          <w:p w14:paraId="67982DB8" w14:textId="77777777" w:rsidR="00D063C3" w:rsidRDefault="00D063C3" w:rsidP="003E48A7">
            <w:pPr>
              <w:pStyle w:val="NL-Impressum"/>
            </w:pPr>
          </w:p>
          <w:p w14:paraId="541EE05B" w14:textId="77777777" w:rsidR="00D063C3" w:rsidRDefault="00D063C3" w:rsidP="003E48A7">
            <w:pPr>
              <w:pStyle w:val="NL-Impressum"/>
            </w:pPr>
          </w:p>
          <w:p w14:paraId="3F91EE35" w14:textId="77777777" w:rsidR="00D063C3" w:rsidRPr="00A65C15" w:rsidRDefault="00D063C3" w:rsidP="003E48A7">
            <w:r w:rsidRPr="00A65C15">
              <w:t>Land Baden-Württemberg</w:t>
            </w:r>
          </w:p>
          <w:p w14:paraId="5C6C375A" w14:textId="77777777" w:rsidR="00D063C3" w:rsidRPr="00A65C15" w:rsidRDefault="00D063C3" w:rsidP="003E48A7">
            <w:r w:rsidRPr="00A65C15">
              <w:t>vertreten durch das Zentrum für Schulqualität und Lehrerbildung (ZSL)</w:t>
            </w:r>
          </w:p>
          <w:p w14:paraId="3E945834" w14:textId="77777777" w:rsidR="00D063C3" w:rsidRPr="00A65C15" w:rsidRDefault="00D063C3" w:rsidP="003E48A7">
            <w:r w:rsidRPr="00A65C15">
              <w:t>Fasanenweg 11, 70771 Leinfelden-Echterdingen</w:t>
            </w:r>
          </w:p>
          <w:p w14:paraId="5C089AEE" w14:textId="77777777" w:rsidR="00D063C3" w:rsidRPr="00A65C15" w:rsidRDefault="00D063C3" w:rsidP="003E48A7">
            <w:r w:rsidRPr="00A65C15">
              <w:t>Telefon: 0711 279-2555</w:t>
            </w:r>
          </w:p>
          <w:p w14:paraId="512C86B5" w14:textId="77777777" w:rsidR="00D063C3" w:rsidRPr="00A65C15" w:rsidRDefault="00D063C3" w:rsidP="003E48A7">
            <w:hyperlink r:id="rId9" w:history="1">
              <w:r w:rsidRPr="00A65C15">
                <w:t>www.zsl.kultus-bw.de</w:t>
              </w:r>
            </w:hyperlink>
          </w:p>
          <w:p w14:paraId="3438BD53" w14:textId="77777777" w:rsidR="00D063C3" w:rsidRPr="00A65C15" w:rsidRDefault="00D063C3" w:rsidP="003E48A7">
            <w:hyperlink r:id="rId10" w:history="1">
              <w:r w:rsidRPr="00A65C15">
                <w:t>poststelle@zsl.kv.bwl.de</w:t>
              </w:r>
            </w:hyperlink>
          </w:p>
          <w:p w14:paraId="7FC3DE62" w14:textId="77777777" w:rsidR="00D063C3" w:rsidRPr="00C35CA2" w:rsidRDefault="00D063C3" w:rsidP="003E48A7">
            <w:pPr>
              <w:pStyle w:val="NL-Impressum"/>
            </w:pPr>
          </w:p>
        </w:tc>
      </w:tr>
      <w:tr w:rsidR="00D063C3" w:rsidRPr="007D17FA" w14:paraId="1BF9A855" w14:textId="77777777" w:rsidTr="003E48A7">
        <w:trPr>
          <w:trHeight w:val="1169"/>
        </w:trPr>
        <w:tc>
          <w:tcPr>
            <w:tcW w:w="1802" w:type="dxa"/>
          </w:tcPr>
          <w:p w14:paraId="1CF21C73" w14:textId="77777777" w:rsidR="00D063C3" w:rsidRPr="00B6497F" w:rsidRDefault="00D063C3" w:rsidP="003E48A7">
            <w:pPr>
              <w:pStyle w:val="NL-Impressum"/>
            </w:pPr>
            <w:r w:rsidRPr="00C35CA2">
              <w:t xml:space="preserve">Druck und </w:t>
            </w:r>
            <w:r w:rsidRPr="00B6497F">
              <w:br/>
              <w:t>Vertrieb</w:t>
            </w:r>
          </w:p>
        </w:tc>
        <w:tc>
          <w:tcPr>
            <w:tcW w:w="7899" w:type="dxa"/>
          </w:tcPr>
          <w:p w14:paraId="0F3A22AD" w14:textId="77777777" w:rsidR="00D063C3" w:rsidRPr="002E208C" w:rsidRDefault="00D063C3" w:rsidP="003E48A7">
            <w:pPr>
              <w:pStyle w:val="NL-Impressum"/>
            </w:pPr>
            <w:r w:rsidRPr="002E208C">
              <w:t>Institut für Bildungsanalysen (IBBW)</w:t>
            </w:r>
          </w:p>
          <w:p w14:paraId="4450F17B" w14:textId="77777777" w:rsidR="00D063C3" w:rsidRPr="002E208C" w:rsidRDefault="00D063C3" w:rsidP="003E48A7">
            <w:pPr>
              <w:pStyle w:val="NL-Impressum"/>
            </w:pPr>
            <w:r w:rsidRPr="002E208C">
              <w:t>Heilbronner Straße 172, 70191 Stuttgart</w:t>
            </w:r>
          </w:p>
          <w:p w14:paraId="704CE315" w14:textId="77777777" w:rsidR="00D063C3" w:rsidRPr="002E208C" w:rsidRDefault="00D063C3" w:rsidP="003E48A7">
            <w:pPr>
              <w:pStyle w:val="NL-Impressum"/>
            </w:pPr>
            <w:r w:rsidRPr="002E208C">
              <w:t>Telefon: 0711 6642-0</w:t>
            </w:r>
          </w:p>
          <w:p w14:paraId="50B08FF1" w14:textId="77777777" w:rsidR="00D063C3" w:rsidRPr="002E208C" w:rsidRDefault="00D063C3" w:rsidP="003E48A7">
            <w:pPr>
              <w:pStyle w:val="NL-Impressum"/>
            </w:pPr>
            <w:r w:rsidRPr="002E208C">
              <w:t>www.ibbw.kultus-bw.de</w:t>
            </w:r>
          </w:p>
          <w:p w14:paraId="208EFF5F" w14:textId="77777777" w:rsidR="00D063C3" w:rsidRDefault="00D063C3" w:rsidP="003E48A7">
            <w:pPr>
              <w:pStyle w:val="NL-Impressum"/>
            </w:pPr>
            <w:r w:rsidRPr="002E208C">
              <w:t xml:space="preserve">poststelle@ibbw.kv.bwl.de </w:t>
            </w:r>
          </w:p>
          <w:p w14:paraId="28E7ABCA" w14:textId="77777777" w:rsidR="00D063C3" w:rsidRPr="00B6497F" w:rsidRDefault="00D063C3" w:rsidP="003E48A7">
            <w:pPr>
              <w:pStyle w:val="NL-Impressum"/>
            </w:pPr>
            <w:r>
              <w:t>Telefon:</w:t>
            </w:r>
            <w:r>
              <w:tab/>
              <w:t>0711 6642-1204</w:t>
            </w:r>
          </w:p>
          <w:p w14:paraId="5AB63AC6" w14:textId="77777777" w:rsidR="00D063C3" w:rsidRPr="00B6497F" w:rsidRDefault="00D063C3" w:rsidP="003E48A7">
            <w:pPr>
              <w:pStyle w:val="NL-Impressum"/>
            </w:pPr>
            <w:r>
              <w:t>Internet</w:t>
            </w:r>
            <w:r w:rsidRPr="00B6497F">
              <w:t>:</w:t>
            </w:r>
            <w:r w:rsidRPr="00B6497F">
              <w:tab/>
              <w:t>www.ls-webshop.de</w:t>
            </w:r>
          </w:p>
        </w:tc>
      </w:tr>
      <w:tr w:rsidR="00D063C3" w:rsidRPr="007D17FA" w14:paraId="48C5CCB2" w14:textId="77777777" w:rsidTr="003E48A7">
        <w:trPr>
          <w:trHeight w:val="3706"/>
        </w:trPr>
        <w:tc>
          <w:tcPr>
            <w:tcW w:w="1802" w:type="dxa"/>
          </w:tcPr>
          <w:p w14:paraId="53BB75A8" w14:textId="77777777" w:rsidR="00D063C3" w:rsidRDefault="00D063C3" w:rsidP="003E48A7">
            <w:pPr>
              <w:pStyle w:val="NL-Impressum"/>
            </w:pPr>
          </w:p>
          <w:p w14:paraId="599D9163" w14:textId="77777777" w:rsidR="00D063C3" w:rsidRPr="00B6497F" w:rsidRDefault="00D063C3" w:rsidP="003E48A7">
            <w:pPr>
              <w:pStyle w:val="NL-Impressum"/>
            </w:pPr>
            <w:r w:rsidRPr="007D17FA">
              <w:t>Urheberrecht</w:t>
            </w:r>
          </w:p>
        </w:tc>
        <w:tc>
          <w:tcPr>
            <w:tcW w:w="7899" w:type="dxa"/>
          </w:tcPr>
          <w:p w14:paraId="0CDF5743" w14:textId="77777777" w:rsidR="00D063C3" w:rsidRPr="00B6497F" w:rsidRDefault="00D063C3" w:rsidP="003E48A7"/>
          <w:p w14:paraId="6F236613" w14:textId="77777777" w:rsidR="00D063C3" w:rsidRPr="002E208C" w:rsidRDefault="00D063C3" w:rsidP="003E48A7">
            <w:r w:rsidRPr="002E208C">
              <w:t xml:space="preserve">Inhalte dieses Heftes dürfen für unterrichtliche Zwecke in den Schulen und Hoch-schulen des Landes Baden-Württemberg vervielfältigt werden. Jede darüber hin-ausgehende fotomechanische oder anderweitig technisch mögliche Reproduktion ist nur mit Genehmigung des Herausgebers möglich. </w:t>
            </w:r>
          </w:p>
          <w:p w14:paraId="3C0FE4B5" w14:textId="77777777" w:rsidR="00D063C3" w:rsidRPr="00B6497F" w:rsidRDefault="00D063C3" w:rsidP="003E48A7">
            <w:pPr>
              <w:pStyle w:val="NL-Impressum"/>
            </w:pPr>
            <w:r w:rsidRPr="002E208C">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weiteren Vervielfältigungen müssen die Rechte der Urheber beachtet bzw. deren Genehmigung eingeholt werden.</w:t>
            </w:r>
          </w:p>
        </w:tc>
      </w:tr>
    </w:tbl>
    <w:p w14:paraId="674A9371" w14:textId="77777777" w:rsidR="00D063C3" w:rsidRDefault="00D063C3" w:rsidP="00D063C3">
      <w:pPr>
        <w:pStyle w:val="Textkrper"/>
      </w:pPr>
      <w:r w:rsidRPr="00B6497F">
        <w:t xml:space="preserve"> </w:t>
      </w:r>
    </w:p>
    <w:p w14:paraId="19E4C2A6" w14:textId="2B83373B" w:rsidR="00D063C3" w:rsidRDefault="00D063C3">
      <w:pPr>
        <w:spacing w:line="240" w:lineRule="exact"/>
      </w:pPr>
      <w:r>
        <w:br w:type="page"/>
      </w:r>
    </w:p>
    <w:p w14:paraId="63EA8D40" w14:textId="77777777" w:rsidR="002C0055" w:rsidRDefault="002C0055" w:rsidP="006D61E6">
      <w:pPr>
        <w:spacing w:line="312" w:lineRule="auto"/>
        <w:ind w:right="-994"/>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2C0055" w:rsidRPr="003B3C10" w14:paraId="11A9DF8A" w14:textId="77777777" w:rsidTr="00F06F46">
        <w:trPr>
          <w:trHeight w:val="544"/>
        </w:trPr>
        <w:tc>
          <w:tcPr>
            <w:tcW w:w="7513" w:type="dxa"/>
            <w:shd w:val="clear" w:color="auto" w:fill="D9D9D9" w:themeFill="background1" w:themeFillShade="D9"/>
            <w:vAlign w:val="center"/>
          </w:tcPr>
          <w:p w14:paraId="780C1FFC" w14:textId="77777777" w:rsidR="002C0055" w:rsidRPr="003B3C10" w:rsidRDefault="002C0055" w:rsidP="00F06F46">
            <w:pPr>
              <w:pStyle w:val="TabelleKopflinks"/>
            </w:pPr>
            <w:r w:rsidRPr="003B3C10">
              <w:t>Didaktische Hinweise</w:t>
            </w:r>
          </w:p>
        </w:tc>
        <w:tc>
          <w:tcPr>
            <w:tcW w:w="2126" w:type="dxa"/>
            <w:shd w:val="clear" w:color="auto" w:fill="D9D9D9" w:themeFill="background1" w:themeFillShade="D9"/>
          </w:tcPr>
          <w:p w14:paraId="5C7B8117" w14:textId="77777777" w:rsidR="00E03FE4" w:rsidRPr="00E03FE4" w:rsidRDefault="00E03FE4" w:rsidP="00E03FE4">
            <w:pPr>
              <w:jc w:val="center"/>
              <w:rPr>
                <w:rFonts w:eastAsia="Times New Roman"/>
                <w:b/>
                <w:lang w:val="en-GB"/>
              </w:rPr>
            </w:pPr>
            <w:r w:rsidRPr="00E03FE4">
              <w:rPr>
                <w:rFonts w:eastAsia="Times New Roman"/>
                <w:b/>
                <w:lang w:val="en-GB"/>
              </w:rPr>
              <w:t>Deutsch</w:t>
            </w:r>
          </w:p>
          <w:p w14:paraId="7678C1A5" w14:textId="09143530" w:rsidR="002C0055" w:rsidRPr="003B3C10" w:rsidRDefault="00E03FE4" w:rsidP="00E03FE4">
            <w:pPr>
              <w:pStyle w:val="TabelleKopflinks"/>
              <w:jc w:val="center"/>
            </w:pPr>
            <w:r w:rsidRPr="00E03FE4">
              <w:rPr>
                <w:rFonts w:eastAsia="Times New Roman"/>
                <w:lang w:val="en-GB"/>
              </w:rPr>
              <w:t>D01.01, D01.03, D02.02</w:t>
            </w:r>
          </w:p>
        </w:tc>
      </w:tr>
    </w:tbl>
    <w:p w14:paraId="6F66A9EA" w14:textId="28812568" w:rsidR="002C0055" w:rsidRDefault="002C0055" w:rsidP="002C0055">
      <w:pPr>
        <w:spacing w:line="240" w:lineRule="exact"/>
      </w:pPr>
    </w:p>
    <w:p w14:paraId="23E1C76E" w14:textId="6C5E2223" w:rsidR="00FF148B" w:rsidRDefault="00F06F46" w:rsidP="00F54FBE">
      <w:pPr>
        <w:spacing w:line="240" w:lineRule="exact"/>
        <w:jc w:val="both"/>
        <w:rPr>
          <w:color w:val="000000" w:themeColor="text1"/>
          <w:sz w:val="22"/>
        </w:rPr>
      </w:pPr>
      <w:r w:rsidRPr="00D11D27">
        <w:rPr>
          <w:color w:val="000000" w:themeColor="text1"/>
          <w:sz w:val="22"/>
        </w:rPr>
        <w:t xml:space="preserve">Das </w:t>
      </w:r>
      <w:r w:rsidR="00105619">
        <w:rPr>
          <w:color w:val="000000" w:themeColor="text1"/>
          <w:sz w:val="22"/>
        </w:rPr>
        <w:t>Lern</w:t>
      </w:r>
      <w:r w:rsidR="006364F5">
        <w:rPr>
          <w:color w:val="000000" w:themeColor="text1"/>
          <w:sz w:val="22"/>
        </w:rPr>
        <w:t>PROJEKT</w:t>
      </w:r>
      <w:r w:rsidRPr="00D11D27">
        <w:rPr>
          <w:color w:val="000000" w:themeColor="text1"/>
          <w:sz w:val="22"/>
        </w:rPr>
        <w:t xml:space="preserve"> „Souveränes </w:t>
      </w:r>
      <w:r w:rsidR="008D627F">
        <w:rPr>
          <w:color w:val="000000" w:themeColor="text1"/>
          <w:sz w:val="22"/>
        </w:rPr>
        <w:t xml:space="preserve">Kommunizieren </w:t>
      </w:r>
      <w:r w:rsidRPr="00D11D27">
        <w:rPr>
          <w:color w:val="000000" w:themeColor="text1"/>
          <w:sz w:val="22"/>
        </w:rPr>
        <w:t>im Bewerbungsgespräch“ zeigt exemplarisch auf, wie die</w:t>
      </w:r>
      <w:r w:rsidR="008D627F">
        <w:rPr>
          <w:color w:val="000000" w:themeColor="text1"/>
          <w:sz w:val="22"/>
        </w:rPr>
        <w:t xml:space="preserve"> einzelnen Kompetenzen der</w:t>
      </w:r>
      <w:r w:rsidRPr="00D11D27">
        <w:rPr>
          <w:color w:val="000000" w:themeColor="text1"/>
          <w:sz w:val="22"/>
        </w:rPr>
        <w:t xml:space="preserve"> Kompetenzbereiche D</w:t>
      </w:r>
      <w:r w:rsidR="008478A2">
        <w:rPr>
          <w:color w:val="000000" w:themeColor="text1"/>
          <w:sz w:val="22"/>
        </w:rPr>
        <w:t>0</w:t>
      </w:r>
      <w:r w:rsidRPr="00D11D27">
        <w:rPr>
          <w:color w:val="000000" w:themeColor="text1"/>
          <w:sz w:val="22"/>
        </w:rPr>
        <w:t>1.</w:t>
      </w:r>
      <w:r w:rsidR="008478A2">
        <w:rPr>
          <w:color w:val="000000" w:themeColor="text1"/>
          <w:sz w:val="22"/>
        </w:rPr>
        <w:t>0</w:t>
      </w:r>
      <w:r w:rsidRPr="00D11D27">
        <w:rPr>
          <w:color w:val="000000" w:themeColor="text1"/>
          <w:sz w:val="22"/>
        </w:rPr>
        <w:t>1 („Ich kann gelingende und misslingende Kommunikation unterscheiden.“), D</w:t>
      </w:r>
      <w:r w:rsidR="008478A2">
        <w:rPr>
          <w:color w:val="000000" w:themeColor="text1"/>
          <w:sz w:val="22"/>
        </w:rPr>
        <w:t>0</w:t>
      </w:r>
      <w:r w:rsidRPr="00D11D27">
        <w:rPr>
          <w:color w:val="000000" w:themeColor="text1"/>
          <w:sz w:val="22"/>
        </w:rPr>
        <w:t>1.</w:t>
      </w:r>
      <w:r w:rsidR="008478A2">
        <w:rPr>
          <w:color w:val="000000" w:themeColor="text1"/>
          <w:sz w:val="22"/>
        </w:rPr>
        <w:t>0</w:t>
      </w:r>
      <w:r w:rsidRPr="00D11D27">
        <w:rPr>
          <w:color w:val="000000" w:themeColor="text1"/>
          <w:sz w:val="22"/>
        </w:rPr>
        <w:t>3 („Ich kann mich in verschiedenen Kommunikationssituationen angemessen verhalten.</w:t>
      </w:r>
      <w:r w:rsidR="003917B7">
        <w:rPr>
          <w:color w:val="000000" w:themeColor="text1"/>
          <w:sz w:val="22"/>
        </w:rPr>
        <w:t>“</w:t>
      </w:r>
      <w:r w:rsidRPr="00D11D27">
        <w:rPr>
          <w:color w:val="000000" w:themeColor="text1"/>
          <w:sz w:val="22"/>
        </w:rPr>
        <w:t>) und D</w:t>
      </w:r>
      <w:r w:rsidR="008478A2">
        <w:rPr>
          <w:color w:val="000000" w:themeColor="text1"/>
          <w:sz w:val="22"/>
        </w:rPr>
        <w:t>0</w:t>
      </w:r>
      <w:r w:rsidRPr="00D11D27">
        <w:rPr>
          <w:color w:val="000000" w:themeColor="text1"/>
          <w:sz w:val="22"/>
        </w:rPr>
        <w:t>2.</w:t>
      </w:r>
      <w:r w:rsidR="008478A2">
        <w:rPr>
          <w:color w:val="000000" w:themeColor="text1"/>
          <w:sz w:val="22"/>
        </w:rPr>
        <w:t>0</w:t>
      </w:r>
      <w:r w:rsidRPr="00D11D27">
        <w:rPr>
          <w:color w:val="000000" w:themeColor="text1"/>
          <w:sz w:val="22"/>
        </w:rPr>
        <w:t>2 („Ich kann Kommunikationssituationen analysieren.“) eingeübt</w:t>
      </w:r>
      <w:r w:rsidR="002F5BE9">
        <w:rPr>
          <w:color w:val="000000" w:themeColor="text1"/>
          <w:sz w:val="22"/>
        </w:rPr>
        <w:t xml:space="preserve"> und verbessert</w:t>
      </w:r>
      <w:r w:rsidRPr="00D11D27">
        <w:rPr>
          <w:color w:val="000000" w:themeColor="text1"/>
          <w:sz w:val="22"/>
        </w:rPr>
        <w:t xml:space="preserve"> werden können. </w:t>
      </w:r>
    </w:p>
    <w:p w14:paraId="77A85FF7" w14:textId="77777777" w:rsidR="002F5BE9" w:rsidRDefault="002F5BE9" w:rsidP="00F54FBE">
      <w:pPr>
        <w:spacing w:line="240" w:lineRule="exact"/>
        <w:jc w:val="both"/>
        <w:rPr>
          <w:color w:val="000000" w:themeColor="text1"/>
          <w:sz w:val="22"/>
        </w:rPr>
      </w:pPr>
    </w:p>
    <w:p w14:paraId="33D4F09C" w14:textId="62244DDF" w:rsidR="008D627F" w:rsidRDefault="00F06F46" w:rsidP="00F54FBE">
      <w:pPr>
        <w:spacing w:line="240" w:lineRule="exact"/>
        <w:jc w:val="both"/>
        <w:rPr>
          <w:color w:val="000000" w:themeColor="text1"/>
          <w:sz w:val="22"/>
        </w:rPr>
      </w:pPr>
      <w:r w:rsidRPr="00D11D27">
        <w:rPr>
          <w:color w:val="000000" w:themeColor="text1"/>
          <w:sz w:val="22"/>
        </w:rPr>
        <w:t xml:space="preserve">Das </w:t>
      </w:r>
      <w:r w:rsidR="00105619">
        <w:rPr>
          <w:color w:val="000000" w:themeColor="text1"/>
          <w:sz w:val="22"/>
        </w:rPr>
        <w:t>Lern</w:t>
      </w:r>
      <w:r w:rsidR="008D627F">
        <w:rPr>
          <w:color w:val="000000" w:themeColor="text1"/>
          <w:sz w:val="22"/>
        </w:rPr>
        <w:t>PROJEKT</w:t>
      </w:r>
      <w:r w:rsidRPr="00D11D27">
        <w:rPr>
          <w:color w:val="000000" w:themeColor="text1"/>
          <w:sz w:val="22"/>
        </w:rPr>
        <w:t xml:space="preserve"> berücksichtigt </w:t>
      </w:r>
      <w:r w:rsidR="002F5BE9">
        <w:rPr>
          <w:color w:val="000000" w:themeColor="text1"/>
          <w:sz w:val="22"/>
        </w:rPr>
        <w:t>hierbei auch</w:t>
      </w:r>
      <w:r w:rsidRPr="00D11D27">
        <w:rPr>
          <w:color w:val="000000" w:themeColor="text1"/>
          <w:sz w:val="22"/>
        </w:rPr>
        <w:t xml:space="preserve"> den spezifischen Aspekt </w:t>
      </w:r>
      <w:r w:rsidR="00FF148B">
        <w:rPr>
          <w:color w:val="000000" w:themeColor="text1"/>
          <w:sz w:val="22"/>
        </w:rPr>
        <w:t>des Berufskollegs im Fach</w:t>
      </w:r>
      <w:r w:rsidRPr="00D11D27">
        <w:rPr>
          <w:color w:val="000000" w:themeColor="text1"/>
          <w:sz w:val="22"/>
        </w:rPr>
        <w:t xml:space="preserve"> </w:t>
      </w:r>
      <w:r w:rsidR="002F5BE9">
        <w:rPr>
          <w:color w:val="000000" w:themeColor="text1"/>
          <w:sz w:val="22"/>
        </w:rPr>
        <w:t xml:space="preserve">Deutsch </w:t>
      </w:r>
      <w:r w:rsidR="00DC6BF3">
        <w:rPr>
          <w:color w:val="000000" w:themeColor="text1"/>
          <w:sz w:val="22"/>
        </w:rPr>
        <w:t xml:space="preserve">mit </w:t>
      </w:r>
      <w:r w:rsidRPr="00D11D27">
        <w:rPr>
          <w:color w:val="000000" w:themeColor="text1"/>
          <w:sz w:val="22"/>
        </w:rPr>
        <w:t>Betriebliche</w:t>
      </w:r>
      <w:r w:rsidR="00DC6BF3">
        <w:rPr>
          <w:color w:val="000000" w:themeColor="text1"/>
          <w:sz w:val="22"/>
        </w:rPr>
        <w:t>r</w:t>
      </w:r>
      <w:r w:rsidRPr="00D11D27">
        <w:rPr>
          <w:color w:val="000000" w:themeColor="text1"/>
          <w:sz w:val="22"/>
        </w:rPr>
        <w:t xml:space="preserve"> Kommunikation, betriebliche Kommunikationssituationen </w:t>
      </w:r>
      <w:r w:rsidR="002F5BE9">
        <w:rPr>
          <w:color w:val="000000" w:themeColor="text1"/>
          <w:sz w:val="22"/>
        </w:rPr>
        <w:t xml:space="preserve">zu </w:t>
      </w:r>
      <w:r w:rsidR="00E01CCD">
        <w:rPr>
          <w:color w:val="000000" w:themeColor="text1"/>
          <w:sz w:val="22"/>
        </w:rPr>
        <w:t>erfassen</w:t>
      </w:r>
      <w:r w:rsidR="002B7115">
        <w:rPr>
          <w:color w:val="000000" w:themeColor="text1"/>
          <w:sz w:val="22"/>
        </w:rPr>
        <w:t xml:space="preserve"> </w:t>
      </w:r>
      <w:r w:rsidR="002F5BE9">
        <w:rPr>
          <w:color w:val="000000" w:themeColor="text1"/>
          <w:sz w:val="22"/>
        </w:rPr>
        <w:t xml:space="preserve">und in diesen souverän </w:t>
      </w:r>
      <w:r w:rsidRPr="00D11D27">
        <w:rPr>
          <w:color w:val="000000" w:themeColor="text1"/>
          <w:sz w:val="22"/>
        </w:rPr>
        <w:t>aufzutreten</w:t>
      </w:r>
      <w:r w:rsidR="004B542F">
        <w:rPr>
          <w:color w:val="000000" w:themeColor="text1"/>
          <w:sz w:val="22"/>
        </w:rPr>
        <w:t xml:space="preserve"> </w:t>
      </w:r>
      <w:r w:rsidR="004B542F" w:rsidRPr="00E5355E">
        <w:rPr>
          <w:color w:val="000000" w:themeColor="text1"/>
          <w:sz w:val="22"/>
        </w:rPr>
        <w:t>(</w:t>
      </w:r>
      <w:r w:rsidR="00E5355E" w:rsidRPr="00E5355E">
        <w:rPr>
          <w:color w:val="000000" w:themeColor="text1"/>
          <w:sz w:val="22"/>
        </w:rPr>
        <w:t>v</w:t>
      </w:r>
      <w:r w:rsidR="004B542F" w:rsidRPr="00E5355E">
        <w:rPr>
          <w:color w:val="000000" w:themeColor="text1"/>
          <w:sz w:val="22"/>
        </w:rPr>
        <w:t>gl. Zeile 1 des Kompetenzrasters)</w:t>
      </w:r>
      <w:r w:rsidRPr="00E5355E">
        <w:rPr>
          <w:color w:val="000000" w:themeColor="text1"/>
          <w:sz w:val="22"/>
        </w:rPr>
        <w:t>.</w:t>
      </w:r>
      <w:r w:rsidR="00D11D27" w:rsidRPr="00D11D27">
        <w:rPr>
          <w:color w:val="000000" w:themeColor="text1"/>
          <w:sz w:val="22"/>
        </w:rPr>
        <w:t xml:space="preserve"> </w:t>
      </w:r>
    </w:p>
    <w:p w14:paraId="6574529A" w14:textId="75BACD51" w:rsidR="008D627F" w:rsidRDefault="008D627F" w:rsidP="00F54FBE">
      <w:pPr>
        <w:spacing w:line="240" w:lineRule="exact"/>
        <w:jc w:val="both"/>
        <w:rPr>
          <w:color w:val="000000" w:themeColor="text1"/>
          <w:sz w:val="22"/>
        </w:rPr>
      </w:pPr>
    </w:p>
    <w:p w14:paraId="2FB60A61" w14:textId="187F166F" w:rsidR="008D627F" w:rsidRDefault="00D11D27" w:rsidP="00F54FBE">
      <w:pPr>
        <w:spacing w:line="240" w:lineRule="exact"/>
        <w:jc w:val="both"/>
        <w:rPr>
          <w:color w:val="000000" w:themeColor="text1"/>
          <w:sz w:val="22"/>
        </w:rPr>
      </w:pPr>
      <w:r w:rsidRPr="00D11D27">
        <w:rPr>
          <w:color w:val="000000" w:themeColor="text1"/>
          <w:sz w:val="22"/>
        </w:rPr>
        <w:t xml:space="preserve">Am Ende des Lernmaterials steht deshalb </w:t>
      </w:r>
      <w:r w:rsidR="008D627F">
        <w:rPr>
          <w:color w:val="000000" w:themeColor="text1"/>
          <w:sz w:val="22"/>
        </w:rPr>
        <w:t xml:space="preserve">als Lernprodukt </w:t>
      </w:r>
      <w:r w:rsidR="004B542F">
        <w:rPr>
          <w:color w:val="000000" w:themeColor="text1"/>
          <w:sz w:val="22"/>
        </w:rPr>
        <w:t xml:space="preserve">die </w:t>
      </w:r>
      <w:r w:rsidR="00EA62A1">
        <w:rPr>
          <w:color w:val="000000" w:themeColor="text1"/>
          <w:sz w:val="22"/>
        </w:rPr>
        <w:t>Durchführung</w:t>
      </w:r>
      <w:r w:rsidR="004B542F">
        <w:rPr>
          <w:color w:val="000000" w:themeColor="text1"/>
          <w:sz w:val="22"/>
        </w:rPr>
        <w:t xml:space="preserve"> eines</w:t>
      </w:r>
      <w:r w:rsidR="004B542F" w:rsidRPr="00D11D27">
        <w:rPr>
          <w:color w:val="000000" w:themeColor="text1"/>
          <w:sz w:val="22"/>
        </w:rPr>
        <w:t xml:space="preserve"> </w:t>
      </w:r>
      <w:r w:rsidRPr="00D11D27">
        <w:rPr>
          <w:color w:val="000000" w:themeColor="text1"/>
          <w:sz w:val="22"/>
        </w:rPr>
        <w:t>Rollenspiel</w:t>
      </w:r>
      <w:r w:rsidR="004B542F">
        <w:rPr>
          <w:color w:val="000000" w:themeColor="text1"/>
          <w:sz w:val="22"/>
        </w:rPr>
        <w:t>s zu einer Bewerbungssitu</w:t>
      </w:r>
      <w:r w:rsidR="00EA62A1">
        <w:rPr>
          <w:color w:val="000000" w:themeColor="text1"/>
          <w:sz w:val="22"/>
        </w:rPr>
        <w:t>a</w:t>
      </w:r>
      <w:r w:rsidR="004B542F">
        <w:rPr>
          <w:color w:val="000000" w:themeColor="text1"/>
          <w:sz w:val="22"/>
        </w:rPr>
        <w:t>tion</w:t>
      </w:r>
      <w:r w:rsidR="00B56AA5">
        <w:rPr>
          <w:color w:val="000000" w:themeColor="text1"/>
          <w:sz w:val="22"/>
        </w:rPr>
        <w:t>, in</w:t>
      </w:r>
      <w:r w:rsidR="002B7115">
        <w:rPr>
          <w:color w:val="000000" w:themeColor="text1"/>
          <w:sz w:val="22"/>
        </w:rPr>
        <w:t xml:space="preserve"> welchem</w:t>
      </w:r>
      <w:r w:rsidR="00B56AA5">
        <w:rPr>
          <w:color w:val="000000" w:themeColor="text1"/>
          <w:sz w:val="22"/>
        </w:rPr>
        <w:t xml:space="preserve"> die geforderten Kompetenzen sichtbar werden.</w:t>
      </w:r>
    </w:p>
    <w:p w14:paraId="229E0C8A" w14:textId="584D158E" w:rsidR="00D806C4" w:rsidRDefault="00D806C4" w:rsidP="00F54FBE">
      <w:pPr>
        <w:spacing w:line="240" w:lineRule="exact"/>
        <w:jc w:val="both"/>
        <w:rPr>
          <w:color w:val="000000" w:themeColor="text1"/>
          <w:sz w:val="22"/>
        </w:rPr>
      </w:pPr>
    </w:p>
    <w:p w14:paraId="6E22856C" w14:textId="401AB422" w:rsidR="00895149" w:rsidRDefault="00D84D08" w:rsidP="00F54FBE">
      <w:pPr>
        <w:spacing w:line="240" w:lineRule="exact"/>
        <w:jc w:val="both"/>
        <w:rPr>
          <w:color w:val="000000" w:themeColor="text1"/>
          <w:sz w:val="22"/>
        </w:rPr>
      </w:pPr>
      <w:r w:rsidRPr="00D11D27">
        <w:rPr>
          <w:color w:val="000000" w:themeColor="text1"/>
          <w:sz w:val="22"/>
        </w:rPr>
        <w:t>Die Lern</w:t>
      </w:r>
      <w:r>
        <w:rPr>
          <w:color w:val="000000" w:themeColor="text1"/>
          <w:sz w:val="22"/>
        </w:rPr>
        <w:t>THEMEN</w:t>
      </w:r>
      <w:r w:rsidRPr="00D11D27">
        <w:rPr>
          <w:color w:val="000000" w:themeColor="text1"/>
          <w:sz w:val="22"/>
        </w:rPr>
        <w:t xml:space="preserve"> enthalten </w:t>
      </w:r>
      <w:r>
        <w:rPr>
          <w:color w:val="000000" w:themeColor="text1"/>
          <w:sz w:val="22"/>
        </w:rPr>
        <w:t xml:space="preserve">deshalb </w:t>
      </w:r>
      <w:r w:rsidRPr="00D11D27">
        <w:rPr>
          <w:color w:val="000000" w:themeColor="text1"/>
          <w:sz w:val="22"/>
        </w:rPr>
        <w:t>Lern</w:t>
      </w:r>
      <w:r>
        <w:rPr>
          <w:color w:val="000000" w:themeColor="text1"/>
          <w:sz w:val="22"/>
        </w:rPr>
        <w:t xml:space="preserve">SCHRITTE </w:t>
      </w:r>
      <w:r w:rsidRPr="00D11D27">
        <w:rPr>
          <w:color w:val="000000" w:themeColor="text1"/>
          <w:sz w:val="22"/>
        </w:rPr>
        <w:t xml:space="preserve">zur Annäherung, Erarbeitung, Übung und Anwendung der Teilkompetenzen. </w:t>
      </w:r>
      <w:r w:rsidR="00895149">
        <w:rPr>
          <w:color w:val="000000" w:themeColor="text1"/>
          <w:sz w:val="22"/>
        </w:rPr>
        <w:t xml:space="preserve">Die </w:t>
      </w:r>
      <w:r w:rsidR="00895149" w:rsidRPr="001A4AE8">
        <w:rPr>
          <w:color w:val="000000" w:themeColor="text1"/>
          <w:sz w:val="22"/>
        </w:rPr>
        <w:t>Aufgaben zur</w:t>
      </w:r>
      <w:r w:rsidR="00895149">
        <w:rPr>
          <w:color w:val="000000" w:themeColor="text1"/>
          <w:sz w:val="22"/>
        </w:rPr>
        <w:t xml:space="preserve"> schriftlichen</w:t>
      </w:r>
      <w:r w:rsidR="00895149" w:rsidRPr="001A4AE8">
        <w:rPr>
          <w:color w:val="000000" w:themeColor="text1"/>
          <w:sz w:val="22"/>
        </w:rPr>
        <w:t xml:space="preserve"> Bearbeitung sind durchgehend mit dem Icon </w:t>
      </w:r>
      <w:r w:rsidR="00C31CE7" w:rsidRPr="001A4AE8">
        <w:rPr>
          <w:color w:val="000000" w:themeColor="text1"/>
          <w:sz w:val="22"/>
        </w:rPr>
        <w:t>STIFT gekennzeichnet</w:t>
      </w:r>
      <w:r w:rsidR="00895149" w:rsidRPr="001A4AE8">
        <w:rPr>
          <w:color w:val="000000" w:themeColor="text1"/>
          <w:sz w:val="22"/>
        </w:rPr>
        <w:t xml:space="preserve">. </w:t>
      </w:r>
    </w:p>
    <w:p w14:paraId="2836E276" w14:textId="0C26F522" w:rsidR="00D84D08" w:rsidRDefault="00D84D08" w:rsidP="00F54FBE">
      <w:pPr>
        <w:spacing w:line="240" w:lineRule="exact"/>
        <w:jc w:val="both"/>
        <w:rPr>
          <w:color w:val="000000" w:themeColor="text1"/>
          <w:sz w:val="22"/>
        </w:rPr>
      </w:pPr>
      <w:r w:rsidRPr="00D11D27">
        <w:rPr>
          <w:color w:val="000000" w:themeColor="text1"/>
          <w:sz w:val="22"/>
        </w:rPr>
        <w:t xml:space="preserve">Das Material </w:t>
      </w:r>
      <w:r>
        <w:rPr>
          <w:color w:val="000000" w:themeColor="text1"/>
          <w:sz w:val="22"/>
        </w:rPr>
        <w:t xml:space="preserve">ist auf einem mittleren bis gehobenen Anforderungsniveau gestaltet und </w:t>
      </w:r>
      <w:r w:rsidRPr="00D11D27">
        <w:rPr>
          <w:color w:val="000000" w:themeColor="text1"/>
          <w:sz w:val="22"/>
        </w:rPr>
        <w:t xml:space="preserve">kann </w:t>
      </w:r>
      <w:r>
        <w:rPr>
          <w:color w:val="000000" w:themeColor="text1"/>
          <w:sz w:val="22"/>
        </w:rPr>
        <w:t xml:space="preserve">nach Bedarf </w:t>
      </w:r>
      <w:r w:rsidRPr="00D11D27">
        <w:rPr>
          <w:color w:val="000000" w:themeColor="text1"/>
          <w:sz w:val="22"/>
        </w:rPr>
        <w:t>spezifisch um binnendifferenzierte Übun</w:t>
      </w:r>
      <w:r w:rsidR="00D063C3">
        <w:rPr>
          <w:color w:val="000000" w:themeColor="text1"/>
          <w:sz w:val="22"/>
        </w:rPr>
        <w:t>gsmöglichkeiten ergänzt werden.</w:t>
      </w:r>
    </w:p>
    <w:p w14:paraId="318680C4" w14:textId="45AA1543" w:rsidR="00D84D08" w:rsidRDefault="00D84D08" w:rsidP="00F54FBE">
      <w:pPr>
        <w:spacing w:line="240" w:lineRule="exact"/>
        <w:jc w:val="both"/>
        <w:rPr>
          <w:color w:val="000000" w:themeColor="text1"/>
          <w:sz w:val="22"/>
        </w:rPr>
      </w:pPr>
    </w:p>
    <w:p w14:paraId="13C5E678" w14:textId="2A452A49" w:rsidR="00895149" w:rsidRDefault="00D84D08" w:rsidP="00F54FBE">
      <w:pPr>
        <w:spacing w:line="240" w:lineRule="exact"/>
        <w:jc w:val="both"/>
        <w:rPr>
          <w:color w:val="000000" w:themeColor="text1"/>
          <w:sz w:val="22"/>
        </w:rPr>
      </w:pPr>
      <w:r>
        <w:rPr>
          <w:color w:val="000000" w:themeColor="text1"/>
          <w:sz w:val="22"/>
        </w:rPr>
        <w:t>Den Überblick über die einzelnen LernTHEMEN und d</w:t>
      </w:r>
      <w:r w:rsidR="000740A0">
        <w:rPr>
          <w:color w:val="000000" w:themeColor="text1"/>
          <w:sz w:val="22"/>
        </w:rPr>
        <w:t>ie</w:t>
      </w:r>
      <w:r>
        <w:rPr>
          <w:color w:val="000000" w:themeColor="text1"/>
          <w:sz w:val="22"/>
        </w:rPr>
        <w:t xml:space="preserve"> dazugehörigen durchnummerierten LernSCHRITTE erhalten die Lernenden zu Beginn jedes Lern</w:t>
      </w:r>
      <w:r w:rsidR="00C26194">
        <w:rPr>
          <w:color w:val="000000" w:themeColor="text1"/>
          <w:sz w:val="22"/>
        </w:rPr>
        <w:t>THEMAS</w:t>
      </w:r>
      <w:r>
        <w:rPr>
          <w:color w:val="000000" w:themeColor="text1"/>
          <w:sz w:val="22"/>
        </w:rPr>
        <w:t xml:space="preserve"> mit Hilfe der </w:t>
      </w:r>
      <w:r w:rsidR="00105619" w:rsidRPr="001A4AE8">
        <w:rPr>
          <w:color w:val="000000" w:themeColor="text1"/>
          <w:sz w:val="22"/>
        </w:rPr>
        <w:t>Lernwegeliste</w:t>
      </w:r>
      <w:r>
        <w:rPr>
          <w:color w:val="000000" w:themeColor="text1"/>
          <w:sz w:val="22"/>
        </w:rPr>
        <w:t xml:space="preserve">n und der Zeitpläne. </w:t>
      </w:r>
      <w:r w:rsidR="00895149">
        <w:rPr>
          <w:color w:val="000000" w:themeColor="text1"/>
          <w:sz w:val="22"/>
        </w:rPr>
        <w:t xml:space="preserve">Die </w:t>
      </w:r>
      <w:r w:rsidR="00C26194">
        <w:rPr>
          <w:color w:val="000000" w:themeColor="text1"/>
          <w:sz w:val="22"/>
        </w:rPr>
        <w:t>Lernwegelisten informieren</w:t>
      </w:r>
      <w:r>
        <w:rPr>
          <w:color w:val="000000" w:themeColor="text1"/>
          <w:sz w:val="22"/>
        </w:rPr>
        <w:t xml:space="preserve"> darüber, </w:t>
      </w:r>
      <w:r w:rsidR="00105619" w:rsidRPr="001A4AE8">
        <w:rPr>
          <w:color w:val="000000" w:themeColor="text1"/>
          <w:sz w:val="22"/>
        </w:rPr>
        <w:t>was</w:t>
      </w:r>
      <w:r w:rsidR="00C26194">
        <w:rPr>
          <w:color w:val="000000" w:themeColor="text1"/>
          <w:sz w:val="22"/>
        </w:rPr>
        <w:t xml:space="preserve"> die Lernenden</w:t>
      </w:r>
      <w:r w:rsidR="00105619" w:rsidRPr="001A4AE8">
        <w:rPr>
          <w:color w:val="000000" w:themeColor="text1"/>
          <w:sz w:val="22"/>
        </w:rPr>
        <w:t xml:space="preserve"> wo finden und lernen können</w:t>
      </w:r>
      <w:r w:rsidR="00895149">
        <w:rPr>
          <w:color w:val="000000" w:themeColor="text1"/>
          <w:sz w:val="22"/>
        </w:rPr>
        <w:t xml:space="preserve">. Die Zeitpläne </w:t>
      </w:r>
      <w:r w:rsidR="00895149" w:rsidRPr="001A4AE8">
        <w:rPr>
          <w:color w:val="000000" w:themeColor="text1"/>
          <w:sz w:val="22"/>
        </w:rPr>
        <w:t>sollen von den Lernenden vor Beginn der Aufgabe</w:t>
      </w:r>
      <w:r w:rsidR="00895149">
        <w:rPr>
          <w:color w:val="000000" w:themeColor="text1"/>
          <w:sz w:val="22"/>
        </w:rPr>
        <w:t xml:space="preserve"> zur zeitlichen Orientierung</w:t>
      </w:r>
      <w:r w:rsidR="00895149" w:rsidRPr="001A4AE8">
        <w:rPr>
          <w:color w:val="000000" w:themeColor="text1"/>
          <w:sz w:val="22"/>
        </w:rPr>
        <w:t xml:space="preserve"> ausgefüllt werden. </w:t>
      </w:r>
    </w:p>
    <w:p w14:paraId="12B34B31" w14:textId="1329D30E" w:rsidR="00895149" w:rsidRDefault="00895149" w:rsidP="00F54FBE">
      <w:pPr>
        <w:spacing w:line="240" w:lineRule="exact"/>
        <w:jc w:val="both"/>
        <w:rPr>
          <w:color w:val="000000" w:themeColor="text1"/>
          <w:sz w:val="22"/>
        </w:rPr>
      </w:pPr>
    </w:p>
    <w:p w14:paraId="26CC1673" w14:textId="2FA078D1" w:rsidR="00105619" w:rsidRDefault="00891E25" w:rsidP="00F54FBE">
      <w:pPr>
        <w:spacing w:line="240" w:lineRule="exact"/>
        <w:jc w:val="both"/>
        <w:rPr>
          <w:color w:val="000000" w:themeColor="text1"/>
          <w:sz w:val="22"/>
        </w:rPr>
      </w:pPr>
      <w:r>
        <w:rPr>
          <w:noProof/>
          <w:lang w:eastAsia="de-DE"/>
        </w:rPr>
        <w:drawing>
          <wp:anchor distT="0" distB="0" distL="114300" distR="114300" simplePos="0" relativeHeight="252684288" behindDoc="0" locked="0" layoutInCell="1" allowOverlap="1" wp14:anchorId="235B8515" wp14:editId="4508CD27">
            <wp:simplePos x="0" y="0"/>
            <wp:positionH relativeFrom="column">
              <wp:posOffset>2585183</wp:posOffset>
            </wp:positionH>
            <wp:positionV relativeFrom="paragraph">
              <wp:posOffset>15875</wp:posOffset>
            </wp:positionV>
            <wp:extent cx="2182773" cy="1510763"/>
            <wp:effectExtent l="0" t="0" r="8255" b="0"/>
            <wp:wrapSquare wrapText="bothSides"/>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2773" cy="1510763"/>
                    </a:xfrm>
                    <a:prstGeom prst="rect">
                      <a:avLst/>
                    </a:prstGeom>
                    <a:noFill/>
                    <a:ln>
                      <a:noFill/>
                    </a:ln>
                  </pic:spPr>
                </pic:pic>
              </a:graphicData>
            </a:graphic>
            <wp14:sizeRelH relativeFrom="page">
              <wp14:pctWidth>0</wp14:pctWidth>
            </wp14:sizeRelH>
            <wp14:sizeRelV relativeFrom="page">
              <wp14:pctHeight>0</wp14:pctHeight>
            </wp14:sizeRelV>
          </wp:anchor>
        </w:drawing>
      </w:r>
      <w:r w:rsidR="00D84D08">
        <w:rPr>
          <w:color w:val="000000" w:themeColor="text1"/>
          <w:sz w:val="22"/>
        </w:rPr>
        <w:t xml:space="preserve">Der </w:t>
      </w:r>
      <w:r w:rsidR="00105619" w:rsidRPr="001A4AE8">
        <w:rPr>
          <w:color w:val="000000" w:themeColor="text1"/>
          <w:sz w:val="22"/>
        </w:rPr>
        <w:t>A</w:t>
      </w:r>
      <w:r w:rsidR="00105619">
        <w:rPr>
          <w:color w:val="000000" w:themeColor="text1"/>
          <w:sz w:val="22"/>
        </w:rPr>
        <w:t xml:space="preserve">dvance </w:t>
      </w:r>
      <w:r w:rsidR="00105619" w:rsidRPr="001A4AE8">
        <w:rPr>
          <w:color w:val="000000" w:themeColor="text1"/>
          <w:sz w:val="22"/>
        </w:rPr>
        <w:t>O</w:t>
      </w:r>
      <w:r w:rsidR="00105619">
        <w:rPr>
          <w:color w:val="000000" w:themeColor="text1"/>
          <w:sz w:val="22"/>
        </w:rPr>
        <w:t>rganizer</w:t>
      </w:r>
      <w:r w:rsidR="00C26194">
        <w:rPr>
          <w:color w:val="000000" w:themeColor="text1"/>
          <w:sz w:val="22"/>
        </w:rPr>
        <w:t xml:space="preserve"> (AO)</w:t>
      </w:r>
      <w:r w:rsidR="00D84D08">
        <w:rPr>
          <w:color w:val="000000" w:themeColor="text1"/>
          <w:sz w:val="22"/>
        </w:rPr>
        <w:t xml:space="preserve"> </w:t>
      </w:r>
      <w:r w:rsidR="00895149">
        <w:rPr>
          <w:color w:val="000000" w:themeColor="text1"/>
          <w:sz w:val="22"/>
        </w:rPr>
        <w:t>v</w:t>
      </w:r>
      <w:r w:rsidR="00D84D08">
        <w:rPr>
          <w:color w:val="000000" w:themeColor="text1"/>
          <w:sz w:val="22"/>
        </w:rPr>
        <w:t xml:space="preserve">eranschaulicht die Zusammenhänge der drei </w:t>
      </w:r>
      <w:r w:rsidR="00B25D8E">
        <w:rPr>
          <w:color w:val="000000" w:themeColor="text1"/>
          <w:sz w:val="22"/>
        </w:rPr>
        <w:t>LernTHEMEN</w:t>
      </w:r>
      <w:r w:rsidR="00D84D08">
        <w:rPr>
          <w:color w:val="000000" w:themeColor="text1"/>
          <w:sz w:val="22"/>
        </w:rPr>
        <w:t xml:space="preserve"> </w:t>
      </w:r>
      <w:r w:rsidR="008856DA">
        <w:rPr>
          <w:color w:val="000000" w:themeColor="text1"/>
          <w:sz w:val="22"/>
        </w:rPr>
        <w:t xml:space="preserve">innerhalb des LernPROJEKTS. </w:t>
      </w:r>
      <w:r w:rsidR="001C39CF">
        <w:rPr>
          <w:color w:val="000000" w:themeColor="text1"/>
          <w:sz w:val="22"/>
        </w:rPr>
        <w:t xml:space="preserve">Idealerweise wird er deshalb </w:t>
      </w:r>
      <w:r w:rsidR="00D84D08">
        <w:rPr>
          <w:color w:val="000000" w:themeColor="text1"/>
          <w:sz w:val="22"/>
        </w:rPr>
        <w:t>zu Beginn</w:t>
      </w:r>
      <w:r w:rsidR="00B25D8E">
        <w:rPr>
          <w:color w:val="000000" w:themeColor="text1"/>
          <w:sz w:val="22"/>
        </w:rPr>
        <w:t xml:space="preserve"> jedes Themas</w:t>
      </w:r>
      <w:r w:rsidR="00D84D08">
        <w:rPr>
          <w:color w:val="000000" w:themeColor="text1"/>
          <w:sz w:val="22"/>
        </w:rPr>
        <w:t xml:space="preserve"> und auch </w:t>
      </w:r>
      <w:r w:rsidR="00895149">
        <w:rPr>
          <w:color w:val="000000" w:themeColor="text1"/>
          <w:sz w:val="22"/>
        </w:rPr>
        <w:t xml:space="preserve">immer wieder während der Erarbeitung der </w:t>
      </w:r>
      <w:r w:rsidR="001C39CF">
        <w:rPr>
          <w:color w:val="000000" w:themeColor="text1"/>
          <w:sz w:val="22"/>
        </w:rPr>
        <w:t xml:space="preserve">LernTHEMEN </w:t>
      </w:r>
      <w:r w:rsidR="00895149">
        <w:rPr>
          <w:color w:val="000000" w:themeColor="text1"/>
          <w:sz w:val="22"/>
        </w:rPr>
        <w:t>als inhaltlicher Orientierungspunkt genutzt.</w:t>
      </w:r>
    </w:p>
    <w:p w14:paraId="704DD20B" w14:textId="0CDCD7AC" w:rsidR="006364F5" w:rsidRDefault="006364F5" w:rsidP="00F54FBE">
      <w:pPr>
        <w:spacing w:line="240" w:lineRule="exact"/>
        <w:jc w:val="both"/>
        <w:rPr>
          <w:color w:val="000000" w:themeColor="text1"/>
          <w:sz w:val="22"/>
        </w:rPr>
      </w:pPr>
    </w:p>
    <w:p w14:paraId="031E3913" w14:textId="735FF37D" w:rsidR="006364F5" w:rsidRDefault="007F4A48" w:rsidP="00F54FBE">
      <w:pPr>
        <w:spacing w:line="240" w:lineRule="exact"/>
        <w:jc w:val="both"/>
        <w:rPr>
          <w:color w:val="000000" w:themeColor="text1"/>
          <w:sz w:val="22"/>
        </w:rPr>
      </w:pPr>
      <w:r w:rsidRPr="001A4AE8">
        <w:rPr>
          <w:color w:val="000000" w:themeColor="text1"/>
          <w:sz w:val="22"/>
        </w:rPr>
        <w:t>Der A</w:t>
      </w:r>
      <w:r w:rsidR="00B24E42">
        <w:rPr>
          <w:color w:val="000000" w:themeColor="text1"/>
          <w:sz w:val="22"/>
        </w:rPr>
        <w:t>O</w:t>
      </w:r>
      <w:r w:rsidRPr="001A4AE8">
        <w:rPr>
          <w:color w:val="000000" w:themeColor="text1"/>
          <w:sz w:val="22"/>
        </w:rPr>
        <w:t xml:space="preserve"> zeigt in der Mitte das Lernprodukt „</w:t>
      </w:r>
      <w:r w:rsidR="00105619" w:rsidRPr="00D11D27">
        <w:rPr>
          <w:color w:val="000000" w:themeColor="text1"/>
          <w:sz w:val="22"/>
        </w:rPr>
        <w:t xml:space="preserve">Souveränes </w:t>
      </w:r>
      <w:r w:rsidR="002F5BE9">
        <w:rPr>
          <w:color w:val="000000" w:themeColor="text1"/>
          <w:sz w:val="22"/>
        </w:rPr>
        <w:t>Kommunizieren</w:t>
      </w:r>
      <w:r w:rsidR="00105619" w:rsidRPr="00D11D27">
        <w:rPr>
          <w:color w:val="000000" w:themeColor="text1"/>
          <w:sz w:val="22"/>
        </w:rPr>
        <w:t xml:space="preserve"> im Bewerbungsgespräch</w:t>
      </w:r>
      <w:r w:rsidRPr="001A4AE8">
        <w:rPr>
          <w:color w:val="000000" w:themeColor="text1"/>
          <w:sz w:val="22"/>
        </w:rPr>
        <w:t xml:space="preserve">“. </w:t>
      </w:r>
      <w:r w:rsidR="002F5BE9">
        <w:rPr>
          <w:color w:val="000000" w:themeColor="text1"/>
          <w:sz w:val="22"/>
        </w:rPr>
        <w:t>Alle</w:t>
      </w:r>
      <w:r w:rsidRPr="001A4AE8">
        <w:rPr>
          <w:color w:val="000000" w:themeColor="text1"/>
          <w:sz w:val="22"/>
        </w:rPr>
        <w:t xml:space="preserve"> Inhalte </w:t>
      </w:r>
      <w:r w:rsidR="002F5BE9">
        <w:rPr>
          <w:color w:val="000000" w:themeColor="text1"/>
          <w:sz w:val="22"/>
        </w:rPr>
        <w:t xml:space="preserve">sind unmittelbar an dieses Lernprodukt </w:t>
      </w:r>
      <w:r w:rsidRPr="001A4AE8">
        <w:rPr>
          <w:color w:val="000000" w:themeColor="text1"/>
          <w:sz w:val="22"/>
        </w:rPr>
        <w:t xml:space="preserve">angeknüpft </w:t>
      </w:r>
      <w:r w:rsidR="00B24E42">
        <w:rPr>
          <w:color w:val="000000" w:themeColor="text1"/>
          <w:sz w:val="22"/>
        </w:rPr>
        <w:t>und</w:t>
      </w:r>
      <w:r w:rsidRPr="001A4AE8">
        <w:rPr>
          <w:color w:val="000000" w:themeColor="text1"/>
          <w:sz w:val="22"/>
        </w:rPr>
        <w:t xml:space="preserve"> beziehen sich auf die berufliche Kommunikationssituation </w:t>
      </w:r>
      <w:r w:rsidR="006A02AE">
        <w:rPr>
          <w:color w:val="000000" w:themeColor="text1"/>
          <w:sz w:val="22"/>
        </w:rPr>
        <w:t>„</w:t>
      </w:r>
      <w:r w:rsidRPr="001A4AE8">
        <w:rPr>
          <w:color w:val="000000" w:themeColor="text1"/>
          <w:sz w:val="22"/>
        </w:rPr>
        <w:t>Bewerbungsgespräch</w:t>
      </w:r>
      <w:r w:rsidR="006A02AE">
        <w:rPr>
          <w:color w:val="000000" w:themeColor="text1"/>
          <w:sz w:val="22"/>
        </w:rPr>
        <w:t>“</w:t>
      </w:r>
      <w:r w:rsidRPr="001A4AE8">
        <w:rPr>
          <w:color w:val="000000" w:themeColor="text1"/>
          <w:sz w:val="22"/>
        </w:rPr>
        <w:t>.</w:t>
      </w:r>
    </w:p>
    <w:p w14:paraId="650A8A56" w14:textId="77777777" w:rsidR="00CF23EE" w:rsidRDefault="00CF23EE" w:rsidP="00F54FBE">
      <w:pPr>
        <w:spacing w:line="240" w:lineRule="exact"/>
        <w:jc w:val="both"/>
      </w:pPr>
    </w:p>
    <w:p w14:paraId="535570C5" w14:textId="41C3F1E2" w:rsidR="006364F5" w:rsidRPr="001A4AE8" w:rsidRDefault="006364F5" w:rsidP="00F54FBE">
      <w:pPr>
        <w:spacing w:line="240" w:lineRule="exact"/>
        <w:jc w:val="both"/>
        <w:rPr>
          <w:color w:val="000000" w:themeColor="text1"/>
          <w:sz w:val="22"/>
        </w:rPr>
      </w:pPr>
      <w:r w:rsidRPr="001A4AE8">
        <w:rPr>
          <w:color w:val="000000" w:themeColor="text1"/>
          <w:sz w:val="22"/>
        </w:rPr>
        <w:t xml:space="preserve">Weitere </w:t>
      </w:r>
      <w:r w:rsidR="006A02AE">
        <w:rPr>
          <w:color w:val="000000" w:themeColor="text1"/>
          <w:sz w:val="22"/>
        </w:rPr>
        <w:t xml:space="preserve">denkbare </w:t>
      </w:r>
      <w:r w:rsidRPr="001A4AE8">
        <w:rPr>
          <w:color w:val="000000" w:themeColor="text1"/>
          <w:sz w:val="22"/>
        </w:rPr>
        <w:t xml:space="preserve">Themen für dieses Lernprojekt wären beispielsweise </w:t>
      </w:r>
      <w:r>
        <w:rPr>
          <w:color w:val="000000" w:themeColor="text1"/>
          <w:sz w:val="22"/>
        </w:rPr>
        <w:t>im Fach</w:t>
      </w:r>
      <w:r w:rsidR="00A93B1F">
        <w:rPr>
          <w:color w:val="000000" w:themeColor="text1"/>
          <w:sz w:val="22"/>
        </w:rPr>
        <w:t xml:space="preserve"> </w:t>
      </w:r>
      <w:r w:rsidRPr="001A4AE8">
        <w:rPr>
          <w:color w:val="000000" w:themeColor="text1"/>
          <w:sz w:val="22"/>
        </w:rPr>
        <w:t xml:space="preserve">Deutsch </w:t>
      </w:r>
      <w:r w:rsidR="00F54FBE">
        <w:rPr>
          <w:color w:val="000000" w:themeColor="text1"/>
          <w:sz w:val="22"/>
        </w:rPr>
        <w:t>mit</w:t>
      </w:r>
      <w:r w:rsidRPr="001A4AE8">
        <w:rPr>
          <w:color w:val="000000" w:themeColor="text1"/>
          <w:sz w:val="22"/>
        </w:rPr>
        <w:t xml:space="preserve"> </w:t>
      </w:r>
      <w:r w:rsidR="0049685B">
        <w:rPr>
          <w:color w:val="000000" w:themeColor="text1"/>
          <w:sz w:val="22"/>
        </w:rPr>
        <w:t>B</w:t>
      </w:r>
      <w:r w:rsidRPr="001A4AE8">
        <w:rPr>
          <w:color w:val="000000" w:themeColor="text1"/>
          <w:sz w:val="22"/>
        </w:rPr>
        <w:t>etriebliche</w:t>
      </w:r>
      <w:r w:rsidR="00F54FBE">
        <w:rPr>
          <w:color w:val="000000" w:themeColor="text1"/>
          <w:sz w:val="22"/>
        </w:rPr>
        <w:t>r</w:t>
      </w:r>
      <w:r w:rsidRPr="001A4AE8">
        <w:rPr>
          <w:color w:val="000000" w:themeColor="text1"/>
          <w:sz w:val="22"/>
        </w:rPr>
        <w:t xml:space="preserve"> Kommunikation</w:t>
      </w:r>
      <w:r w:rsidR="00F54FBE">
        <w:rPr>
          <w:color w:val="000000" w:themeColor="text1"/>
          <w:sz w:val="22"/>
        </w:rPr>
        <w:t xml:space="preserve"> der </w:t>
      </w:r>
      <w:r w:rsidRPr="001A4AE8">
        <w:rPr>
          <w:color w:val="000000" w:themeColor="text1"/>
          <w:sz w:val="22"/>
        </w:rPr>
        <w:t>private Geschäftsbrief (Bewerbung)</w:t>
      </w:r>
      <w:r w:rsidR="00F54FBE">
        <w:rPr>
          <w:color w:val="000000" w:themeColor="text1"/>
          <w:sz w:val="22"/>
        </w:rPr>
        <w:t xml:space="preserve"> oder </w:t>
      </w:r>
      <w:r w:rsidR="0049685B">
        <w:rPr>
          <w:color w:val="000000" w:themeColor="text1"/>
          <w:sz w:val="22"/>
        </w:rPr>
        <w:t>das</w:t>
      </w:r>
      <w:r w:rsidR="00F54FBE">
        <w:rPr>
          <w:color w:val="000000" w:themeColor="text1"/>
          <w:sz w:val="22"/>
        </w:rPr>
        <w:t xml:space="preserve"> </w:t>
      </w:r>
      <w:r w:rsidRPr="001A4AE8">
        <w:rPr>
          <w:color w:val="000000" w:themeColor="text1"/>
          <w:sz w:val="22"/>
        </w:rPr>
        <w:t>Telefonat</w:t>
      </w:r>
      <w:r w:rsidR="00F54FBE">
        <w:rPr>
          <w:color w:val="000000" w:themeColor="text1"/>
          <w:sz w:val="22"/>
        </w:rPr>
        <w:t xml:space="preserve">. Im </w:t>
      </w:r>
      <w:r w:rsidR="006A02AE">
        <w:rPr>
          <w:color w:val="000000" w:themeColor="text1"/>
          <w:sz w:val="22"/>
        </w:rPr>
        <w:t xml:space="preserve">Fach </w:t>
      </w:r>
      <w:r w:rsidRPr="001A4AE8">
        <w:rPr>
          <w:color w:val="000000" w:themeColor="text1"/>
          <w:sz w:val="22"/>
        </w:rPr>
        <w:t>Textverarbeitung</w:t>
      </w:r>
      <w:r w:rsidR="00F54FBE">
        <w:rPr>
          <w:color w:val="000000" w:themeColor="text1"/>
          <w:sz w:val="22"/>
        </w:rPr>
        <w:t xml:space="preserve"> </w:t>
      </w:r>
      <w:r w:rsidR="001E6B04">
        <w:rPr>
          <w:color w:val="000000" w:themeColor="text1"/>
          <w:sz w:val="22"/>
        </w:rPr>
        <w:t xml:space="preserve">kann das </w:t>
      </w:r>
      <w:r w:rsidR="00F54FBE">
        <w:rPr>
          <w:color w:val="000000" w:themeColor="text1"/>
          <w:sz w:val="22"/>
        </w:rPr>
        <w:t>Verfassen eines</w:t>
      </w:r>
      <w:r w:rsidRPr="001A4AE8">
        <w:rPr>
          <w:color w:val="000000" w:themeColor="text1"/>
          <w:sz w:val="22"/>
        </w:rPr>
        <w:t xml:space="preserve"> Geschäftsbrief</w:t>
      </w:r>
      <w:r w:rsidR="00F54FBE">
        <w:rPr>
          <w:color w:val="000000" w:themeColor="text1"/>
          <w:sz w:val="22"/>
        </w:rPr>
        <w:t>s</w:t>
      </w:r>
      <w:r w:rsidRPr="001A4AE8">
        <w:rPr>
          <w:color w:val="000000" w:themeColor="text1"/>
          <w:sz w:val="22"/>
        </w:rPr>
        <w:t xml:space="preserve"> nach DIN</w:t>
      </w:r>
      <w:r w:rsidR="00F54FBE">
        <w:rPr>
          <w:color w:val="000000" w:themeColor="text1"/>
          <w:sz w:val="22"/>
        </w:rPr>
        <w:t xml:space="preserve"> ISO</w:t>
      </w:r>
      <w:r w:rsidRPr="001A4AE8">
        <w:rPr>
          <w:color w:val="000000" w:themeColor="text1"/>
          <w:sz w:val="22"/>
        </w:rPr>
        <w:t xml:space="preserve"> 5008</w:t>
      </w:r>
      <w:r w:rsidR="001E6B04">
        <w:rPr>
          <w:color w:val="000000" w:themeColor="text1"/>
          <w:sz w:val="22"/>
        </w:rPr>
        <w:t xml:space="preserve"> behandelt werden.</w:t>
      </w:r>
    </w:p>
    <w:p w14:paraId="06CF29A2" w14:textId="300FB655" w:rsidR="006364F5" w:rsidRDefault="006364F5" w:rsidP="001A4AE8">
      <w:pPr>
        <w:spacing w:line="240" w:lineRule="exact"/>
        <w:jc w:val="both"/>
      </w:pPr>
    </w:p>
    <w:p w14:paraId="0AFDD135" w14:textId="77777777" w:rsidR="00C414F9" w:rsidRDefault="00C414F9" w:rsidP="00C414F9">
      <w:pPr>
        <w:sectPr w:rsidR="00C414F9" w:rsidSect="0005102A">
          <w:footerReference w:type="first" r:id="rId12"/>
          <w:pgSz w:w="11906" w:h="16838" w:code="9"/>
          <w:pgMar w:top="1418" w:right="3402" w:bottom="1134" w:left="1134" w:header="709" w:footer="709" w:gutter="0"/>
          <w:cols w:space="708"/>
          <w:titlePg/>
          <w:docGrid w:linePitch="360"/>
        </w:sectPr>
      </w:pPr>
    </w:p>
    <w:p w14:paraId="79A99E4E" w14:textId="79108CFD" w:rsidR="00C414F9" w:rsidRPr="00C414F9" w:rsidRDefault="00C414F9" w:rsidP="00C414F9">
      <w:pPr>
        <w:rPr>
          <w:b/>
          <w:bCs/>
          <w:sz w:val="28"/>
          <w:szCs w:val="36"/>
        </w:rPr>
      </w:pPr>
      <w:r w:rsidRPr="00C414F9">
        <w:rPr>
          <w:b/>
          <w:bCs/>
          <w:sz w:val="28"/>
          <w:szCs w:val="36"/>
        </w:rPr>
        <w:lastRenderedPageBreak/>
        <w:t>Kompetenzraster Berufskolleg Fach Deutsch</w:t>
      </w:r>
    </w:p>
    <w:p w14:paraId="46F5D328" w14:textId="77777777" w:rsidR="00C414F9" w:rsidRPr="00D858D0" w:rsidRDefault="00C414F9" w:rsidP="00C414F9">
      <w:pPr>
        <w:rPr>
          <w:sz w:val="14"/>
        </w:rPr>
      </w:pPr>
    </w:p>
    <w:tbl>
      <w:tblPr>
        <w:tblW w:w="13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704"/>
        <w:gridCol w:w="2173"/>
        <w:gridCol w:w="2174"/>
        <w:gridCol w:w="2173"/>
        <w:gridCol w:w="2174"/>
        <w:gridCol w:w="2173"/>
        <w:gridCol w:w="2174"/>
      </w:tblGrid>
      <w:tr w:rsidR="00C414F9" w:rsidRPr="0019689C" w14:paraId="1A1CD86F" w14:textId="77777777" w:rsidTr="00773CDC">
        <w:trPr>
          <w:trHeight w:val="274"/>
          <w:jc w:val="center"/>
        </w:trPr>
        <w:tc>
          <w:tcPr>
            <w:tcW w:w="704" w:type="dxa"/>
            <w:shd w:val="clear" w:color="auto" w:fill="D9D9D9" w:themeFill="background1" w:themeFillShade="D9"/>
            <w:vAlign w:val="center"/>
          </w:tcPr>
          <w:p w14:paraId="3AEA35F1" w14:textId="77777777" w:rsidR="00C414F9" w:rsidRPr="0019689C" w:rsidRDefault="00C414F9" w:rsidP="00C414F9">
            <w:pPr>
              <w:snapToGrid w:val="0"/>
              <w:spacing w:line="240" w:lineRule="exact"/>
              <w:jc w:val="center"/>
              <w:rPr>
                <w:rFonts w:eastAsia="Calibri"/>
                <w:color w:val="000000"/>
              </w:rPr>
            </w:pPr>
          </w:p>
        </w:tc>
        <w:tc>
          <w:tcPr>
            <w:tcW w:w="2173" w:type="dxa"/>
            <w:shd w:val="clear" w:color="auto" w:fill="D9D9D9" w:themeFill="background1" w:themeFillShade="D9"/>
            <w:vAlign w:val="center"/>
          </w:tcPr>
          <w:p w14:paraId="46242056" w14:textId="77777777" w:rsidR="00C414F9" w:rsidRPr="0019689C" w:rsidRDefault="00C414F9" w:rsidP="00C414F9">
            <w:pPr>
              <w:snapToGrid w:val="0"/>
              <w:spacing w:line="240" w:lineRule="exact"/>
              <w:jc w:val="center"/>
              <w:rPr>
                <w:rFonts w:eastAsia="Calibri"/>
                <w:i/>
                <w:color w:val="000000"/>
              </w:rPr>
            </w:pPr>
          </w:p>
        </w:tc>
        <w:tc>
          <w:tcPr>
            <w:tcW w:w="2174" w:type="dxa"/>
            <w:shd w:val="clear" w:color="auto" w:fill="D9D9D9" w:themeFill="background1" w:themeFillShade="D9"/>
            <w:vAlign w:val="center"/>
          </w:tcPr>
          <w:p w14:paraId="72F96F83"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LFS 1</w:t>
            </w:r>
          </w:p>
        </w:tc>
        <w:tc>
          <w:tcPr>
            <w:tcW w:w="2173" w:type="dxa"/>
            <w:shd w:val="clear" w:color="auto" w:fill="D9D9D9" w:themeFill="background1" w:themeFillShade="D9"/>
            <w:vAlign w:val="center"/>
          </w:tcPr>
          <w:p w14:paraId="6637E07C"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LFS 2</w:t>
            </w:r>
          </w:p>
        </w:tc>
        <w:tc>
          <w:tcPr>
            <w:tcW w:w="2174" w:type="dxa"/>
            <w:shd w:val="clear" w:color="auto" w:fill="D9D9D9" w:themeFill="background1" w:themeFillShade="D9"/>
            <w:vAlign w:val="center"/>
          </w:tcPr>
          <w:p w14:paraId="08ABE478"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LFS 3</w:t>
            </w:r>
          </w:p>
        </w:tc>
        <w:tc>
          <w:tcPr>
            <w:tcW w:w="2173" w:type="dxa"/>
            <w:shd w:val="clear" w:color="auto" w:fill="D9D9D9" w:themeFill="background1" w:themeFillShade="D9"/>
            <w:vAlign w:val="center"/>
          </w:tcPr>
          <w:p w14:paraId="456886E4"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LFS 4</w:t>
            </w:r>
          </w:p>
        </w:tc>
        <w:tc>
          <w:tcPr>
            <w:tcW w:w="2174" w:type="dxa"/>
            <w:shd w:val="clear" w:color="auto" w:fill="D9D9D9" w:themeFill="background1" w:themeFillShade="D9"/>
            <w:vAlign w:val="center"/>
          </w:tcPr>
          <w:p w14:paraId="560BB49D"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LFS 5</w:t>
            </w:r>
          </w:p>
        </w:tc>
      </w:tr>
      <w:tr w:rsidR="00C414F9" w:rsidRPr="0019689C" w14:paraId="0FC6EE23" w14:textId="77777777" w:rsidTr="00773CDC">
        <w:trPr>
          <w:jc w:val="center"/>
        </w:trPr>
        <w:tc>
          <w:tcPr>
            <w:tcW w:w="704" w:type="dxa"/>
            <w:vMerge w:val="restart"/>
            <w:shd w:val="clear" w:color="auto" w:fill="D9D9D9" w:themeFill="background1" w:themeFillShade="D9"/>
            <w:textDirection w:val="btLr"/>
          </w:tcPr>
          <w:p w14:paraId="5FA7D54B" w14:textId="77777777" w:rsidR="00C414F9" w:rsidRPr="0019689C" w:rsidRDefault="00C414F9" w:rsidP="00C414F9">
            <w:pPr>
              <w:snapToGrid w:val="0"/>
              <w:spacing w:line="240" w:lineRule="exact"/>
              <w:jc w:val="center"/>
              <w:rPr>
                <w:rFonts w:eastAsia="Calibri"/>
                <w:b/>
                <w:color w:val="000000"/>
                <w:szCs w:val="20"/>
              </w:rPr>
            </w:pPr>
            <w:r>
              <w:rPr>
                <w:rFonts w:eastAsia="Calibri"/>
                <w:b/>
                <w:color w:val="000000"/>
                <w:szCs w:val="20"/>
              </w:rPr>
              <w:t xml:space="preserve"> SPRECHEN und </w:t>
            </w:r>
            <w:r>
              <w:rPr>
                <w:rFonts w:eastAsia="Calibri"/>
                <w:b/>
                <w:color w:val="000000"/>
                <w:szCs w:val="20"/>
              </w:rPr>
              <w:br/>
              <w:t>ZUHÖREN</w:t>
            </w:r>
          </w:p>
        </w:tc>
        <w:tc>
          <w:tcPr>
            <w:tcW w:w="2173" w:type="dxa"/>
            <w:shd w:val="clear" w:color="auto" w:fill="D9D9D9" w:themeFill="background1" w:themeFillShade="D9"/>
          </w:tcPr>
          <w:p w14:paraId="73F9D8E5" w14:textId="660D1C83" w:rsidR="00C414F9" w:rsidRPr="00B36E50" w:rsidRDefault="00C414F9" w:rsidP="00C414F9">
            <w:pPr>
              <w:snapToGrid w:val="0"/>
              <w:spacing w:line="240" w:lineRule="exact"/>
              <w:ind w:left="283" w:hanging="238"/>
              <w:rPr>
                <w:rFonts w:eastAsia="Calibri"/>
                <w:b/>
                <w:color w:val="000000"/>
                <w:sz w:val="18"/>
                <w:szCs w:val="18"/>
              </w:rPr>
            </w:pPr>
            <w:r w:rsidRPr="00B36E50">
              <w:rPr>
                <w:rFonts w:eastAsia="Calibri"/>
                <w:b/>
                <w:color w:val="000000"/>
                <w:sz w:val="18"/>
                <w:szCs w:val="18"/>
              </w:rPr>
              <w:t xml:space="preserve">1 </w:t>
            </w:r>
            <w:r w:rsidRPr="00B36E50">
              <w:rPr>
                <w:rFonts w:eastAsia="Calibri"/>
                <w:b/>
                <w:color w:val="000000"/>
                <w:sz w:val="18"/>
                <w:szCs w:val="18"/>
              </w:rPr>
              <w:tab/>
            </w:r>
            <w:r>
              <w:rPr>
                <w:rFonts w:eastAsia="Calibri"/>
                <w:b/>
                <w:color w:val="000000"/>
                <w:sz w:val="18"/>
                <w:szCs w:val="18"/>
              </w:rPr>
              <w:t>In berufsbezogenen Situationen kommunizieren</w:t>
            </w:r>
          </w:p>
        </w:tc>
        <w:tc>
          <w:tcPr>
            <w:tcW w:w="2174" w:type="dxa"/>
            <w:shd w:val="clear" w:color="auto" w:fill="auto"/>
          </w:tcPr>
          <w:p w14:paraId="5302BCE1"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gelingende und misslingende Kommunikation unterscheiden.</w:t>
            </w:r>
          </w:p>
        </w:tc>
        <w:tc>
          <w:tcPr>
            <w:tcW w:w="2173" w:type="dxa"/>
            <w:shd w:val="clear" w:color="auto" w:fill="auto"/>
          </w:tcPr>
          <w:p w14:paraId="2B14EEF6"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 xml:space="preserve">Ich kann die Bedeutung von Motivation einschätzen. </w:t>
            </w:r>
          </w:p>
        </w:tc>
        <w:tc>
          <w:tcPr>
            <w:tcW w:w="2174" w:type="dxa"/>
            <w:shd w:val="clear" w:color="auto" w:fill="auto"/>
          </w:tcPr>
          <w:p w14:paraId="5D202A6F" w14:textId="77777777" w:rsidR="00C414F9" w:rsidRPr="00127F8D" w:rsidRDefault="00C414F9" w:rsidP="00C414F9">
            <w:pPr>
              <w:snapToGrid w:val="0"/>
              <w:spacing w:line="240" w:lineRule="exact"/>
              <w:rPr>
                <w:rFonts w:eastAsia="Calibri"/>
                <w:color w:val="000000"/>
                <w:sz w:val="18"/>
                <w:szCs w:val="18"/>
              </w:rPr>
            </w:pPr>
            <w:r w:rsidRPr="00127F8D">
              <w:rPr>
                <w:sz w:val="18"/>
                <w:szCs w:val="18"/>
              </w:rPr>
              <w:t>Ich kann</w:t>
            </w:r>
            <w:r>
              <w:rPr>
                <w:sz w:val="18"/>
                <w:szCs w:val="18"/>
              </w:rPr>
              <w:t xml:space="preserve"> mich in verschiedenen Kommunikationssituationen angemessen verhalten.</w:t>
            </w:r>
            <w:r w:rsidRPr="00127F8D">
              <w:rPr>
                <w:sz w:val="18"/>
                <w:szCs w:val="18"/>
              </w:rPr>
              <w:t xml:space="preserve"> </w:t>
            </w:r>
          </w:p>
        </w:tc>
        <w:tc>
          <w:tcPr>
            <w:tcW w:w="2173" w:type="dxa"/>
            <w:shd w:val="clear" w:color="auto" w:fill="auto"/>
          </w:tcPr>
          <w:p w14:paraId="3608C0B6"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in Konflikten vermitteln.</w:t>
            </w:r>
          </w:p>
        </w:tc>
        <w:tc>
          <w:tcPr>
            <w:tcW w:w="2174" w:type="dxa"/>
            <w:shd w:val="clear" w:color="auto" w:fill="auto"/>
          </w:tcPr>
          <w:p w14:paraId="08D5DE89" w14:textId="77777777" w:rsidR="00C414F9" w:rsidRPr="00B36E50" w:rsidRDefault="00C414F9" w:rsidP="00C414F9">
            <w:pPr>
              <w:snapToGrid w:val="0"/>
              <w:spacing w:line="240" w:lineRule="exact"/>
              <w:rPr>
                <w:rFonts w:eastAsia="Calibri"/>
                <w:color w:val="000000"/>
                <w:sz w:val="18"/>
                <w:szCs w:val="18"/>
              </w:rPr>
            </w:pPr>
          </w:p>
        </w:tc>
      </w:tr>
      <w:tr w:rsidR="00C414F9" w:rsidRPr="0019689C" w14:paraId="767CFA45" w14:textId="77777777" w:rsidTr="00773CDC">
        <w:trPr>
          <w:jc w:val="center"/>
        </w:trPr>
        <w:tc>
          <w:tcPr>
            <w:tcW w:w="704" w:type="dxa"/>
            <w:vMerge/>
            <w:shd w:val="clear" w:color="auto" w:fill="D9D9D9" w:themeFill="background1" w:themeFillShade="D9"/>
          </w:tcPr>
          <w:p w14:paraId="5DAA6950" w14:textId="77777777" w:rsidR="00C414F9" w:rsidRPr="0019689C" w:rsidRDefault="00C414F9" w:rsidP="00C414F9">
            <w:pPr>
              <w:snapToGrid w:val="0"/>
              <w:spacing w:line="240" w:lineRule="exact"/>
              <w:jc w:val="center"/>
              <w:rPr>
                <w:rFonts w:eastAsia="Calibri"/>
                <w:b/>
                <w:color w:val="000000"/>
                <w:szCs w:val="20"/>
              </w:rPr>
            </w:pPr>
          </w:p>
        </w:tc>
        <w:tc>
          <w:tcPr>
            <w:tcW w:w="2173" w:type="dxa"/>
            <w:shd w:val="clear" w:color="auto" w:fill="D9D9D9" w:themeFill="background1" w:themeFillShade="D9"/>
          </w:tcPr>
          <w:p w14:paraId="6D970F88" w14:textId="77777777" w:rsidR="00C414F9" w:rsidRPr="00B36E50" w:rsidRDefault="00C414F9" w:rsidP="00C414F9">
            <w:pPr>
              <w:snapToGrid w:val="0"/>
              <w:spacing w:line="240" w:lineRule="exact"/>
              <w:ind w:left="283" w:hanging="238"/>
              <w:rPr>
                <w:rFonts w:eastAsia="Calibri"/>
                <w:b/>
                <w:bCs/>
                <w:color w:val="000000" w:themeColor="text1"/>
                <w:sz w:val="18"/>
                <w:szCs w:val="18"/>
              </w:rPr>
            </w:pPr>
            <w:r w:rsidRPr="5D6BC2C2">
              <w:rPr>
                <w:rFonts w:eastAsia="Calibri"/>
                <w:b/>
                <w:bCs/>
                <w:color w:val="000000"/>
                <w:sz w:val="18"/>
                <w:szCs w:val="18"/>
              </w:rPr>
              <w:t xml:space="preserve">2 </w:t>
            </w:r>
            <w:r w:rsidRPr="00B36E50">
              <w:rPr>
                <w:rFonts w:eastAsia="Calibri"/>
                <w:b/>
                <w:color w:val="000000"/>
                <w:sz w:val="18"/>
                <w:szCs w:val="18"/>
              </w:rPr>
              <w:tab/>
            </w:r>
            <w:r w:rsidRPr="5D6BC2C2">
              <w:rPr>
                <w:rFonts w:eastAsia="Calibri"/>
                <w:b/>
                <w:bCs/>
                <w:color w:val="000000"/>
                <w:sz w:val="18"/>
                <w:szCs w:val="18"/>
              </w:rPr>
              <w:t>Monologisch und dialogisch sprechen</w:t>
            </w:r>
          </w:p>
        </w:tc>
        <w:tc>
          <w:tcPr>
            <w:tcW w:w="2174" w:type="dxa"/>
            <w:shd w:val="clear" w:color="auto" w:fill="auto"/>
          </w:tcPr>
          <w:p w14:paraId="573BBCB5" w14:textId="77777777" w:rsidR="00C414F9" w:rsidRPr="00B36E50" w:rsidRDefault="00C414F9" w:rsidP="00C414F9">
            <w:pPr>
              <w:snapToGrid w:val="0"/>
              <w:spacing w:line="240" w:lineRule="exact"/>
              <w:rPr>
                <w:rFonts w:eastAsia="Calibri"/>
                <w:color w:val="000000" w:themeColor="text1"/>
                <w:sz w:val="18"/>
                <w:szCs w:val="18"/>
              </w:rPr>
            </w:pPr>
            <w:r w:rsidRPr="5D6BC2C2">
              <w:rPr>
                <w:rFonts w:eastAsia="Calibri"/>
                <w:color w:val="000000" w:themeColor="text1"/>
                <w:sz w:val="18"/>
                <w:szCs w:val="18"/>
              </w:rPr>
              <w:t xml:space="preserve">Ich kann Gesprächsregeln einhalten. </w:t>
            </w:r>
          </w:p>
        </w:tc>
        <w:tc>
          <w:tcPr>
            <w:tcW w:w="2173" w:type="dxa"/>
            <w:shd w:val="clear" w:color="auto" w:fill="auto"/>
          </w:tcPr>
          <w:p w14:paraId="29C33F9A"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 xml:space="preserve">Ich kann Kommunikationssituationen analysieren. </w:t>
            </w:r>
          </w:p>
        </w:tc>
        <w:tc>
          <w:tcPr>
            <w:tcW w:w="2174" w:type="dxa"/>
            <w:shd w:val="clear" w:color="auto" w:fill="auto"/>
          </w:tcPr>
          <w:p w14:paraId="426BB43D"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meinen Standpunkt überzeugend darlegen.</w:t>
            </w:r>
          </w:p>
        </w:tc>
        <w:tc>
          <w:tcPr>
            <w:tcW w:w="2173" w:type="dxa"/>
            <w:shd w:val="clear" w:color="auto" w:fill="auto"/>
          </w:tcPr>
          <w:p w14:paraId="38EE51F7"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adressaten-gerecht und zielführend präsentieren.</w:t>
            </w:r>
          </w:p>
        </w:tc>
        <w:tc>
          <w:tcPr>
            <w:tcW w:w="2174" w:type="dxa"/>
            <w:shd w:val="clear" w:color="auto" w:fill="auto"/>
          </w:tcPr>
          <w:p w14:paraId="29CB4759"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moderieren.</w:t>
            </w:r>
          </w:p>
        </w:tc>
      </w:tr>
      <w:tr w:rsidR="00C414F9" w:rsidRPr="0019689C" w14:paraId="5EAC95D4" w14:textId="77777777" w:rsidTr="00773CDC">
        <w:trPr>
          <w:trHeight w:val="784"/>
          <w:jc w:val="center"/>
        </w:trPr>
        <w:tc>
          <w:tcPr>
            <w:tcW w:w="704" w:type="dxa"/>
            <w:vMerge w:val="restart"/>
            <w:shd w:val="clear" w:color="auto" w:fill="D9D9D9" w:themeFill="background1" w:themeFillShade="D9"/>
            <w:textDirection w:val="btLr"/>
          </w:tcPr>
          <w:p w14:paraId="339A1A36" w14:textId="77777777" w:rsidR="00C414F9" w:rsidRPr="0019689C" w:rsidRDefault="00C414F9" w:rsidP="00C414F9">
            <w:pPr>
              <w:snapToGrid w:val="0"/>
              <w:spacing w:line="240" w:lineRule="exact"/>
              <w:jc w:val="center"/>
              <w:rPr>
                <w:rFonts w:eastAsia="Calibri"/>
                <w:b/>
                <w:color w:val="000000"/>
                <w:szCs w:val="20"/>
              </w:rPr>
            </w:pPr>
            <w:r w:rsidRPr="0019689C">
              <w:rPr>
                <w:rFonts w:eastAsia="Calibri"/>
                <w:b/>
                <w:color w:val="000000"/>
                <w:szCs w:val="20"/>
              </w:rPr>
              <w:t>SCHREIBEN</w:t>
            </w:r>
          </w:p>
        </w:tc>
        <w:tc>
          <w:tcPr>
            <w:tcW w:w="2173" w:type="dxa"/>
            <w:shd w:val="clear" w:color="auto" w:fill="D9D9D9" w:themeFill="background1" w:themeFillShade="D9"/>
          </w:tcPr>
          <w:p w14:paraId="39EC47E2" w14:textId="77777777" w:rsidR="00C414F9" w:rsidRPr="00B36E50" w:rsidRDefault="00C414F9" w:rsidP="00C414F9">
            <w:pPr>
              <w:spacing w:line="240" w:lineRule="exact"/>
              <w:ind w:left="283" w:hanging="238"/>
              <w:rPr>
                <w:rFonts w:eastAsia="Calibri"/>
                <w:b/>
                <w:color w:val="000000"/>
                <w:sz w:val="18"/>
                <w:szCs w:val="18"/>
              </w:rPr>
            </w:pPr>
            <w:r>
              <w:rPr>
                <w:rFonts w:eastAsia="Calibri"/>
                <w:b/>
                <w:color w:val="000000"/>
                <w:sz w:val="18"/>
                <w:szCs w:val="18"/>
              </w:rPr>
              <w:t>3</w:t>
            </w:r>
            <w:r w:rsidRPr="00B36E50">
              <w:rPr>
                <w:rFonts w:eastAsia="Calibri"/>
                <w:b/>
                <w:color w:val="000000"/>
                <w:sz w:val="18"/>
                <w:szCs w:val="18"/>
              </w:rPr>
              <w:t xml:space="preserve"> </w:t>
            </w:r>
            <w:r w:rsidRPr="00B36E50">
              <w:rPr>
                <w:rFonts w:eastAsia="Calibri"/>
                <w:b/>
                <w:color w:val="000000"/>
                <w:sz w:val="18"/>
                <w:szCs w:val="18"/>
              </w:rPr>
              <w:tab/>
              <w:t>Texte planen und verfassen</w:t>
            </w:r>
          </w:p>
        </w:tc>
        <w:tc>
          <w:tcPr>
            <w:tcW w:w="2174" w:type="dxa"/>
            <w:shd w:val="clear" w:color="auto" w:fill="FFFFFF" w:themeFill="background1"/>
          </w:tcPr>
          <w:p w14:paraId="388E80C5"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eigene und fremde Texte überarbeiten und bewerten.</w:t>
            </w:r>
          </w:p>
        </w:tc>
        <w:tc>
          <w:tcPr>
            <w:tcW w:w="2173" w:type="dxa"/>
            <w:shd w:val="clear" w:color="auto" w:fill="FFFFFF" w:themeFill="background1"/>
          </w:tcPr>
          <w:p w14:paraId="4DEECCF9"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beschreibende und informierende Texte verfassen.</w:t>
            </w:r>
          </w:p>
        </w:tc>
        <w:tc>
          <w:tcPr>
            <w:tcW w:w="2174" w:type="dxa"/>
            <w:shd w:val="clear" w:color="auto" w:fill="FFFFFF" w:themeFill="background1"/>
          </w:tcPr>
          <w:p w14:paraId="5D3A4A44"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argumentierende Texte verfassen.</w:t>
            </w:r>
          </w:p>
        </w:tc>
        <w:tc>
          <w:tcPr>
            <w:tcW w:w="2173" w:type="dxa"/>
            <w:shd w:val="clear" w:color="auto" w:fill="FFFFFF" w:themeFill="background1"/>
          </w:tcPr>
          <w:p w14:paraId="203FFC6E"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eine Interpretation eines literarischen Textes verfassen.</w:t>
            </w:r>
          </w:p>
        </w:tc>
        <w:tc>
          <w:tcPr>
            <w:tcW w:w="2174" w:type="dxa"/>
            <w:shd w:val="clear" w:color="auto" w:fill="FFFFFF" w:themeFill="background1"/>
          </w:tcPr>
          <w:p w14:paraId="51C3C6C0" w14:textId="77777777" w:rsidR="00C414F9" w:rsidRPr="00B36E50" w:rsidRDefault="00C414F9" w:rsidP="00C414F9">
            <w:pPr>
              <w:snapToGrid w:val="0"/>
              <w:spacing w:line="240" w:lineRule="exact"/>
              <w:rPr>
                <w:rFonts w:eastAsia="Calibri"/>
                <w:color w:val="000000"/>
                <w:sz w:val="18"/>
                <w:szCs w:val="18"/>
              </w:rPr>
            </w:pPr>
          </w:p>
        </w:tc>
      </w:tr>
      <w:tr w:rsidR="00C414F9" w:rsidRPr="0019689C" w14:paraId="0A70F627" w14:textId="77777777" w:rsidTr="00773CDC">
        <w:trPr>
          <w:jc w:val="center"/>
        </w:trPr>
        <w:tc>
          <w:tcPr>
            <w:tcW w:w="704" w:type="dxa"/>
            <w:vMerge/>
            <w:shd w:val="clear" w:color="auto" w:fill="D9D9D9" w:themeFill="background1" w:themeFillShade="D9"/>
            <w:textDirection w:val="btLr"/>
          </w:tcPr>
          <w:p w14:paraId="1DFCDD4E" w14:textId="77777777" w:rsidR="00C414F9" w:rsidRPr="0019689C" w:rsidRDefault="00C414F9" w:rsidP="00C414F9">
            <w:pPr>
              <w:snapToGrid w:val="0"/>
              <w:spacing w:line="240" w:lineRule="exact"/>
              <w:jc w:val="center"/>
              <w:rPr>
                <w:rFonts w:eastAsia="Calibri"/>
                <w:b/>
                <w:color w:val="000000"/>
                <w:szCs w:val="20"/>
              </w:rPr>
            </w:pPr>
          </w:p>
        </w:tc>
        <w:tc>
          <w:tcPr>
            <w:tcW w:w="2173" w:type="dxa"/>
            <w:shd w:val="clear" w:color="auto" w:fill="D9D9D9" w:themeFill="background1" w:themeFillShade="D9"/>
          </w:tcPr>
          <w:p w14:paraId="08C2B369" w14:textId="7BD7E4F9" w:rsidR="00C414F9" w:rsidRPr="00B36E50" w:rsidRDefault="00C414F9" w:rsidP="00C414F9">
            <w:pPr>
              <w:spacing w:line="240" w:lineRule="exact"/>
              <w:ind w:left="283" w:hanging="238"/>
              <w:rPr>
                <w:rFonts w:eastAsia="Calibri"/>
                <w:b/>
                <w:color w:val="000000"/>
                <w:sz w:val="18"/>
                <w:szCs w:val="18"/>
              </w:rPr>
            </w:pPr>
            <w:r>
              <w:rPr>
                <w:rFonts w:eastAsia="Calibri"/>
                <w:b/>
                <w:color w:val="000000"/>
                <w:sz w:val="18"/>
                <w:szCs w:val="18"/>
              </w:rPr>
              <w:t>4</w:t>
            </w:r>
            <w:r w:rsidRPr="00B36E50">
              <w:rPr>
                <w:rFonts w:eastAsia="Calibri"/>
                <w:b/>
                <w:color w:val="000000"/>
                <w:sz w:val="18"/>
                <w:szCs w:val="18"/>
              </w:rPr>
              <w:t xml:space="preserve"> </w:t>
            </w:r>
            <w:r w:rsidRPr="00B36E50">
              <w:rPr>
                <w:rFonts w:eastAsia="Calibri"/>
                <w:b/>
                <w:color w:val="000000"/>
                <w:sz w:val="18"/>
                <w:szCs w:val="18"/>
              </w:rPr>
              <w:tab/>
              <w:t>Sprache unters</w:t>
            </w:r>
            <w:r>
              <w:rPr>
                <w:rFonts w:eastAsia="Calibri"/>
                <w:b/>
                <w:color w:val="000000"/>
                <w:sz w:val="18"/>
                <w:szCs w:val="18"/>
              </w:rPr>
              <w:t>u</w:t>
            </w:r>
            <w:r w:rsidRPr="00B36E50">
              <w:rPr>
                <w:rFonts w:eastAsia="Calibri"/>
                <w:b/>
                <w:color w:val="000000"/>
                <w:sz w:val="18"/>
                <w:szCs w:val="18"/>
              </w:rPr>
              <w:t>chen</w:t>
            </w:r>
          </w:p>
        </w:tc>
        <w:tc>
          <w:tcPr>
            <w:tcW w:w="2174" w:type="dxa"/>
            <w:shd w:val="clear" w:color="auto" w:fill="auto"/>
          </w:tcPr>
          <w:p w14:paraId="30696DDB" w14:textId="77777777" w:rsidR="00C414F9" w:rsidRPr="005D6FAB" w:rsidRDefault="00C414F9" w:rsidP="00C414F9">
            <w:pPr>
              <w:snapToGrid w:val="0"/>
              <w:spacing w:line="240" w:lineRule="exact"/>
              <w:rPr>
                <w:rFonts w:eastAsia="Calibri"/>
                <w:color w:val="000000"/>
                <w:sz w:val="18"/>
                <w:szCs w:val="18"/>
              </w:rPr>
            </w:pPr>
            <w:r>
              <w:rPr>
                <w:rFonts w:eastAsia="Calibri"/>
                <w:color w:val="000000"/>
                <w:sz w:val="18"/>
                <w:szCs w:val="18"/>
              </w:rPr>
              <w:t>Ich kann normgerecht schreiben.</w:t>
            </w:r>
          </w:p>
        </w:tc>
        <w:tc>
          <w:tcPr>
            <w:tcW w:w="2173" w:type="dxa"/>
            <w:shd w:val="clear" w:color="auto" w:fill="auto"/>
          </w:tcPr>
          <w:p w14:paraId="57A83290" w14:textId="77777777" w:rsidR="00C414F9" w:rsidRPr="00B36E50" w:rsidRDefault="00C414F9" w:rsidP="00C414F9">
            <w:pPr>
              <w:snapToGrid w:val="0"/>
              <w:spacing w:line="240" w:lineRule="exact"/>
              <w:rPr>
                <w:rFonts w:eastAsia="Calibri"/>
                <w:color w:val="000000"/>
                <w:sz w:val="18"/>
                <w:szCs w:val="18"/>
              </w:rPr>
            </w:pPr>
            <w:r w:rsidRPr="005D6FAB">
              <w:rPr>
                <w:rFonts w:eastAsia="Calibri"/>
                <w:color w:val="000000"/>
                <w:sz w:val="18"/>
                <w:szCs w:val="18"/>
              </w:rPr>
              <w:t>Ich kann die Struktur von Sätzen analysieren</w:t>
            </w:r>
            <w:r>
              <w:rPr>
                <w:rFonts w:eastAsia="Calibri"/>
                <w:color w:val="000000"/>
                <w:sz w:val="18"/>
                <w:szCs w:val="18"/>
              </w:rPr>
              <w:t>.</w:t>
            </w:r>
          </w:p>
        </w:tc>
        <w:tc>
          <w:tcPr>
            <w:tcW w:w="2174" w:type="dxa"/>
            <w:shd w:val="clear" w:color="auto" w:fill="auto"/>
          </w:tcPr>
          <w:p w14:paraId="6AA8AD81"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die Bedeutung und Funktion von Wörtern erläutern.</w:t>
            </w:r>
          </w:p>
        </w:tc>
        <w:tc>
          <w:tcPr>
            <w:tcW w:w="2173" w:type="dxa"/>
            <w:shd w:val="clear" w:color="auto" w:fill="auto"/>
          </w:tcPr>
          <w:p w14:paraId="64151CFB"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Sprache als Mittel der Identifikation reflektieren.</w:t>
            </w:r>
          </w:p>
        </w:tc>
        <w:tc>
          <w:tcPr>
            <w:tcW w:w="2174" w:type="dxa"/>
            <w:shd w:val="clear" w:color="auto" w:fill="auto"/>
          </w:tcPr>
          <w:p w14:paraId="1905B156" w14:textId="77777777" w:rsidR="00C414F9" w:rsidRPr="00B36E50" w:rsidRDefault="00C414F9" w:rsidP="00C414F9">
            <w:pPr>
              <w:snapToGrid w:val="0"/>
              <w:spacing w:line="240" w:lineRule="exact"/>
              <w:rPr>
                <w:rFonts w:eastAsia="Calibri"/>
                <w:color w:val="000000"/>
                <w:sz w:val="18"/>
                <w:szCs w:val="18"/>
              </w:rPr>
            </w:pPr>
          </w:p>
        </w:tc>
      </w:tr>
      <w:tr w:rsidR="00C414F9" w:rsidRPr="0019689C" w14:paraId="1B6A18EA" w14:textId="77777777" w:rsidTr="00773CDC">
        <w:trPr>
          <w:jc w:val="center"/>
        </w:trPr>
        <w:tc>
          <w:tcPr>
            <w:tcW w:w="704" w:type="dxa"/>
            <w:vMerge w:val="restart"/>
            <w:shd w:val="clear" w:color="auto" w:fill="D9D9D9" w:themeFill="background1" w:themeFillShade="D9"/>
            <w:textDirection w:val="btLr"/>
          </w:tcPr>
          <w:p w14:paraId="2A9FFBB4" w14:textId="77777777" w:rsidR="00C414F9" w:rsidRPr="0019689C" w:rsidRDefault="00C414F9" w:rsidP="00C414F9">
            <w:pPr>
              <w:snapToGrid w:val="0"/>
              <w:spacing w:line="240" w:lineRule="exact"/>
              <w:jc w:val="center"/>
              <w:rPr>
                <w:rFonts w:eastAsia="Calibri"/>
                <w:b/>
                <w:color w:val="000000"/>
                <w:szCs w:val="20"/>
              </w:rPr>
            </w:pPr>
            <w:r w:rsidRPr="0019689C">
              <w:rPr>
                <w:rFonts w:eastAsia="Calibri"/>
                <w:b/>
                <w:color w:val="000000"/>
                <w:szCs w:val="20"/>
              </w:rPr>
              <w:t>LESEN</w:t>
            </w:r>
          </w:p>
        </w:tc>
        <w:tc>
          <w:tcPr>
            <w:tcW w:w="2173" w:type="dxa"/>
            <w:shd w:val="clear" w:color="auto" w:fill="D9D9D9" w:themeFill="background1" w:themeFillShade="D9"/>
          </w:tcPr>
          <w:p w14:paraId="5687F172" w14:textId="77777777" w:rsidR="00C414F9" w:rsidRPr="00B36E50" w:rsidRDefault="00C414F9" w:rsidP="00C414F9">
            <w:pPr>
              <w:snapToGrid w:val="0"/>
              <w:spacing w:line="240" w:lineRule="exact"/>
              <w:ind w:left="283" w:hanging="238"/>
              <w:rPr>
                <w:rFonts w:eastAsia="Calibri"/>
                <w:b/>
                <w:color w:val="000000"/>
                <w:sz w:val="18"/>
                <w:szCs w:val="18"/>
              </w:rPr>
            </w:pPr>
            <w:r>
              <w:rPr>
                <w:rFonts w:eastAsia="Calibri"/>
                <w:b/>
                <w:color w:val="000000"/>
                <w:sz w:val="18"/>
                <w:szCs w:val="18"/>
              </w:rPr>
              <w:t>5</w:t>
            </w:r>
            <w:r w:rsidRPr="00B36E50">
              <w:rPr>
                <w:rFonts w:eastAsia="Calibri"/>
                <w:b/>
                <w:color w:val="000000"/>
                <w:sz w:val="18"/>
                <w:szCs w:val="18"/>
              </w:rPr>
              <w:t xml:space="preserve"> </w:t>
            </w:r>
            <w:r w:rsidRPr="00B36E50">
              <w:rPr>
                <w:rFonts w:eastAsia="Calibri"/>
                <w:b/>
                <w:color w:val="000000"/>
                <w:sz w:val="18"/>
                <w:szCs w:val="18"/>
              </w:rPr>
              <w:tab/>
            </w:r>
            <w:r>
              <w:rPr>
                <w:rFonts w:eastAsia="Calibri"/>
                <w:b/>
                <w:color w:val="000000"/>
                <w:sz w:val="18"/>
                <w:szCs w:val="18"/>
              </w:rPr>
              <w:t>L</w:t>
            </w:r>
            <w:r w:rsidRPr="00B36E50">
              <w:rPr>
                <w:rFonts w:eastAsia="Calibri"/>
                <w:b/>
                <w:color w:val="000000"/>
                <w:sz w:val="18"/>
                <w:szCs w:val="18"/>
              </w:rPr>
              <w:t>iterarische Texte</w:t>
            </w:r>
            <w:r>
              <w:rPr>
                <w:rFonts w:eastAsia="Calibri"/>
                <w:b/>
                <w:color w:val="000000"/>
                <w:sz w:val="18"/>
                <w:szCs w:val="18"/>
              </w:rPr>
              <w:t xml:space="preserve"> versteh</w:t>
            </w:r>
            <w:r w:rsidRPr="00B36E50">
              <w:rPr>
                <w:rFonts w:eastAsia="Calibri"/>
                <w:b/>
                <w:color w:val="000000"/>
                <w:sz w:val="18"/>
                <w:szCs w:val="18"/>
              </w:rPr>
              <w:t>en</w:t>
            </w:r>
          </w:p>
        </w:tc>
        <w:tc>
          <w:tcPr>
            <w:tcW w:w="2174" w:type="dxa"/>
            <w:shd w:val="clear" w:color="auto" w:fill="auto"/>
          </w:tcPr>
          <w:p w14:paraId="38468013"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Techniken und Strategien zur Erschließung von Texten und anderen Medien nutzen.</w:t>
            </w:r>
          </w:p>
        </w:tc>
        <w:tc>
          <w:tcPr>
            <w:tcW w:w="2173" w:type="dxa"/>
            <w:shd w:val="clear" w:color="auto" w:fill="auto"/>
          </w:tcPr>
          <w:p w14:paraId="03AC34B2"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epische Texte interpretieren.</w:t>
            </w:r>
          </w:p>
        </w:tc>
        <w:tc>
          <w:tcPr>
            <w:tcW w:w="2174" w:type="dxa"/>
            <w:shd w:val="clear" w:color="auto" w:fill="auto"/>
          </w:tcPr>
          <w:p w14:paraId="006E3156"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dramatische Texte interpretieren.</w:t>
            </w:r>
          </w:p>
        </w:tc>
        <w:tc>
          <w:tcPr>
            <w:tcW w:w="2173" w:type="dxa"/>
            <w:shd w:val="clear" w:color="auto" w:fill="auto"/>
          </w:tcPr>
          <w:p w14:paraId="1E676B37"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lyrische Texte interpretieren.</w:t>
            </w:r>
          </w:p>
        </w:tc>
        <w:tc>
          <w:tcPr>
            <w:tcW w:w="2174" w:type="dxa"/>
            <w:shd w:val="clear" w:color="auto" w:fill="auto"/>
          </w:tcPr>
          <w:p w14:paraId="0088CE97" w14:textId="77777777" w:rsidR="00C414F9" w:rsidRPr="00B36E50" w:rsidRDefault="00C414F9" w:rsidP="00C414F9">
            <w:pPr>
              <w:snapToGrid w:val="0"/>
              <w:spacing w:line="240" w:lineRule="exact"/>
              <w:rPr>
                <w:rFonts w:eastAsia="Calibri"/>
                <w:color w:val="000000"/>
                <w:sz w:val="18"/>
                <w:szCs w:val="18"/>
              </w:rPr>
            </w:pPr>
          </w:p>
        </w:tc>
      </w:tr>
      <w:tr w:rsidR="00C414F9" w:rsidRPr="0019689C" w14:paraId="6EA69F98" w14:textId="77777777" w:rsidTr="00773CDC">
        <w:trPr>
          <w:trHeight w:val="167"/>
          <w:jc w:val="center"/>
        </w:trPr>
        <w:tc>
          <w:tcPr>
            <w:tcW w:w="704" w:type="dxa"/>
            <w:vMerge/>
            <w:shd w:val="clear" w:color="auto" w:fill="D9D9D9" w:themeFill="background1" w:themeFillShade="D9"/>
          </w:tcPr>
          <w:p w14:paraId="504A7E9F" w14:textId="77777777" w:rsidR="00C414F9" w:rsidRPr="0019689C" w:rsidRDefault="00C414F9" w:rsidP="00C414F9">
            <w:pPr>
              <w:snapToGrid w:val="0"/>
              <w:spacing w:line="240" w:lineRule="exact"/>
              <w:rPr>
                <w:rFonts w:eastAsia="Calibri"/>
                <w:color w:val="000000"/>
              </w:rPr>
            </w:pPr>
          </w:p>
        </w:tc>
        <w:tc>
          <w:tcPr>
            <w:tcW w:w="2173" w:type="dxa"/>
            <w:shd w:val="clear" w:color="auto" w:fill="D9D9D9" w:themeFill="background1" w:themeFillShade="D9"/>
          </w:tcPr>
          <w:p w14:paraId="54E86A89" w14:textId="77777777" w:rsidR="00C414F9" w:rsidRPr="00B36E50" w:rsidRDefault="00C414F9" w:rsidP="00C414F9">
            <w:pPr>
              <w:snapToGrid w:val="0"/>
              <w:spacing w:line="240" w:lineRule="exact"/>
              <w:ind w:left="283" w:hanging="238"/>
              <w:rPr>
                <w:rFonts w:eastAsia="Calibri"/>
                <w:b/>
                <w:color w:val="000000"/>
                <w:sz w:val="18"/>
                <w:szCs w:val="18"/>
              </w:rPr>
            </w:pPr>
            <w:r>
              <w:rPr>
                <w:rFonts w:eastAsia="Calibri"/>
                <w:b/>
                <w:color w:val="000000"/>
                <w:sz w:val="18"/>
                <w:szCs w:val="18"/>
              </w:rPr>
              <w:t>6</w:t>
            </w:r>
            <w:r w:rsidRPr="00B36E50">
              <w:rPr>
                <w:rFonts w:eastAsia="Calibri"/>
                <w:b/>
                <w:color w:val="000000"/>
                <w:sz w:val="18"/>
                <w:szCs w:val="18"/>
              </w:rPr>
              <w:t xml:space="preserve"> </w:t>
            </w:r>
            <w:r w:rsidRPr="00B36E50">
              <w:rPr>
                <w:rFonts w:eastAsia="Calibri"/>
                <w:b/>
                <w:color w:val="000000"/>
                <w:sz w:val="18"/>
                <w:szCs w:val="18"/>
              </w:rPr>
              <w:tab/>
              <w:t xml:space="preserve">Sachtexte  </w:t>
            </w:r>
            <w:r>
              <w:rPr>
                <w:rFonts w:eastAsia="Calibri"/>
                <w:b/>
                <w:color w:val="000000"/>
                <w:sz w:val="18"/>
                <w:szCs w:val="18"/>
              </w:rPr>
              <w:t>versteh</w:t>
            </w:r>
            <w:r w:rsidRPr="00B36E50">
              <w:rPr>
                <w:rFonts w:eastAsia="Calibri"/>
                <w:b/>
                <w:color w:val="000000"/>
                <w:sz w:val="18"/>
                <w:szCs w:val="18"/>
              </w:rPr>
              <w:t>en</w:t>
            </w:r>
          </w:p>
        </w:tc>
        <w:tc>
          <w:tcPr>
            <w:tcW w:w="2174" w:type="dxa"/>
            <w:shd w:val="clear" w:color="auto" w:fill="auto"/>
          </w:tcPr>
          <w:p w14:paraId="734BDC43"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informierende Texte auswerten.</w:t>
            </w:r>
          </w:p>
        </w:tc>
        <w:tc>
          <w:tcPr>
            <w:tcW w:w="2173" w:type="dxa"/>
            <w:shd w:val="clear" w:color="auto" w:fill="auto"/>
          </w:tcPr>
          <w:p w14:paraId="404DF605"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nichtlineare Texte auswerten.</w:t>
            </w:r>
          </w:p>
        </w:tc>
        <w:tc>
          <w:tcPr>
            <w:tcW w:w="2174" w:type="dxa"/>
            <w:shd w:val="clear" w:color="auto" w:fill="auto"/>
          </w:tcPr>
          <w:p w14:paraId="09E3E514"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argumentierende Texte untersuchen.</w:t>
            </w:r>
          </w:p>
        </w:tc>
        <w:tc>
          <w:tcPr>
            <w:tcW w:w="2173" w:type="dxa"/>
            <w:shd w:val="clear" w:color="auto" w:fill="auto"/>
          </w:tcPr>
          <w:p w14:paraId="06D7D9C8" w14:textId="77777777" w:rsidR="00C414F9" w:rsidRPr="00B36E50" w:rsidRDefault="00C414F9" w:rsidP="00C414F9">
            <w:pPr>
              <w:snapToGrid w:val="0"/>
              <w:spacing w:line="240" w:lineRule="exact"/>
              <w:rPr>
                <w:rFonts w:eastAsia="Calibri"/>
                <w:color w:val="000000"/>
                <w:sz w:val="18"/>
                <w:szCs w:val="18"/>
              </w:rPr>
            </w:pPr>
          </w:p>
        </w:tc>
        <w:tc>
          <w:tcPr>
            <w:tcW w:w="2174" w:type="dxa"/>
            <w:shd w:val="clear" w:color="auto" w:fill="auto"/>
          </w:tcPr>
          <w:p w14:paraId="21CA72E6" w14:textId="77777777" w:rsidR="00C414F9" w:rsidRPr="00B36E50" w:rsidRDefault="00C414F9" w:rsidP="00C414F9">
            <w:pPr>
              <w:snapToGrid w:val="0"/>
              <w:spacing w:line="240" w:lineRule="exact"/>
              <w:rPr>
                <w:rFonts w:eastAsia="Calibri"/>
                <w:color w:val="000000"/>
                <w:sz w:val="18"/>
                <w:szCs w:val="18"/>
              </w:rPr>
            </w:pPr>
          </w:p>
        </w:tc>
      </w:tr>
      <w:tr w:rsidR="00C414F9" w:rsidRPr="0019689C" w14:paraId="40949041" w14:textId="77777777" w:rsidTr="00773CDC">
        <w:trPr>
          <w:trHeight w:val="705"/>
          <w:jc w:val="center"/>
        </w:trPr>
        <w:tc>
          <w:tcPr>
            <w:tcW w:w="704" w:type="dxa"/>
            <w:vMerge/>
            <w:shd w:val="clear" w:color="auto" w:fill="D9D9D9" w:themeFill="background1" w:themeFillShade="D9"/>
          </w:tcPr>
          <w:p w14:paraId="09457359" w14:textId="77777777" w:rsidR="00C414F9" w:rsidRPr="0019689C" w:rsidRDefault="00C414F9" w:rsidP="00C414F9">
            <w:pPr>
              <w:snapToGrid w:val="0"/>
              <w:spacing w:line="240" w:lineRule="exact"/>
              <w:rPr>
                <w:rFonts w:eastAsia="Calibri"/>
                <w:color w:val="000000"/>
              </w:rPr>
            </w:pPr>
          </w:p>
        </w:tc>
        <w:tc>
          <w:tcPr>
            <w:tcW w:w="2173" w:type="dxa"/>
            <w:shd w:val="clear" w:color="auto" w:fill="D9D9D9" w:themeFill="background1" w:themeFillShade="D9"/>
          </w:tcPr>
          <w:p w14:paraId="4866CAD0" w14:textId="77777777" w:rsidR="00C414F9" w:rsidRPr="00B36E50" w:rsidRDefault="00C414F9" w:rsidP="00C414F9">
            <w:pPr>
              <w:snapToGrid w:val="0"/>
              <w:spacing w:line="240" w:lineRule="exact"/>
              <w:ind w:left="283" w:hanging="238"/>
              <w:rPr>
                <w:rFonts w:eastAsia="Calibri"/>
                <w:b/>
                <w:bCs/>
                <w:color w:val="000000" w:themeColor="text1"/>
                <w:sz w:val="18"/>
                <w:szCs w:val="18"/>
              </w:rPr>
            </w:pPr>
            <w:r w:rsidRPr="5D6BC2C2">
              <w:rPr>
                <w:rFonts w:eastAsia="Calibri"/>
                <w:b/>
                <w:bCs/>
                <w:color w:val="000000" w:themeColor="text1"/>
                <w:sz w:val="18"/>
                <w:szCs w:val="18"/>
              </w:rPr>
              <w:t>7 Mit Medien umgehen</w:t>
            </w:r>
          </w:p>
        </w:tc>
        <w:tc>
          <w:tcPr>
            <w:tcW w:w="2174" w:type="dxa"/>
            <w:shd w:val="clear" w:color="auto" w:fill="auto"/>
          </w:tcPr>
          <w:p w14:paraId="2A7F7138"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Medien unterscheiden.</w:t>
            </w:r>
          </w:p>
        </w:tc>
        <w:tc>
          <w:tcPr>
            <w:tcW w:w="2173" w:type="dxa"/>
            <w:shd w:val="clear" w:color="auto" w:fill="auto"/>
          </w:tcPr>
          <w:p w14:paraId="76273B25"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Chancen und Risiken der Medien-nutzung beurteilen.</w:t>
            </w:r>
          </w:p>
        </w:tc>
        <w:tc>
          <w:tcPr>
            <w:tcW w:w="2174" w:type="dxa"/>
            <w:shd w:val="clear" w:color="auto" w:fill="auto"/>
          </w:tcPr>
          <w:p w14:paraId="5A14F76C"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Medienprodukte gestalten.</w:t>
            </w:r>
          </w:p>
        </w:tc>
        <w:tc>
          <w:tcPr>
            <w:tcW w:w="2173" w:type="dxa"/>
            <w:shd w:val="clear" w:color="auto" w:fill="auto"/>
          </w:tcPr>
          <w:p w14:paraId="7164C32C" w14:textId="77777777" w:rsidR="00C414F9" w:rsidRPr="00B36E50" w:rsidRDefault="00C414F9" w:rsidP="00C414F9">
            <w:pPr>
              <w:snapToGrid w:val="0"/>
              <w:spacing w:line="240" w:lineRule="exact"/>
              <w:rPr>
                <w:rFonts w:eastAsia="Calibri"/>
                <w:color w:val="000000"/>
                <w:sz w:val="18"/>
                <w:szCs w:val="18"/>
              </w:rPr>
            </w:pPr>
            <w:r>
              <w:rPr>
                <w:rFonts w:eastAsia="Calibri"/>
                <w:color w:val="000000"/>
                <w:sz w:val="18"/>
                <w:szCs w:val="18"/>
              </w:rPr>
              <w:t>Ich kann audiovisuelle Texte untersuchen.</w:t>
            </w:r>
          </w:p>
        </w:tc>
        <w:tc>
          <w:tcPr>
            <w:tcW w:w="2174" w:type="dxa"/>
            <w:shd w:val="clear" w:color="auto" w:fill="auto"/>
          </w:tcPr>
          <w:p w14:paraId="41A06020" w14:textId="77777777" w:rsidR="00C414F9" w:rsidRPr="00B36E50" w:rsidRDefault="00C414F9" w:rsidP="00C414F9">
            <w:pPr>
              <w:snapToGrid w:val="0"/>
              <w:spacing w:line="240" w:lineRule="exact"/>
              <w:rPr>
                <w:rFonts w:eastAsia="Calibri"/>
                <w:color w:val="000000"/>
                <w:sz w:val="18"/>
                <w:szCs w:val="18"/>
              </w:rPr>
            </w:pPr>
          </w:p>
        </w:tc>
      </w:tr>
    </w:tbl>
    <w:p w14:paraId="73B39A54" w14:textId="77777777" w:rsidR="00C414F9" w:rsidRDefault="00C414F9">
      <w:pPr>
        <w:spacing w:line="240" w:lineRule="exact"/>
        <w:sectPr w:rsidR="00C414F9" w:rsidSect="00C414F9">
          <w:pgSz w:w="16838" w:h="11906" w:orient="landscape" w:code="9"/>
          <w:pgMar w:top="1134" w:right="1418" w:bottom="3402" w:left="1134" w:header="709" w:footer="709" w:gutter="0"/>
          <w:cols w:space="708"/>
          <w:docGrid w:linePitch="360"/>
        </w:sectPr>
      </w:pPr>
    </w:p>
    <w:p w14:paraId="1F59FDF1" w14:textId="77777777" w:rsidR="00236FEB" w:rsidRPr="00D858D0" w:rsidRDefault="00236FEB">
      <w:pPr>
        <w:spacing w:line="240" w:lineRule="exact"/>
        <w:rPr>
          <w:sz w:val="10"/>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36FEB" w:rsidRPr="00453EC1" w14:paraId="04EF1435" w14:textId="77777777" w:rsidTr="00236FEB">
        <w:trPr>
          <w:trHeight w:val="523"/>
        </w:trPr>
        <w:tc>
          <w:tcPr>
            <w:tcW w:w="7348" w:type="dxa"/>
            <w:tcBorders>
              <w:left w:val="single" w:sz="4" w:space="0" w:color="auto"/>
              <w:bottom w:val="single" w:sz="4" w:space="0" w:color="auto"/>
              <w:right w:val="single" w:sz="4" w:space="0" w:color="auto"/>
            </w:tcBorders>
            <w:shd w:val="clear" w:color="auto" w:fill="D9D9D9"/>
          </w:tcPr>
          <w:p w14:paraId="1A31A465" w14:textId="77777777" w:rsidR="00236FEB" w:rsidRPr="00453EC1" w:rsidRDefault="00236FEB" w:rsidP="00236FEB">
            <w:pPr>
              <w:jc w:val="both"/>
              <w:rPr>
                <w:sz w:val="12"/>
              </w:rPr>
            </w:pPr>
            <w:r w:rsidRPr="00453EC1">
              <w:rPr>
                <w:sz w:val="12"/>
              </w:rPr>
              <w:t>Materialien/Kompetenz</w:t>
            </w:r>
          </w:p>
          <w:p w14:paraId="7D7C6E82" w14:textId="411FF6B7" w:rsidR="00236FEB" w:rsidRPr="00453EC1" w:rsidRDefault="0012460D" w:rsidP="00236FEB">
            <w:pPr>
              <w:rPr>
                <w:b/>
              </w:rPr>
            </w:pPr>
            <w:r w:rsidRPr="0012460D">
              <w:rPr>
                <w:b/>
                <w:sz w:val="18"/>
                <w:szCs w:val="18"/>
              </w:rPr>
              <w:t>Souveränes Kommunizieren im Bewerbungsgespräch</w:t>
            </w:r>
          </w:p>
        </w:tc>
        <w:tc>
          <w:tcPr>
            <w:tcW w:w="188" w:type="dxa"/>
            <w:vMerge w:val="restart"/>
            <w:tcBorders>
              <w:top w:val="nil"/>
              <w:left w:val="single" w:sz="4" w:space="0" w:color="auto"/>
              <w:bottom w:val="nil"/>
              <w:right w:val="single" w:sz="4" w:space="0" w:color="auto"/>
            </w:tcBorders>
            <w:shd w:val="clear" w:color="auto" w:fill="FFFFFF"/>
          </w:tcPr>
          <w:p w14:paraId="29A87DCB" w14:textId="77777777" w:rsidR="00236FEB" w:rsidRPr="00453EC1" w:rsidRDefault="00236FEB" w:rsidP="00236FE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5783C56" w14:textId="77777777" w:rsidR="00236FEB" w:rsidRPr="00453EC1" w:rsidRDefault="00236FEB" w:rsidP="00236FEB">
            <w:pPr>
              <w:jc w:val="center"/>
              <w:rPr>
                <w:rFonts w:eastAsia="Times New Roman"/>
                <w:b/>
                <w:lang w:val="en-GB"/>
              </w:rPr>
            </w:pPr>
            <w:r>
              <w:rPr>
                <w:rFonts w:eastAsia="Times New Roman"/>
                <w:b/>
                <w:lang w:val="en-GB"/>
              </w:rPr>
              <w:t>Deutsch</w:t>
            </w:r>
          </w:p>
          <w:p w14:paraId="41481233" w14:textId="00AF9287" w:rsidR="00236FEB" w:rsidRPr="00453EC1" w:rsidRDefault="00236FEB" w:rsidP="00236FEB">
            <w:pPr>
              <w:jc w:val="center"/>
              <w:rPr>
                <w:rFonts w:eastAsia="Calibri"/>
                <w:b/>
                <w:lang w:val="en-GB"/>
              </w:rPr>
            </w:pPr>
            <w:r>
              <w:rPr>
                <w:rFonts w:eastAsia="Times New Roman"/>
                <w:b/>
                <w:lang w:val="en-GB"/>
              </w:rPr>
              <w:t>D01.01, D01.03, D02.02</w:t>
            </w:r>
          </w:p>
        </w:tc>
      </w:tr>
      <w:tr w:rsidR="00236FEB" w:rsidRPr="00453EC1" w14:paraId="622C70E9" w14:textId="77777777" w:rsidTr="00236FEB">
        <w:trPr>
          <w:trHeight w:val="873"/>
        </w:trPr>
        <w:tc>
          <w:tcPr>
            <w:tcW w:w="7348" w:type="dxa"/>
            <w:tcBorders>
              <w:left w:val="single" w:sz="4" w:space="0" w:color="auto"/>
              <w:right w:val="single" w:sz="4" w:space="0" w:color="auto"/>
            </w:tcBorders>
          </w:tcPr>
          <w:p w14:paraId="62E6FB63" w14:textId="77777777" w:rsidR="00236FEB" w:rsidRPr="00453EC1" w:rsidRDefault="00236FEB" w:rsidP="00236FEB">
            <w:pPr>
              <w:spacing w:before="40" w:after="60" w:line="160" w:lineRule="exact"/>
              <w:rPr>
                <w:sz w:val="12"/>
              </w:rPr>
            </w:pPr>
            <w:r w:rsidRPr="00453EC1">
              <w:rPr>
                <w:sz w:val="12"/>
              </w:rPr>
              <w:t>Teilkompetenz:</w:t>
            </w:r>
          </w:p>
          <w:p w14:paraId="120B1534" w14:textId="034896BF" w:rsidR="0012460D" w:rsidRDefault="0012460D" w:rsidP="00236FEB">
            <w:pPr>
              <w:pStyle w:val="Kopf8ptafz"/>
              <w:rPr>
                <w:lang w:eastAsia="de-DE"/>
              </w:rPr>
            </w:pPr>
            <w:r w:rsidRPr="0012460D">
              <w:rPr>
                <w:lang w:eastAsia="de-DE"/>
              </w:rPr>
              <w:t>Ich kann gelingende und misslingende Kommunikation unterscheiden.</w:t>
            </w:r>
          </w:p>
          <w:p w14:paraId="0252555B" w14:textId="41FD383C" w:rsidR="0012460D" w:rsidRDefault="0012460D" w:rsidP="00236FEB">
            <w:pPr>
              <w:pStyle w:val="Kopf8ptafz"/>
              <w:rPr>
                <w:lang w:eastAsia="de-DE"/>
              </w:rPr>
            </w:pPr>
            <w:r w:rsidRPr="0012460D">
              <w:rPr>
                <w:lang w:eastAsia="de-DE"/>
              </w:rPr>
              <w:t>Ich kann Kommunikationssituationen analysieren.</w:t>
            </w:r>
          </w:p>
          <w:p w14:paraId="35CD073F" w14:textId="707A34C0" w:rsidR="00236FEB" w:rsidRPr="0012460D" w:rsidRDefault="0012460D" w:rsidP="0012460D">
            <w:pPr>
              <w:pStyle w:val="Kopf8ptafz"/>
              <w:rPr>
                <w:lang w:eastAsia="de-DE"/>
              </w:rPr>
            </w:pPr>
            <w:r w:rsidRPr="00261856">
              <w:t>Ich kann mich in verschiedenen Kommunikationssituationen angemessen verhalten</w:t>
            </w:r>
            <w:r>
              <w:t>.</w:t>
            </w:r>
          </w:p>
        </w:tc>
        <w:tc>
          <w:tcPr>
            <w:tcW w:w="188" w:type="dxa"/>
            <w:vMerge/>
            <w:tcBorders>
              <w:left w:val="single" w:sz="4" w:space="0" w:color="auto"/>
              <w:bottom w:val="nil"/>
              <w:right w:val="nil"/>
            </w:tcBorders>
            <w:vAlign w:val="center"/>
          </w:tcPr>
          <w:p w14:paraId="159BD1D5" w14:textId="77777777" w:rsidR="00236FEB" w:rsidRPr="00453EC1" w:rsidRDefault="00236FEB" w:rsidP="00236FEB">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36FEB" w:rsidRPr="00453EC1" w14:paraId="0B722B9A" w14:textId="77777777" w:rsidTr="00236FEB">
              <w:trPr>
                <w:trHeight w:val="284"/>
              </w:trPr>
              <w:tc>
                <w:tcPr>
                  <w:tcW w:w="2090" w:type="dxa"/>
                  <w:shd w:val="clear" w:color="auto" w:fill="D9D9D9" w:themeFill="background1" w:themeFillShade="D9"/>
                </w:tcPr>
                <w:p w14:paraId="15CD98F8" w14:textId="77777777" w:rsidR="00236FEB" w:rsidRPr="00236FEB" w:rsidRDefault="00236FEB" w:rsidP="00A93B1F">
                  <w:pPr>
                    <w:framePr w:hSpace="141" w:wrap="around" w:vAnchor="text" w:hAnchor="text" w:y="-81"/>
                    <w:jc w:val="center"/>
                    <w:rPr>
                      <w:b/>
                      <w:bCs/>
                      <w:lang w:val="en-GB"/>
                    </w:rPr>
                  </w:pPr>
                  <w:r w:rsidRPr="00236FEB">
                    <w:rPr>
                      <w:b/>
                      <w:bCs/>
                      <w:lang w:val="en-GB"/>
                    </w:rPr>
                    <w:t>LernPROJEKT</w:t>
                  </w:r>
                </w:p>
              </w:tc>
            </w:tr>
            <w:tr w:rsidR="00236FEB" w:rsidRPr="00453EC1" w14:paraId="231FE25D" w14:textId="77777777" w:rsidTr="00236FEB">
              <w:trPr>
                <w:trHeight w:val="284"/>
              </w:trPr>
              <w:tc>
                <w:tcPr>
                  <w:tcW w:w="2090" w:type="dxa"/>
                  <w:shd w:val="clear" w:color="auto" w:fill="auto"/>
                </w:tcPr>
                <w:p w14:paraId="35FF6DB1" w14:textId="77777777" w:rsidR="00236FEB" w:rsidRPr="00236FEB" w:rsidRDefault="00236FEB" w:rsidP="00A93B1F">
                  <w:pPr>
                    <w:framePr w:hSpace="141" w:wrap="around" w:vAnchor="text" w:hAnchor="text" w:y="-81"/>
                    <w:jc w:val="center"/>
                    <w:rPr>
                      <w:bCs/>
                      <w:lang w:val="en-GB"/>
                    </w:rPr>
                  </w:pPr>
                  <w:r w:rsidRPr="00236FEB">
                    <w:rPr>
                      <w:bCs/>
                      <w:lang w:val="en-GB"/>
                    </w:rPr>
                    <w:t>LernTHEMA</w:t>
                  </w:r>
                </w:p>
              </w:tc>
            </w:tr>
            <w:tr w:rsidR="00236FEB" w:rsidRPr="00453EC1" w14:paraId="271CFF61" w14:textId="77777777" w:rsidTr="00236FEB">
              <w:trPr>
                <w:trHeight w:val="284"/>
              </w:trPr>
              <w:tc>
                <w:tcPr>
                  <w:tcW w:w="2090" w:type="dxa"/>
                  <w:shd w:val="clear" w:color="auto" w:fill="auto"/>
                </w:tcPr>
                <w:p w14:paraId="193BD311" w14:textId="77777777" w:rsidR="00236FEB" w:rsidRPr="00453EC1" w:rsidRDefault="00236FEB" w:rsidP="00A93B1F">
                  <w:pPr>
                    <w:framePr w:hSpace="141" w:wrap="around" w:vAnchor="text" w:hAnchor="text" w:y="-81"/>
                    <w:jc w:val="center"/>
                    <w:rPr>
                      <w:rFonts w:eastAsia="Times New Roman"/>
                      <w:lang w:val="en-GB"/>
                    </w:rPr>
                  </w:pPr>
                  <w:r w:rsidRPr="00453EC1">
                    <w:rPr>
                      <w:rFonts w:eastAsia="Times New Roman"/>
                      <w:lang w:val="en-GB"/>
                    </w:rPr>
                    <w:t>LernSCHRITT</w:t>
                  </w:r>
                </w:p>
              </w:tc>
            </w:tr>
          </w:tbl>
          <w:p w14:paraId="1E7DFBAA" w14:textId="77777777" w:rsidR="00236FEB" w:rsidRPr="00453EC1" w:rsidRDefault="00236FEB" w:rsidP="00236FEB">
            <w:pPr>
              <w:jc w:val="center"/>
              <w:rPr>
                <w:rFonts w:eastAsia="Times New Roman"/>
                <w:b/>
                <w:lang w:val="en-GB"/>
              </w:rPr>
            </w:pPr>
          </w:p>
        </w:tc>
      </w:tr>
    </w:tbl>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816"/>
        <w:gridCol w:w="3696"/>
        <w:gridCol w:w="1707"/>
      </w:tblGrid>
      <w:tr w:rsidR="00236FEB" w:rsidRPr="00DE4890" w14:paraId="5A73B6A0" w14:textId="77777777" w:rsidTr="00236FEB">
        <w:tc>
          <w:tcPr>
            <w:tcW w:w="4242" w:type="dxa"/>
            <w:gridSpan w:val="2"/>
            <w:shd w:val="clear" w:color="auto" w:fill="D9D9D9" w:themeFill="background1" w:themeFillShade="D9"/>
            <w:vAlign w:val="center"/>
          </w:tcPr>
          <w:p w14:paraId="24E9CF55" w14:textId="77777777" w:rsidR="00236FEB" w:rsidRPr="00DE4890" w:rsidRDefault="00236FEB" w:rsidP="00236FEB">
            <w:pPr>
              <w:pStyle w:val="TabelleKopfmitte"/>
            </w:pPr>
            <w:r w:rsidRPr="00DE4890">
              <w:t>Was Sie hier lernen können</w:t>
            </w:r>
          </w:p>
        </w:tc>
        <w:tc>
          <w:tcPr>
            <w:tcW w:w="3696" w:type="dxa"/>
            <w:shd w:val="clear" w:color="auto" w:fill="D9D9D9" w:themeFill="background1" w:themeFillShade="D9"/>
            <w:vAlign w:val="center"/>
          </w:tcPr>
          <w:p w14:paraId="38C3AA19" w14:textId="77777777" w:rsidR="00236FEB" w:rsidRPr="00DE4890" w:rsidRDefault="00236FEB" w:rsidP="00236FEB">
            <w:pPr>
              <w:pStyle w:val="TabelleKopfmitte"/>
            </w:pPr>
            <w:r w:rsidRPr="00DE4890">
              <w:t>Lernmaterialien</w:t>
            </w:r>
          </w:p>
          <w:p w14:paraId="45616017" w14:textId="77777777" w:rsidR="00236FEB" w:rsidRPr="00DE4890" w:rsidRDefault="00236FEB" w:rsidP="00236FEB">
            <w:pPr>
              <w:pStyle w:val="Tabelle6ptmitte"/>
            </w:pPr>
          </w:p>
        </w:tc>
        <w:tc>
          <w:tcPr>
            <w:tcW w:w="1707" w:type="dxa"/>
            <w:shd w:val="clear" w:color="auto" w:fill="D9D9D9" w:themeFill="background1" w:themeFillShade="D9"/>
            <w:vAlign w:val="center"/>
          </w:tcPr>
          <w:p w14:paraId="43B0387C" w14:textId="77777777" w:rsidR="00236FEB" w:rsidRPr="00DE4890" w:rsidRDefault="00236FEB" w:rsidP="00236FEB">
            <w:pPr>
              <w:pStyle w:val="TabelleKopfmitte"/>
            </w:pPr>
            <w:r w:rsidRPr="00DE4890">
              <w:t>Ergänzungen</w:t>
            </w:r>
          </w:p>
        </w:tc>
      </w:tr>
      <w:tr w:rsidR="001F73DC" w:rsidRPr="00DE4890" w14:paraId="2C05F6B7" w14:textId="77777777" w:rsidTr="00236FEB">
        <w:tc>
          <w:tcPr>
            <w:tcW w:w="426" w:type="dxa"/>
            <w:vMerge w:val="restart"/>
            <w:shd w:val="clear" w:color="auto" w:fill="auto"/>
            <w:textDirection w:val="btLr"/>
            <w:vAlign w:val="center"/>
          </w:tcPr>
          <w:p w14:paraId="24320034" w14:textId="77777777" w:rsidR="001F73DC" w:rsidRPr="00DE4890" w:rsidRDefault="001F73DC" w:rsidP="00236FEB">
            <w:pPr>
              <w:pStyle w:val="TabelleKopflinks"/>
              <w:jc w:val="center"/>
            </w:pPr>
            <w:r>
              <w:t>Kompetenz</w:t>
            </w:r>
          </w:p>
        </w:tc>
        <w:tc>
          <w:tcPr>
            <w:tcW w:w="3816" w:type="dxa"/>
            <w:tcBorders>
              <w:top w:val="single" w:sz="4" w:space="0" w:color="auto"/>
              <w:left w:val="single" w:sz="4" w:space="0" w:color="auto"/>
              <w:bottom w:val="single" w:sz="4" w:space="0" w:color="auto"/>
            </w:tcBorders>
            <w:shd w:val="clear" w:color="auto" w:fill="FFFFFF" w:themeFill="background1"/>
          </w:tcPr>
          <w:p w14:paraId="2D3E89D5" w14:textId="3FA756CF" w:rsidR="001F73DC" w:rsidRPr="00773CDC" w:rsidRDefault="001F73DC" w:rsidP="00236FEB">
            <w:pPr>
              <w:pStyle w:val="Textkrpermitte"/>
              <w:jc w:val="left"/>
              <w:rPr>
                <w:sz w:val="18"/>
                <w:szCs w:val="18"/>
              </w:rPr>
            </w:pPr>
            <w:r w:rsidRPr="00773CDC">
              <w:rPr>
                <w:bCs/>
                <w:sz w:val="18"/>
                <w:szCs w:val="18"/>
              </w:rPr>
              <w:t>Ich kann Kommunikationssituationen unterscheiden (z.</w:t>
            </w:r>
            <w:r w:rsidR="0040050B">
              <w:rPr>
                <w:bCs/>
                <w:sz w:val="18"/>
                <w:szCs w:val="18"/>
              </w:rPr>
              <w:t xml:space="preserve"> </w:t>
            </w:r>
            <w:r w:rsidRPr="00773CDC">
              <w:rPr>
                <w:bCs/>
                <w:sz w:val="18"/>
                <w:szCs w:val="18"/>
              </w:rPr>
              <w:t>B. formell und informell).</w:t>
            </w:r>
          </w:p>
        </w:tc>
        <w:tc>
          <w:tcPr>
            <w:tcW w:w="3696" w:type="dxa"/>
            <w:shd w:val="clear" w:color="auto" w:fill="auto"/>
            <w:vAlign w:val="center"/>
          </w:tcPr>
          <w:p w14:paraId="533A7A08" w14:textId="368EE558" w:rsidR="001F73DC" w:rsidRPr="00ED226E" w:rsidRDefault="001F73DC" w:rsidP="00236FEB">
            <w:pPr>
              <w:pStyle w:val="Textkrpermitte"/>
              <w:jc w:val="left"/>
              <w:rPr>
                <w:sz w:val="18"/>
                <w:szCs w:val="18"/>
              </w:rPr>
            </w:pPr>
            <w:r w:rsidRPr="00ED226E">
              <w:rPr>
                <w:sz w:val="18"/>
                <w:szCs w:val="18"/>
              </w:rPr>
              <w:t xml:space="preserve">THEMA: </w:t>
            </w:r>
            <w:r w:rsidR="009E7A34" w:rsidRPr="00ED226E">
              <w:rPr>
                <w:sz w:val="18"/>
                <w:szCs w:val="18"/>
              </w:rPr>
              <w:t xml:space="preserve">Gelingende </w:t>
            </w:r>
            <w:r w:rsidR="00FF28D9">
              <w:rPr>
                <w:sz w:val="18"/>
                <w:szCs w:val="18"/>
              </w:rPr>
              <w:t>und</w:t>
            </w:r>
            <w:r w:rsidR="009E7A34" w:rsidRPr="00ED226E">
              <w:rPr>
                <w:sz w:val="18"/>
                <w:szCs w:val="18"/>
              </w:rPr>
              <w:t xml:space="preserve"> misslingende Kommunikation unterscheiden</w:t>
            </w:r>
          </w:p>
          <w:p w14:paraId="056873F4" w14:textId="29C7AEB4" w:rsidR="001F73DC" w:rsidRPr="0017190B" w:rsidRDefault="00277C06" w:rsidP="00236FEB">
            <w:pPr>
              <w:pStyle w:val="Textkrpermitte"/>
              <w:jc w:val="left"/>
              <w:rPr>
                <w:bCs/>
                <w:sz w:val="18"/>
                <w:szCs w:val="18"/>
              </w:rPr>
            </w:pPr>
            <w:r w:rsidRPr="0017190B">
              <w:rPr>
                <w:bCs/>
                <w:sz w:val="18"/>
                <w:szCs w:val="18"/>
              </w:rPr>
              <w:t>LERNSCHRITT 1</w:t>
            </w:r>
            <w:r w:rsidR="001B7BFE">
              <w:rPr>
                <w:bCs/>
                <w:sz w:val="18"/>
                <w:szCs w:val="18"/>
              </w:rPr>
              <w:t xml:space="preserve"> (Cartoon Bewerbungsgespräch)</w:t>
            </w:r>
          </w:p>
          <w:p w14:paraId="13351276" w14:textId="0C588332" w:rsidR="001F73DC" w:rsidRPr="009E7A34" w:rsidRDefault="0017190B" w:rsidP="00236FEB">
            <w:pPr>
              <w:pStyle w:val="Textkrpermitte"/>
              <w:jc w:val="left"/>
              <w:rPr>
                <w:bCs/>
                <w:sz w:val="18"/>
                <w:szCs w:val="18"/>
                <w:highlight w:val="yellow"/>
              </w:rPr>
            </w:pPr>
            <w:r w:rsidRPr="0017190B">
              <w:rPr>
                <w:bCs/>
                <w:sz w:val="18"/>
                <w:szCs w:val="18"/>
              </w:rPr>
              <w:t>LERNSCHRITT</w:t>
            </w:r>
            <w:r w:rsidR="001F73DC" w:rsidRPr="0017190B">
              <w:rPr>
                <w:bCs/>
                <w:sz w:val="18"/>
                <w:szCs w:val="18"/>
              </w:rPr>
              <w:t xml:space="preserve"> 4</w:t>
            </w:r>
            <w:r w:rsidRPr="0017190B">
              <w:rPr>
                <w:bCs/>
                <w:sz w:val="18"/>
                <w:szCs w:val="18"/>
              </w:rPr>
              <w:t>, LERNSCHRITT</w:t>
            </w:r>
            <w:r w:rsidR="001F73DC" w:rsidRPr="0017190B">
              <w:rPr>
                <w:bCs/>
                <w:sz w:val="18"/>
                <w:szCs w:val="18"/>
              </w:rPr>
              <w:t xml:space="preserve"> 5</w:t>
            </w:r>
            <w:r w:rsidR="001B7BFE">
              <w:rPr>
                <w:bCs/>
                <w:sz w:val="18"/>
                <w:szCs w:val="18"/>
              </w:rPr>
              <w:t xml:space="preserve"> (Cartoon Bewerbungsgespräch Selfie)</w:t>
            </w:r>
          </w:p>
        </w:tc>
        <w:tc>
          <w:tcPr>
            <w:tcW w:w="1707" w:type="dxa"/>
            <w:shd w:val="clear" w:color="auto" w:fill="auto"/>
            <w:vAlign w:val="center"/>
          </w:tcPr>
          <w:p w14:paraId="761202E5" w14:textId="77777777" w:rsidR="001F73DC" w:rsidRPr="00DE4890" w:rsidRDefault="001F73DC" w:rsidP="00236FEB">
            <w:pPr>
              <w:pStyle w:val="Textkrper"/>
              <w:jc w:val="left"/>
            </w:pPr>
          </w:p>
        </w:tc>
      </w:tr>
      <w:tr w:rsidR="001F73DC" w:rsidRPr="00DE4890" w14:paraId="540E37A0" w14:textId="77777777" w:rsidTr="00236FEB">
        <w:tc>
          <w:tcPr>
            <w:tcW w:w="426" w:type="dxa"/>
            <w:vMerge/>
            <w:shd w:val="clear" w:color="auto" w:fill="auto"/>
          </w:tcPr>
          <w:p w14:paraId="7BD69721" w14:textId="77777777" w:rsidR="001F73DC" w:rsidRPr="00DE4890" w:rsidRDefault="001F73DC" w:rsidP="00236FEB">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7270C638" w14:textId="11BA0DE8" w:rsidR="001F73DC" w:rsidRPr="00773CDC" w:rsidRDefault="001F73DC" w:rsidP="00236FEB">
            <w:pPr>
              <w:pStyle w:val="Textkrpermitte"/>
              <w:jc w:val="left"/>
              <w:rPr>
                <w:sz w:val="18"/>
                <w:szCs w:val="18"/>
              </w:rPr>
            </w:pPr>
            <w:r w:rsidRPr="00773CDC">
              <w:rPr>
                <w:bCs/>
                <w:sz w:val="18"/>
                <w:szCs w:val="18"/>
              </w:rPr>
              <w:t>Ich kann verschiedene Sprechweisen unterscheiden (z.</w:t>
            </w:r>
            <w:r w:rsidR="0040050B">
              <w:rPr>
                <w:bCs/>
                <w:sz w:val="18"/>
                <w:szCs w:val="18"/>
              </w:rPr>
              <w:t xml:space="preserve"> </w:t>
            </w:r>
            <w:r w:rsidRPr="00773CDC">
              <w:rPr>
                <w:bCs/>
                <w:sz w:val="18"/>
                <w:szCs w:val="18"/>
              </w:rPr>
              <w:t>B. ironische Sprache).</w:t>
            </w:r>
          </w:p>
        </w:tc>
        <w:tc>
          <w:tcPr>
            <w:tcW w:w="3696" w:type="dxa"/>
            <w:shd w:val="clear" w:color="auto" w:fill="auto"/>
            <w:vAlign w:val="center"/>
          </w:tcPr>
          <w:p w14:paraId="6B714EA6" w14:textId="0CB08D40" w:rsidR="001F73DC" w:rsidRPr="00ED226E" w:rsidRDefault="001F73DC" w:rsidP="00236FEB">
            <w:pPr>
              <w:pStyle w:val="Textkrpermitte"/>
              <w:jc w:val="left"/>
              <w:rPr>
                <w:sz w:val="18"/>
                <w:szCs w:val="18"/>
              </w:rPr>
            </w:pPr>
            <w:r w:rsidRPr="00ED226E">
              <w:rPr>
                <w:sz w:val="18"/>
                <w:szCs w:val="18"/>
              </w:rPr>
              <w:t xml:space="preserve">THEMA: </w:t>
            </w:r>
            <w:r w:rsidR="00ED226E" w:rsidRPr="00ED226E">
              <w:rPr>
                <w:sz w:val="18"/>
                <w:szCs w:val="18"/>
              </w:rPr>
              <w:t xml:space="preserve">Gelingende </w:t>
            </w:r>
            <w:r w:rsidR="00FF28D9">
              <w:rPr>
                <w:sz w:val="18"/>
                <w:szCs w:val="18"/>
              </w:rPr>
              <w:t xml:space="preserve">und </w:t>
            </w:r>
            <w:r w:rsidR="00ED226E" w:rsidRPr="00ED226E">
              <w:rPr>
                <w:sz w:val="18"/>
                <w:szCs w:val="18"/>
              </w:rPr>
              <w:t>misslingende Kommunikation</w:t>
            </w:r>
          </w:p>
          <w:p w14:paraId="74E31D54" w14:textId="5BD0210B" w:rsidR="001F73DC" w:rsidRPr="009E7A34" w:rsidRDefault="0015096E" w:rsidP="00236FEB">
            <w:pPr>
              <w:pStyle w:val="Textkrpermitte"/>
              <w:jc w:val="left"/>
              <w:rPr>
                <w:sz w:val="18"/>
                <w:szCs w:val="18"/>
                <w:highlight w:val="yellow"/>
              </w:rPr>
            </w:pPr>
            <w:r w:rsidRPr="0015096E">
              <w:rPr>
                <w:sz w:val="18"/>
                <w:szCs w:val="18"/>
              </w:rPr>
              <w:t xml:space="preserve">LERNSCHRITT </w:t>
            </w:r>
            <w:r w:rsidR="001F73DC" w:rsidRPr="0015096E">
              <w:rPr>
                <w:sz w:val="18"/>
                <w:szCs w:val="18"/>
              </w:rPr>
              <w:t>3</w:t>
            </w:r>
            <w:r w:rsidR="001B7BFE">
              <w:t xml:space="preserve"> (</w:t>
            </w:r>
            <w:r w:rsidR="001B7BFE" w:rsidRPr="001B7BFE">
              <w:rPr>
                <w:sz w:val="18"/>
                <w:szCs w:val="18"/>
              </w:rPr>
              <w:t>Cartoon Bewerbungsgespräch</w:t>
            </w:r>
            <w:r w:rsidR="001B7BFE">
              <w:rPr>
                <w:sz w:val="18"/>
                <w:szCs w:val="18"/>
              </w:rPr>
              <w:t>)</w:t>
            </w:r>
          </w:p>
        </w:tc>
        <w:tc>
          <w:tcPr>
            <w:tcW w:w="1707" w:type="dxa"/>
            <w:shd w:val="clear" w:color="auto" w:fill="auto"/>
            <w:vAlign w:val="center"/>
          </w:tcPr>
          <w:p w14:paraId="47E9166D" w14:textId="77777777" w:rsidR="001F73DC" w:rsidRPr="00DE4890" w:rsidRDefault="001F73DC" w:rsidP="00236FEB">
            <w:pPr>
              <w:pStyle w:val="Textkrper"/>
              <w:jc w:val="left"/>
            </w:pPr>
          </w:p>
        </w:tc>
      </w:tr>
      <w:tr w:rsidR="001F73DC" w:rsidRPr="00DE4890" w14:paraId="2456A432" w14:textId="77777777" w:rsidTr="00236FEB">
        <w:tc>
          <w:tcPr>
            <w:tcW w:w="426" w:type="dxa"/>
            <w:vMerge/>
            <w:shd w:val="clear" w:color="auto" w:fill="auto"/>
          </w:tcPr>
          <w:p w14:paraId="4078E1C5" w14:textId="77777777" w:rsidR="001F73DC" w:rsidRPr="00DE4890" w:rsidRDefault="001F73DC" w:rsidP="00236FEB">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787A2AF0" w14:textId="77777777" w:rsidR="001F73DC" w:rsidRPr="00773CDC" w:rsidRDefault="001F73DC" w:rsidP="00236FEB">
            <w:pPr>
              <w:pStyle w:val="Textkrpermitte"/>
              <w:jc w:val="left"/>
              <w:rPr>
                <w:sz w:val="18"/>
                <w:szCs w:val="18"/>
              </w:rPr>
            </w:pPr>
            <w:r w:rsidRPr="00773CDC">
              <w:rPr>
                <w:bCs/>
                <w:sz w:val="18"/>
                <w:szCs w:val="18"/>
              </w:rPr>
              <w:t>Ich kann in Kommunikationssituationen Macht- und Dominanzverhältnisse identifizieren.</w:t>
            </w:r>
          </w:p>
        </w:tc>
        <w:tc>
          <w:tcPr>
            <w:tcW w:w="3696" w:type="dxa"/>
            <w:shd w:val="clear" w:color="auto" w:fill="auto"/>
            <w:vAlign w:val="center"/>
          </w:tcPr>
          <w:p w14:paraId="01CE3A5E" w14:textId="1FB25B8F" w:rsidR="001F73DC" w:rsidRPr="00FF28D9" w:rsidRDefault="001F73DC" w:rsidP="00236FEB">
            <w:pPr>
              <w:pStyle w:val="Textkrpermitte"/>
              <w:jc w:val="left"/>
              <w:rPr>
                <w:sz w:val="18"/>
                <w:szCs w:val="18"/>
              </w:rPr>
            </w:pPr>
            <w:r w:rsidRPr="00FF28D9">
              <w:rPr>
                <w:sz w:val="18"/>
                <w:szCs w:val="18"/>
              </w:rPr>
              <w:t xml:space="preserve">THEMA: </w:t>
            </w:r>
            <w:r w:rsidR="00FF28D9" w:rsidRPr="00FF28D9">
              <w:rPr>
                <w:sz w:val="18"/>
                <w:szCs w:val="18"/>
              </w:rPr>
              <w:t xml:space="preserve">Gelingende </w:t>
            </w:r>
            <w:r w:rsidR="00FF28D9">
              <w:rPr>
                <w:sz w:val="18"/>
                <w:szCs w:val="18"/>
              </w:rPr>
              <w:t>und m</w:t>
            </w:r>
            <w:r w:rsidR="00FF28D9" w:rsidRPr="00FF28D9">
              <w:rPr>
                <w:sz w:val="18"/>
                <w:szCs w:val="18"/>
              </w:rPr>
              <w:t>isslingende Kommunikation</w:t>
            </w:r>
          </w:p>
          <w:p w14:paraId="5FA1E151" w14:textId="5B90C4A0" w:rsidR="001F73DC" w:rsidRPr="009E7A34" w:rsidRDefault="0015096E" w:rsidP="00236FEB">
            <w:pPr>
              <w:pStyle w:val="Textkrpermitte"/>
              <w:jc w:val="left"/>
              <w:rPr>
                <w:sz w:val="18"/>
                <w:szCs w:val="18"/>
                <w:highlight w:val="yellow"/>
              </w:rPr>
            </w:pPr>
            <w:r w:rsidRPr="0015096E">
              <w:rPr>
                <w:sz w:val="18"/>
                <w:szCs w:val="18"/>
              </w:rPr>
              <w:t>LERNSCHRITT</w:t>
            </w:r>
            <w:r w:rsidR="001F73DC" w:rsidRPr="0015096E">
              <w:rPr>
                <w:sz w:val="18"/>
                <w:szCs w:val="18"/>
              </w:rPr>
              <w:t xml:space="preserve"> 2</w:t>
            </w:r>
            <w:r w:rsidR="001B7BFE">
              <w:rPr>
                <w:sz w:val="18"/>
                <w:szCs w:val="18"/>
              </w:rPr>
              <w:t xml:space="preserve"> (</w:t>
            </w:r>
            <w:r w:rsidR="001B7BFE" w:rsidRPr="001B7BFE">
              <w:rPr>
                <w:sz w:val="18"/>
                <w:szCs w:val="18"/>
              </w:rPr>
              <w:t>Cartoon Bewerbungsgespräch</w:t>
            </w:r>
            <w:r w:rsidR="001B7BFE">
              <w:rPr>
                <w:sz w:val="18"/>
                <w:szCs w:val="18"/>
              </w:rPr>
              <w:t>)</w:t>
            </w:r>
          </w:p>
        </w:tc>
        <w:tc>
          <w:tcPr>
            <w:tcW w:w="1707" w:type="dxa"/>
            <w:shd w:val="clear" w:color="auto" w:fill="auto"/>
            <w:vAlign w:val="center"/>
          </w:tcPr>
          <w:p w14:paraId="604DD0F8" w14:textId="77777777" w:rsidR="001F73DC" w:rsidRPr="00DE4890" w:rsidRDefault="001F73DC" w:rsidP="00236FEB">
            <w:pPr>
              <w:pStyle w:val="Textkrper"/>
              <w:jc w:val="left"/>
            </w:pPr>
          </w:p>
        </w:tc>
      </w:tr>
      <w:tr w:rsidR="001F73DC" w:rsidRPr="00DE4890" w14:paraId="343B8C1B" w14:textId="77777777" w:rsidTr="00236FEB">
        <w:tc>
          <w:tcPr>
            <w:tcW w:w="426" w:type="dxa"/>
            <w:vMerge/>
            <w:shd w:val="clear" w:color="auto" w:fill="auto"/>
          </w:tcPr>
          <w:p w14:paraId="2AE5CD6F" w14:textId="77777777" w:rsidR="001F73DC" w:rsidRPr="00DE4890" w:rsidRDefault="001F73DC" w:rsidP="00236FEB">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4D06E8CD" w14:textId="77777777" w:rsidR="001F73DC" w:rsidRPr="00773CDC" w:rsidRDefault="001F73DC" w:rsidP="00236FEB">
            <w:pPr>
              <w:pStyle w:val="Textkrpermitte"/>
              <w:jc w:val="left"/>
              <w:rPr>
                <w:sz w:val="18"/>
                <w:szCs w:val="18"/>
              </w:rPr>
            </w:pPr>
            <w:r w:rsidRPr="00773CDC">
              <w:rPr>
                <w:bCs/>
                <w:sz w:val="18"/>
                <w:szCs w:val="18"/>
              </w:rPr>
              <w:t>Ich kann Bedingungen für eine gelingende Kommunikation beschreiben und reflektieren.</w:t>
            </w:r>
          </w:p>
        </w:tc>
        <w:tc>
          <w:tcPr>
            <w:tcW w:w="3696" w:type="dxa"/>
            <w:shd w:val="clear" w:color="auto" w:fill="auto"/>
            <w:vAlign w:val="center"/>
          </w:tcPr>
          <w:p w14:paraId="298F0280" w14:textId="1B22D77A" w:rsidR="001F73DC" w:rsidRPr="00FF28D9" w:rsidRDefault="00FF28D9" w:rsidP="00236FEB">
            <w:pPr>
              <w:pStyle w:val="Textkrpermitte"/>
              <w:jc w:val="left"/>
              <w:rPr>
                <w:sz w:val="18"/>
                <w:szCs w:val="18"/>
              </w:rPr>
            </w:pPr>
            <w:r w:rsidRPr="00FF28D9">
              <w:rPr>
                <w:sz w:val="18"/>
                <w:szCs w:val="18"/>
              </w:rPr>
              <w:t>THEMA: Gelingen</w:t>
            </w:r>
            <w:r w:rsidR="00620F96">
              <w:rPr>
                <w:sz w:val="18"/>
                <w:szCs w:val="18"/>
              </w:rPr>
              <w:t xml:space="preserve">de </w:t>
            </w:r>
            <w:r w:rsidRPr="00FF28D9">
              <w:rPr>
                <w:sz w:val="18"/>
                <w:szCs w:val="18"/>
              </w:rPr>
              <w:t>und misslingende Kommunikation unterscheiden</w:t>
            </w:r>
          </w:p>
          <w:p w14:paraId="1C3ECCE5" w14:textId="358A6734" w:rsidR="00FF28D9" w:rsidRPr="009E7A34" w:rsidRDefault="0015096E" w:rsidP="00236FEB">
            <w:pPr>
              <w:pStyle w:val="Textkrpermitte"/>
              <w:jc w:val="left"/>
              <w:rPr>
                <w:sz w:val="18"/>
                <w:szCs w:val="18"/>
                <w:highlight w:val="yellow"/>
              </w:rPr>
            </w:pPr>
            <w:r w:rsidRPr="0015096E">
              <w:rPr>
                <w:sz w:val="18"/>
                <w:szCs w:val="18"/>
              </w:rPr>
              <w:t xml:space="preserve">LERNSCHRITT </w:t>
            </w:r>
            <w:r w:rsidR="000E1879" w:rsidRPr="0015096E">
              <w:rPr>
                <w:sz w:val="18"/>
                <w:szCs w:val="18"/>
              </w:rPr>
              <w:t>6</w:t>
            </w:r>
            <w:r w:rsidR="001B7BFE">
              <w:rPr>
                <w:sz w:val="18"/>
                <w:szCs w:val="18"/>
              </w:rPr>
              <w:t xml:space="preserve"> (</w:t>
            </w:r>
            <w:r w:rsidR="001B7BFE" w:rsidRPr="001B7BFE">
              <w:rPr>
                <w:sz w:val="18"/>
                <w:szCs w:val="18"/>
              </w:rPr>
              <w:t>Cartoon Bewerbungsgespräch</w:t>
            </w:r>
            <w:r w:rsidR="001B7BFE">
              <w:rPr>
                <w:sz w:val="18"/>
                <w:szCs w:val="18"/>
              </w:rPr>
              <w:t>)</w:t>
            </w:r>
          </w:p>
        </w:tc>
        <w:tc>
          <w:tcPr>
            <w:tcW w:w="1707" w:type="dxa"/>
            <w:shd w:val="clear" w:color="auto" w:fill="auto"/>
            <w:vAlign w:val="center"/>
          </w:tcPr>
          <w:p w14:paraId="304723F7" w14:textId="77777777" w:rsidR="001F73DC" w:rsidRPr="00DE4890" w:rsidRDefault="001F73DC" w:rsidP="00236FEB">
            <w:pPr>
              <w:pStyle w:val="Textkrper"/>
              <w:jc w:val="left"/>
            </w:pPr>
          </w:p>
        </w:tc>
      </w:tr>
      <w:tr w:rsidR="001F73DC" w:rsidRPr="00DE4890" w14:paraId="11B82FBE" w14:textId="77777777" w:rsidTr="00476989">
        <w:trPr>
          <w:trHeight w:val="30"/>
        </w:trPr>
        <w:tc>
          <w:tcPr>
            <w:tcW w:w="426" w:type="dxa"/>
            <w:vMerge/>
            <w:shd w:val="clear" w:color="auto" w:fill="auto"/>
          </w:tcPr>
          <w:p w14:paraId="6B7AA553" w14:textId="77777777" w:rsidR="001F73DC" w:rsidRPr="00DE4890" w:rsidRDefault="001F73DC" w:rsidP="00236FEB">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5B253FDC" w14:textId="77777777" w:rsidR="001F73DC" w:rsidRPr="00476989" w:rsidRDefault="001F73DC" w:rsidP="00476989">
            <w:pPr>
              <w:pStyle w:val="Textkrpermitte"/>
              <w:jc w:val="left"/>
              <w:rPr>
                <w:bCs/>
                <w:sz w:val="10"/>
                <w:szCs w:val="10"/>
              </w:rPr>
            </w:pPr>
          </w:p>
        </w:tc>
        <w:tc>
          <w:tcPr>
            <w:tcW w:w="3696" w:type="dxa"/>
            <w:shd w:val="clear" w:color="auto" w:fill="auto"/>
            <w:vAlign w:val="center"/>
          </w:tcPr>
          <w:p w14:paraId="3F0FCB8A" w14:textId="77777777" w:rsidR="001F73DC" w:rsidRPr="00476989" w:rsidRDefault="001F73DC" w:rsidP="00476989">
            <w:pPr>
              <w:pStyle w:val="Textkrpermitte"/>
              <w:jc w:val="left"/>
              <w:rPr>
                <w:sz w:val="10"/>
                <w:szCs w:val="10"/>
                <w:highlight w:val="yellow"/>
              </w:rPr>
            </w:pPr>
          </w:p>
        </w:tc>
        <w:tc>
          <w:tcPr>
            <w:tcW w:w="1707" w:type="dxa"/>
            <w:shd w:val="clear" w:color="auto" w:fill="auto"/>
            <w:vAlign w:val="center"/>
          </w:tcPr>
          <w:p w14:paraId="5C004732" w14:textId="77777777" w:rsidR="001F73DC" w:rsidRPr="00476989" w:rsidRDefault="001F73DC" w:rsidP="00476989">
            <w:pPr>
              <w:pStyle w:val="Textkrper"/>
              <w:jc w:val="left"/>
              <w:rPr>
                <w:sz w:val="10"/>
                <w:szCs w:val="10"/>
              </w:rPr>
            </w:pPr>
          </w:p>
        </w:tc>
      </w:tr>
      <w:tr w:rsidR="004F088D" w:rsidRPr="00DE4890" w14:paraId="754FE74E" w14:textId="77777777" w:rsidTr="00FD52B0">
        <w:tc>
          <w:tcPr>
            <w:tcW w:w="426" w:type="dxa"/>
            <w:vMerge/>
            <w:shd w:val="clear" w:color="auto" w:fill="auto"/>
          </w:tcPr>
          <w:p w14:paraId="60254B54"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11C7BDBE" w14:textId="7F141D51" w:rsidR="004F088D" w:rsidRPr="00773CDC" w:rsidRDefault="004F088D" w:rsidP="004F088D">
            <w:pPr>
              <w:pStyle w:val="Textkrpermitte"/>
              <w:jc w:val="left"/>
              <w:rPr>
                <w:bCs/>
                <w:sz w:val="18"/>
                <w:szCs w:val="18"/>
              </w:rPr>
            </w:pPr>
            <w:r w:rsidRPr="00773CDC">
              <w:rPr>
                <w:sz w:val="18"/>
                <w:szCs w:val="18"/>
              </w:rPr>
              <w:t>Ich kann verbale, paraverbale und nonverbale Formen der Kommunikation unterscheiden und deren Zusammenhänge analysieren.</w:t>
            </w:r>
          </w:p>
        </w:tc>
        <w:tc>
          <w:tcPr>
            <w:tcW w:w="3696" w:type="dxa"/>
            <w:shd w:val="clear" w:color="auto" w:fill="auto"/>
          </w:tcPr>
          <w:p w14:paraId="41B5A9DB" w14:textId="41EC8A8F" w:rsidR="004F088D" w:rsidRPr="001B7BFE" w:rsidRDefault="004F088D" w:rsidP="004F088D">
            <w:pPr>
              <w:pStyle w:val="Textkrpermitte"/>
              <w:jc w:val="left"/>
              <w:rPr>
                <w:sz w:val="18"/>
                <w:szCs w:val="18"/>
              </w:rPr>
            </w:pPr>
            <w:r w:rsidRPr="001B7BFE">
              <w:rPr>
                <w:sz w:val="18"/>
                <w:szCs w:val="18"/>
              </w:rPr>
              <w:t>THEMA: Kommunikationssituationen analysieren</w:t>
            </w:r>
          </w:p>
          <w:p w14:paraId="71421318" w14:textId="040E5E2F" w:rsidR="004F088D" w:rsidRPr="001B7BFE" w:rsidRDefault="004F088D" w:rsidP="004F088D">
            <w:pPr>
              <w:pStyle w:val="Textkrpermitte"/>
              <w:jc w:val="left"/>
              <w:rPr>
                <w:bCs/>
                <w:sz w:val="18"/>
                <w:szCs w:val="18"/>
              </w:rPr>
            </w:pPr>
            <w:r w:rsidRPr="001B7BFE">
              <w:rPr>
                <w:bCs/>
                <w:sz w:val="18"/>
                <w:szCs w:val="18"/>
              </w:rPr>
              <w:t>LERNSCHRITT 1 (Film Bewerbungscoach)</w:t>
            </w:r>
          </w:p>
          <w:p w14:paraId="36C6EEE7" w14:textId="3A31B8F4" w:rsidR="004F088D" w:rsidRPr="001B7BFE" w:rsidRDefault="004F088D" w:rsidP="004F088D">
            <w:pPr>
              <w:pStyle w:val="Textkrpermitte"/>
              <w:jc w:val="left"/>
              <w:rPr>
                <w:sz w:val="18"/>
                <w:szCs w:val="18"/>
              </w:rPr>
            </w:pPr>
            <w:r w:rsidRPr="001B7BFE">
              <w:rPr>
                <w:bCs/>
                <w:sz w:val="18"/>
                <w:szCs w:val="18"/>
              </w:rPr>
              <w:t>LERNSCHRITT 2 (Text „Ein Mann namens Ove“)</w:t>
            </w:r>
          </w:p>
        </w:tc>
        <w:tc>
          <w:tcPr>
            <w:tcW w:w="1707" w:type="dxa"/>
            <w:shd w:val="clear" w:color="auto" w:fill="auto"/>
            <w:vAlign w:val="center"/>
          </w:tcPr>
          <w:p w14:paraId="08C7D556" w14:textId="77777777" w:rsidR="004F088D" w:rsidRPr="00DE4890" w:rsidRDefault="004F088D" w:rsidP="004F088D">
            <w:pPr>
              <w:pStyle w:val="Textkrper"/>
              <w:jc w:val="left"/>
            </w:pPr>
          </w:p>
        </w:tc>
      </w:tr>
      <w:tr w:rsidR="004F088D" w:rsidRPr="00DE4890" w14:paraId="762F4A53" w14:textId="77777777" w:rsidTr="00FD52B0">
        <w:tc>
          <w:tcPr>
            <w:tcW w:w="426" w:type="dxa"/>
            <w:vMerge/>
            <w:shd w:val="clear" w:color="auto" w:fill="auto"/>
          </w:tcPr>
          <w:p w14:paraId="5D307E0A"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28602EC2" w14:textId="29B4346E" w:rsidR="004F088D" w:rsidRPr="00773CDC" w:rsidRDefault="004F088D" w:rsidP="004F088D">
            <w:pPr>
              <w:pStyle w:val="Textkrpermitte"/>
              <w:jc w:val="left"/>
              <w:rPr>
                <w:bCs/>
                <w:sz w:val="18"/>
                <w:szCs w:val="18"/>
              </w:rPr>
            </w:pPr>
            <w:r w:rsidRPr="00773CDC">
              <w:rPr>
                <w:sz w:val="18"/>
                <w:szCs w:val="18"/>
              </w:rPr>
              <w:t>Ich kann Kommunikationssituationen mit Hilfe eines Kommunikationsmodells analysieren (z.</w:t>
            </w:r>
            <w:r w:rsidR="0040050B">
              <w:rPr>
                <w:sz w:val="18"/>
                <w:szCs w:val="18"/>
              </w:rPr>
              <w:t xml:space="preserve"> </w:t>
            </w:r>
            <w:r w:rsidRPr="00773CDC">
              <w:rPr>
                <w:sz w:val="18"/>
                <w:szCs w:val="18"/>
              </w:rPr>
              <w:t>B. Schulz von Thun, Watzlawick, Bühler).</w:t>
            </w:r>
          </w:p>
        </w:tc>
        <w:tc>
          <w:tcPr>
            <w:tcW w:w="3696" w:type="dxa"/>
            <w:shd w:val="clear" w:color="auto" w:fill="auto"/>
          </w:tcPr>
          <w:p w14:paraId="6C1A44A2" w14:textId="0484CB8F" w:rsidR="004F088D" w:rsidRPr="001B7BFE" w:rsidRDefault="004F088D" w:rsidP="004F088D">
            <w:pPr>
              <w:rPr>
                <w:rFonts w:eastAsia="Calibri"/>
                <w:sz w:val="18"/>
                <w:szCs w:val="18"/>
                <w:lang w:eastAsia="de-DE"/>
              </w:rPr>
            </w:pPr>
            <w:r w:rsidRPr="001B7BFE">
              <w:rPr>
                <w:rFonts w:eastAsia="Calibri"/>
                <w:sz w:val="18"/>
                <w:szCs w:val="18"/>
                <w:lang w:eastAsia="de-DE"/>
              </w:rPr>
              <w:t xml:space="preserve">THEMA: </w:t>
            </w:r>
            <w:r w:rsidR="004B1E78" w:rsidRPr="001B7BFE">
              <w:rPr>
                <w:rFonts w:eastAsia="Calibri"/>
                <w:sz w:val="18"/>
                <w:szCs w:val="18"/>
                <w:lang w:eastAsia="de-DE"/>
              </w:rPr>
              <w:t>Kommunikationssituationen analysieren</w:t>
            </w:r>
          </w:p>
          <w:p w14:paraId="46C7D909" w14:textId="61D61B00" w:rsidR="004F088D" w:rsidRPr="001B7BFE" w:rsidRDefault="004B1E78" w:rsidP="004F088D">
            <w:pPr>
              <w:rPr>
                <w:rFonts w:eastAsia="Calibri"/>
                <w:sz w:val="18"/>
                <w:szCs w:val="18"/>
                <w:lang w:eastAsia="de-DE"/>
              </w:rPr>
            </w:pPr>
            <w:r w:rsidRPr="001B7BFE">
              <w:rPr>
                <w:rFonts w:eastAsia="Calibri"/>
                <w:sz w:val="18"/>
                <w:szCs w:val="18"/>
                <w:lang w:eastAsia="de-DE"/>
              </w:rPr>
              <w:t>LERNSCHRITT 3 (</w:t>
            </w:r>
            <w:r w:rsidR="004F088D" w:rsidRPr="001B7BFE">
              <w:rPr>
                <w:rFonts w:eastAsia="Calibri"/>
                <w:sz w:val="18"/>
                <w:szCs w:val="18"/>
                <w:lang w:eastAsia="de-DE"/>
              </w:rPr>
              <w:t>Erklärfilm Kommunikationsmodell nach Schulz von Thun</w:t>
            </w:r>
            <w:r w:rsidRPr="001B7BFE">
              <w:rPr>
                <w:rFonts w:eastAsia="Calibri"/>
                <w:sz w:val="18"/>
                <w:szCs w:val="18"/>
                <w:lang w:eastAsia="de-DE"/>
              </w:rPr>
              <w:t>)</w:t>
            </w:r>
            <w:r w:rsidR="004F088D" w:rsidRPr="001B7BFE">
              <w:rPr>
                <w:rFonts w:eastAsia="Calibri"/>
                <w:sz w:val="18"/>
                <w:szCs w:val="18"/>
                <w:lang w:eastAsia="de-DE"/>
              </w:rPr>
              <w:t xml:space="preserve"> </w:t>
            </w:r>
          </w:p>
          <w:p w14:paraId="0CEE9C40" w14:textId="31FA5499" w:rsidR="004F088D" w:rsidRPr="001B7BFE" w:rsidRDefault="004B1E78" w:rsidP="004F088D">
            <w:pPr>
              <w:pStyle w:val="Textkrpermitte"/>
              <w:jc w:val="left"/>
              <w:rPr>
                <w:sz w:val="18"/>
                <w:szCs w:val="18"/>
              </w:rPr>
            </w:pPr>
            <w:r w:rsidRPr="001B7BFE">
              <w:rPr>
                <w:sz w:val="18"/>
                <w:szCs w:val="18"/>
              </w:rPr>
              <w:t>LERNSCHRITT 3, LERNSCHRITT 4, LERNSCHRITT 5 (</w:t>
            </w:r>
            <w:r w:rsidR="004F088D" w:rsidRPr="001B7BFE">
              <w:rPr>
                <w:sz w:val="18"/>
                <w:szCs w:val="18"/>
              </w:rPr>
              <w:t>Abbildung Kommunikationsmodell nach Schulz von Thun</w:t>
            </w:r>
            <w:r w:rsidRPr="001B7BFE">
              <w:rPr>
                <w:sz w:val="18"/>
                <w:szCs w:val="18"/>
              </w:rPr>
              <w:t>)</w:t>
            </w:r>
          </w:p>
        </w:tc>
        <w:tc>
          <w:tcPr>
            <w:tcW w:w="1707" w:type="dxa"/>
            <w:shd w:val="clear" w:color="auto" w:fill="auto"/>
            <w:vAlign w:val="center"/>
          </w:tcPr>
          <w:p w14:paraId="38ECF993" w14:textId="77777777" w:rsidR="004F088D" w:rsidRPr="00DE4890" w:rsidRDefault="004F088D" w:rsidP="004F088D">
            <w:pPr>
              <w:pStyle w:val="Textkrper"/>
              <w:jc w:val="left"/>
            </w:pPr>
          </w:p>
        </w:tc>
      </w:tr>
      <w:tr w:rsidR="004F088D" w:rsidRPr="00DE4890" w14:paraId="1E1F8707" w14:textId="77777777" w:rsidTr="00236FEB">
        <w:tc>
          <w:tcPr>
            <w:tcW w:w="426" w:type="dxa"/>
            <w:vMerge/>
            <w:shd w:val="clear" w:color="auto" w:fill="auto"/>
          </w:tcPr>
          <w:p w14:paraId="620C590C"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0EC11713" w14:textId="1A28677D" w:rsidR="004F088D" w:rsidRPr="00773CDC" w:rsidRDefault="004F088D" w:rsidP="004F088D">
            <w:pPr>
              <w:pStyle w:val="Textkrpermitte"/>
              <w:jc w:val="left"/>
              <w:rPr>
                <w:bCs/>
                <w:sz w:val="18"/>
                <w:szCs w:val="18"/>
              </w:rPr>
            </w:pPr>
            <w:r w:rsidRPr="00773CDC">
              <w:rPr>
                <w:sz w:val="18"/>
                <w:szCs w:val="18"/>
              </w:rPr>
              <w:t>Ich kann in Kommunikationssituationen verschiedene Rollen einnehmen.</w:t>
            </w:r>
          </w:p>
        </w:tc>
        <w:tc>
          <w:tcPr>
            <w:tcW w:w="3696" w:type="dxa"/>
            <w:shd w:val="clear" w:color="auto" w:fill="auto"/>
            <w:vAlign w:val="center"/>
          </w:tcPr>
          <w:p w14:paraId="1B16E07B" w14:textId="2223DBB8" w:rsidR="004F088D" w:rsidRPr="00476989" w:rsidRDefault="004F088D" w:rsidP="004F088D">
            <w:pPr>
              <w:pStyle w:val="Textkrpermitte"/>
              <w:jc w:val="left"/>
              <w:rPr>
                <w:sz w:val="18"/>
                <w:szCs w:val="18"/>
              </w:rPr>
            </w:pPr>
            <w:r w:rsidRPr="00476989">
              <w:rPr>
                <w:sz w:val="18"/>
                <w:szCs w:val="18"/>
              </w:rPr>
              <w:t xml:space="preserve">THEMA: </w:t>
            </w:r>
            <w:r w:rsidR="0071195E" w:rsidRPr="00476989">
              <w:rPr>
                <w:sz w:val="18"/>
                <w:szCs w:val="18"/>
              </w:rPr>
              <w:t>angemessenes Verhalten in verschiedenen Kommunikationssituationen</w:t>
            </w:r>
          </w:p>
          <w:p w14:paraId="57AE9FC1" w14:textId="60B86EFA" w:rsidR="004F088D" w:rsidRPr="00476989" w:rsidRDefault="00476989" w:rsidP="004F088D">
            <w:pPr>
              <w:pStyle w:val="Textkrpermitte"/>
              <w:jc w:val="left"/>
              <w:rPr>
                <w:bCs/>
                <w:sz w:val="18"/>
                <w:szCs w:val="18"/>
              </w:rPr>
            </w:pPr>
            <w:r w:rsidRPr="00476989">
              <w:rPr>
                <w:bCs/>
                <w:sz w:val="18"/>
                <w:szCs w:val="18"/>
              </w:rPr>
              <w:t>LERNSCHRITT 2 (</w:t>
            </w:r>
            <w:r w:rsidR="004F088D" w:rsidRPr="00476989">
              <w:rPr>
                <w:bCs/>
                <w:sz w:val="18"/>
                <w:szCs w:val="18"/>
              </w:rPr>
              <w:t>Film Bewerbungscoach</w:t>
            </w:r>
            <w:r w:rsidRPr="00476989">
              <w:rPr>
                <w:bCs/>
                <w:sz w:val="18"/>
                <w:szCs w:val="18"/>
              </w:rPr>
              <w:t>)</w:t>
            </w:r>
          </w:p>
          <w:p w14:paraId="209EF518" w14:textId="3FEBCF35" w:rsidR="004F088D" w:rsidRPr="00476989" w:rsidRDefault="00476989" w:rsidP="004F088D">
            <w:pPr>
              <w:pStyle w:val="Textkrpermitte"/>
              <w:jc w:val="left"/>
              <w:rPr>
                <w:sz w:val="18"/>
                <w:szCs w:val="18"/>
              </w:rPr>
            </w:pPr>
            <w:r w:rsidRPr="00476989">
              <w:rPr>
                <w:bCs/>
                <w:sz w:val="18"/>
                <w:szCs w:val="18"/>
              </w:rPr>
              <w:t>LERNSCHRITT 5 (</w:t>
            </w:r>
            <w:r w:rsidR="004F088D" w:rsidRPr="00476989">
              <w:rPr>
                <w:bCs/>
                <w:sz w:val="18"/>
                <w:szCs w:val="18"/>
              </w:rPr>
              <w:t>Rollenspiel Bewerbungsgespräch</w:t>
            </w:r>
            <w:r w:rsidRPr="00476989">
              <w:rPr>
                <w:bCs/>
                <w:sz w:val="18"/>
                <w:szCs w:val="18"/>
              </w:rPr>
              <w:t>)</w:t>
            </w:r>
          </w:p>
        </w:tc>
        <w:tc>
          <w:tcPr>
            <w:tcW w:w="1707" w:type="dxa"/>
            <w:shd w:val="clear" w:color="auto" w:fill="auto"/>
            <w:vAlign w:val="center"/>
          </w:tcPr>
          <w:p w14:paraId="0D2D4E3F" w14:textId="77777777" w:rsidR="004F088D" w:rsidRPr="00DE4890" w:rsidRDefault="004F088D" w:rsidP="004F088D">
            <w:pPr>
              <w:pStyle w:val="Textkrper"/>
              <w:jc w:val="left"/>
            </w:pPr>
          </w:p>
        </w:tc>
      </w:tr>
      <w:tr w:rsidR="004F088D" w:rsidRPr="00DE4890" w14:paraId="7214B44A" w14:textId="77777777" w:rsidTr="00236FEB">
        <w:tc>
          <w:tcPr>
            <w:tcW w:w="426" w:type="dxa"/>
            <w:vMerge/>
            <w:shd w:val="clear" w:color="auto" w:fill="auto"/>
          </w:tcPr>
          <w:p w14:paraId="3A8BDD9A"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22C1306B" w14:textId="63D036AD" w:rsidR="004F088D" w:rsidRPr="00773CDC" w:rsidRDefault="004F088D" w:rsidP="004F088D">
            <w:pPr>
              <w:pStyle w:val="Textkrpermitte"/>
              <w:jc w:val="left"/>
              <w:rPr>
                <w:bCs/>
                <w:sz w:val="18"/>
                <w:szCs w:val="18"/>
              </w:rPr>
            </w:pPr>
            <w:r w:rsidRPr="00773CDC">
              <w:rPr>
                <w:sz w:val="18"/>
                <w:szCs w:val="18"/>
              </w:rPr>
              <w:t>Ich kann Umgangs-, Standard- und Fachsprache in ihrer kommunikativen Funktion unterscheiden</w:t>
            </w:r>
            <w:r>
              <w:rPr>
                <w:sz w:val="18"/>
                <w:szCs w:val="18"/>
              </w:rPr>
              <w:t>.</w:t>
            </w:r>
          </w:p>
        </w:tc>
        <w:tc>
          <w:tcPr>
            <w:tcW w:w="3696" w:type="dxa"/>
            <w:shd w:val="clear" w:color="auto" w:fill="auto"/>
            <w:vAlign w:val="center"/>
          </w:tcPr>
          <w:p w14:paraId="2CD08E7F" w14:textId="0E5342EA" w:rsidR="004F088D" w:rsidRPr="00476989" w:rsidRDefault="00476989" w:rsidP="004F088D">
            <w:pPr>
              <w:pStyle w:val="Textkrpermitte"/>
              <w:jc w:val="left"/>
              <w:rPr>
                <w:sz w:val="18"/>
                <w:szCs w:val="18"/>
              </w:rPr>
            </w:pPr>
            <w:r w:rsidRPr="00476989">
              <w:rPr>
                <w:sz w:val="18"/>
                <w:szCs w:val="18"/>
              </w:rPr>
              <w:t xml:space="preserve">THEMA: angemessenes Verhalten in </w:t>
            </w:r>
            <w:r w:rsidR="00D858D0" w:rsidRPr="00476989">
              <w:rPr>
                <w:sz w:val="18"/>
                <w:szCs w:val="18"/>
              </w:rPr>
              <w:t>verschiedenen</w:t>
            </w:r>
            <w:r w:rsidRPr="00476989">
              <w:rPr>
                <w:sz w:val="18"/>
                <w:szCs w:val="18"/>
              </w:rPr>
              <w:t xml:space="preserve"> Kommunikationssituationen</w:t>
            </w:r>
          </w:p>
          <w:p w14:paraId="686B39AF" w14:textId="72D9FA8C" w:rsidR="004F088D" w:rsidRPr="00476989" w:rsidRDefault="00476989" w:rsidP="004F088D">
            <w:pPr>
              <w:pStyle w:val="Textkrpermitte"/>
              <w:jc w:val="left"/>
              <w:rPr>
                <w:sz w:val="18"/>
                <w:szCs w:val="18"/>
              </w:rPr>
            </w:pPr>
            <w:r w:rsidRPr="00476989">
              <w:rPr>
                <w:bCs/>
                <w:sz w:val="18"/>
                <w:szCs w:val="18"/>
              </w:rPr>
              <w:t>LERNSCHRITT 3 (</w:t>
            </w:r>
            <w:r w:rsidR="004F088D" w:rsidRPr="00476989">
              <w:rPr>
                <w:bCs/>
                <w:sz w:val="18"/>
                <w:szCs w:val="18"/>
              </w:rPr>
              <w:t>Film Bewerbungscoach</w:t>
            </w:r>
            <w:r w:rsidRPr="00476989">
              <w:rPr>
                <w:bCs/>
                <w:sz w:val="18"/>
                <w:szCs w:val="18"/>
              </w:rPr>
              <w:t>)</w:t>
            </w:r>
          </w:p>
        </w:tc>
        <w:tc>
          <w:tcPr>
            <w:tcW w:w="1707" w:type="dxa"/>
            <w:shd w:val="clear" w:color="auto" w:fill="auto"/>
            <w:vAlign w:val="center"/>
          </w:tcPr>
          <w:p w14:paraId="7490CCFB" w14:textId="77777777" w:rsidR="004F088D" w:rsidRPr="00DE4890" w:rsidRDefault="004F088D" w:rsidP="004F088D">
            <w:pPr>
              <w:pStyle w:val="Textkrper"/>
              <w:jc w:val="left"/>
            </w:pPr>
          </w:p>
        </w:tc>
      </w:tr>
      <w:tr w:rsidR="004F088D" w:rsidRPr="00DE4890" w14:paraId="6B4DDFC1" w14:textId="77777777" w:rsidTr="00236FEB">
        <w:tc>
          <w:tcPr>
            <w:tcW w:w="426" w:type="dxa"/>
            <w:vMerge/>
            <w:shd w:val="clear" w:color="auto" w:fill="auto"/>
          </w:tcPr>
          <w:p w14:paraId="1FDF79CA"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5B500516" w14:textId="1B3B7721" w:rsidR="004F088D" w:rsidRPr="00773CDC" w:rsidRDefault="004F088D" w:rsidP="004F088D">
            <w:pPr>
              <w:pStyle w:val="Textkrpermitte"/>
              <w:jc w:val="left"/>
              <w:rPr>
                <w:sz w:val="18"/>
                <w:szCs w:val="18"/>
              </w:rPr>
            </w:pPr>
            <w:r w:rsidRPr="00773CDC">
              <w:rPr>
                <w:sz w:val="18"/>
                <w:szCs w:val="18"/>
              </w:rPr>
              <w:t>Ich kann Umgangs-, Standard- und Fachsprache in ihrer kommunikativen Funktion angemessen verwenden.</w:t>
            </w:r>
          </w:p>
        </w:tc>
        <w:tc>
          <w:tcPr>
            <w:tcW w:w="3696" w:type="dxa"/>
            <w:shd w:val="clear" w:color="auto" w:fill="auto"/>
            <w:vAlign w:val="center"/>
          </w:tcPr>
          <w:p w14:paraId="35562C76" w14:textId="688F9E62" w:rsidR="00476989" w:rsidRPr="00476989" w:rsidRDefault="00476989" w:rsidP="004F088D">
            <w:pPr>
              <w:pStyle w:val="Textkrpermitte"/>
              <w:jc w:val="left"/>
              <w:rPr>
                <w:sz w:val="18"/>
                <w:szCs w:val="18"/>
              </w:rPr>
            </w:pPr>
            <w:r w:rsidRPr="00476989">
              <w:rPr>
                <w:sz w:val="18"/>
                <w:szCs w:val="18"/>
              </w:rPr>
              <w:t>THEMA: angem</w:t>
            </w:r>
            <w:r w:rsidR="00D858D0">
              <w:rPr>
                <w:sz w:val="18"/>
                <w:szCs w:val="18"/>
              </w:rPr>
              <w:t>essenes Verhalten in verschiede</w:t>
            </w:r>
            <w:r w:rsidRPr="00476989">
              <w:rPr>
                <w:sz w:val="18"/>
                <w:szCs w:val="18"/>
              </w:rPr>
              <w:t>nen Kommunikationssituationen</w:t>
            </w:r>
          </w:p>
          <w:p w14:paraId="27DFFA81" w14:textId="6FD8B88A" w:rsidR="004F088D" w:rsidRPr="00476989" w:rsidRDefault="00476989" w:rsidP="004F088D">
            <w:pPr>
              <w:pStyle w:val="Textkrpermitte"/>
              <w:jc w:val="left"/>
              <w:rPr>
                <w:bCs/>
                <w:sz w:val="18"/>
                <w:szCs w:val="18"/>
              </w:rPr>
            </w:pPr>
            <w:r w:rsidRPr="00476989">
              <w:rPr>
                <w:bCs/>
                <w:sz w:val="18"/>
                <w:szCs w:val="18"/>
              </w:rPr>
              <w:t>LERNSCHRITT 3 (</w:t>
            </w:r>
            <w:r w:rsidR="004F088D" w:rsidRPr="00476989">
              <w:rPr>
                <w:bCs/>
                <w:sz w:val="18"/>
                <w:szCs w:val="18"/>
              </w:rPr>
              <w:t>Film Bewerbungscoach</w:t>
            </w:r>
            <w:r w:rsidRPr="00476989">
              <w:rPr>
                <w:bCs/>
                <w:sz w:val="18"/>
                <w:szCs w:val="18"/>
              </w:rPr>
              <w:t>)</w:t>
            </w:r>
          </w:p>
        </w:tc>
        <w:tc>
          <w:tcPr>
            <w:tcW w:w="1707" w:type="dxa"/>
            <w:shd w:val="clear" w:color="auto" w:fill="auto"/>
            <w:vAlign w:val="center"/>
          </w:tcPr>
          <w:p w14:paraId="5699F4B6" w14:textId="77777777" w:rsidR="004F088D" w:rsidRPr="00DE4890" w:rsidRDefault="004F088D" w:rsidP="004F088D">
            <w:pPr>
              <w:pStyle w:val="Textkrper"/>
              <w:jc w:val="left"/>
            </w:pPr>
          </w:p>
        </w:tc>
      </w:tr>
      <w:tr w:rsidR="004F088D" w:rsidRPr="00DE4890" w14:paraId="25BDAB98" w14:textId="77777777" w:rsidTr="00236FEB">
        <w:tc>
          <w:tcPr>
            <w:tcW w:w="426" w:type="dxa"/>
            <w:vMerge/>
            <w:shd w:val="clear" w:color="auto" w:fill="auto"/>
          </w:tcPr>
          <w:p w14:paraId="1F556582" w14:textId="77777777" w:rsidR="004F088D" w:rsidRPr="00DE4890" w:rsidRDefault="004F088D" w:rsidP="004F088D">
            <w:pPr>
              <w:pStyle w:val="Textkrper"/>
            </w:pPr>
          </w:p>
        </w:tc>
        <w:tc>
          <w:tcPr>
            <w:tcW w:w="3816" w:type="dxa"/>
            <w:tcBorders>
              <w:top w:val="single" w:sz="4" w:space="0" w:color="auto"/>
              <w:left w:val="single" w:sz="4" w:space="0" w:color="auto"/>
              <w:bottom w:val="single" w:sz="4" w:space="0" w:color="auto"/>
            </w:tcBorders>
            <w:shd w:val="clear" w:color="auto" w:fill="FFFFFF" w:themeFill="background1"/>
          </w:tcPr>
          <w:p w14:paraId="2A23F1FD" w14:textId="4827CD01" w:rsidR="004F088D" w:rsidRPr="00773CDC" w:rsidRDefault="004F088D" w:rsidP="004F088D">
            <w:pPr>
              <w:pStyle w:val="Textkrpermitte"/>
              <w:jc w:val="left"/>
              <w:rPr>
                <w:bCs/>
                <w:sz w:val="18"/>
                <w:szCs w:val="18"/>
              </w:rPr>
            </w:pPr>
            <w:r w:rsidRPr="00773CDC">
              <w:rPr>
                <w:sz w:val="18"/>
                <w:szCs w:val="18"/>
              </w:rPr>
              <w:t>Ich kann passende Umgangsformen berücksichtigen.</w:t>
            </w:r>
          </w:p>
        </w:tc>
        <w:tc>
          <w:tcPr>
            <w:tcW w:w="3696" w:type="dxa"/>
            <w:shd w:val="clear" w:color="auto" w:fill="auto"/>
            <w:vAlign w:val="center"/>
          </w:tcPr>
          <w:p w14:paraId="74DA2BCC" w14:textId="4A979B13" w:rsidR="00476989" w:rsidRPr="00476989" w:rsidRDefault="00476989" w:rsidP="004F088D">
            <w:pPr>
              <w:pStyle w:val="Textkrpermitte"/>
              <w:jc w:val="left"/>
              <w:rPr>
                <w:sz w:val="18"/>
                <w:szCs w:val="18"/>
              </w:rPr>
            </w:pPr>
            <w:r w:rsidRPr="00476989">
              <w:rPr>
                <w:sz w:val="18"/>
                <w:szCs w:val="18"/>
              </w:rPr>
              <w:t>THEMA: angem</w:t>
            </w:r>
            <w:r w:rsidR="00D858D0">
              <w:rPr>
                <w:sz w:val="18"/>
                <w:szCs w:val="18"/>
              </w:rPr>
              <w:t>essenes Verhalten in verschiede</w:t>
            </w:r>
            <w:r w:rsidRPr="00476989">
              <w:rPr>
                <w:sz w:val="18"/>
                <w:szCs w:val="18"/>
              </w:rPr>
              <w:t>nen Kommunikationssituationen</w:t>
            </w:r>
          </w:p>
          <w:p w14:paraId="40072E82" w14:textId="7E2ED21F" w:rsidR="004F088D" w:rsidRPr="00476989" w:rsidRDefault="00476989" w:rsidP="004F088D">
            <w:pPr>
              <w:pStyle w:val="Textkrpermitte"/>
              <w:jc w:val="left"/>
              <w:rPr>
                <w:bCs/>
                <w:sz w:val="18"/>
                <w:szCs w:val="18"/>
              </w:rPr>
            </w:pPr>
            <w:r w:rsidRPr="00476989">
              <w:rPr>
                <w:bCs/>
                <w:sz w:val="18"/>
                <w:szCs w:val="18"/>
              </w:rPr>
              <w:t>LERNSCHRITT 3, LERNSCHRITT 4 (</w:t>
            </w:r>
            <w:r w:rsidR="004F088D" w:rsidRPr="00476989">
              <w:rPr>
                <w:bCs/>
                <w:sz w:val="18"/>
                <w:szCs w:val="18"/>
              </w:rPr>
              <w:t>Film Bewerbungscoach</w:t>
            </w:r>
            <w:r w:rsidRPr="00476989">
              <w:rPr>
                <w:bCs/>
                <w:sz w:val="18"/>
                <w:szCs w:val="18"/>
              </w:rPr>
              <w:t>)</w:t>
            </w:r>
          </w:p>
        </w:tc>
        <w:tc>
          <w:tcPr>
            <w:tcW w:w="1707" w:type="dxa"/>
            <w:shd w:val="clear" w:color="auto" w:fill="auto"/>
            <w:vAlign w:val="center"/>
          </w:tcPr>
          <w:p w14:paraId="6E900285" w14:textId="77777777" w:rsidR="004F088D" w:rsidRPr="00DE4890" w:rsidRDefault="004F088D" w:rsidP="004F088D">
            <w:pPr>
              <w:pStyle w:val="Textkrper"/>
              <w:jc w:val="left"/>
            </w:pPr>
          </w:p>
        </w:tc>
      </w:tr>
      <w:tr w:rsidR="004F088D" w:rsidRPr="00DE4890" w14:paraId="5A090EF3" w14:textId="77777777" w:rsidTr="004347EA">
        <w:trPr>
          <w:trHeight w:val="396"/>
        </w:trPr>
        <w:tc>
          <w:tcPr>
            <w:tcW w:w="426" w:type="dxa"/>
            <w:vMerge/>
            <w:shd w:val="clear" w:color="auto" w:fill="auto"/>
          </w:tcPr>
          <w:p w14:paraId="786CA2AF" w14:textId="77777777" w:rsidR="004F088D" w:rsidRPr="00DE4890" w:rsidRDefault="004F088D" w:rsidP="004F088D">
            <w:pPr>
              <w:pStyle w:val="Textkrper"/>
            </w:pPr>
          </w:p>
        </w:tc>
        <w:tc>
          <w:tcPr>
            <w:tcW w:w="3816" w:type="dxa"/>
            <w:tcBorders>
              <w:top w:val="single" w:sz="4" w:space="0" w:color="auto"/>
              <w:left w:val="single" w:sz="4" w:space="0" w:color="auto"/>
            </w:tcBorders>
            <w:shd w:val="clear" w:color="auto" w:fill="FFFFFF" w:themeFill="background1"/>
          </w:tcPr>
          <w:p w14:paraId="7AAA03D0" w14:textId="014C2DD1" w:rsidR="004F088D" w:rsidRPr="00773CDC" w:rsidRDefault="004F088D" w:rsidP="004F088D">
            <w:pPr>
              <w:pStyle w:val="Textkrpermitte"/>
              <w:jc w:val="left"/>
              <w:rPr>
                <w:bCs/>
                <w:sz w:val="18"/>
                <w:szCs w:val="18"/>
              </w:rPr>
            </w:pPr>
            <w:r w:rsidRPr="00773CDC">
              <w:rPr>
                <w:sz w:val="18"/>
                <w:szCs w:val="18"/>
              </w:rPr>
              <w:t>Ich kann in berufsbezogenen Situationen angemessen kommunizieren (z.</w:t>
            </w:r>
            <w:r w:rsidR="0040050B">
              <w:rPr>
                <w:sz w:val="18"/>
                <w:szCs w:val="18"/>
              </w:rPr>
              <w:t xml:space="preserve"> </w:t>
            </w:r>
            <w:r w:rsidRPr="00773CDC">
              <w:rPr>
                <w:sz w:val="18"/>
                <w:szCs w:val="18"/>
              </w:rPr>
              <w:t>B. Bewerbungsgespräch, Arbeitsanweisung, Telefonat, Besprechung).</w:t>
            </w:r>
          </w:p>
        </w:tc>
        <w:tc>
          <w:tcPr>
            <w:tcW w:w="3696" w:type="dxa"/>
            <w:shd w:val="clear" w:color="auto" w:fill="auto"/>
          </w:tcPr>
          <w:p w14:paraId="0CE991B1" w14:textId="07CCEB2C" w:rsidR="00476989" w:rsidRDefault="00476989" w:rsidP="004F088D">
            <w:pPr>
              <w:pStyle w:val="Textkrpermitte"/>
              <w:jc w:val="left"/>
              <w:rPr>
                <w:sz w:val="18"/>
                <w:szCs w:val="18"/>
              </w:rPr>
            </w:pPr>
            <w:r w:rsidRPr="00476989">
              <w:rPr>
                <w:sz w:val="18"/>
                <w:szCs w:val="18"/>
              </w:rPr>
              <w:t xml:space="preserve">THEMA: angemessenes Verhalten in </w:t>
            </w:r>
            <w:r w:rsidR="00D858D0" w:rsidRPr="00476989">
              <w:rPr>
                <w:sz w:val="18"/>
                <w:szCs w:val="18"/>
              </w:rPr>
              <w:t>verschiedenen</w:t>
            </w:r>
            <w:r w:rsidRPr="00476989">
              <w:rPr>
                <w:sz w:val="18"/>
                <w:szCs w:val="18"/>
              </w:rPr>
              <w:t xml:space="preserve"> Kommunikationssituationen</w:t>
            </w:r>
          </w:p>
          <w:p w14:paraId="0C55EE15" w14:textId="3B37A7A6" w:rsidR="004F088D" w:rsidRPr="00476989" w:rsidRDefault="00476989" w:rsidP="004F088D">
            <w:pPr>
              <w:pStyle w:val="Textkrpermitte"/>
              <w:jc w:val="left"/>
              <w:rPr>
                <w:bCs/>
                <w:sz w:val="18"/>
                <w:szCs w:val="18"/>
              </w:rPr>
            </w:pPr>
            <w:r w:rsidRPr="00476989">
              <w:rPr>
                <w:bCs/>
                <w:sz w:val="18"/>
                <w:szCs w:val="18"/>
              </w:rPr>
              <w:t>LERNSCHRITT 1, LERNSCHRITT 4 (</w:t>
            </w:r>
            <w:r w:rsidR="004F088D" w:rsidRPr="00476989">
              <w:rPr>
                <w:bCs/>
                <w:sz w:val="18"/>
                <w:szCs w:val="18"/>
              </w:rPr>
              <w:t>Film Bewerbungscoach</w:t>
            </w:r>
            <w:r w:rsidRPr="00476989">
              <w:rPr>
                <w:bCs/>
                <w:sz w:val="18"/>
                <w:szCs w:val="18"/>
              </w:rPr>
              <w:t>)</w:t>
            </w:r>
          </w:p>
          <w:p w14:paraId="676146A9" w14:textId="34D6842E" w:rsidR="004F088D" w:rsidRPr="009E7A34" w:rsidRDefault="00476989" w:rsidP="004F088D">
            <w:pPr>
              <w:pStyle w:val="Textkrpermitte"/>
              <w:jc w:val="left"/>
              <w:rPr>
                <w:sz w:val="18"/>
                <w:szCs w:val="18"/>
                <w:highlight w:val="yellow"/>
              </w:rPr>
            </w:pPr>
            <w:r w:rsidRPr="00476989">
              <w:rPr>
                <w:bCs/>
                <w:sz w:val="18"/>
                <w:szCs w:val="18"/>
              </w:rPr>
              <w:t>LERNSCHRITT 5 (</w:t>
            </w:r>
            <w:r w:rsidR="004F088D" w:rsidRPr="00476989">
              <w:rPr>
                <w:bCs/>
                <w:sz w:val="18"/>
                <w:szCs w:val="18"/>
              </w:rPr>
              <w:t>Rollenspiel Bewerbungsgespräch</w:t>
            </w:r>
            <w:r w:rsidRPr="00476989">
              <w:rPr>
                <w:bCs/>
                <w:sz w:val="18"/>
                <w:szCs w:val="18"/>
              </w:rPr>
              <w:t>)</w:t>
            </w:r>
          </w:p>
        </w:tc>
        <w:tc>
          <w:tcPr>
            <w:tcW w:w="1707" w:type="dxa"/>
            <w:shd w:val="clear" w:color="auto" w:fill="auto"/>
            <w:vAlign w:val="center"/>
          </w:tcPr>
          <w:p w14:paraId="19E0A43A" w14:textId="77777777" w:rsidR="004F088D" w:rsidRPr="00DE4890" w:rsidRDefault="004F088D" w:rsidP="004F088D">
            <w:pPr>
              <w:pStyle w:val="Textkrper"/>
              <w:jc w:val="left"/>
            </w:pPr>
          </w:p>
        </w:tc>
      </w:tr>
    </w:tbl>
    <w:p w14:paraId="7F3FBD52" w14:textId="3D5DBAFC" w:rsidR="00645F42" w:rsidRDefault="002C0055" w:rsidP="001A4AE8">
      <w:pPr>
        <w:spacing w:line="240" w:lineRule="exact"/>
        <w:jc w:val="both"/>
        <w:rPr>
          <w:noProof/>
        </w:rPr>
      </w:pPr>
      <w:r w:rsidRPr="006364F5">
        <w:br w:type="column"/>
      </w:r>
    </w:p>
    <w:tbl>
      <w:tblPr>
        <w:tblpPr w:leftFromText="141" w:rightFromText="141" w:vertAnchor="text" w:horzAnchor="margin" w:tblpY="-22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645F42" w:rsidRPr="00453EC1" w14:paraId="58726F69" w14:textId="77777777" w:rsidTr="00645F42">
        <w:trPr>
          <w:trHeight w:val="523"/>
        </w:trPr>
        <w:tc>
          <w:tcPr>
            <w:tcW w:w="7348" w:type="dxa"/>
            <w:tcBorders>
              <w:left w:val="single" w:sz="4" w:space="0" w:color="auto"/>
              <w:bottom w:val="single" w:sz="4" w:space="0" w:color="auto"/>
              <w:right w:val="single" w:sz="4" w:space="0" w:color="auto"/>
            </w:tcBorders>
            <w:shd w:val="clear" w:color="auto" w:fill="D9D9D9"/>
          </w:tcPr>
          <w:p w14:paraId="4B4EF53D" w14:textId="77777777" w:rsidR="00645F42" w:rsidRPr="00B531CC" w:rsidRDefault="00645F42" w:rsidP="00645F42">
            <w:pPr>
              <w:rPr>
                <w:b/>
                <w:bCs/>
                <w:sz w:val="18"/>
                <w:szCs w:val="18"/>
              </w:rPr>
            </w:pPr>
            <w:r w:rsidRPr="00B531CC">
              <w:rPr>
                <w:b/>
                <w:bCs/>
                <w:sz w:val="18"/>
                <w:szCs w:val="18"/>
              </w:rPr>
              <w:t>Advance Organizer</w:t>
            </w:r>
          </w:p>
        </w:tc>
        <w:tc>
          <w:tcPr>
            <w:tcW w:w="188" w:type="dxa"/>
            <w:tcBorders>
              <w:top w:val="nil"/>
              <w:left w:val="single" w:sz="4" w:space="0" w:color="auto"/>
              <w:bottom w:val="nil"/>
              <w:right w:val="single" w:sz="4" w:space="0" w:color="auto"/>
            </w:tcBorders>
            <w:shd w:val="clear" w:color="auto" w:fill="FFFFFF"/>
          </w:tcPr>
          <w:p w14:paraId="2F230824" w14:textId="77777777" w:rsidR="00645F42" w:rsidRPr="00453EC1" w:rsidRDefault="00645F42" w:rsidP="00645F4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DFC24E4" w14:textId="77777777" w:rsidR="00645F42" w:rsidRPr="00453EC1" w:rsidRDefault="00645F42" w:rsidP="00645F42">
            <w:pPr>
              <w:jc w:val="center"/>
              <w:rPr>
                <w:rFonts w:eastAsia="Times New Roman"/>
                <w:b/>
                <w:lang w:val="en-GB"/>
              </w:rPr>
            </w:pPr>
            <w:r>
              <w:rPr>
                <w:rFonts w:eastAsia="Times New Roman"/>
                <w:b/>
                <w:lang w:val="en-GB"/>
              </w:rPr>
              <w:t>Deutsch</w:t>
            </w:r>
          </w:p>
          <w:p w14:paraId="7D203A88" w14:textId="77777777" w:rsidR="00645F42" w:rsidRPr="00453EC1" w:rsidRDefault="00645F42" w:rsidP="00645F42">
            <w:pPr>
              <w:jc w:val="center"/>
              <w:rPr>
                <w:rFonts w:eastAsia="Calibri"/>
                <w:b/>
                <w:lang w:val="en-GB"/>
              </w:rPr>
            </w:pPr>
            <w:r>
              <w:rPr>
                <w:rFonts w:eastAsia="Times New Roman"/>
                <w:b/>
                <w:lang w:val="en-GB"/>
              </w:rPr>
              <w:t>D01.01, D01.03, D02.02</w:t>
            </w:r>
          </w:p>
        </w:tc>
      </w:tr>
    </w:tbl>
    <w:p w14:paraId="50B816D6" w14:textId="51CDFF53" w:rsidR="00645F42" w:rsidRDefault="00645F42" w:rsidP="00645F42">
      <w:pPr>
        <w:spacing w:line="240" w:lineRule="exact"/>
        <w:jc w:val="both"/>
      </w:pPr>
      <w:r>
        <w:rPr>
          <w:noProof/>
          <w:lang w:eastAsia="de-DE"/>
        </w:rPr>
        <w:drawing>
          <wp:anchor distT="0" distB="0" distL="114300" distR="114300" simplePos="0" relativeHeight="252683264" behindDoc="0" locked="0" layoutInCell="1" allowOverlap="1" wp14:anchorId="2C84A0E8" wp14:editId="7DB33B6A">
            <wp:simplePos x="0" y="0"/>
            <wp:positionH relativeFrom="column">
              <wp:posOffset>-1321578</wp:posOffset>
            </wp:positionH>
            <wp:positionV relativeFrom="paragraph">
              <wp:posOffset>1444164</wp:posOffset>
            </wp:positionV>
            <wp:extent cx="8810167" cy="6097782"/>
            <wp:effectExtent l="381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824181" cy="610748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pPr w:leftFromText="141" w:rightFromText="141" w:vertAnchor="text" w:tblpY="22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73DC" w:rsidRPr="00453EC1" w14:paraId="5E411C82" w14:textId="77777777" w:rsidTr="001F73DC">
        <w:trPr>
          <w:trHeight w:val="523"/>
        </w:trPr>
        <w:tc>
          <w:tcPr>
            <w:tcW w:w="7348" w:type="dxa"/>
            <w:tcBorders>
              <w:left w:val="single" w:sz="4" w:space="0" w:color="auto"/>
              <w:bottom w:val="single" w:sz="4" w:space="0" w:color="auto"/>
              <w:right w:val="single" w:sz="4" w:space="0" w:color="auto"/>
            </w:tcBorders>
            <w:shd w:val="clear" w:color="auto" w:fill="D9D9D9"/>
          </w:tcPr>
          <w:p w14:paraId="39E62102" w14:textId="77777777" w:rsidR="001F73DC" w:rsidRPr="00453EC1" w:rsidRDefault="001F73DC" w:rsidP="001F73DC">
            <w:pPr>
              <w:jc w:val="both"/>
              <w:rPr>
                <w:sz w:val="12"/>
              </w:rPr>
            </w:pPr>
            <w:r w:rsidRPr="00453EC1">
              <w:rPr>
                <w:sz w:val="12"/>
              </w:rPr>
              <w:lastRenderedPageBreak/>
              <w:t>Materialien/Kompetenz</w:t>
            </w:r>
          </w:p>
          <w:p w14:paraId="4C8D1E2C" w14:textId="77777777" w:rsidR="001F73DC" w:rsidRPr="00453EC1" w:rsidRDefault="001F73DC" w:rsidP="001F73DC">
            <w:pPr>
              <w:rPr>
                <w:b/>
              </w:rPr>
            </w:pPr>
            <w:r w:rsidRPr="00C873E3">
              <w:rPr>
                <w:b/>
                <w:sz w:val="18"/>
                <w:szCs w:val="18"/>
              </w:rPr>
              <w:t>Ich kann gelingende und misslingende Kommunikation unterscheiden.</w:t>
            </w:r>
          </w:p>
        </w:tc>
        <w:tc>
          <w:tcPr>
            <w:tcW w:w="188" w:type="dxa"/>
            <w:vMerge w:val="restart"/>
            <w:tcBorders>
              <w:top w:val="nil"/>
              <w:left w:val="single" w:sz="4" w:space="0" w:color="auto"/>
              <w:bottom w:val="nil"/>
              <w:right w:val="single" w:sz="4" w:space="0" w:color="auto"/>
            </w:tcBorders>
            <w:shd w:val="clear" w:color="auto" w:fill="FFFFFF"/>
          </w:tcPr>
          <w:p w14:paraId="5CCB4CA8" w14:textId="77777777" w:rsidR="001F73DC" w:rsidRPr="00453EC1" w:rsidRDefault="001F73DC" w:rsidP="001F73DC">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E48BE97" w14:textId="77777777" w:rsidR="001F73DC" w:rsidRPr="00453EC1" w:rsidRDefault="001F73DC" w:rsidP="001F73DC">
            <w:pPr>
              <w:jc w:val="center"/>
              <w:rPr>
                <w:rFonts w:eastAsia="Times New Roman"/>
                <w:b/>
                <w:lang w:val="en-GB"/>
              </w:rPr>
            </w:pPr>
            <w:r>
              <w:rPr>
                <w:rFonts w:eastAsia="Times New Roman"/>
                <w:b/>
                <w:lang w:val="en-GB"/>
              </w:rPr>
              <w:t>Deutsch</w:t>
            </w:r>
          </w:p>
          <w:p w14:paraId="47C4A6D5" w14:textId="77777777" w:rsidR="001F73DC" w:rsidRPr="00453EC1" w:rsidRDefault="001F73DC" w:rsidP="001F73DC">
            <w:pPr>
              <w:jc w:val="center"/>
              <w:rPr>
                <w:rFonts w:eastAsia="Calibri"/>
                <w:b/>
                <w:lang w:val="en-GB"/>
              </w:rPr>
            </w:pPr>
            <w:r>
              <w:rPr>
                <w:rFonts w:eastAsia="Times New Roman"/>
                <w:b/>
                <w:lang w:val="en-GB"/>
              </w:rPr>
              <w:t>D01.01.01</w:t>
            </w:r>
          </w:p>
        </w:tc>
      </w:tr>
      <w:tr w:rsidR="001F73DC" w:rsidRPr="00453EC1" w14:paraId="06931BA0" w14:textId="77777777" w:rsidTr="001F73DC">
        <w:trPr>
          <w:trHeight w:val="873"/>
        </w:trPr>
        <w:tc>
          <w:tcPr>
            <w:tcW w:w="7348" w:type="dxa"/>
            <w:tcBorders>
              <w:left w:val="single" w:sz="4" w:space="0" w:color="auto"/>
              <w:right w:val="single" w:sz="4" w:space="0" w:color="auto"/>
            </w:tcBorders>
          </w:tcPr>
          <w:p w14:paraId="02EF8CFC" w14:textId="77777777" w:rsidR="001F73DC" w:rsidRPr="00453EC1" w:rsidRDefault="001F73DC" w:rsidP="001F73DC">
            <w:pPr>
              <w:spacing w:before="40" w:after="60" w:line="160" w:lineRule="exact"/>
              <w:rPr>
                <w:sz w:val="12"/>
              </w:rPr>
            </w:pPr>
            <w:r w:rsidRPr="00453EC1">
              <w:rPr>
                <w:sz w:val="12"/>
              </w:rPr>
              <w:t>Teilkompetenz:</w:t>
            </w:r>
          </w:p>
          <w:p w14:paraId="3B004649" w14:textId="628653D6" w:rsidR="001F73DC" w:rsidRPr="000E4DBA" w:rsidRDefault="001F73DC" w:rsidP="001F73DC">
            <w:pPr>
              <w:pStyle w:val="Kopf8ptafz"/>
              <w:rPr>
                <w:lang w:eastAsia="de-DE"/>
              </w:rPr>
            </w:pPr>
            <w:r w:rsidRPr="000E4DBA">
              <w:rPr>
                <w:lang w:eastAsia="de-DE"/>
              </w:rPr>
              <w:t>Ich kann Kommunikationssituationen unterscheiden (z.</w:t>
            </w:r>
            <w:r w:rsidR="0040050B">
              <w:rPr>
                <w:lang w:eastAsia="de-DE"/>
              </w:rPr>
              <w:t xml:space="preserve"> </w:t>
            </w:r>
            <w:r w:rsidRPr="000E4DBA">
              <w:rPr>
                <w:lang w:eastAsia="de-DE"/>
              </w:rPr>
              <w:t>B. formell und informell).</w:t>
            </w:r>
          </w:p>
          <w:p w14:paraId="149534D8" w14:textId="564B1953" w:rsidR="001F73DC" w:rsidRPr="000E4DBA" w:rsidRDefault="001F73DC" w:rsidP="001F73DC">
            <w:pPr>
              <w:pStyle w:val="Kopf8ptafz"/>
              <w:rPr>
                <w:lang w:eastAsia="de-DE"/>
              </w:rPr>
            </w:pPr>
            <w:r w:rsidRPr="000E4DBA">
              <w:rPr>
                <w:lang w:eastAsia="de-DE"/>
              </w:rPr>
              <w:t>Ich kann verschiedene Sprechweisen unterscheiden (z.</w:t>
            </w:r>
            <w:r w:rsidR="0040050B">
              <w:rPr>
                <w:lang w:eastAsia="de-DE"/>
              </w:rPr>
              <w:t xml:space="preserve"> </w:t>
            </w:r>
            <w:r w:rsidRPr="000E4DBA">
              <w:rPr>
                <w:lang w:eastAsia="de-DE"/>
              </w:rPr>
              <w:t>B. ironische Sprache).</w:t>
            </w:r>
          </w:p>
          <w:p w14:paraId="3B18F02D" w14:textId="77777777" w:rsidR="001F73DC" w:rsidRPr="000E4DBA" w:rsidRDefault="001F73DC" w:rsidP="001F73DC">
            <w:pPr>
              <w:pStyle w:val="Kopf8ptafz"/>
              <w:rPr>
                <w:lang w:eastAsia="de-DE"/>
              </w:rPr>
            </w:pPr>
            <w:r w:rsidRPr="000E4DBA">
              <w:rPr>
                <w:lang w:eastAsia="de-DE"/>
              </w:rPr>
              <w:t>Ich kann in Kommunikationssituationen Macht- und Dominanzverhältnisse identifizieren.</w:t>
            </w:r>
          </w:p>
          <w:p w14:paraId="46C2C08B" w14:textId="77777777" w:rsidR="001F73DC" w:rsidRPr="003416B4" w:rsidRDefault="001F73DC" w:rsidP="001F73DC">
            <w:pPr>
              <w:pStyle w:val="Kopf8ptafz"/>
              <w:rPr>
                <w:i/>
                <w:lang w:eastAsia="de-DE"/>
              </w:rPr>
            </w:pPr>
            <w:r w:rsidRPr="000E4DBA">
              <w:rPr>
                <w:lang w:eastAsia="de-DE"/>
              </w:rPr>
              <w:t>Ich kann Bedingungen für eine gelingende Kommunikation beschreiben und reflektieren.</w:t>
            </w:r>
          </w:p>
        </w:tc>
        <w:tc>
          <w:tcPr>
            <w:tcW w:w="188" w:type="dxa"/>
            <w:vMerge/>
            <w:tcBorders>
              <w:left w:val="single" w:sz="4" w:space="0" w:color="auto"/>
              <w:bottom w:val="nil"/>
              <w:right w:val="nil"/>
            </w:tcBorders>
            <w:vAlign w:val="center"/>
          </w:tcPr>
          <w:p w14:paraId="3861784D" w14:textId="77777777" w:rsidR="001F73DC" w:rsidRPr="00453EC1" w:rsidRDefault="001F73DC" w:rsidP="001F73DC">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F73DC" w:rsidRPr="00453EC1" w14:paraId="5388AFDB" w14:textId="77777777" w:rsidTr="00C414F9">
              <w:trPr>
                <w:trHeight w:val="284"/>
              </w:trPr>
              <w:tc>
                <w:tcPr>
                  <w:tcW w:w="2090" w:type="dxa"/>
                  <w:shd w:val="clear" w:color="auto" w:fill="auto"/>
                </w:tcPr>
                <w:p w14:paraId="0E50F9B8" w14:textId="77777777" w:rsidR="001F73DC" w:rsidRPr="00453EC1" w:rsidRDefault="001F73DC" w:rsidP="00A93B1F">
                  <w:pPr>
                    <w:framePr w:hSpace="141" w:wrap="around" w:vAnchor="text" w:hAnchor="text" w:y="228"/>
                    <w:jc w:val="center"/>
                    <w:rPr>
                      <w:lang w:val="en-GB"/>
                    </w:rPr>
                  </w:pPr>
                  <w:r w:rsidRPr="00453EC1">
                    <w:rPr>
                      <w:lang w:val="en-GB"/>
                    </w:rPr>
                    <w:t>LernPROJEKT</w:t>
                  </w:r>
                </w:p>
              </w:tc>
            </w:tr>
            <w:tr w:rsidR="001F73DC" w:rsidRPr="00453EC1" w14:paraId="5293E0FC" w14:textId="77777777" w:rsidTr="00C414F9">
              <w:trPr>
                <w:trHeight w:val="284"/>
              </w:trPr>
              <w:tc>
                <w:tcPr>
                  <w:tcW w:w="2090" w:type="dxa"/>
                  <w:shd w:val="clear" w:color="auto" w:fill="D9D9D9" w:themeFill="background1" w:themeFillShade="D9"/>
                </w:tcPr>
                <w:p w14:paraId="3DCF3E40" w14:textId="77777777" w:rsidR="001F73DC" w:rsidRPr="00453EC1" w:rsidRDefault="001F73DC" w:rsidP="00A93B1F">
                  <w:pPr>
                    <w:framePr w:hSpace="141" w:wrap="around" w:vAnchor="text" w:hAnchor="text" w:y="228"/>
                    <w:jc w:val="center"/>
                    <w:rPr>
                      <w:b/>
                      <w:lang w:val="en-GB"/>
                    </w:rPr>
                  </w:pPr>
                  <w:r w:rsidRPr="00453EC1">
                    <w:rPr>
                      <w:b/>
                      <w:lang w:val="en-GB"/>
                    </w:rPr>
                    <w:t>LernTHEMA</w:t>
                  </w:r>
                </w:p>
              </w:tc>
            </w:tr>
            <w:tr w:rsidR="001F73DC" w:rsidRPr="00453EC1" w14:paraId="23728330" w14:textId="77777777" w:rsidTr="00C414F9">
              <w:trPr>
                <w:trHeight w:val="284"/>
              </w:trPr>
              <w:tc>
                <w:tcPr>
                  <w:tcW w:w="2090" w:type="dxa"/>
                  <w:shd w:val="clear" w:color="auto" w:fill="auto"/>
                </w:tcPr>
                <w:p w14:paraId="0E2B052F" w14:textId="77777777" w:rsidR="001F73DC" w:rsidRPr="00453EC1" w:rsidRDefault="001F73DC" w:rsidP="00A93B1F">
                  <w:pPr>
                    <w:framePr w:hSpace="141" w:wrap="around" w:vAnchor="text" w:hAnchor="text" w:y="228"/>
                    <w:jc w:val="center"/>
                    <w:rPr>
                      <w:rFonts w:eastAsia="Times New Roman"/>
                      <w:lang w:val="en-GB"/>
                    </w:rPr>
                  </w:pPr>
                  <w:r w:rsidRPr="00453EC1">
                    <w:rPr>
                      <w:rFonts w:eastAsia="Times New Roman"/>
                      <w:lang w:val="en-GB"/>
                    </w:rPr>
                    <w:t>LernSCHRITT</w:t>
                  </w:r>
                </w:p>
              </w:tc>
            </w:tr>
          </w:tbl>
          <w:p w14:paraId="7B1F9B3B" w14:textId="77777777" w:rsidR="001F73DC" w:rsidRPr="00453EC1" w:rsidRDefault="001F73DC" w:rsidP="001F73DC">
            <w:pPr>
              <w:jc w:val="center"/>
              <w:rPr>
                <w:rFonts w:eastAsia="Times New Roman"/>
                <w:b/>
                <w:lang w:val="en-GB"/>
              </w:rPr>
            </w:pPr>
          </w:p>
        </w:tc>
      </w:tr>
    </w:tbl>
    <w:p w14:paraId="7B53B91F" w14:textId="5CD28092" w:rsidR="002F5BE9" w:rsidRDefault="002F5BE9">
      <w:pPr>
        <w:ind w:left="-1440" w:right="14160"/>
      </w:pPr>
    </w:p>
    <w:p w14:paraId="304B90D1" w14:textId="189F7E25" w:rsidR="00044BAA" w:rsidRDefault="00044BAA"/>
    <w:p w14:paraId="7B5DC7AD" w14:textId="14FB90CD" w:rsidR="00506FAB" w:rsidRDefault="00DA7F19" w:rsidP="00BB7C2D">
      <w:pPr>
        <w:jc w:val="both"/>
        <w:rPr>
          <w:sz w:val="24"/>
        </w:rPr>
      </w:pPr>
      <w:r>
        <w:rPr>
          <w:noProof/>
          <w:lang w:eastAsia="de-DE"/>
        </w:rPr>
        <w:drawing>
          <wp:inline distT="0" distB="0" distL="0" distR="0" wp14:anchorId="11EEBCB3" wp14:editId="5FFB4113">
            <wp:extent cx="4679950" cy="3403600"/>
            <wp:effectExtent l="0" t="0" r="6350" b="635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0" cy="3403600"/>
                    </a:xfrm>
                    <a:prstGeom prst="rect">
                      <a:avLst/>
                    </a:prstGeom>
                    <a:noFill/>
                    <a:ln>
                      <a:noFill/>
                    </a:ln>
                  </pic:spPr>
                </pic:pic>
              </a:graphicData>
            </a:graphic>
          </wp:inline>
        </w:drawing>
      </w:r>
    </w:p>
    <w:p w14:paraId="4A3A60B5" w14:textId="52A2D2DB" w:rsidR="009A0454" w:rsidRDefault="009A0454">
      <w:pPr>
        <w:spacing w:line="240" w:lineRule="exact"/>
        <w:rPr>
          <w:sz w:val="24"/>
        </w:rPr>
      </w:pPr>
    </w:p>
    <w:p w14:paraId="4415EDC3" w14:textId="507E5B5F" w:rsidR="009A0454" w:rsidRDefault="00F1751B">
      <w:pPr>
        <w:spacing w:line="240" w:lineRule="exact"/>
        <w:rPr>
          <w:sz w:val="24"/>
        </w:rPr>
      </w:pPr>
      <w:r w:rsidRPr="00F934C7">
        <w:rPr>
          <w:rFonts w:asciiTheme="minorHAnsi" w:hAnsiTheme="minorHAnsi" w:cstheme="minorHAnsi"/>
          <w:noProof/>
          <w:sz w:val="24"/>
          <w:lang w:eastAsia="de-DE"/>
        </w:rPr>
        <w:drawing>
          <wp:anchor distT="0" distB="0" distL="114300" distR="114300" simplePos="0" relativeHeight="252753920" behindDoc="0" locked="0" layoutInCell="1" allowOverlap="1" wp14:anchorId="7E34B873" wp14:editId="0C06941A">
            <wp:simplePos x="0" y="0"/>
            <wp:positionH relativeFrom="column">
              <wp:posOffset>5083810</wp:posOffset>
            </wp:positionH>
            <wp:positionV relativeFrom="paragraph">
              <wp:posOffset>211455</wp:posOffset>
            </wp:positionV>
            <wp:extent cx="658495" cy="323850"/>
            <wp:effectExtent l="0" t="0" r="8255" b="0"/>
            <wp:wrapSquare wrapText="bothSides"/>
            <wp:docPr id="3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0DF" w:rsidRPr="00AA18D1">
        <w:rPr>
          <w:noProof/>
          <w:lang w:eastAsia="de-DE"/>
        </w:rPr>
        <w:drawing>
          <wp:anchor distT="0" distB="0" distL="114300" distR="114300" simplePos="0" relativeHeight="252752896" behindDoc="0" locked="0" layoutInCell="1" allowOverlap="1" wp14:anchorId="03A4455B" wp14:editId="1293C8CD">
            <wp:simplePos x="0" y="0"/>
            <wp:positionH relativeFrom="column">
              <wp:posOffset>5793105</wp:posOffset>
            </wp:positionH>
            <wp:positionV relativeFrom="paragraph">
              <wp:posOffset>220980</wp:posOffset>
            </wp:positionV>
            <wp:extent cx="314325" cy="314325"/>
            <wp:effectExtent l="0" t="0" r="9525" b="952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C62BF" w14:textId="39CAF6BC" w:rsidR="009A0454" w:rsidRDefault="009A0454">
      <w:pPr>
        <w:spacing w:line="240" w:lineRule="exact"/>
        <w:rPr>
          <w:sz w:val="24"/>
        </w:rPr>
      </w:pPr>
    </w:p>
    <w:p w14:paraId="6439D15D" w14:textId="76FA1960" w:rsidR="00D93B84" w:rsidRPr="00270C33" w:rsidRDefault="00C71AE4" w:rsidP="0038121D">
      <w:pPr>
        <w:spacing w:line="240" w:lineRule="exact"/>
        <w:jc w:val="both"/>
        <w:rPr>
          <w:rFonts w:cstheme="minorHAnsi"/>
          <w:sz w:val="22"/>
        </w:rPr>
      </w:pPr>
      <w:r w:rsidRPr="00270C33">
        <w:rPr>
          <w:rFonts w:cstheme="minorHAnsi"/>
          <w:sz w:val="22"/>
        </w:rPr>
        <w:t>Kenn</w:t>
      </w:r>
      <w:r w:rsidR="00791579" w:rsidRPr="00270C33">
        <w:rPr>
          <w:rFonts w:cstheme="minorHAnsi"/>
          <w:sz w:val="22"/>
        </w:rPr>
        <w:t>en Sie</w:t>
      </w:r>
      <w:r w:rsidRPr="00270C33">
        <w:rPr>
          <w:rFonts w:cstheme="minorHAnsi"/>
          <w:sz w:val="22"/>
        </w:rPr>
        <w:t xml:space="preserve"> solche Situationen? Man kann tatsächlich lernen</w:t>
      </w:r>
      <w:r w:rsidR="00F37FA0" w:rsidRPr="00270C33">
        <w:rPr>
          <w:rFonts w:cstheme="minorHAnsi"/>
          <w:sz w:val="22"/>
        </w:rPr>
        <w:t>,</w:t>
      </w:r>
      <w:r w:rsidRPr="00270C33">
        <w:rPr>
          <w:rFonts w:cstheme="minorHAnsi"/>
          <w:sz w:val="22"/>
        </w:rPr>
        <w:t xml:space="preserve"> ein </w:t>
      </w:r>
      <w:r w:rsidR="009A0454" w:rsidRPr="00270C33">
        <w:rPr>
          <w:rFonts w:cstheme="minorHAnsi"/>
          <w:sz w:val="22"/>
        </w:rPr>
        <w:t xml:space="preserve">erfolgreiches (Bewerbungs-)Gespräch </w:t>
      </w:r>
      <w:r w:rsidRPr="00270C33">
        <w:rPr>
          <w:rFonts w:cstheme="minorHAnsi"/>
          <w:sz w:val="22"/>
        </w:rPr>
        <w:t>zu führen!</w:t>
      </w:r>
      <w:r w:rsidR="00FA10DF" w:rsidRPr="00270C33">
        <w:rPr>
          <w:noProof/>
        </w:rPr>
        <w:t xml:space="preserve"> </w:t>
      </w:r>
    </w:p>
    <w:p w14:paraId="1B9FE3C7" w14:textId="154D1A77" w:rsidR="00B05259" w:rsidRPr="00270C33" w:rsidRDefault="00B05259" w:rsidP="0038121D">
      <w:pPr>
        <w:spacing w:line="240" w:lineRule="exact"/>
        <w:jc w:val="both"/>
        <w:rPr>
          <w:rFonts w:cstheme="minorHAnsi"/>
          <w:sz w:val="22"/>
        </w:rPr>
      </w:pPr>
    </w:p>
    <w:p w14:paraId="46E93605" w14:textId="6C212E26" w:rsidR="00B05259" w:rsidRPr="00270C33" w:rsidRDefault="00B05259" w:rsidP="0038121D">
      <w:pPr>
        <w:spacing w:line="240" w:lineRule="exact"/>
        <w:jc w:val="both"/>
        <w:rPr>
          <w:rFonts w:cstheme="minorHAnsi"/>
          <w:sz w:val="22"/>
        </w:rPr>
      </w:pPr>
      <w:r w:rsidRPr="00270C33">
        <w:rPr>
          <w:rFonts w:cstheme="minorHAnsi"/>
          <w:sz w:val="22"/>
        </w:rPr>
        <w:t xml:space="preserve">Tauschen Sie sich mit Ihrem Lernpartner/Ihrer Lernpartnerin </w:t>
      </w:r>
      <w:r w:rsidR="002843DF" w:rsidRPr="00270C33">
        <w:rPr>
          <w:rFonts w:cstheme="minorHAnsi"/>
          <w:sz w:val="22"/>
        </w:rPr>
        <w:t>über Ihre Erfahrungen</w:t>
      </w:r>
      <w:r w:rsidRPr="00270C33">
        <w:rPr>
          <w:rFonts w:cstheme="minorHAnsi"/>
          <w:sz w:val="22"/>
        </w:rPr>
        <w:t xml:space="preserve"> in (Bewerbungs-)Gesprächen aus</w:t>
      </w:r>
      <w:r w:rsidR="00662DDB" w:rsidRPr="00270C33">
        <w:rPr>
          <w:rFonts w:cstheme="minorHAnsi"/>
          <w:sz w:val="22"/>
        </w:rPr>
        <w:t xml:space="preserve">: </w:t>
      </w:r>
      <w:r w:rsidR="00B857C2" w:rsidRPr="00270C33">
        <w:rPr>
          <w:rFonts w:cstheme="minorHAnsi"/>
          <w:sz w:val="22"/>
        </w:rPr>
        <w:t xml:space="preserve">Unter welchen Bedingungen gelingen Ihnen Gesprächen besonders gut und welche Bedingungen erschweren sie? </w:t>
      </w:r>
    </w:p>
    <w:p w14:paraId="19209303" w14:textId="6BE8EEB7" w:rsidR="00B857C2" w:rsidRPr="00270C33" w:rsidRDefault="00F1751B" w:rsidP="0038121D">
      <w:pPr>
        <w:spacing w:line="240" w:lineRule="exact"/>
        <w:jc w:val="both"/>
        <w:rPr>
          <w:rFonts w:cstheme="minorHAnsi"/>
          <w:sz w:val="22"/>
        </w:rPr>
      </w:pPr>
      <w:r w:rsidRPr="00270C33">
        <w:rPr>
          <w:rFonts w:cstheme="minorHAnsi"/>
          <w:noProof/>
          <w:lang w:eastAsia="de-DE"/>
        </w:rPr>
        <w:drawing>
          <wp:anchor distT="0" distB="0" distL="114300" distR="114300" simplePos="0" relativeHeight="252754944" behindDoc="0" locked="0" layoutInCell="1" allowOverlap="1" wp14:anchorId="3546AB71" wp14:editId="3DF8CA51">
            <wp:simplePos x="0" y="0"/>
            <wp:positionH relativeFrom="column">
              <wp:posOffset>5086350</wp:posOffset>
            </wp:positionH>
            <wp:positionV relativeFrom="paragraph">
              <wp:posOffset>76200</wp:posOffset>
            </wp:positionV>
            <wp:extent cx="302701" cy="324000"/>
            <wp:effectExtent l="0" t="0" r="2540" b="0"/>
            <wp:wrapSquare wrapText="bothSides"/>
            <wp:docPr id="4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C33">
        <w:rPr>
          <w:rFonts w:cstheme="minorHAnsi"/>
          <w:b/>
          <w:bCs/>
          <w:noProof/>
          <w:color w:val="FF0000"/>
          <w:sz w:val="22"/>
          <w:lang w:eastAsia="de-DE"/>
        </w:rPr>
        <w:drawing>
          <wp:anchor distT="0" distB="0" distL="114300" distR="114300" simplePos="0" relativeHeight="252749824" behindDoc="0" locked="0" layoutInCell="1" allowOverlap="1" wp14:anchorId="0771D581" wp14:editId="3B719730">
            <wp:simplePos x="0" y="0"/>
            <wp:positionH relativeFrom="rightMargin">
              <wp:posOffset>746760</wp:posOffset>
            </wp:positionH>
            <wp:positionV relativeFrom="paragraph">
              <wp:posOffset>91440</wp:posOffset>
            </wp:positionV>
            <wp:extent cx="314325" cy="314325"/>
            <wp:effectExtent l="0" t="0" r="9525"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0DF" w:rsidRPr="00270C33">
        <w:rPr>
          <w:rFonts w:cstheme="minorHAnsi"/>
          <w:b/>
          <w:bCs/>
          <w:noProof/>
          <w:color w:val="FF0000"/>
          <w:sz w:val="22"/>
          <w:lang w:eastAsia="de-DE"/>
        </w:rPr>
        <w:drawing>
          <wp:anchor distT="0" distB="0" distL="114300" distR="114300" simplePos="0" relativeHeight="252748800" behindDoc="0" locked="0" layoutInCell="1" allowOverlap="1" wp14:anchorId="4E17DC5E" wp14:editId="5DAF8E8E">
            <wp:simplePos x="0" y="0"/>
            <wp:positionH relativeFrom="column">
              <wp:posOffset>5781040</wp:posOffset>
            </wp:positionH>
            <wp:positionV relativeFrom="paragraph">
              <wp:posOffset>79375</wp:posOffset>
            </wp:positionV>
            <wp:extent cx="320040" cy="320040"/>
            <wp:effectExtent l="0" t="0" r="3810" b="3810"/>
            <wp:wrapNone/>
            <wp:docPr id="7" name="Grafik 7" descr="C:\Users\Sarhan\Desktop\TabletN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han\Desktop\TabletNutz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B6D22" w14:textId="0872F2E4" w:rsidR="00D93B84" w:rsidRPr="00270C33" w:rsidRDefault="00B05259" w:rsidP="0038121D">
      <w:pPr>
        <w:spacing w:line="240" w:lineRule="exact"/>
        <w:jc w:val="both"/>
        <w:rPr>
          <w:rFonts w:cstheme="minorHAnsi"/>
          <w:sz w:val="22"/>
        </w:rPr>
      </w:pPr>
      <w:r w:rsidRPr="00270C33">
        <w:rPr>
          <w:rFonts w:cstheme="minorHAnsi"/>
          <w:sz w:val="22"/>
        </w:rPr>
        <w:t xml:space="preserve">Visualisieren Sie </w:t>
      </w:r>
      <w:r w:rsidR="00B857C2" w:rsidRPr="00270C33">
        <w:rPr>
          <w:rFonts w:cstheme="minorHAnsi"/>
          <w:sz w:val="22"/>
        </w:rPr>
        <w:t xml:space="preserve">die </w:t>
      </w:r>
      <w:r w:rsidRPr="00270C33">
        <w:rPr>
          <w:rFonts w:cstheme="minorHAnsi"/>
          <w:sz w:val="22"/>
        </w:rPr>
        <w:t>Faktoren, die Gespräche positiv und negativ beeinflussen</w:t>
      </w:r>
      <w:r w:rsidR="002843DF" w:rsidRPr="00270C33">
        <w:rPr>
          <w:rFonts w:cstheme="minorHAnsi"/>
          <w:sz w:val="22"/>
        </w:rPr>
        <w:t>.</w:t>
      </w:r>
    </w:p>
    <w:p w14:paraId="353C0CF2" w14:textId="3B98B1C7" w:rsidR="00D93B84" w:rsidRDefault="00D93B84">
      <w:pPr>
        <w:spacing w:line="240" w:lineRule="exact"/>
        <w:rPr>
          <w:rFonts w:asciiTheme="minorHAnsi" w:hAnsiTheme="minorHAnsi" w:cstheme="minorHAnsi"/>
          <w:sz w:val="22"/>
        </w:rPr>
      </w:pPr>
    </w:p>
    <w:p w14:paraId="44ACE9A8" w14:textId="3CAF6AA5" w:rsidR="00506FAB" w:rsidRPr="00533E3E" w:rsidRDefault="00506FAB">
      <w:pPr>
        <w:spacing w:line="240" w:lineRule="exact"/>
        <w:rPr>
          <w:rFonts w:asciiTheme="minorHAnsi" w:hAnsiTheme="minorHAnsi" w:cstheme="minorHAnsi"/>
          <w:sz w:val="22"/>
        </w:rPr>
      </w:pPr>
      <w:r w:rsidRPr="00533E3E">
        <w:rPr>
          <w:rFonts w:asciiTheme="minorHAnsi" w:hAnsiTheme="minorHAnsi" w:cstheme="minorHAnsi"/>
          <w:sz w:val="22"/>
        </w:rPr>
        <w:br w:type="page"/>
      </w:r>
    </w:p>
    <w:p w14:paraId="388CB3F7" w14:textId="77777777" w:rsidR="00DA1A96" w:rsidRPr="00270C33" w:rsidRDefault="00DA1A96" w:rsidP="00CD717C">
      <w:pPr>
        <w:jc w:val="both"/>
        <w:rPr>
          <w:rFonts w:cstheme="minorHAnsi"/>
          <w:sz w:val="22"/>
        </w:rPr>
      </w:pPr>
      <w:r w:rsidRPr="00270C33">
        <w:rPr>
          <w:rFonts w:cstheme="minorHAnsi"/>
          <w:sz w:val="22"/>
        </w:rPr>
        <w:lastRenderedPageBreak/>
        <w:t xml:space="preserve">Lesen Sie die Aufgaben </w:t>
      </w:r>
      <w:r w:rsidR="00FF0E90" w:rsidRPr="00270C33">
        <w:rPr>
          <w:rFonts w:cstheme="minorHAnsi"/>
          <w:sz w:val="22"/>
        </w:rPr>
        <w:t xml:space="preserve">durch </w:t>
      </w:r>
      <w:r w:rsidRPr="00270C33">
        <w:rPr>
          <w:rFonts w:cstheme="minorHAnsi"/>
          <w:sz w:val="22"/>
        </w:rPr>
        <w:t xml:space="preserve">und </w:t>
      </w:r>
      <w:r w:rsidR="00FF0E90" w:rsidRPr="00270C33">
        <w:rPr>
          <w:rFonts w:cstheme="minorHAnsi"/>
          <w:sz w:val="22"/>
        </w:rPr>
        <w:t>erstellen</w:t>
      </w:r>
      <w:r w:rsidRPr="00270C33">
        <w:rPr>
          <w:rFonts w:cstheme="minorHAnsi"/>
          <w:sz w:val="22"/>
        </w:rPr>
        <w:t xml:space="preserve"> Sie sich einen </w:t>
      </w:r>
      <w:r w:rsidRPr="00270C33">
        <w:rPr>
          <w:rFonts w:cstheme="minorHAnsi"/>
          <w:b/>
          <w:sz w:val="22"/>
        </w:rPr>
        <w:t>Zeitplan</w:t>
      </w:r>
      <w:r w:rsidRPr="00270C33">
        <w:rPr>
          <w:rFonts w:cstheme="minorHAnsi"/>
          <w:sz w:val="22"/>
        </w:rPr>
        <w:t>!</w:t>
      </w:r>
      <w:r w:rsidR="00BB7C2D" w:rsidRPr="00270C33">
        <w:rPr>
          <w:rFonts w:cstheme="minorHAnsi"/>
          <w:sz w:val="22"/>
        </w:rPr>
        <w:t xml:space="preserve"> </w:t>
      </w:r>
    </w:p>
    <w:p w14:paraId="08E0CDB8" w14:textId="064B623A" w:rsidR="0059188D" w:rsidRPr="00270C33" w:rsidRDefault="00A51125" w:rsidP="00CD717C">
      <w:pPr>
        <w:jc w:val="both"/>
        <w:rPr>
          <w:rFonts w:cstheme="minorHAnsi"/>
          <w:i/>
          <w:sz w:val="22"/>
        </w:rPr>
      </w:pPr>
      <w:r w:rsidRPr="00270C33">
        <w:rPr>
          <w:rFonts w:cstheme="minorHAnsi"/>
          <w:sz w:val="22"/>
        </w:rPr>
        <w:t>In der Spalte „</w:t>
      </w:r>
      <w:r w:rsidR="0059188D" w:rsidRPr="00270C33">
        <w:rPr>
          <w:rFonts w:cstheme="minorHAnsi"/>
          <w:sz w:val="22"/>
        </w:rPr>
        <w:t>Zeit</w:t>
      </w:r>
      <w:r w:rsidRPr="00270C33">
        <w:rPr>
          <w:rFonts w:cstheme="minorHAnsi"/>
          <w:sz w:val="22"/>
        </w:rPr>
        <w:t>“</w:t>
      </w:r>
      <w:r w:rsidR="0059188D" w:rsidRPr="00270C33">
        <w:rPr>
          <w:rFonts w:cstheme="minorHAnsi"/>
          <w:sz w:val="22"/>
        </w:rPr>
        <w:t xml:space="preserve"> stehen mögliche Zeiten in hellgrau. Überlegen Sie, wie lange Sie brauchen und tragen Sie es ein.</w:t>
      </w:r>
      <w:r w:rsidR="001F66E1" w:rsidRPr="00270C33">
        <w:rPr>
          <w:rFonts w:cstheme="minorHAnsi"/>
          <w:noProof/>
          <w:sz w:val="22"/>
          <w:lang w:eastAsia="de-DE"/>
        </w:rPr>
        <w:t xml:space="preserve"> </w:t>
      </w:r>
    </w:p>
    <w:p w14:paraId="3340CE28" w14:textId="7148C954" w:rsidR="00BB7C2D" w:rsidRPr="00BB7C2D" w:rsidRDefault="0059188D" w:rsidP="00DA1A96">
      <w:pPr>
        <w:pStyle w:val="Textkrper"/>
        <w:rPr>
          <w:i/>
          <w:sz w:val="24"/>
        </w:rPr>
      </w:pPr>
      <w:r w:rsidRPr="001B7142">
        <w:rPr>
          <w:noProof/>
          <w:sz w:val="24"/>
        </w:rPr>
        <w:drawing>
          <wp:anchor distT="0" distB="0" distL="114300" distR="114300" simplePos="0" relativeHeight="251638784" behindDoc="0" locked="0" layoutInCell="1" allowOverlap="1" wp14:anchorId="7F0B0FBD" wp14:editId="44FC6193">
            <wp:simplePos x="0" y="0"/>
            <wp:positionH relativeFrom="margin">
              <wp:posOffset>830580</wp:posOffset>
            </wp:positionH>
            <wp:positionV relativeFrom="paragraph">
              <wp:posOffset>6985</wp:posOffset>
            </wp:positionV>
            <wp:extent cx="914400" cy="914400"/>
            <wp:effectExtent l="0" t="0" r="0" b="0"/>
            <wp:wrapNone/>
            <wp:docPr id="511" name="Grafik 511"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rot="10800000" flipH="1">
                      <a:off x="0" y="0"/>
                      <a:ext cx="914400" cy="914400"/>
                    </a:xfrm>
                    <a:prstGeom prst="rect">
                      <a:avLst/>
                    </a:prstGeom>
                  </pic:spPr>
                </pic:pic>
              </a:graphicData>
            </a:graphic>
          </wp:anchor>
        </w:drawing>
      </w:r>
    </w:p>
    <w:p w14:paraId="5831A4DA" w14:textId="2F365709" w:rsidR="00DA1A96" w:rsidRDefault="00DA1A96" w:rsidP="00DA1A96">
      <w:pPr>
        <w:pStyle w:val="Textkrper"/>
        <w:rPr>
          <w:sz w:val="24"/>
        </w:rPr>
      </w:pPr>
    </w:p>
    <w:p w14:paraId="038E349D" w14:textId="48BE690E" w:rsidR="00DA1A96" w:rsidRDefault="00DA1A96" w:rsidP="00DA1A96">
      <w:pPr>
        <w:pStyle w:val="Textkrper"/>
        <w:rPr>
          <w:sz w:val="24"/>
        </w:rPr>
      </w:pPr>
    </w:p>
    <w:p w14:paraId="0185105B" w14:textId="5399F6B8" w:rsidR="00DA1A96" w:rsidRPr="00DA1A96" w:rsidRDefault="000E1D11" w:rsidP="00DA1A96">
      <w:pPr>
        <w:pStyle w:val="Textkrper"/>
        <w:rPr>
          <w:sz w:val="24"/>
        </w:rPr>
      </w:pPr>
      <w:r w:rsidRPr="005A1198">
        <w:rPr>
          <w:noProof/>
        </w:rPr>
        <w:drawing>
          <wp:anchor distT="0" distB="0" distL="114300" distR="114300" simplePos="0" relativeHeight="252437504" behindDoc="0" locked="0" layoutInCell="1" allowOverlap="1" wp14:anchorId="61D0C7A5" wp14:editId="21381EEB">
            <wp:simplePos x="0" y="0"/>
            <wp:positionH relativeFrom="column">
              <wp:posOffset>5724302</wp:posOffset>
            </wp:positionH>
            <wp:positionV relativeFrom="paragraph">
              <wp:posOffset>5143500</wp:posOffset>
            </wp:positionV>
            <wp:extent cx="320040" cy="320040"/>
            <wp:effectExtent l="0" t="0" r="3810" b="3810"/>
            <wp:wrapSquare wrapText="bothSides"/>
            <wp:docPr id="1878" name="Grafik 1878" descr="C:\Users\Sarhan\Desktop\TabletN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han\Desktop\TabletNutz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536832" behindDoc="0" locked="0" layoutInCell="1" allowOverlap="1" wp14:anchorId="2670C04C" wp14:editId="0106E109">
            <wp:simplePos x="0" y="0"/>
            <wp:positionH relativeFrom="column">
              <wp:posOffset>5356143</wp:posOffset>
            </wp:positionH>
            <wp:positionV relativeFrom="paragraph">
              <wp:posOffset>5151722</wp:posOffset>
            </wp:positionV>
            <wp:extent cx="314325" cy="314325"/>
            <wp:effectExtent l="0" t="0" r="9525" b="9525"/>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AA18D1">
        <w:rPr>
          <w:noProof/>
        </w:rPr>
        <w:drawing>
          <wp:anchor distT="0" distB="0" distL="114300" distR="114300" simplePos="0" relativeHeight="252511232" behindDoc="0" locked="0" layoutInCell="1" allowOverlap="1" wp14:anchorId="58E564B2" wp14:editId="7FF3CA91">
            <wp:simplePos x="0" y="0"/>
            <wp:positionH relativeFrom="column">
              <wp:posOffset>5319362</wp:posOffset>
            </wp:positionH>
            <wp:positionV relativeFrom="paragraph">
              <wp:posOffset>3596640</wp:posOffset>
            </wp:positionV>
            <wp:extent cx="314325" cy="314325"/>
            <wp:effectExtent l="0" t="0" r="9525" b="9525"/>
            <wp:wrapNone/>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014592" behindDoc="0" locked="0" layoutInCell="1" allowOverlap="1" wp14:anchorId="33080486" wp14:editId="46AF14A3">
            <wp:simplePos x="0" y="0"/>
            <wp:positionH relativeFrom="column">
              <wp:posOffset>5313053</wp:posOffset>
            </wp:positionH>
            <wp:positionV relativeFrom="paragraph">
              <wp:posOffset>2564130</wp:posOffset>
            </wp:positionV>
            <wp:extent cx="314325" cy="314325"/>
            <wp:effectExtent l="0" t="0" r="9525" b="9525"/>
            <wp:wrapNone/>
            <wp:docPr id="1881" name="Grafik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AA18D1">
        <w:rPr>
          <w:noProof/>
        </w:rPr>
        <w:drawing>
          <wp:anchor distT="0" distB="0" distL="114300" distR="114300" simplePos="0" relativeHeight="252534784" behindDoc="0" locked="0" layoutInCell="1" allowOverlap="1" wp14:anchorId="7C1B104D" wp14:editId="45B78F40">
            <wp:simplePos x="0" y="0"/>
            <wp:positionH relativeFrom="column">
              <wp:posOffset>5317202</wp:posOffset>
            </wp:positionH>
            <wp:positionV relativeFrom="paragraph">
              <wp:posOffset>3122295</wp:posOffset>
            </wp:positionV>
            <wp:extent cx="314325" cy="314325"/>
            <wp:effectExtent l="0" t="0" r="9525" b="9525"/>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AA18D1">
        <w:rPr>
          <w:noProof/>
        </w:rPr>
        <w:drawing>
          <wp:anchor distT="0" distB="0" distL="114300" distR="114300" simplePos="0" relativeHeight="252175360" behindDoc="0" locked="0" layoutInCell="1" allowOverlap="1" wp14:anchorId="34188F55" wp14:editId="2DFF6284">
            <wp:simplePos x="0" y="0"/>
            <wp:positionH relativeFrom="column">
              <wp:posOffset>5666963</wp:posOffset>
            </wp:positionH>
            <wp:positionV relativeFrom="paragraph">
              <wp:posOffset>1411605</wp:posOffset>
            </wp:positionV>
            <wp:extent cx="314325" cy="314325"/>
            <wp:effectExtent l="0" t="0" r="9525" b="9525"/>
            <wp:wrapNone/>
            <wp:docPr id="1911" name="Grafik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AA18D1">
        <w:rPr>
          <w:noProof/>
        </w:rPr>
        <w:drawing>
          <wp:anchor distT="0" distB="0" distL="114300" distR="114300" simplePos="0" relativeHeight="252532736" behindDoc="0" locked="0" layoutInCell="1" allowOverlap="1" wp14:anchorId="67220513" wp14:editId="39733ABE">
            <wp:simplePos x="0" y="0"/>
            <wp:positionH relativeFrom="column">
              <wp:posOffset>6027420</wp:posOffset>
            </wp:positionH>
            <wp:positionV relativeFrom="paragraph">
              <wp:posOffset>1412240</wp:posOffset>
            </wp:positionV>
            <wp:extent cx="314325" cy="314325"/>
            <wp:effectExtent l="0" t="0" r="9525" b="9525"/>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530688" behindDoc="0" locked="0" layoutInCell="1" allowOverlap="1" wp14:anchorId="4939E9CD" wp14:editId="14A16E3B">
            <wp:simplePos x="0" y="0"/>
            <wp:positionH relativeFrom="column">
              <wp:posOffset>5278582</wp:posOffset>
            </wp:positionH>
            <wp:positionV relativeFrom="paragraph">
              <wp:posOffset>646570</wp:posOffset>
            </wp:positionV>
            <wp:extent cx="314325" cy="3143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CA5" w:rsidRPr="00AA18D1">
        <w:rPr>
          <w:noProof/>
        </w:rPr>
        <w:drawing>
          <wp:anchor distT="0" distB="0" distL="114300" distR="114300" simplePos="0" relativeHeight="252433408" behindDoc="0" locked="0" layoutInCell="1" allowOverlap="1" wp14:anchorId="1F4AAC5C" wp14:editId="100E93CB">
            <wp:simplePos x="0" y="0"/>
            <wp:positionH relativeFrom="column">
              <wp:posOffset>5318760</wp:posOffset>
            </wp:positionH>
            <wp:positionV relativeFrom="paragraph">
              <wp:posOffset>4487527</wp:posOffset>
            </wp:positionV>
            <wp:extent cx="333375" cy="314325"/>
            <wp:effectExtent l="0" t="0" r="9525" b="9525"/>
            <wp:wrapSquare wrapText="bothSides"/>
            <wp:docPr id="1875" name="Grafik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CA5">
        <w:rPr>
          <w:noProof/>
        </w:rPr>
        <w:drawing>
          <wp:anchor distT="0" distB="0" distL="114300" distR="114300" simplePos="0" relativeHeight="252441600" behindDoc="0" locked="0" layoutInCell="1" allowOverlap="1" wp14:anchorId="18F19982" wp14:editId="1A489BBB">
            <wp:simplePos x="0" y="0"/>
            <wp:positionH relativeFrom="column">
              <wp:posOffset>5707380</wp:posOffset>
            </wp:positionH>
            <wp:positionV relativeFrom="paragraph">
              <wp:posOffset>4476926</wp:posOffset>
            </wp:positionV>
            <wp:extent cx="322580" cy="323850"/>
            <wp:effectExtent l="0" t="0" r="1270" b="0"/>
            <wp:wrapNone/>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23" t="39154" r="85648" b="44934"/>
                    <a:stretch/>
                  </pic:blipFill>
                  <pic:spPr bwMode="auto">
                    <a:xfrm>
                      <a:off x="0" y="0"/>
                      <a:ext cx="32258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F4D" w:rsidRPr="00AA18D1">
        <w:rPr>
          <w:noProof/>
        </w:rPr>
        <w:drawing>
          <wp:anchor distT="0" distB="0" distL="114300" distR="114300" simplePos="0" relativeHeight="252428288" behindDoc="0" locked="0" layoutInCell="1" allowOverlap="1" wp14:anchorId="2C69DB57" wp14:editId="6E8B0543">
            <wp:simplePos x="0" y="0"/>
            <wp:positionH relativeFrom="column">
              <wp:posOffset>5307330</wp:posOffset>
            </wp:positionH>
            <wp:positionV relativeFrom="paragraph">
              <wp:posOffset>2065020</wp:posOffset>
            </wp:positionV>
            <wp:extent cx="314325" cy="314325"/>
            <wp:effectExtent l="0" t="0" r="9525" b="9525"/>
            <wp:wrapSquare wrapText="bothSides"/>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F51" w:rsidRPr="00AA18D1">
        <w:rPr>
          <w:noProof/>
        </w:rPr>
        <w:drawing>
          <wp:anchor distT="0" distB="0" distL="114300" distR="114300" simplePos="0" relativeHeight="252424192" behindDoc="0" locked="0" layoutInCell="1" allowOverlap="1" wp14:anchorId="023FD627" wp14:editId="6655BB3F">
            <wp:simplePos x="0" y="0"/>
            <wp:positionH relativeFrom="column">
              <wp:posOffset>5307330</wp:posOffset>
            </wp:positionH>
            <wp:positionV relativeFrom="paragraph">
              <wp:posOffset>1411605</wp:posOffset>
            </wp:positionV>
            <wp:extent cx="314325" cy="314325"/>
            <wp:effectExtent l="0" t="0" r="9525" b="9525"/>
            <wp:wrapSquare wrapText="bothSides"/>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itternetztabelle4Akzent11"/>
        <w:tblW w:w="7371" w:type="dxa"/>
        <w:tblLook w:val="04A0" w:firstRow="1" w:lastRow="0" w:firstColumn="1" w:lastColumn="0" w:noHBand="0" w:noVBand="1"/>
      </w:tblPr>
      <w:tblGrid>
        <w:gridCol w:w="1470"/>
        <w:gridCol w:w="940"/>
        <w:gridCol w:w="4961"/>
      </w:tblGrid>
      <w:tr w:rsidR="00DA1A96" w:rsidRPr="00DE4890" w14:paraId="6421B81E" w14:textId="77777777" w:rsidTr="005276B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68D111B4" w14:textId="40CF3F4C" w:rsidR="00DA1A96" w:rsidRPr="00270C33" w:rsidRDefault="00A31B39" w:rsidP="005276BD">
            <w:pPr>
              <w:pStyle w:val="TabelleKopfmitte"/>
              <w:jc w:val="left"/>
              <w:rPr>
                <w:rFonts w:cstheme="minorHAnsi"/>
                <w:sz w:val="26"/>
              </w:rPr>
            </w:pPr>
            <w:r w:rsidRPr="00270C33">
              <w:rPr>
                <w:rFonts w:cstheme="minorHAnsi"/>
                <w:sz w:val="26"/>
              </w:rPr>
              <w:t>Arbeitsweise</w:t>
            </w:r>
          </w:p>
        </w:tc>
        <w:tc>
          <w:tcPr>
            <w:tcW w:w="940" w:type="dxa"/>
            <w:vAlign w:val="center"/>
          </w:tcPr>
          <w:p w14:paraId="37A10B65" w14:textId="5B96E8FB" w:rsidR="00DA1A96" w:rsidRPr="00270C33" w:rsidRDefault="00DA1A96" w:rsidP="005276BD">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Zeit</w:t>
            </w:r>
          </w:p>
        </w:tc>
        <w:tc>
          <w:tcPr>
            <w:tcW w:w="4961" w:type="dxa"/>
            <w:vAlign w:val="center"/>
          </w:tcPr>
          <w:p w14:paraId="383F014D" w14:textId="37BA0AD0" w:rsidR="00DA1A96" w:rsidRPr="00270C33" w:rsidRDefault="00DA1A96" w:rsidP="005276BD">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Aufgabe</w:t>
            </w:r>
          </w:p>
        </w:tc>
      </w:tr>
      <w:tr w:rsidR="0059188D" w:rsidRPr="00DE4890" w14:paraId="57844E4F" w14:textId="77777777" w:rsidTr="005276B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CA14C3C" w14:textId="77777777" w:rsidR="0059188D" w:rsidRPr="00F934C7" w:rsidRDefault="0059188D" w:rsidP="005276BD">
            <w:pPr>
              <w:pStyle w:val="Textkrpermitte"/>
              <w:rPr>
                <w:rFonts w:asciiTheme="minorHAnsi" w:hAnsiTheme="minorHAnsi" w:cstheme="minorHAnsi"/>
                <w:noProof/>
              </w:rPr>
            </w:pPr>
            <w:r w:rsidRPr="00F934C7">
              <w:rPr>
                <w:rFonts w:asciiTheme="minorHAnsi" w:hAnsiTheme="minorHAnsi" w:cstheme="minorHAnsi"/>
                <w:noProof/>
              </w:rPr>
              <w:drawing>
                <wp:inline distT="0" distB="0" distL="0" distR="0" wp14:anchorId="782BD9AE" wp14:editId="01FD4CE9">
                  <wp:extent cx="302701" cy="324000"/>
                  <wp:effectExtent l="0" t="0" r="2540" b="0"/>
                  <wp:docPr id="131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vAlign w:val="center"/>
          </w:tcPr>
          <w:p w14:paraId="52F684DE" w14:textId="77777777" w:rsidR="0059188D" w:rsidRPr="0059188D" w:rsidRDefault="0080201F" w:rsidP="005276BD">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w:t>
            </w:r>
            <w:r w:rsidR="0059188D" w:rsidRPr="0059188D">
              <w:rPr>
                <w:rFonts w:ascii="Segoe Print" w:hAnsi="Segoe Print"/>
                <w:color w:val="A6A6A6" w:themeColor="background1" w:themeShade="A6"/>
              </w:rPr>
              <w:t xml:space="preserve"> min</w:t>
            </w:r>
          </w:p>
        </w:tc>
        <w:tc>
          <w:tcPr>
            <w:tcW w:w="4961" w:type="dxa"/>
          </w:tcPr>
          <w:p w14:paraId="56542837" w14:textId="1F784EFB" w:rsidR="0059188D" w:rsidRPr="00270C33" w:rsidRDefault="0080201F" w:rsidP="0080201F">
            <w:pPr>
              <w:pStyle w:val="Textkrper"/>
              <w:spacing w:before="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Analysieren Sie den Cartoon mit Hilfe der Aufgabenstellungen 1 und 2.</w:t>
            </w:r>
          </w:p>
          <w:p w14:paraId="7597B193" w14:textId="2AFFCF1E" w:rsidR="0059188D" w:rsidRPr="00270C33" w:rsidRDefault="0059188D" w:rsidP="0080201F">
            <w:pPr>
              <w:pStyle w:val="Textkrper"/>
              <w:spacing w:before="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59188D" w:rsidRPr="00DE4890" w14:paraId="1B1E07D0" w14:textId="77777777" w:rsidTr="005276BD">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26CFFBB" w14:textId="77777777" w:rsidR="0059188D" w:rsidRPr="00F934C7" w:rsidRDefault="00F448A3" w:rsidP="005276BD">
            <w:pPr>
              <w:pStyle w:val="Textkrpermitte"/>
              <w:rPr>
                <w:rFonts w:asciiTheme="minorHAnsi" w:hAnsiTheme="minorHAnsi" w:cstheme="minorHAnsi"/>
              </w:rPr>
            </w:pPr>
            <w:r w:rsidRPr="00F934C7">
              <w:rPr>
                <w:rFonts w:asciiTheme="minorHAnsi" w:hAnsiTheme="minorHAnsi" w:cstheme="minorHAnsi"/>
                <w:noProof/>
                <w:sz w:val="24"/>
              </w:rPr>
              <w:drawing>
                <wp:inline distT="0" distB="0" distL="0" distR="0" wp14:anchorId="6372E90B" wp14:editId="6D7C4522">
                  <wp:extent cx="658495" cy="323850"/>
                  <wp:effectExtent l="0" t="0" r="8255" b="0"/>
                  <wp:docPr id="19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1A9B7151" w14:textId="77777777" w:rsidR="0059188D" w:rsidRPr="0059188D" w:rsidRDefault="00F448A3" w:rsidP="005276BD">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w:t>
            </w:r>
            <w:r w:rsidR="0059188D" w:rsidRPr="0059188D">
              <w:rPr>
                <w:rFonts w:ascii="Segoe Print" w:hAnsi="Segoe Print"/>
                <w:color w:val="A6A6A6" w:themeColor="background1" w:themeShade="A6"/>
              </w:rPr>
              <w:t>min</w:t>
            </w:r>
          </w:p>
        </w:tc>
        <w:tc>
          <w:tcPr>
            <w:tcW w:w="4961" w:type="dxa"/>
          </w:tcPr>
          <w:p w14:paraId="5856F5BC" w14:textId="5479F1EE" w:rsidR="0059188D" w:rsidRPr="00270C33" w:rsidRDefault="000D3CF4" w:rsidP="00952DCB">
            <w:pPr>
              <w:pStyle w:val="Textkrpe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noProof/>
              </w:rPr>
            </w:pPr>
            <w:r w:rsidRPr="00270C33">
              <w:rPr>
                <w:rFonts w:cstheme="minorHAnsi"/>
                <w:noProof/>
              </w:rPr>
              <w:t>Analysieren</w:t>
            </w:r>
            <w:r w:rsidR="00952DCB" w:rsidRPr="00270C33">
              <w:rPr>
                <w:rFonts w:cstheme="minorHAnsi"/>
                <w:noProof/>
              </w:rPr>
              <w:t xml:space="preserve"> Sie</w:t>
            </w:r>
            <w:r w:rsidR="00DB2783" w:rsidRPr="00270C33">
              <w:rPr>
                <w:rFonts w:cstheme="minorHAnsi"/>
                <w:noProof/>
              </w:rPr>
              <w:t xml:space="preserve"> die Wirkung unterschiedlicher Sprechweisen</w:t>
            </w:r>
            <w:r w:rsidR="004F1B09" w:rsidRPr="00270C33">
              <w:rPr>
                <w:rFonts w:cstheme="minorHAnsi"/>
                <w:noProof/>
              </w:rPr>
              <w:t xml:space="preserve"> mit Hilfe der Aufgabenstellung 3</w:t>
            </w:r>
            <w:r w:rsidR="00F762A6" w:rsidRPr="00270C33">
              <w:rPr>
                <w:rFonts w:cstheme="minorHAnsi"/>
                <w:noProof/>
              </w:rPr>
              <w:t>a</w:t>
            </w:r>
            <w:r w:rsidRPr="00270C33">
              <w:rPr>
                <w:rFonts w:cstheme="minorHAnsi"/>
                <w:noProof/>
              </w:rPr>
              <w:t>)</w:t>
            </w:r>
            <w:r w:rsidR="004F1B09" w:rsidRPr="00270C33">
              <w:rPr>
                <w:rFonts w:cstheme="minorHAnsi"/>
                <w:noProof/>
              </w:rPr>
              <w:t>.</w:t>
            </w:r>
          </w:p>
        </w:tc>
      </w:tr>
      <w:tr w:rsidR="00F762A6" w:rsidRPr="00DE4890" w14:paraId="763B255C" w14:textId="77777777" w:rsidTr="005276B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53415531" w14:textId="54D95FEE" w:rsidR="00F762A6" w:rsidRPr="00F934C7" w:rsidRDefault="000D3CF4" w:rsidP="005276BD">
            <w:pPr>
              <w:pStyle w:val="Textkrpermitte"/>
              <w:rPr>
                <w:rFonts w:asciiTheme="minorHAnsi" w:hAnsiTheme="minorHAnsi" w:cstheme="minorHAnsi"/>
                <w:noProof/>
                <w:sz w:val="24"/>
              </w:rPr>
            </w:pPr>
            <w:r w:rsidRPr="00F934C7">
              <w:rPr>
                <w:rFonts w:asciiTheme="minorHAnsi" w:hAnsiTheme="minorHAnsi" w:cstheme="minorHAnsi"/>
                <w:noProof/>
              </w:rPr>
              <w:drawing>
                <wp:inline distT="0" distB="0" distL="0" distR="0" wp14:anchorId="43AE5A4A" wp14:editId="537515ED">
                  <wp:extent cx="457200" cy="457200"/>
                  <wp:effectExtent l="0" t="0" r="0" b="0"/>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40" w:type="dxa"/>
            <w:vAlign w:val="center"/>
          </w:tcPr>
          <w:p w14:paraId="0C6E19B0" w14:textId="244721C7" w:rsidR="00F762A6" w:rsidRDefault="000D3CF4" w:rsidP="005276BD">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76DC2317" w14:textId="22152DFB" w:rsidR="00F762A6" w:rsidRPr="00270C33" w:rsidRDefault="000D3CF4" w:rsidP="00952DCB">
            <w:pPr>
              <w:pStyle w:val="Textkrpe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rPr>
              <w:t>Diskutieren Sie im Plenum über die verschiedenen Wirkungen der Sprechweisen mit Hilfe der Aufgabenstellung 3b).</w:t>
            </w:r>
          </w:p>
        </w:tc>
      </w:tr>
      <w:tr w:rsidR="0059188D" w:rsidRPr="00DE4890" w14:paraId="523EC998" w14:textId="77777777" w:rsidTr="005276BD">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6A1E7A38" w14:textId="722E971E" w:rsidR="0059188D" w:rsidRPr="00F934C7" w:rsidRDefault="00212D0B" w:rsidP="005276BD">
            <w:pPr>
              <w:pStyle w:val="Textkrpermitte"/>
              <w:rPr>
                <w:rFonts w:asciiTheme="minorHAnsi" w:hAnsiTheme="minorHAnsi" w:cstheme="minorHAnsi"/>
                <w:noProof/>
              </w:rPr>
            </w:pPr>
            <w:r w:rsidRPr="00F934C7">
              <w:rPr>
                <w:rFonts w:asciiTheme="minorHAnsi" w:hAnsiTheme="minorHAnsi" w:cstheme="minorHAnsi"/>
                <w:noProof/>
              </w:rPr>
              <w:drawing>
                <wp:inline distT="0" distB="0" distL="0" distR="0" wp14:anchorId="006860D9" wp14:editId="4DD6F725">
                  <wp:extent cx="302701" cy="324000"/>
                  <wp:effectExtent l="0" t="0" r="2540" b="0"/>
                  <wp:docPr id="9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vAlign w:val="center"/>
          </w:tcPr>
          <w:p w14:paraId="2E43B75F" w14:textId="7123F8A2" w:rsidR="0059188D" w:rsidRPr="0059188D" w:rsidRDefault="00212D0B" w:rsidP="005276BD">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w:t>
            </w:r>
            <w:r w:rsidR="0059188D" w:rsidRPr="0059188D">
              <w:rPr>
                <w:rFonts w:ascii="Segoe Print" w:hAnsi="Segoe Print"/>
                <w:color w:val="A6A6A6" w:themeColor="background1" w:themeShade="A6"/>
              </w:rPr>
              <w:t xml:space="preserve"> min</w:t>
            </w:r>
          </w:p>
        </w:tc>
        <w:tc>
          <w:tcPr>
            <w:tcW w:w="4961" w:type="dxa"/>
          </w:tcPr>
          <w:p w14:paraId="76DE891B" w14:textId="6E12E0D9" w:rsidR="0059188D" w:rsidRPr="00270C33" w:rsidRDefault="0029651E" w:rsidP="00952DCB">
            <w:pPr>
              <w:pStyle w:val="Textkrpe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noProof/>
              </w:rPr>
            </w:pPr>
            <w:r w:rsidRPr="00270C33">
              <w:rPr>
                <w:rFonts w:cstheme="minorHAnsi"/>
                <w:noProof/>
              </w:rPr>
              <w:t>Beschreiben Sie eine informelle Situation mit Hilfe der Aufgabenstellung 4a).</w:t>
            </w:r>
          </w:p>
        </w:tc>
      </w:tr>
      <w:tr w:rsidR="00212D0B" w:rsidRPr="00DE4890" w14:paraId="72DE470A" w14:textId="77777777" w:rsidTr="005276B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1137D68" w14:textId="3CB553C9" w:rsidR="00212D0B" w:rsidRPr="00F934C7" w:rsidRDefault="0029651E" w:rsidP="005276BD">
            <w:pPr>
              <w:pStyle w:val="Textkrpermitte"/>
              <w:rPr>
                <w:rFonts w:asciiTheme="minorHAnsi" w:hAnsiTheme="minorHAnsi" w:cstheme="minorHAnsi"/>
                <w:noProof/>
              </w:rPr>
            </w:pPr>
            <w:r w:rsidRPr="00F934C7">
              <w:rPr>
                <w:rFonts w:asciiTheme="minorHAnsi" w:hAnsiTheme="minorHAnsi" w:cstheme="minorHAnsi"/>
                <w:noProof/>
                <w:sz w:val="24"/>
              </w:rPr>
              <w:drawing>
                <wp:inline distT="0" distB="0" distL="0" distR="0" wp14:anchorId="135C112D" wp14:editId="4AD41C4F">
                  <wp:extent cx="658495" cy="323850"/>
                  <wp:effectExtent l="0" t="0" r="8255" b="0"/>
                  <wp:docPr id="187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63BEA3F2" w14:textId="779D5118" w:rsidR="00212D0B" w:rsidRDefault="0029651E" w:rsidP="005276BD">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23A4585A" w14:textId="1B1F9A51" w:rsidR="00212D0B" w:rsidRPr="00270C33" w:rsidRDefault="0029651E" w:rsidP="00952DCB">
            <w:pPr>
              <w:pStyle w:val="Textkrpe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Vergleichen Sie eine informelle und eine formelle Gesprächssituation</w:t>
            </w:r>
            <w:r w:rsidR="00D36CE8" w:rsidRPr="00270C33">
              <w:rPr>
                <w:rFonts w:cstheme="minorHAnsi"/>
                <w:noProof/>
              </w:rPr>
              <w:t xml:space="preserve"> m</w:t>
            </w:r>
            <w:r w:rsidRPr="00270C33">
              <w:rPr>
                <w:rFonts w:cstheme="minorHAnsi"/>
                <w:noProof/>
              </w:rPr>
              <w:t>it Hilfe der Aufgabenstellung 4b).</w:t>
            </w:r>
          </w:p>
        </w:tc>
      </w:tr>
      <w:tr w:rsidR="00D44828" w:rsidRPr="00DE4890" w14:paraId="29AE327B" w14:textId="77777777" w:rsidTr="005276BD">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ED448FB" w14:textId="1AFB5FEB" w:rsidR="0057208E" w:rsidRPr="00F934C7" w:rsidRDefault="0057208E" w:rsidP="0014465D">
            <w:pPr>
              <w:pStyle w:val="Textkrpermitte"/>
              <w:rPr>
                <w:rFonts w:asciiTheme="minorHAnsi" w:hAnsiTheme="minorHAnsi" w:cstheme="minorHAnsi"/>
                <w:b w:val="0"/>
                <w:bCs w:val="0"/>
                <w:noProof/>
                <w:sz w:val="24"/>
              </w:rPr>
            </w:pPr>
            <w:r w:rsidRPr="00F934C7">
              <w:rPr>
                <w:rFonts w:asciiTheme="minorHAnsi" w:hAnsiTheme="minorHAnsi" w:cstheme="minorHAnsi"/>
                <w:noProof/>
              </w:rPr>
              <w:drawing>
                <wp:inline distT="0" distB="0" distL="0" distR="0" wp14:anchorId="1AFE1B21" wp14:editId="464EE2AF">
                  <wp:extent cx="533400" cy="314325"/>
                  <wp:effectExtent l="0" t="0" r="0" b="9525"/>
                  <wp:docPr id="1873" name="Grafik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940" w:type="dxa"/>
            <w:vAlign w:val="center"/>
          </w:tcPr>
          <w:p w14:paraId="4100A8B0" w14:textId="4001AF93" w:rsidR="00D44828" w:rsidRDefault="0057208E" w:rsidP="005276BD">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51544A2B" w14:textId="7E9572D7" w:rsidR="00D44828" w:rsidRPr="00270C33" w:rsidRDefault="0057208E" w:rsidP="00952DCB">
            <w:pPr>
              <w:pStyle w:val="Textkrpe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noProof/>
              </w:rPr>
            </w:pPr>
            <w:r w:rsidRPr="00270C33">
              <w:rPr>
                <w:rFonts w:cstheme="minorHAnsi"/>
                <w:noProof/>
              </w:rPr>
              <w:t>Erstellen Sie</w:t>
            </w:r>
            <w:r w:rsidR="00A538CD" w:rsidRPr="00270C33">
              <w:rPr>
                <w:rFonts w:cstheme="minorHAnsi"/>
                <w:noProof/>
              </w:rPr>
              <w:t xml:space="preserve"> entweder</w:t>
            </w:r>
            <w:r w:rsidRPr="00270C33">
              <w:rPr>
                <w:rFonts w:cstheme="minorHAnsi"/>
                <w:noProof/>
              </w:rPr>
              <w:t xml:space="preserve"> ein Standbild zu einer informellen </w:t>
            </w:r>
            <w:r w:rsidR="00A538CD" w:rsidRPr="00270C33">
              <w:rPr>
                <w:rFonts w:cstheme="minorHAnsi"/>
                <w:noProof/>
              </w:rPr>
              <w:t>oder zu einer</w:t>
            </w:r>
            <w:r w:rsidRPr="00270C33">
              <w:rPr>
                <w:rFonts w:cstheme="minorHAnsi"/>
                <w:noProof/>
              </w:rPr>
              <w:t xml:space="preserve"> formellen Kommunikationssituation mit Hilfe der Aufgabenstellung 5a).</w:t>
            </w:r>
          </w:p>
        </w:tc>
      </w:tr>
      <w:tr w:rsidR="0057208E" w:rsidRPr="00DE4890" w14:paraId="682EAD5A" w14:textId="77777777" w:rsidTr="005276B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1444F2AC" w14:textId="31FDD889" w:rsidR="0057208E" w:rsidRPr="00F934C7" w:rsidRDefault="0057208E" w:rsidP="005276BD">
            <w:pPr>
              <w:pStyle w:val="Textkrpermitte"/>
              <w:rPr>
                <w:rFonts w:asciiTheme="minorHAnsi" w:hAnsiTheme="minorHAnsi" w:cstheme="minorHAnsi"/>
                <w:noProof/>
              </w:rPr>
            </w:pPr>
            <w:r w:rsidRPr="00F934C7">
              <w:rPr>
                <w:rFonts w:asciiTheme="minorHAnsi" w:hAnsiTheme="minorHAnsi" w:cstheme="minorHAnsi"/>
                <w:noProof/>
              </w:rPr>
              <w:drawing>
                <wp:inline distT="0" distB="0" distL="0" distR="0" wp14:anchorId="7268CCF1" wp14:editId="5B5B2133">
                  <wp:extent cx="457200" cy="457200"/>
                  <wp:effectExtent l="0" t="0" r="0" b="0"/>
                  <wp:docPr id="1874" name="Grafik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40" w:type="dxa"/>
            <w:vAlign w:val="center"/>
          </w:tcPr>
          <w:p w14:paraId="341E78FB" w14:textId="71F9E90D" w:rsidR="0057208E" w:rsidRDefault="0057208E" w:rsidP="005276BD">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013F1C4" w14:textId="3ADC8787" w:rsidR="0057208E" w:rsidRPr="00270C33" w:rsidRDefault="0057208E" w:rsidP="00952DCB">
            <w:pPr>
              <w:pStyle w:val="Textkrpe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Diskutieren Sie, woran das Gelingen oder Misslingen der Kommunikationssituation deutlich wird (vgl. Aufgabenstellung 5b)).</w:t>
            </w:r>
          </w:p>
        </w:tc>
      </w:tr>
      <w:tr w:rsidR="0059188D" w:rsidRPr="00DE4890" w14:paraId="6561DD9D" w14:textId="77777777" w:rsidTr="005276BD">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DC89E90" w14:textId="5E9B1A07" w:rsidR="0059188D" w:rsidRPr="00F934C7" w:rsidRDefault="006A0085" w:rsidP="005276BD">
            <w:pPr>
              <w:pStyle w:val="Textkrpermitte"/>
              <w:rPr>
                <w:rFonts w:asciiTheme="minorHAnsi" w:hAnsiTheme="minorHAnsi" w:cstheme="minorHAnsi"/>
                <w:noProof/>
              </w:rPr>
            </w:pPr>
            <w:r w:rsidRPr="00F934C7">
              <w:rPr>
                <w:rFonts w:asciiTheme="minorHAnsi" w:hAnsiTheme="minorHAnsi" w:cstheme="minorHAnsi"/>
                <w:noProof/>
              </w:rPr>
              <w:drawing>
                <wp:inline distT="0" distB="0" distL="0" distR="0" wp14:anchorId="3BFC254B" wp14:editId="52158242">
                  <wp:extent cx="302701" cy="324000"/>
                  <wp:effectExtent l="0" t="0" r="2540" b="0"/>
                  <wp:docPr id="187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vAlign w:val="center"/>
          </w:tcPr>
          <w:p w14:paraId="2477EC0E" w14:textId="627EB8FE" w:rsidR="0059188D" w:rsidRPr="0059188D" w:rsidRDefault="006A0085" w:rsidP="005276BD">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 xml:space="preserve">25 </w:t>
            </w:r>
            <w:r w:rsidR="0059188D" w:rsidRPr="0059188D">
              <w:rPr>
                <w:rFonts w:ascii="Segoe Print" w:hAnsi="Segoe Print"/>
                <w:color w:val="A6A6A6" w:themeColor="background1" w:themeShade="A6"/>
              </w:rPr>
              <w:t>min</w:t>
            </w:r>
          </w:p>
        </w:tc>
        <w:tc>
          <w:tcPr>
            <w:tcW w:w="4961" w:type="dxa"/>
          </w:tcPr>
          <w:p w14:paraId="27A7A496" w14:textId="2D50149D" w:rsidR="0059188D" w:rsidRPr="00270C33" w:rsidRDefault="00C676D7" w:rsidP="00772E69">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270C33">
              <w:rPr>
                <w:rFonts w:cstheme="minorHAnsi"/>
                <w:noProof/>
              </w:rPr>
              <w:t>Visua</w:t>
            </w:r>
            <w:r w:rsidR="00D44828" w:rsidRPr="00270C33">
              <w:rPr>
                <w:rFonts w:cstheme="minorHAnsi"/>
                <w:noProof/>
              </w:rPr>
              <w:t>lis</w:t>
            </w:r>
            <w:r w:rsidRPr="00270C33">
              <w:rPr>
                <w:rFonts w:cstheme="minorHAnsi"/>
                <w:noProof/>
              </w:rPr>
              <w:t>iere</w:t>
            </w:r>
            <w:r w:rsidR="00772E69" w:rsidRPr="00270C33">
              <w:rPr>
                <w:rFonts w:cstheme="minorHAnsi"/>
                <w:noProof/>
              </w:rPr>
              <w:t>n Sie</w:t>
            </w:r>
            <w:r w:rsidR="006A0085" w:rsidRPr="00270C33">
              <w:rPr>
                <w:rFonts w:cstheme="minorHAnsi"/>
                <w:noProof/>
              </w:rPr>
              <w:t>,</w:t>
            </w:r>
            <w:r w:rsidRPr="00270C33">
              <w:rPr>
                <w:rFonts w:cstheme="minorHAnsi"/>
                <w:noProof/>
              </w:rPr>
              <w:t xml:space="preserve"> </w:t>
            </w:r>
            <w:r w:rsidR="006A0085" w:rsidRPr="00270C33">
              <w:rPr>
                <w:rFonts w:cstheme="minorHAnsi"/>
                <w:noProof/>
              </w:rPr>
              <w:t>welche Bedingungen eine Kommunikationssituation positiv beeinflussen (</w:t>
            </w:r>
            <w:r w:rsidR="00274B8B" w:rsidRPr="00270C33">
              <w:rPr>
                <w:rFonts w:cstheme="minorHAnsi"/>
                <w:noProof/>
              </w:rPr>
              <w:t>v</w:t>
            </w:r>
            <w:r w:rsidR="006A0085" w:rsidRPr="00270C33">
              <w:rPr>
                <w:rFonts w:cstheme="minorHAnsi"/>
                <w:noProof/>
              </w:rPr>
              <w:t>gl. Aufgabenstellung 6).</w:t>
            </w:r>
          </w:p>
        </w:tc>
      </w:tr>
    </w:tbl>
    <w:p w14:paraId="5557D29B" w14:textId="493885F8" w:rsidR="00FF0E90" w:rsidRDefault="00FF0E90">
      <w:pPr>
        <w:spacing w:line="240" w:lineRule="exact"/>
      </w:pPr>
    </w:p>
    <w:p w14:paraId="253761E5" w14:textId="4567F714" w:rsidR="00CD717C" w:rsidRDefault="00CD717C">
      <w:pPr>
        <w:spacing w:line="240" w:lineRule="exact"/>
      </w:pPr>
    </w:p>
    <w:p w14:paraId="58B36302" w14:textId="0EDE8C51" w:rsidR="00FF0E90" w:rsidRDefault="00FF0E90">
      <w:pPr>
        <w:spacing w:line="240" w:lineRule="exact"/>
      </w:pPr>
      <w:r>
        <w:br w:type="page"/>
      </w:r>
    </w:p>
    <w:tbl>
      <w:tblPr>
        <w:tblpPr w:leftFromText="141" w:rightFromText="141" w:vertAnchor="text" w:tblpY="22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2693F" w:rsidRPr="00453EC1" w14:paraId="780D7763" w14:textId="77777777" w:rsidTr="00CF5D0E">
        <w:trPr>
          <w:trHeight w:val="523"/>
        </w:trPr>
        <w:tc>
          <w:tcPr>
            <w:tcW w:w="7348" w:type="dxa"/>
            <w:tcBorders>
              <w:left w:val="single" w:sz="4" w:space="0" w:color="auto"/>
              <w:bottom w:val="single" w:sz="4" w:space="0" w:color="auto"/>
              <w:right w:val="single" w:sz="4" w:space="0" w:color="auto"/>
            </w:tcBorders>
            <w:shd w:val="clear" w:color="auto" w:fill="D9D9D9"/>
          </w:tcPr>
          <w:p w14:paraId="29D83CC8" w14:textId="77777777" w:rsidR="00A2693F" w:rsidRPr="00453EC1" w:rsidRDefault="00A2693F" w:rsidP="00CF5D0E">
            <w:pPr>
              <w:jc w:val="both"/>
              <w:rPr>
                <w:sz w:val="12"/>
              </w:rPr>
            </w:pPr>
            <w:r w:rsidRPr="00453EC1">
              <w:rPr>
                <w:sz w:val="12"/>
              </w:rPr>
              <w:lastRenderedPageBreak/>
              <w:t>Materialien/Kompetenz</w:t>
            </w:r>
          </w:p>
          <w:p w14:paraId="67A091E8" w14:textId="77777777" w:rsidR="00A2693F" w:rsidRPr="00453EC1" w:rsidRDefault="00A2693F" w:rsidP="00CF5D0E">
            <w:pPr>
              <w:rPr>
                <w:b/>
              </w:rPr>
            </w:pPr>
            <w:r w:rsidRPr="00C873E3">
              <w:rPr>
                <w:b/>
                <w:sz w:val="18"/>
                <w:szCs w:val="18"/>
              </w:rPr>
              <w:t>Ich kann gelingende und misslingende Kommunikation unterscheiden.</w:t>
            </w:r>
          </w:p>
        </w:tc>
        <w:tc>
          <w:tcPr>
            <w:tcW w:w="188" w:type="dxa"/>
            <w:vMerge w:val="restart"/>
            <w:tcBorders>
              <w:top w:val="nil"/>
              <w:left w:val="single" w:sz="4" w:space="0" w:color="auto"/>
              <w:bottom w:val="nil"/>
              <w:right w:val="single" w:sz="4" w:space="0" w:color="auto"/>
            </w:tcBorders>
            <w:shd w:val="clear" w:color="auto" w:fill="FFFFFF"/>
          </w:tcPr>
          <w:p w14:paraId="160A558A" w14:textId="77777777" w:rsidR="00A2693F" w:rsidRPr="00453EC1" w:rsidRDefault="00A2693F" w:rsidP="00CF5D0E">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58043F6" w14:textId="77777777" w:rsidR="00A2693F" w:rsidRPr="00453EC1" w:rsidRDefault="00A2693F" w:rsidP="00CF5D0E">
            <w:pPr>
              <w:jc w:val="center"/>
              <w:rPr>
                <w:rFonts w:eastAsia="Times New Roman"/>
                <w:b/>
                <w:lang w:val="en-GB"/>
              </w:rPr>
            </w:pPr>
            <w:r>
              <w:rPr>
                <w:rFonts w:eastAsia="Times New Roman"/>
                <w:b/>
                <w:lang w:val="en-GB"/>
              </w:rPr>
              <w:t>Deutsch</w:t>
            </w:r>
          </w:p>
          <w:p w14:paraId="44BBEA04" w14:textId="77777777" w:rsidR="00A2693F" w:rsidRPr="00453EC1" w:rsidRDefault="00A2693F" w:rsidP="00CF5D0E">
            <w:pPr>
              <w:jc w:val="center"/>
              <w:rPr>
                <w:rFonts w:eastAsia="Calibri"/>
                <w:b/>
                <w:lang w:val="en-GB"/>
              </w:rPr>
            </w:pPr>
            <w:r>
              <w:rPr>
                <w:rFonts w:eastAsia="Times New Roman"/>
                <w:b/>
                <w:lang w:val="en-GB"/>
              </w:rPr>
              <w:t>D01.01.01</w:t>
            </w:r>
          </w:p>
        </w:tc>
      </w:tr>
      <w:tr w:rsidR="00A2693F" w:rsidRPr="00453EC1" w14:paraId="7DE7ABE5" w14:textId="77777777" w:rsidTr="00CF5D0E">
        <w:trPr>
          <w:trHeight w:val="873"/>
        </w:trPr>
        <w:tc>
          <w:tcPr>
            <w:tcW w:w="7348" w:type="dxa"/>
            <w:tcBorders>
              <w:left w:val="single" w:sz="4" w:space="0" w:color="auto"/>
              <w:right w:val="single" w:sz="4" w:space="0" w:color="auto"/>
            </w:tcBorders>
          </w:tcPr>
          <w:p w14:paraId="37AA0C4C" w14:textId="77777777" w:rsidR="00A2693F" w:rsidRPr="00453EC1" w:rsidRDefault="00A2693F" w:rsidP="00CF5D0E">
            <w:pPr>
              <w:spacing w:before="40" w:after="60" w:line="160" w:lineRule="exact"/>
              <w:rPr>
                <w:sz w:val="12"/>
              </w:rPr>
            </w:pPr>
            <w:r w:rsidRPr="00453EC1">
              <w:rPr>
                <w:sz w:val="12"/>
              </w:rPr>
              <w:t>Teilkompetenz:</w:t>
            </w:r>
          </w:p>
          <w:p w14:paraId="11A698DA" w14:textId="1A176FA1" w:rsidR="00A2693F" w:rsidRPr="000E4DBA" w:rsidRDefault="00A2693F" w:rsidP="00CF5D0E">
            <w:pPr>
              <w:pStyle w:val="Kopf8ptafz"/>
              <w:rPr>
                <w:lang w:eastAsia="de-DE"/>
              </w:rPr>
            </w:pPr>
            <w:r w:rsidRPr="000E4DBA">
              <w:rPr>
                <w:lang w:eastAsia="de-DE"/>
              </w:rPr>
              <w:t>Ich kann Kommunikationssituationen unterscheiden (z.</w:t>
            </w:r>
            <w:r w:rsidR="0040050B">
              <w:rPr>
                <w:lang w:eastAsia="de-DE"/>
              </w:rPr>
              <w:t xml:space="preserve"> </w:t>
            </w:r>
            <w:r w:rsidRPr="000E4DBA">
              <w:rPr>
                <w:lang w:eastAsia="de-DE"/>
              </w:rPr>
              <w:t>B. formell und informell).</w:t>
            </w:r>
          </w:p>
          <w:p w14:paraId="3F42A37C" w14:textId="10222B3D" w:rsidR="00A2693F" w:rsidRPr="000E4DBA" w:rsidRDefault="00A2693F" w:rsidP="00CF5D0E">
            <w:pPr>
              <w:pStyle w:val="Kopf8ptafz"/>
              <w:rPr>
                <w:lang w:eastAsia="de-DE"/>
              </w:rPr>
            </w:pPr>
            <w:r w:rsidRPr="000E4DBA">
              <w:rPr>
                <w:lang w:eastAsia="de-DE"/>
              </w:rPr>
              <w:t>Ich kann verschiedene Sprechweisen unterscheiden (z.</w:t>
            </w:r>
            <w:r w:rsidR="0040050B">
              <w:rPr>
                <w:lang w:eastAsia="de-DE"/>
              </w:rPr>
              <w:t xml:space="preserve"> </w:t>
            </w:r>
            <w:r w:rsidRPr="000E4DBA">
              <w:rPr>
                <w:lang w:eastAsia="de-DE"/>
              </w:rPr>
              <w:t>B. ironische Sprache).</w:t>
            </w:r>
          </w:p>
          <w:p w14:paraId="7A86A00A" w14:textId="77777777" w:rsidR="00A2693F" w:rsidRPr="000E4DBA" w:rsidRDefault="00A2693F" w:rsidP="00CF5D0E">
            <w:pPr>
              <w:pStyle w:val="Kopf8ptafz"/>
              <w:rPr>
                <w:lang w:eastAsia="de-DE"/>
              </w:rPr>
            </w:pPr>
            <w:r w:rsidRPr="000E4DBA">
              <w:rPr>
                <w:lang w:eastAsia="de-DE"/>
              </w:rPr>
              <w:t>Ich kann in Kommunikationssituationen Macht- und Dominanzverhältnisse identifizieren.</w:t>
            </w:r>
          </w:p>
          <w:p w14:paraId="19B6913A" w14:textId="77777777" w:rsidR="00A2693F" w:rsidRPr="003416B4" w:rsidRDefault="00A2693F" w:rsidP="00CF5D0E">
            <w:pPr>
              <w:pStyle w:val="Kopf8ptafz"/>
              <w:rPr>
                <w:i/>
                <w:lang w:eastAsia="de-DE"/>
              </w:rPr>
            </w:pPr>
            <w:r w:rsidRPr="000E4DBA">
              <w:rPr>
                <w:lang w:eastAsia="de-DE"/>
              </w:rPr>
              <w:t>Ich kann Bedingungen für eine gelingende Kommunikation beschreiben und reflektieren.</w:t>
            </w:r>
          </w:p>
        </w:tc>
        <w:tc>
          <w:tcPr>
            <w:tcW w:w="188" w:type="dxa"/>
            <w:vMerge/>
            <w:tcBorders>
              <w:left w:val="single" w:sz="4" w:space="0" w:color="auto"/>
              <w:bottom w:val="nil"/>
              <w:right w:val="nil"/>
            </w:tcBorders>
            <w:vAlign w:val="center"/>
          </w:tcPr>
          <w:p w14:paraId="0BEE1FA3" w14:textId="77777777" w:rsidR="00A2693F" w:rsidRPr="00453EC1" w:rsidRDefault="00A2693F" w:rsidP="00CF5D0E">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2693F" w:rsidRPr="00453EC1" w14:paraId="45DE733E" w14:textId="77777777" w:rsidTr="00CF5D0E">
              <w:trPr>
                <w:trHeight w:val="284"/>
              </w:trPr>
              <w:tc>
                <w:tcPr>
                  <w:tcW w:w="2090" w:type="dxa"/>
                  <w:shd w:val="clear" w:color="auto" w:fill="auto"/>
                </w:tcPr>
                <w:p w14:paraId="49406138" w14:textId="77777777" w:rsidR="00A2693F" w:rsidRPr="00453EC1" w:rsidRDefault="00A2693F" w:rsidP="00A93B1F">
                  <w:pPr>
                    <w:framePr w:hSpace="141" w:wrap="around" w:vAnchor="text" w:hAnchor="text" w:y="228"/>
                    <w:jc w:val="center"/>
                    <w:rPr>
                      <w:lang w:val="en-GB"/>
                    </w:rPr>
                  </w:pPr>
                  <w:r w:rsidRPr="00453EC1">
                    <w:rPr>
                      <w:lang w:val="en-GB"/>
                    </w:rPr>
                    <w:t>LernPROJEKT</w:t>
                  </w:r>
                </w:p>
              </w:tc>
            </w:tr>
            <w:tr w:rsidR="00A2693F" w:rsidRPr="00453EC1" w14:paraId="1C5E1F5E" w14:textId="77777777" w:rsidTr="00A2693F">
              <w:trPr>
                <w:trHeight w:val="284"/>
              </w:trPr>
              <w:tc>
                <w:tcPr>
                  <w:tcW w:w="2090" w:type="dxa"/>
                  <w:shd w:val="clear" w:color="auto" w:fill="auto"/>
                </w:tcPr>
                <w:p w14:paraId="01F7D975" w14:textId="77777777" w:rsidR="00A2693F" w:rsidRPr="00A2693F" w:rsidRDefault="00A2693F" w:rsidP="00A93B1F">
                  <w:pPr>
                    <w:framePr w:hSpace="141" w:wrap="around" w:vAnchor="text" w:hAnchor="text" w:y="228"/>
                    <w:jc w:val="center"/>
                    <w:rPr>
                      <w:bCs/>
                      <w:lang w:val="en-GB"/>
                    </w:rPr>
                  </w:pPr>
                  <w:r w:rsidRPr="00A2693F">
                    <w:rPr>
                      <w:bCs/>
                      <w:lang w:val="en-GB"/>
                    </w:rPr>
                    <w:t>LernTHEMA</w:t>
                  </w:r>
                </w:p>
              </w:tc>
            </w:tr>
            <w:tr w:rsidR="00A2693F" w:rsidRPr="00453EC1" w14:paraId="554DB2F5" w14:textId="77777777" w:rsidTr="00A2693F">
              <w:trPr>
                <w:trHeight w:val="284"/>
              </w:trPr>
              <w:tc>
                <w:tcPr>
                  <w:tcW w:w="2090" w:type="dxa"/>
                  <w:shd w:val="clear" w:color="auto" w:fill="D9D9D9" w:themeFill="background1" w:themeFillShade="D9"/>
                </w:tcPr>
                <w:p w14:paraId="61E62607" w14:textId="77777777" w:rsidR="00A2693F" w:rsidRPr="00A2693F" w:rsidRDefault="00A2693F" w:rsidP="00A93B1F">
                  <w:pPr>
                    <w:framePr w:hSpace="141" w:wrap="around" w:vAnchor="text" w:hAnchor="text" w:y="228"/>
                    <w:jc w:val="center"/>
                    <w:rPr>
                      <w:rFonts w:eastAsia="Times New Roman"/>
                      <w:b/>
                      <w:bCs/>
                      <w:lang w:val="en-GB"/>
                    </w:rPr>
                  </w:pPr>
                  <w:r w:rsidRPr="00A2693F">
                    <w:rPr>
                      <w:rFonts w:eastAsia="Times New Roman"/>
                      <w:b/>
                      <w:bCs/>
                      <w:lang w:val="en-GB"/>
                    </w:rPr>
                    <w:t>LernSCHRITT</w:t>
                  </w:r>
                </w:p>
              </w:tc>
            </w:tr>
          </w:tbl>
          <w:p w14:paraId="20D747BC" w14:textId="77777777" w:rsidR="00A2693F" w:rsidRPr="00453EC1" w:rsidRDefault="00A2693F" w:rsidP="00CF5D0E">
            <w:pPr>
              <w:jc w:val="center"/>
              <w:rPr>
                <w:rFonts w:eastAsia="Times New Roman"/>
                <w:b/>
                <w:lang w:val="en-GB"/>
              </w:rPr>
            </w:pPr>
          </w:p>
        </w:tc>
      </w:tr>
    </w:tbl>
    <w:p w14:paraId="4C056F0D" w14:textId="77777777" w:rsidR="00A2693F" w:rsidRPr="00A2693F" w:rsidRDefault="00A2693F" w:rsidP="00CD717C">
      <w:pPr>
        <w:rPr>
          <w:bCs/>
          <w:szCs w:val="20"/>
        </w:rPr>
      </w:pPr>
    </w:p>
    <w:p w14:paraId="1EAE662F" w14:textId="3A7595ED" w:rsidR="00683B07" w:rsidRPr="00B37658" w:rsidRDefault="00844AF2" w:rsidP="00CD717C">
      <w:pPr>
        <w:rPr>
          <w:b/>
          <w:sz w:val="26"/>
          <w:szCs w:val="26"/>
        </w:rPr>
      </w:pPr>
      <w:r w:rsidRPr="00B37658">
        <w:rPr>
          <w:b/>
          <w:sz w:val="26"/>
          <w:szCs w:val="26"/>
        </w:rPr>
        <w:t>Faktoren gelingender und misslingender Kommunikation</w:t>
      </w:r>
    </w:p>
    <w:p w14:paraId="58096C7B" w14:textId="0FADEB93" w:rsidR="004F2D6A" w:rsidRDefault="004F2D6A" w:rsidP="00844AF2"/>
    <w:p w14:paraId="4EB27E3D" w14:textId="74E99E61" w:rsidR="005A253C" w:rsidRPr="002220E9" w:rsidRDefault="00EF4C24" w:rsidP="0080201F">
      <w:pPr>
        <w:rPr>
          <w:sz w:val="22"/>
        </w:rPr>
      </w:pPr>
      <w:r w:rsidRPr="002220E9">
        <w:rPr>
          <w:sz w:val="22"/>
        </w:rPr>
        <w:t>Analysiere</w:t>
      </w:r>
      <w:r w:rsidR="00772E69" w:rsidRPr="002220E9">
        <w:rPr>
          <w:sz w:val="22"/>
        </w:rPr>
        <w:t>n Sie</w:t>
      </w:r>
      <w:r w:rsidRPr="002220E9">
        <w:rPr>
          <w:sz w:val="22"/>
        </w:rPr>
        <w:t xml:space="preserve"> den</w:t>
      </w:r>
      <w:r w:rsidR="00844AF2" w:rsidRPr="002220E9">
        <w:rPr>
          <w:sz w:val="22"/>
        </w:rPr>
        <w:t xml:space="preserve"> Cartoon </w:t>
      </w:r>
      <w:r w:rsidRPr="002220E9">
        <w:rPr>
          <w:sz w:val="22"/>
        </w:rPr>
        <w:t xml:space="preserve">mit </w:t>
      </w:r>
      <w:r w:rsidR="005F6B56" w:rsidRPr="002220E9">
        <w:rPr>
          <w:sz w:val="22"/>
        </w:rPr>
        <w:t xml:space="preserve">Hilfe </w:t>
      </w:r>
      <w:r w:rsidRPr="002220E9">
        <w:rPr>
          <w:sz w:val="22"/>
        </w:rPr>
        <w:t>folgende</w:t>
      </w:r>
      <w:r w:rsidR="00A538CD">
        <w:rPr>
          <w:sz w:val="22"/>
        </w:rPr>
        <w:t>n</w:t>
      </w:r>
      <w:r w:rsidRPr="002220E9">
        <w:rPr>
          <w:sz w:val="22"/>
        </w:rPr>
        <w:t xml:space="preserve"> Fragen</w:t>
      </w:r>
      <w:r w:rsidR="00772E69" w:rsidRPr="002220E9">
        <w:rPr>
          <w:sz w:val="22"/>
        </w:rPr>
        <w:t>:</w:t>
      </w:r>
      <w:r w:rsidR="00844AF2" w:rsidRPr="002220E9">
        <w:rPr>
          <w:sz w:val="22"/>
        </w:rPr>
        <w:t xml:space="preserve"> </w:t>
      </w:r>
    </w:p>
    <w:p w14:paraId="4088F40C" w14:textId="09850FCD" w:rsidR="005A253C" w:rsidRPr="002220E9" w:rsidRDefault="00DC5CA5" w:rsidP="00BB7F97">
      <w:pPr>
        <w:jc w:val="center"/>
        <w:rPr>
          <w:sz w:val="22"/>
        </w:rPr>
      </w:pPr>
      <w:r w:rsidRPr="002220E9">
        <w:rPr>
          <w:noProof/>
          <w:sz w:val="22"/>
          <w:lang w:eastAsia="de-DE"/>
        </w:rPr>
        <w:drawing>
          <wp:inline distT="0" distB="0" distL="0" distR="0" wp14:anchorId="0720E5AC" wp14:editId="1E330AED">
            <wp:extent cx="4171950" cy="277092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675"/>
                    <a:stretch/>
                  </pic:blipFill>
                  <pic:spPr bwMode="auto">
                    <a:xfrm>
                      <a:off x="0" y="0"/>
                      <a:ext cx="4178264" cy="2775116"/>
                    </a:xfrm>
                    <a:prstGeom prst="rect">
                      <a:avLst/>
                    </a:prstGeom>
                    <a:noFill/>
                    <a:ln>
                      <a:noFill/>
                    </a:ln>
                    <a:extLst>
                      <a:ext uri="{53640926-AAD7-44D8-BBD7-CCE9431645EC}">
                        <a14:shadowObscured xmlns:a14="http://schemas.microsoft.com/office/drawing/2010/main"/>
                      </a:ext>
                    </a:extLst>
                  </pic:spPr>
                </pic:pic>
              </a:graphicData>
            </a:graphic>
          </wp:inline>
        </w:drawing>
      </w:r>
    </w:p>
    <w:p w14:paraId="4294D73F" w14:textId="02ECFDDA" w:rsidR="00EB0E50" w:rsidRPr="002220E9" w:rsidRDefault="000E1D11" w:rsidP="00EB0E50">
      <w:pPr>
        <w:pStyle w:val="Listenabsatz"/>
        <w:rPr>
          <w:sz w:val="22"/>
        </w:rPr>
      </w:pPr>
      <w:r w:rsidRPr="00AA18D1">
        <w:rPr>
          <w:noProof/>
          <w:lang w:eastAsia="de-DE"/>
        </w:rPr>
        <w:drawing>
          <wp:anchor distT="0" distB="0" distL="114300" distR="114300" simplePos="0" relativeHeight="252538880" behindDoc="0" locked="0" layoutInCell="1" allowOverlap="1" wp14:anchorId="3B45A56D" wp14:editId="2736DD9F">
            <wp:simplePos x="0" y="0"/>
            <wp:positionH relativeFrom="column">
              <wp:posOffset>5145628</wp:posOffset>
            </wp:positionH>
            <wp:positionV relativeFrom="paragraph">
              <wp:posOffset>163195</wp:posOffset>
            </wp:positionV>
            <wp:extent cx="314325" cy="314325"/>
            <wp:effectExtent l="0" t="0" r="9525" b="9525"/>
            <wp:wrapNone/>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8C55CA" w:rsidRPr="002220E9">
        <w:rPr>
          <w:noProof/>
          <w:sz w:val="22"/>
          <w:lang w:eastAsia="de-DE"/>
        </w:rPr>
        <w:drawing>
          <wp:anchor distT="0" distB="0" distL="114300" distR="114300" simplePos="0" relativeHeight="252273664" behindDoc="0" locked="0" layoutInCell="1" allowOverlap="1" wp14:anchorId="6CAF8451" wp14:editId="7EE0E716">
            <wp:simplePos x="0" y="0"/>
            <wp:positionH relativeFrom="column">
              <wp:posOffset>4810760</wp:posOffset>
            </wp:positionH>
            <wp:positionV relativeFrom="paragraph">
              <wp:posOffset>162560</wp:posOffset>
            </wp:positionV>
            <wp:extent cx="295275" cy="314325"/>
            <wp:effectExtent l="0" t="0" r="9525" b="9525"/>
            <wp:wrapSquare wrapText="bothSides"/>
            <wp:docPr id="1892" name="Grafik 189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6312759C" w14:textId="20485866" w:rsidR="004F2D6A" w:rsidRPr="002220E9" w:rsidRDefault="003D0EE5" w:rsidP="00BE33FE">
      <w:pPr>
        <w:pStyle w:val="Listenabsatz"/>
        <w:numPr>
          <w:ilvl w:val="0"/>
          <w:numId w:val="21"/>
        </w:numPr>
        <w:spacing w:after="240"/>
        <w:ind w:left="426" w:hanging="426"/>
        <w:jc w:val="both"/>
        <w:rPr>
          <w:sz w:val="22"/>
        </w:rPr>
      </w:pPr>
      <w:r>
        <w:rPr>
          <w:sz w:val="22"/>
        </w:rPr>
        <w:t>Welche</w:t>
      </w:r>
      <w:r w:rsidR="00844AF2" w:rsidRPr="002220E9">
        <w:rPr>
          <w:sz w:val="22"/>
        </w:rPr>
        <w:t xml:space="preserve"> berufliche Kommunikationssituation </w:t>
      </w:r>
      <w:r>
        <w:rPr>
          <w:sz w:val="22"/>
        </w:rPr>
        <w:t>ist abgebildet</w:t>
      </w:r>
      <w:r w:rsidR="00844AF2" w:rsidRPr="002220E9">
        <w:rPr>
          <w:sz w:val="22"/>
        </w:rPr>
        <w:t xml:space="preserve">? </w:t>
      </w:r>
    </w:p>
    <w:p w14:paraId="5636C6D3" w14:textId="3482D610" w:rsidR="004F2D6A" w:rsidRPr="002220E9" w:rsidRDefault="004F2D6A" w:rsidP="00BE33FE">
      <w:pPr>
        <w:pStyle w:val="Listenabsatz"/>
        <w:spacing w:after="240"/>
        <w:ind w:left="426"/>
        <w:jc w:val="both"/>
        <w:rPr>
          <w:sz w:val="22"/>
        </w:rPr>
      </w:pPr>
    </w:p>
    <w:p w14:paraId="0E766EBD" w14:textId="04BC4A2F" w:rsidR="004F2D6A" w:rsidRDefault="00A2693F" w:rsidP="00BE33FE">
      <w:pPr>
        <w:pStyle w:val="Listenabsatz"/>
        <w:spacing w:line="480" w:lineRule="auto"/>
        <w:ind w:left="426"/>
        <w:jc w:val="both"/>
      </w:pPr>
      <w:r w:rsidRPr="002220E9">
        <w:rPr>
          <w:noProof/>
          <w:sz w:val="22"/>
          <w:lang w:eastAsia="de-DE"/>
        </w:rPr>
        <w:drawing>
          <wp:anchor distT="0" distB="0" distL="114300" distR="114300" simplePos="0" relativeHeight="252288000" behindDoc="0" locked="0" layoutInCell="1" allowOverlap="1" wp14:anchorId="440E3B46" wp14:editId="150E3E64">
            <wp:simplePos x="0" y="0"/>
            <wp:positionH relativeFrom="column">
              <wp:posOffset>4836160</wp:posOffset>
            </wp:positionH>
            <wp:positionV relativeFrom="paragraph">
              <wp:posOffset>620395</wp:posOffset>
            </wp:positionV>
            <wp:extent cx="295275" cy="314325"/>
            <wp:effectExtent l="0" t="0" r="9525" b="9525"/>
            <wp:wrapSquare wrapText="bothSides"/>
            <wp:docPr id="20" name="Grafik 20"/>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AA18D1">
        <w:rPr>
          <w:noProof/>
          <w:lang w:eastAsia="de-DE"/>
        </w:rPr>
        <w:drawing>
          <wp:anchor distT="0" distB="0" distL="114300" distR="114300" simplePos="0" relativeHeight="252540928" behindDoc="0" locked="0" layoutInCell="1" allowOverlap="1" wp14:anchorId="3D7D5E0C" wp14:editId="5E7C3E7E">
            <wp:simplePos x="0" y="0"/>
            <wp:positionH relativeFrom="column">
              <wp:posOffset>5188585</wp:posOffset>
            </wp:positionH>
            <wp:positionV relativeFrom="paragraph">
              <wp:posOffset>621030</wp:posOffset>
            </wp:positionV>
            <wp:extent cx="314325" cy="314325"/>
            <wp:effectExtent l="0" t="0" r="9525" b="9525"/>
            <wp:wrapNone/>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4F2D6A" w:rsidRPr="002220E9">
        <w:rPr>
          <w:sz w:val="22"/>
        </w:rPr>
        <w:t>______________________________________________________</w:t>
      </w:r>
      <w:r w:rsidR="009F2CB2" w:rsidRPr="002220E9">
        <w:rPr>
          <w:sz w:val="22"/>
        </w:rPr>
        <w:t>______</w:t>
      </w:r>
      <w:r w:rsidR="004F2D6A" w:rsidRPr="002220E9">
        <w:rPr>
          <w:sz w:val="22"/>
        </w:rPr>
        <w:t>__________________________________________________________________</w:t>
      </w:r>
    </w:p>
    <w:p w14:paraId="7082F337" w14:textId="53510759" w:rsidR="00844AF2" w:rsidRPr="002220E9" w:rsidRDefault="00A2693F" w:rsidP="00BE33FE">
      <w:pPr>
        <w:pStyle w:val="Listenabsatz"/>
        <w:numPr>
          <w:ilvl w:val="0"/>
          <w:numId w:val="21"/>
        </w:numPr>
        <w:ind w:left="426" w:hanging="426"/>
        <w:jc w:val="both"/>
        <w:rPr>
          <w:sz w:val="22"/>
        </w:rPr>
      </w:pPr>
      <w:r>
        <w:rPr>
          <w:rFonts w:ascii="Segoe Print" w:hAnsi="Segoe Print"/>
          <w:noProof/>
          <w:sz w:val="24"/>
          <w:lang w:eastAsia="de-DE"/>
        </w:rPr>
        <mc:AlternateContent>
          <mc:Choice Requires="wpg">
            <w:drawing>
              <wp:anchor distT="0" distB="0" distL="114300" distR="114300" simplePos="0" relativeHeight="252170240" behindDoc="0" locked="0" layoutInCell="1" allowOverlap="1" wp14:anchorId="12569371" wp14:editId="5F766281">
                <wp:simplePos x="0" y="0"/>
                <wp:positionH relativeFrom="rightMargin">
                  <wp:posOffset>635</wp:posOffset>
                </wp:positionH>
                <wp:positionV relativeFrom="paragraph">
                  <wp:posOffset>267335</wp:posOffset>
                </wp:positionV>
                <wp:extent cx="1973580" cy="3383280"/>
                <wp:effectExtent l="0" t="0" r="0" b="26670"/>
                <wp:wrapNone/>
                <wp:docPr id="2068" name="Gruppieren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3383280"/>
                          <a:chOff x="0" y="0"/>
                          <a:chExt cx="2724150" cy="1581150"/>
                        </a:xfrm>
                      </wpg:grpSpPr>
                      <wps:wsp>
                        <wps:cNvPr id="2069"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70" name="Textfeld 2070"/>
                        <wps:cNvSpPr txBox="1"/>
                        <wps:spPr>
                          <a:xfrm>
                            <a:off x="66674" y="38100"/>
                            <a:ext cx="2657476" cy="1515065"/>
                          </a:xfrm>
                          <a:prstGeom prst="rect">
                            <a:avLst/>
                          </a:prstGeom>
                          <a:noFill/>
                          <a:ln w="6350">
                            <a:noFill/>
                          </a:ln>
                        </wps:spPr>
                        <wps:txbx>
                          <w:txbxContent>
                            <w:p w14:paraId="7D10E54E" w14:textId="77777777" w:rsidR="00F75FB3" w:rsidRPr="0058091B" w:rsidRDefault="00F75FB3" w:rsidP="007344F9">
                              <w:pPr>
                                <w:pBdr>
                                  <w:bottom w:val="single" w:sz="4" w:space="1" w:color="365F91" w:themeColor="accent1" w:themeShade="BF"/>
                                </w:pBdr>
                                <w:rPr>
                                  <w:b/>
                                  <w:sz w:val="18"/>
                                  <w:szCs w:val="18"/>
                                </w:rPr>
                              </w:pPr>
                              <w:r w:rsidRPr="0058091B">
                                <w:rPr>
                                  <w:b/>
                                  <w:sz w:val="18"/>
                                  <w:szCs w:val="18"/>
                                </w:rPr>
                                <w:t>…gut zu wissen!</w:t>
                              </w:r>
                            </w:p>
                            <w:p w14:paraId="0C39D34E" w14:textId="77777777" w:rsidR="00F75FB3" w:rsidRPr="0058091B" w:rsidRDefault="00F75FB3" w:rsidP="007344F9">
                              <w:pPr>
                                <w:pStyle w:val="Listenabsatz"/>
                                <w:numPr>
                                  <w:ilvl w:val="0"/>
                                  <w:numId w:val="20"/>
                                </w:numPr>
                                <w:spacing w:after="200" w:line="276" w:lineRule="auto"/>
                                <w:rPr>
                                  <w:sz w:val="18"/>
                                  <w:szCs w:val="18"/>
                                </w:rPr>
                              </w:pPr>
                              <w:r w:rsidRPr="0058091B">
                                <w:rPr>
                                  <w:sz w:val="18"/>
                                  <w:szCs w:val="18"/>
                                </w:rPr>
                                <w:t>Kommunikation</w:t>
                              </w:r>
                              <w:r>
                                <w:rPr>
                                  <w:sz w:val="18"/>
                                  <w:szCs w:val="18"/>
                                </w:rPr>
                                <w:t xml:space="preserve"> kann auf Augenhöhe stattfinden, d</w:t>
                              </w:r>
                              <w:r w:rsidRPr="0058091B">
                                <w:rPr>
                                  <w:sz w:val="18"/>
                                  <w:szCs w:val="18"/>
                                </w:rPr>
                                <w:t xml:space="preserve">.h. sie ist </w:t>
                              </w:r>
                              <w:r w:rsidRPr="000D33F0">
                                <w:rPr>
                                  <w:b/>
                                  <w:bCs/>
                                  <w:iCs/>
                                  <w:sz w:val="18"/>
                                  <w:szCs w:val="18"/>
                                </w:rPr>
                                <w:t>symmetrisch</w:t>
                              </w:r>
                              <w:r w:rsidRPr="0058091B">
                                <w:rPr>
                                  <w:sz w:val="18"/>
                                  <w:szCs w:val="18"/>
                                </w:rPr>
                                <w:t xml:space="preserve">.  </w:t>
                              </w:r>
                            </w:p>
                            <w:p w14:paraId="216C1574" w14:textId="2BA151AF" w:rsidR="00F75FB3" w:rsidRPr="0058091B" w:rsidRDefault="00F75FB3" w:rsidP="007344F9">
                              <w:pPr>
                                <w:pStyle w:val="Listenabsatz"/>
                                <w:numPr>
                                  <w:ilvl w:val="0"/>
                                  <w:numId w:val="20"/>
                                </w:numPr>
                                <w:spacing w:after="200" w:line="276" w:lineRule="auto"/>
                                <w:rPr>
                                  <w:sz w:val="18"/>
                                  <w:szCs w:val="18"/>
                                </w:rPr>
                              </w:pPr>
                              <w:r w:rsidRPr="0058091B">
                                <w:rPr>
                                  <w:sz w:val="18"/>
                                  <w:szCs w:val="18"/>
                                </w:rPr>
                                <w:t xml:space="preserve">Das Gegenteil davon ist eine </w:t>
                              </w:r>
                              <w:r w:rsidRPr="000D33F0">
                                <w:rPr>
                                  <w:b/>
                                  <w:bCs/>
                                  <w:iCs/>
                                  <w:sz w:val="18"/>
                                  <w:szCs w:val="18"/>
                                </w:rPr>
                                <w:t>komplementäre Kommunikation</w:t>
                              </w:r>
                              <w:r w:rsidRPr="0058091B">
                                <w:rPr>
                                  <w:sz w:val="18"/>
                                  <w:szCs w:val="18"/>
                                </w:rPr>
                                <w:t xml:space="preserve">. </w:t>
                              </w:r>
                              <w:r>
                                <w:rPr>
                                  <w:sz w:val="18"/>
                                  <w:szCs w:val="18"/>
                                </w:rPr>
                                <w:t>Aufgrund von Hierarchie, Sprachverhalten, Auftreten, Wissen, Kleidung etc. kann der eine Gesprächspartner dem anderen überlegen sein.</w:t>
                              </w:r>
                            </w:p>
                            <w:p w14:paraId="4A7FCCDF" w14:textId="2DECDD63" w:rsidR="00F75FB3" w:rsidRPr="0058091B" w:rsidRDefault="00F75FB3" w:rsidP="00F238D6">
                              <w:pPr>
                                <w:pStyle w:val="Listenabsatz"/>
                                <w:numPr>
                                  <w:ilvl w:val="0"/>
                                  <w:numId w:val="20"/>
                                </w:numPr>
                                <w:spacing w:after="200" w:line="276" w:lineRule="auto"/>
                                <w:rPr>
                                  <w:sz w:val="18"/>
                                  <w:szCs w:val="18"/>
                                </w:rPr>
                              </w:pPr>
                              <w:r w:rsidRPr="0058091B">
                                <w:rPr>
                                  <w:sz w:val="18"/>
                                  <w:szCs w:val="18"/>
                                </w:rPr>
                                <w:t xml:space="preserve">Es kann zu Konflikten kommen, wenn ein Gesprächspartner </w:t>
                              </w:r>
                              <w:r>
                                <w:rPr>
                                  <w:sz w:val="18"/>
                                  <w:szCs w:val="18"/>
                                </w:rPr>
                                <w:t xml:space="preserve">entweder </w:t>
                              </w:r>
                              <w:r w:rsidRPr="0058091B">
                                <w:rPr>
                                  <w:sz w:val="18"/>
                                  <w:szCs w:val="18"/>
                                </w:rPr>
                                <w:t xml:space="preserve">die gleichrangige Position verlässt </w:t>
                              </w:r>
                              <w:r>
                                <w:rPr>
                                  <w:sz w:val="18"/>
                                  <w:szCs w:val="18"/>
                                </w:rPr>
                                <w:t xml:space="preserve">(im Fall der symmetrischen Kommunikation) oder </w:t>
                              </w:r>
                              <w:r w:rsidRPr="0058091B">
                                <w:rPr>
                                  <w:sz w:val="18"/>
                                  <w:szCs w:val="18"/>
                                </w:rPr>
                                <w:t>auf Gleichrangigkeit beha</w:t>
                              </w:r>
                              <w:r>
                                <w:rPr>
                                  <w:sz w:val="18"/>
                                  <w:szCs w:val="18"/>
                                </w:rPr>
                                <w:t>rrt (im Fall der komplementären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69371" id="Gruppieren 2068" o:spid="_x0000_s1026" style="position:absolute;left:0;text-align:left;margin-left:.05pt;margin-top:21.05pt;width:155.4pt;height:266.4pt;z-index:252170240;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990" o:spid="_x0000_s1027"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" adj="18000" fillcolor="#dce6f2" strokecolor="#385d8a">
                  <v:textbox inset="0,,0"/>
                </v:shape>
                <v:shapetype id="_x0000_t202" coordsize="21600,21600" o:spt="202" path="m,l,21600r21600,l21600,xe">
                  <v:stroke joinstyle="miter"/>
                  <v:path gradientshapeok="t" o:connecttype="rect"/>
                </v:shapetype>
                <v:shape id="Textfeld 2070" o:spid="_x0000_s1028" type="#_x0000_t202" style="position:absolute;left:666;top:381;width:26575;height:1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14:paraId="7D10E54E" w14:textId="77777777" w:rsidR="00F75FB3" w:rsidRPr="0058091B" w:rsidRDefault="00F75FB3" w:rsidP="007344F9">
                        <w:pPr>
                          <w:pBdr>
                            <w:bottom w:val="single" w:sz="4" w:space="1" w:color="365F91" w:themeColor="accent1" w:themeShade="BF"/>
                          </w:pBdr>
                          <w:rPr>
                            <w:b/>
                            <w:sz w:val="18"/>
                            <w:szCs w:val="18"/>
                          </w:rPr>
                        </w:pPr>
                        <w:r w:rsidRPr="0058091B">
                          <w:rPr>
                            <w:b/>
                            <w:sz w:val="18"/>
                            <w:szCs w:val="18"/>
                          </w:rPr>
                          <w:t>…gut zu wissen!</w:t>
                        </w:r>
                      </w:p>
                      <w:p w14:paraId="0C39D34E" w14:textId="77777777" w:rsidR="00F75FB3" w:rsidRPr="0058091B" w:rsidRDefault="00F75FB3" w:rsidP="007344F9">
                        <w:pPr>
                          <w:pStyle w:val="Listenabsatz"/>
                          <w:numPr>
                            <w:ilvl w:val="0"/>
                            <w:numId w:val="20"/>
                          </w:numPr>
                          <w:spacing w:after="200" w:line="276" w:lineRule="auto"/>
                          <w:rPr>
                            <w:sz w:val="18"/>
                            <w:szCs w:val="18"/>
                          </w:rPr>
                        </w:pPr>
                        <w:r w:rsidRPr="0058091B">
                          <w:rPr>
                            <w:sz w:val="18"/>
                            <w:szCs w:val="18"/>
                          </w:rPr>
                          <w:t>Kommunikation</w:t>
                        </w:r>
                        <w:r>
                          <w:rPr>
                            <w:sz w:val="18"/>
                            <w:szCs w:val="18"/>
                          </w:rPr>
                          <w:t xml:space="preserve"> kann auf Augenhöhe stattfinden, d</w:t>
                        </w:r>
                        <w:r w:rsidRPr="0058091B">
                          <w:rPr>
                            <w:sz w:val="18"/>
                            <w:szCs w:val="18"/>
                          </w:rPr>
                          <w:t xml:space="preserve">.h. sie ist </w:t>
                        </w:r>
                        <w:r w:rsidRPr="000D33F0">
                          <w:rPr>
                            <w:b/>
                            <w:bCs/>
                            <w:iCs/>
                            <w:sz w:val="18"/>
                            <w:szCs w:val="18"/>
                          </w:rPr>
                          <w:t>symmetrisch</w:t>
                        </w:r>
                        <w:r w:rsidRPr="0058091B">
                          <w:rPr>
                            <w:sz w:val="18"/>
                            <w:szCs w:val="18"/>
                          </w:rPr>
                          <w:t xml:space="preserve">.  </w:t>
                        </w:r>
                      </w:p>
                      <w:p w14:paraId="216C1574" w14:textId="2BA151AF" w:rsidR="00F75FB3" w:rsidRPr="0058091B" w:rsidRDefault="00F75FB3" w:rsidP="007344F9">
                        <w:pPr>
                          <w:pStyle w:val="Listenabsatz"/>
                          <w:numPr>
                            <w:ilvl w:val="0"/>
                            <w:numId w:val="20"/>
                          </w:numPr>
                          <w:spacing w:after="200" w:line="276" w:lineRule="auto"/>
                          <w:rPr>
                            <w:sz w:val="18"/>
                            <w:szCs w:val="18"/>
                          </w:rPr>
                        </w:pPr>
                        <w:r w:rsidRPr="0058091B">
                          <w:rPr>
                            <w:sz w:val="18"/>
                            <w:szCs w:val="18"/>
                          </w:rPr>
                          <w:t xml:space="preserve">Das Gegenteil davon ist eine </w:t>
                        </w:r>
                        <w:r w:rsidRPr="000D33F0">
                          <w:rPr>
                            <w:b/>
                            <w:bCs/>
                            <w:iCs/>
                            <w:sz w:val="18"/>
                            <w:szCs w:val="18"/>
                          </w:rPr>
                          <w:t>komplementäre Kommunikation</w:t>
                        </w:r>
                        <w:r w:rsidRPr="0058091B">
                          <w:rPr>
                            <w:sz w:val="18"/>
                            <w:szCs w:val="18"/>
                          </w:rPr>
                          <w:t xml:space="preserve">. </w:t>
                        </w:r>
                        <w:r>
                          <w:rPr>
                            <w:sz w:val="18"/>
                            <w:szCs w:val="18"/>
                          </w:rPr>
                          <w:t>Aufgrund von Hierarchie, Sprachverhalten, Auftreten, Wissen, Kleidung etc. kann der eine Gesprächspartner dem anderen überlegen sein.</w:t>
                        </w:r>
                      </w:p>
                      <w:p w14:paraId="4A7FCCDF" w14:textId="2DECDD63" w:rsidR="00F75FB3" w:rsidRPr="0058091B" w:rsidRDefault="00F75FB3" w:rsidP="00F238D6">
                        <w:pPr>
                          <w:pStyle w:val="Listenabsatz"/>
                          <w:numPr>
                            <w:ilvl w:val="0"/>
                            <w:numId w:val="20"/>
                          </w:numPr>
                          <w:spacing w:after="200" w:line="276" w:lineRule="auto"/>
                          <w:rPr>
                            <w:sz w:val="18"/>
                            <w:szCs w:val="18"/>
                          </w:rPr>
                        </w:pPr>
                        <w:r w:rsidRPr="0058091B">
                          <w:rPr>
                            <w:sz w:val="18"/>
                            <w:szCs w:val="18"/>
                          </w:rPr>
                          <w:t xml:space="preserve">Es kann zu Konflikten kommen, wenn ein Gesprächspartner </w:t>
                        </w:r>
                        <w:r>
                          <w:rPr>
                            <w:sz w:val="18"/>
                            <w:szCs w:val="18"/>
                          </w:rPr>
                          <w:t xml:space="preserve">entweder </w:t>
                        </w:r>
                        <w:r w:rsidRPr="0058091B">
                          <w:rPr>
                            <w:sz w:val="18"/>
                            <w:szCs w:val="18"/>
                          </w:rPr>
                          <w:t xml:space="preserve">die gleichrangige Position verlässt </w:t>
                        </w:r>
                        <w:r>
                          <w:rPr>
                            <w:sz w:val="18"/>
                            <w:szCs w:val="18"/>
                          </w:rPr>
                          <w:t xml:space="preserve">(im Fall der symmetrischen Kommunikation) oder </w:t>
                        </w:r>
                        <w:r w:rsidRPr="0058091B">
                          <w:rPr>
                            <w:sz w:val="18"/>
                            <w:szCs w:val="18"/>
                          </w:rPr>
                          <w:t>auf Gleichrangigkeit beha</w:t>
                        </w:r>
                        <w:r>
                          <w:rPr>
                            <w:sz w:val="18"/>
                            <w:szCs w:val="18"/>
                          </w:rPr>
                          <w:t>rrt (im Fall der komplementären Kommunikation).</w:t>
                        </w:r>
                      </w:p>
                    </w:txbxContent>
                  </v:textbox>
                </v:shape>
                <w10:wrap anchorx="margin"/>
              </v:group>
            </w:pict>
          </mc:Fallback>
        </mc:AlternateContent>
      </w:r>
      <w:r w:rsidR="00CD227A" w:rsidRPr="002220E9">
        <w:rPr>
          <w:sz w:val="22"/>
        </w:rPr>
        <w:t xml:space="preserve">a) </w:t>
      </w:r>
      <w:r w:rsidR="00844AF2" w:rsidRPr="002220E9">
        <w:rPr>
          <w:sz w:val="22"/>
        </w:rPr>
        <w:t>Welche Aussage</w:t>
      </w:r>
      <w:r w:rsidR="000005A7" w:rsidRPr="002220E9">
        <w:rPr>
          <w:sz w:val="22"/>
        </w:rPr>
        <w:t>n</w:t>
      </w:r>
      <w:r w:rsidR="00844AF2" w:rsidRPr="002220E9">
        <w:rPr>
          <w:sz w:val="22"/>
        </w:rPr>
        <w:t xml:space="preserve"> über die Beziehung </w:t>
      </w:r>
      <w:r w:rsidR="004F2D6A" w:rsidRPr="002220E9">
        <w:rPr>
          <w:sz w:val="22"/>
        </w:rPr>
        <w:t xml:space="preserve">zwischen den beiden Personen </w:t>
      </w:r>
      <w:r w:rsidR="000005A7" w:rsidRPr="002220E9">
        <w:rPr>
          <w:sz w:val="22"/>
        </w:rPr>
        <w:t>lassen</w:t>
      </w:r>
      <w:r w:rsidR="00844AF2" w:rsidRPr="002220E9">
        <w:rPr>
          <w:sz w:val="22"/>
        </w:rPr>
        <w:t xml:space="preserve"> sich aus dem Cartoon ableiten?</w:t>
      </w:r>
      <w:r w:rsidR="000005A7" w:rsidRPr="002220E9">
        <w:rPr>
          <w:sz w:val="22"/>
        </w:rPr>
        <w:t xml:space="preserve"> Kreuze</w:t>
      </w:r>
      <w:r w:rsidR="00772E69" w:rsidRPr="002220E9">
        <w:rPr>
          <w:sz w:val="22"/>
        </w:rPr>
        <w:t>n Sie</w:t>
      </w:r>
      <w:r w:rsidR="000005A7" w:rsidRPr="002220E9">
        <w:rPr>
          <w:sz w:val="22"/>
        </w:rPr>
        <w:t xml:space="preserve"> an und ergänze</w:t>
      </w:r>
      <w:r w:rsidR="00772E69" w:rsidRPr="002220E9">
        <w:rPr>
          <w:sz w:val="22"/>
        </w:rPr>
        <w:t>n Sie</w:t>
      </w:r>
      <w:r w:rsidR="000005A7" w:rsidRPr="002220E9">
        <w:rPr>
          <w:sz w:val="22"/>
        </w:rPr>
        <w:t xml:space="preserve"> sinnvoll.</w:t>
      </w:r>
      <w:r w:rsidR="0075149C" w:rsidRPr="002220E9">
        <w:rPr>
          <w:noProof/>
          <w:sz w:val="22"/>
          <w:lang w:eastAsia="de-DE"/>
        </w:rPr>
        <w:t xml:space="preserve"> </w:t>
      </w:r>
    </w:p>
    <w:p w14:paraId="6AB98BC6" w14:textId="7204F69D" w:rsidR="00924338" w:rsidRDefault="00924338" w:rsidP="00BE33FE">
      <w:pPr>
        <w:pStyle w:val="Listenabsatz"/>
        <w:ind w:left="426"/>
        <w:jc w:val="both"/>
      </w:pPr>
    </w:p>
    <w:p w14:paraId="6B342270" w14:textId="2CD6600B" w:rsidR="000005A7" w:rsidRDefault="000005A7" w:rsidP="00BE33FE">
      <w:pPr>
        <w:pStyle w:val="Listenabsatz"/>
        <w:spacing w:line="480" w:lineRule="auto"/>
        <w:ind w:left="426"/>
        <w:jc w:val="both"/>
      </w:pPr>
      <w:r>
        <w:t>☐ Die beiden sind Geschäftspartner.</w:t>
      </w:r>
    </w:p>
    <w:p w14:paraId="4A1A1806" w14:textId="77777777" w:rsidR="000005A7" w:rsidRDefault="000005A7" w:rsidP="00BE33FE">
      <w:pPr>
        <w:pStyle w:val="Listenabsatz"/>
        <w:spacing w:line="480" w:lineRule="auto"/>
        <w:ind w:left="426"/>
        <w:jc w:val="both"/>
      </w:pPr>
      <w:r>
        <w:t>☐ Die beiden begegnen sich auf Augenhöhe.</w:t>
      </w:r>
    </w:p>
    <w:p w14:paraId="66188966" w14:textId="77777777" w:rsidR="000005A7" w:rsidRDefault="000005A7" w:rsidP="00BE33FE">
      <w:pPr>
        <w:pStyle w:val="Listenabsatz"/>
        <w:spacing w:line="480" w:lineRule="auto"/>
        <w:ind w:left="426"/>
        <w:jc w:val="both"/>
      </w:pPr>
      <w:r>
        <w:t>☐ Die Beziehung ist gleichrangig.</w:t>
      </w:r>
    </w:p>
    <w:p w14:paraId="565C0B7C" w14:textId="4FF45C64" w:rsidR="000005A7" w:rsidRDefault="000005A7" w:rsidP="00BE33FE">
      <w:pPr>
        <w:pStyle w:val="Listenabsatz"/>
        <w:spacing w:line="480" w:lineRule="auto"/>
        <w:ind w:left="426"/>
        <w:jc w:val="both"/>
      </w:pPr>
      <w:r>
        <w:t xml:space="preserve">☐ Eine(r) der beiden ist </w:t>
      </w:r>
      <w:r w:rsidR="006F3D5A">
        <w:t xml:space="preserve">dem/der anderen </w:t>
      </w:r>
      <w:r>
        <w:t>übergeordnet.</w:t>
      </w:r>
    </w:p>
    <w:p w14:paraId="2431706F" w14:textId="77777777" w:rsidR="00EC789C" w:rsidRDefault="00EC789C" w:rsidP="00BE33FE">
      <w:pPr>
        <w:pStyle w:val="Listenabsatz"/>
        <w:spacing w:line="480" w:lineRule="auto"/>
        <w:ind w:left="426"/>
        <w:jc w:val="both"/>
      </w:pPr>
      <w:r>
        <w:t>☐ Eigentlich haben beide gleich viel zu sagen.</w:t>
      </w:r>
    </w:p>
    <w:p w14:paraId="17B32ABE" w14:textId="77777777" w:rsidR="00EC789C" w:rsidRDefault="00EC789C" w:rsidP="00BE33FE">
      <w:pPr>
        <w:pStyle w:val="Listenabsatz"/>
        <w:spacing w:line="480" w:lineRule="auto"/>
        <w:ind w:left="426"/>
        <w:jc w:val="both"/>
      </w:pPr>
      <w:r>
        <w:t>☐ Man kann über die Beziehung keine Aussage treffen.</w:t>
      </w:r>
    </w:p>
    <w:p w14:paraId="4F7B7B63" w14:textId="77777777" w:rsidR="000005A7" w:rsidRDefault="000005A7" w:rsidP="00BE33FE">
      <w:pPr>
        <w:pStyle w:val="Listenabsatz"/>
        <w:spacing w:line="480" w:lineRule="auto"/>
        <w:ind w:left="426"/>
        <w:jc w:val="both"/>
      </w:pPr>
      <w:r>
        <w:t>☐ ________________________________________________________________</w:t>
      </w:r>
    </w:p>
    <w:p w14:paraId="6721F491" w14:textId="3564FE17" w:rsidR="002220E9" w:rsidRDefault="00EC789C" w:rsidP="00A2693F">
      <w:pPr>
        <w:pStyle w:val="Listenabsatz"/>
        <w:spacing w:line="480" w:lineRule="auto"/>
        <w:ind w:left="426"/>
        <w:jc w:val="both"/>
      </w:pPr>
      <w:r>
        <w:t>☐ ________________________________________________________________</w:t>
      </w:r>
      <w:r w:rsidR="002220E9">
        <w:br w:type="page"/>
      </w:r>
    </w:p>
    <w:p w14:paraId="1CB046FA" w14:textId="00E5BB57" w:rsidR="000005A7" w:rsidRPr="00270C33" w:rsidRDefault="003D0EE5" w:rsidP="00BE33FE">
      <w:pPr>
        <w:pStyle w:val="Listenabsatz"/>
        <w:ind w:left="426"/>
        <w:jc w:val="both"/>
        <w:rPr>
          <w:rFonts w:cstheme="minorHAnsi"/>
          <w:sz w:val="22"/>
        </w:rPr>
      </w:pPr>
      <w:r w:rsidRPr="00270C33">
        <w:rPr>
          <w:noProof/>
          <w:sz w:val="22"/>
          <w:lang w:eastAsia="de-DE"/>
        </w:rPr>
        <w:lastRenderedPageBreak/>
        <w:drawing>
          <wp:anchor distT="0" distB="0" distL="114300" distR="114300" simplePos="0" relativeHeight="252712960" behindDoc="0" locked="0" layoutInCell="1" allowOverlap="1" wp14:anchorId="0850B992" wp14:editId="5BADDCEE">
            <wp:simplePos x="0" y="0"/>
            <wp:positionH relativeFrom="column">
              <wp:posOffset>4775835</wp:posOffset>
            </wp:positionH>
            <wp:positionV relativeFrom="paragraph">
              <wp:posOffset>23495</wp:posOffset>
            </wp:positionV>
            <wp:extent cx="295275" cy="314325"/>
            <wp:effectExtent l="0" t="0" r="9525" b="9525"/>
            <wp:wrapSquare wrapText="bothSides"/>
            <wp:docPr id="1895" name="Grafik 1895"/>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noProof/>
          <w:lang w:eastAsia="de-DE"/>
        </w:rPr>
        <w:drawing>
          <wp:anchor distT="0" distB="0" distL="114300" distR="114300" simplePos="0" relativeHeight="252710912" behindDoc="0" locked="0" layoutInCell="1" allowOverlap="1" wp14:anchorId="01550C54" wp14:editId="38019025">
            <wp:simplePos x="0" y="0"/>
            <wp:positionH relativeFrom="column">
              <wp:posOffset>5086350</wp:posOffset>
            </wp:positionH>
            <wp:positionV relativeFrom="paragraph">
              <wp:posOffset>27305</wp:posOffset>
            </wp:positionV>
            <wp:extent cx="314325" cy="314325"/>
            <wp:effectExtent l="0" t="0" r="9525" b="9525"/>
            <wp:wrapNone/>
            <wp:docPr id="1894" name="Grafik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CD227A" w:rsidRPr="00270C33">
        <w:rPr>
          <w:rFonts w:cstheme="minorHAnsi"/>
          <w:sz w:val="22"/>
        </w:rPr>
        <w:t xml:space="preserve">b) </w:t>
      </w:r>
      <w:r w:rsidRPr="00270C33">
        <w:rPr>
          <w:rFonts w:cstheme="minorHAnsi"/>
          <w:sz w:val="22"/>
        </w:rPr>
        <w:t>Nennen Sie Merkmale, an denen</w:t>
      </w:r>
      <w:r w:rsidR="00CD227A" w:rsidRPr="00270C33">
        <w:rPr>
          <w:rFonts w:cstheme="minorHAnsi"/>
          <w:sz w:val="22"/>
        </w:rPr>
        <w:t xml:space="preserve"> man die Macht</w:t>
      </w:r>
      <w:r w:rsidR="00554DD2" w:rsidRPr="00270C33">
        <w:rPr>
          <w:rFonts w:cstheme="minorHAnsi"/>
          <w:sz w:val="22"/>
        </w:rPr>
        <w:t xml:space="preserve">- </w:t>
      </w:r>
      <w:r w:rsidR="00CD227A" w:rsidRPr="00270C33">
        <w:rPr>
          <w:rFonts w:cstheme="minorHAnsi"/>
          <w:sz w:val="22"/>
        </w:rPr>
        <w:t>und Dominanzverhältnisse</w:t>
      </w:r>
      <w:r w:rsidRPr="00270C33">
        <w:rPr>
          <w:rFonts w:cstheme="minorHAnsi"/>
          <w:sz w:val="22"/>
        </w:rPr>
        <w:t xml:space="preserve"> erkennt.</w:t>
      </w:r>
      <w:r w:rsidRPr="00270C33">
        <w:rPr>
          <w:noProof/>
        </w:rPr>
        <w:t xml:space="preserve"> </w:t>
      </w:r>
    </w:p>
    <w:p w14:paraId="319FB8AB" w14:textId="77777777" w:rsidR="00C4036E" w:rsidRPr="00270C33" w:rsidRDefault="00C4036E" w:rsidP="00BE33FE">
      <w:pPr>
        <w:pStyle w:val="Listenabsatz"/>
        <w:ind w:left="426"/>
        <w:jc w:val="both"/>
        <w:rPr>
          <w:rFonts w:cstheme="minorHAnsi"/>
          <w:sz w:val="22"/>
        </w:rPr>
      </w:pPr>
    </w:p>
    <w:p w14:paraId="577C3569" w14:textId="7F3EB368" w:rsidR="00C4036E" w:rsidRPr="00270C33" w:rsidRDefault="00C4036E" w:rsidP="00BE33FE">
      <w:pPr>
        <w:pStyle w:val="Listenabsatz"/>
        <w:spacing w:line="480" w:lineRule="auto"/>
        <w:ind w:left="426"/>
        <w:jc w:val="both"/>
        <w:rPr>
          <w:rFonts w:cstheme="minorHAnsi"/>
          <w:sz w:val="22"/>
        </w:rPr>
      </w:pPr>
      <w:r w:rsidRPr="00270C33">
        <w:rPr>
          <w:rFonts w:cstheme="minorHAnsi"/>
          <w:sz w:val="22"/>
        </w:rPr>
        <w:t>______________________________________________________________________________________</w:t>
      </w:r>
      <w:r w:rsidR="00B628C6" w:rsidRPr="00270C33">
        <w:rPr>
          <w:rFonts w:cstheme="minorHAnsi"/>
          <w:sz w:val="22"/>
        </w:rPr>
        <w:t>______</w:t>
      </w:r>
      <w:r w:rsidRPr="00270C33">
        <w:rPr>
          <w:rFonts w:cstheme="minorHAnsi"/>
          <w:sz w:val="22"/>
        </w:rPr>
        <w:t>___________________________________</w:t>
      </w:r>
      <w:r w:rsidR="002220E9" w:rsidRPr="00270C33">
        <w:rPr>
          <w:rFonts w:cstheme="minorHAnsi"/>
          <w:sz w:val="22"/>
        </w:rPr>
        <w:t>___________________________________________________</w:t>
      </w:r>
      <w:r w:rsidRPr="00270C33">
        <w:rPr>
          <w:rFonts w:cstheme="minorHAnsi"/>
          <w:sz w:val="22"/>
        </w:rPr>
        <w:t>___________</w:t>
      </w:r>
    </w:p>
    <w:p w14:paraId="5319ED50" w14:textId="705D8AF0" w:rsidR="000005A7" w:rsidRPr="00270C33" w:rsidRDefault="003D0EE5" w:rsidP="00BE33FE">
      <w:pPr>
        <w:pStyle w:val="Listenabsatz"/>
        <w:spacing w:after="240"/>
        <w:ind w:left="426"/>
        <w:jc w:val="both"/>
        <w:rPr>
          <w:rFonts w:cstheme="minorHAnsi"/>
          <w:sz w:val="22"/>
        </w:rPr>
      </w:pPr>
      <w:r w:rsidRPr="00270C33">
        <w:rPr>
          <w:noProof/>
          <w:sz w:val="22"/>
          <w:lang w:eastAsia="de-DE"/>
        </w:rPr>
        <w:drawing>
          <wp:anchor distT="0" distB="0" distL="114300" distR="114300" simplePos="0" relativeHeight="252715008" behindDoc="0" locked="0" layoutInCell="1" allowOverlap="1" wp14:anchorId="654DC806" wp14:editId="2F03B4AF">
            <wp:simplePos x="0" y="0"/>
            <wp:positionH relativeFrom="column">
              <wp:posOffset>4829175</wp:posOffset>
            </wp:positionH>
            <wp:positionV relativeFrom="paragraph">
              <wp:posOffset>64770</wp:posOffset>
            </wp:positionV>
            <wp:extent cx="295275" cy="314325"/>
            <wp:effectExtent l="0" t="0" r="9525" b="9525"/>
            <wp:wrapSquare wrapText="bothSides"/>
            <wp:docPr id="1912" name="Grafik 191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noProof/>
          <w:lang w:eastAsia="de-DE"/>
        </w:rPr>
        <w:drawing>
          <wp:anchor distT="0" distB="0" distL="114300" distR="114300" simplePos="0" relativeHeight="252708864" behindDoc="0" locked="0" layoutInCell="1" allowOverlap="1" wp14:anchorId="031B1778" wp14:editId="3C375DDD">
            <wp:simplePos x="0" y="0"/>
            <wp:positionH relativeFrom="column">
              <wp:posOffset>5133975</wp:posOffset>
            </wp:positionH>
            <wp:positionV relativeFrom="paragraph">
              <wp:posOffset>58420</wp:posOffset>
            </wp:positionV>
            <wp:extent cx="314325" cy="314325"/>
            <wp:effectExtent l="0" t="0" r="9525" b="9525"/>
            <wp:wrapNone/>
            <wp:docPr id="1893" name="Grafi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9826F3" w:rsidRPr="00270C33">
        <w:rPr>
          <w:rFonts w:cstheme="minorHAnsi"/>
          <w:sz w:val="22"/>
        </w:rPr>
        <w:t xml:space="preserve">c) Wie könnte man die Kommunikationssituation in der </w:t>
      </w:r>
      <w:r w:rsidR="00AA1F39" w:rsidRPr="00270C33">
        <w:rPr>
          <w:rFonts w:cstheme="minorHAnsi"/>
          <w:sz w:val="22"/>
        </w:rPr>
        <w:t xml:space="preserve">obigen </w:t>
      </w:r>
      <w:r w:rsidR="009826F3" w:rsidRPr="00270C33">
        <w:rPr>
          <w:rFonts w:cstheme="minorHAnsi"/>
          <w:sz w:val="22"/>
        </w:rPr>
        <w:t>Situation beeinflussen, sodass sich die Macht- und Dominanzverhältnisse verändern?</w:t>
      </w:r>
      <w:r w:rsidR="00C8070E" w:rsidRPr="00270C33">
        <w:rPr>
          <w:rFonts w:cstheme="minorHAnsi"/>
          <w:sz w:val="22"/>
        </w:rPr>
        <w:t xml:space="preserve"> Formulieren Sie </w:t>
      </w:r>
      <w:r w:rsidR="00AA1F39" w:rsidRPr="00270C33">
        <w:rPr>
          <w:rFonts w:cstheme="minorHAnsi"/>
          <w:sz w:val="22"/>
        </w:rPr>
        <w:t xml:space="preserve">stichwortartig </w:t>
      </w:r>
      <w:r w:rsidR="00737020" w:rsidRPr="00270C33">
        <w:rPr>
          <w:rFonts w:cstheme="minorHAnsi"/>
          <w:sz w:val="22"/>
        </w:rPr>
        <w:t>drei</w:t>
      </w:r>
      <w:r w:rsidR="00C8070E" w:rsidRPr="00270C33">
        <w:rPr>
          <w:rFonts w:cstheme="minorHAnsi"/>
          <w:sz w:val="22"/>
        </w:rPr>
        <w:t xml:space="preserve"> Vorschläge.</w:t>
      </w:r>
    </w:p>
    <w:p w14:paraId="295F9214" w14:textId="77777777" w:rsidR="009F2CB2" w:rsidRPr="00270C33" w:rsidRDefault="009F2CB2" w:rsidP="00BE33FE">
      <w:pPr>
        <w:pStyle w:val="Listenabsatz"/>
        <w:spacing w:after="240"/>
        <w:ind w:left="426"/>
        <w:jc w:val="both"/>
        <w:rPr>
          <w:rFonts w:cstheme="minorHAnsi"/>
          <w:sz w:val="22"/>
        </w:rPr>
      </w:pPr>
    </w:p>
    <w:p w14:paraId="5CFF721A" w14:textId="199B2682" w:rsidR="00C8070E" w:rsidRPr="00270C33" w:rsidRDefault="00C8070E" w:rsidP="00BE33FE">
      <w:pPr>
        <w:pStyle w:val="Listenabsatz"/>
        <w:spacing w:line="480" w:lineRule="auto"/>
        <w:ind w:left="426"/>
        <w:jc w:val="both"/>
        <w:rPr>
          <w:rFonts w:cstheme="minorHAnsi"/>
          <w:sz w:val="22"/>
        </w:rPr>
      </w:pPr>
      <w:r w:rsidRPr="00270C33">
        <w:rPr>
          <w:rFonts w:cstheme="minorHAnsi"/>
          <w:sz w:val="22"/>
        </w:rPr>
        <w:t>- ______________________________________________________________</w:t>
      </w:r>
    </w:p>
    <w:p w14:paraId="6648E20B" w14:textId="2A66FE61" w:rsidR="00C8070E" w:rsidRPr="00270C33" w:rsidRDefault="00C8070E" w:rsidP="00BE33FE">
      <w:pPr>
        <w:pStyle w:val="Listenabsatz"/>
        <w:spacing w:line="480" w:lineRule="auto"/>
        <w:ind w:left="426"/>
        <w:jc w:val="both"/>
        <w:rPr>
          <w:rFonts w:cstheme="minorHAnsi"/>
          <w:sz w:val="22"/>
        </w:rPr>
      </w:pPr>
      <w:r w:rsidRPr="00270C33">
        <w:rPr>
          <w:rFonts w:cstheme="minorHAnsi"/>
          <w:sz w:val="22"/>
        </w:rPr>
        <w:t>- _____________________________________________________________</w:t>
      </w:r>
      <w:r w:rsidR="002220E9" w:rsidRPr="00270C33">
        <w:rPr>
          <w:rFonts w:cstheme="minorHAnsi"/>
          <w:sz w:val="22"/>
        </w:rPr>
        <w:t>_</w:t>
      </w:r>
    </w:p>
    <w:p w14:paraId="068139CA" w14:textId="706A5F31" w:rsidR="00C8070E" w:rsidRPr="00270C33" w:rsidRDefault="00C8070E" w:rsidP="00BE33FE">
      <w:pPr>
        <w:pStyle w:val="Listenabsatz"/>
        <w:spacing w:line="480" w:lineRule="auto"/>
        <w:ind w:left="426"/>
        <w:jc w:val="both"/>
        <w:rPr>
          <w:rFonts w:cstheme="minorHAnsi"/>
          <w:sz w:val="22"/>
        </w:rPr>
      </w:pPr>
      <w:r w:rsidRPr="00270C33">
        <w:rPr>
          <w:rFonts w:cstheme="minorHAnsi"/>
          <w:sz w:val="22"/>
        </w:rPr>
        <w:t>- ______________________________________________________________</w:t>
      </w:r>
    </w:p>
    <w:p w14:paraId="24B1ECAE" w14:textId="7E642BC9" w:rsidR="009826F3" w:rsidRPr="00270C33" w:rsidRDefault="003D0EE5" w:rsidP="00BE33FE">
      <w:pPr>
        <w:pStyle w:val="Listenabsatz"/>
        <w:jc w:val="both"/>
        <w:rPr>
          <w:rFonts w:cstheme="minorHAnsi"/>
          <w:sz w:val="22"/>
        </w:rPr>
      </w:pPr>
      <w:r w:rsidRPr="00270C33">
        <w:rPr>
          <w:noProof/>
          <w:lang w:eastAsia="de-DE"/>
        </w:rPr>
        <w:drawing>
          <wp:anchor distT="0" distB="0" distL="114300" distR="114300" simplePos="0" relativeHeight="252542976" behindDoc="0" locked="0" layoutInCell="1" allowOverlap="1" wp14:anchorId="0419692D" wp14:editId="3318BB48">
            <wp:simplePos x="0" y="0"/>
            <wp:positionH relativeFrom="column">
              <wp:posOffset>5860415</wp:posOffset>
            </wp:positionH>
            <wp:positionV relativeFrom="paragraph">
              <wp:posOffset>224790</wp:posOffset>
            </wp:positionV>
            <wp:extent cx="314325" cy="314325"/>
            <wp:effectExtent l="0" t="0" r="9525" b="952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270C33">
        <w:rPr>
          <w:rFonts w:cstheme="minorHAnsi"/>
          <w:noProof/>
          <w:sz w:val="22"/>
          <w:lang w:eastAsia="de-DE"/>
        </w:rPr>
        <w:drawing>
          <wp:anchor distT="0" distB="0" distL="114300" distR="114300" simplePos="0" relativeHeight="252422144" behindDoc="0" locked="0" layoutInCell="1" allowOverlap="1" wp14:anchorId="27CC71ED" wp14:editId="56D58462">
            <wp:simplePos x="0" y="0"/>
            <wp:positionH relativeFrom="column">
              <wp:posOffset>5503545</wp:posOffset>
            </wp:positionH>
            <wp:positionV relativeFrom="paragraph">
              <wp:posOffset>224155</wp:posOffset>
            </wp:positionV>
            <wp:extent cx="314325" cy="314325"/>
            <wp:effectExtent l="0" t="0" r="9525" b="9525"/>
            <wp:wrapNone/>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0E1D11" w:rsidRPr="00270C33">
        <w:rPr>
          <w:rFonts w:cstheme="minorHAnsi"/>
          <w:noProof/>
          <w:sz w:val="22"/>
          <w:lang w:eastAsia="de-DE"/>
        </w:rPr>
        <w:drawing>
          <wp:anchor distT="0" distB="0" distL="114300" distR="114300" simplePos="0" relativeHeight="252292096" behindDoc="0" locked="0" layoutInCell="1" allowOverlap="1" wp14:anchorId="35C31FCC" wp14:editId="58448B87">
            <wp:simplePos x="0" y="0"/>
            <wp:positionH relativeFrom="column">
              <wp:posOffset>5130800</wp:posOffset>
            </wp:positionH>
            <wp:positionV relativeFrom="paragraph">
              <wp:posOffset>221615</wp:posOffset>
            </wp:positionV>
            <wp:extent cx="295275" cy="314325"/>
            <wp:effectExtent l="0" t="0" r="9525" b="9525"/>
            <wp:wrapSquare wrapText="bothSides"/>
            <wp:docPr id="52" name="Grafik 5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18F9FE62" w14:textId="147B3D93" w:rsidR="005C1C85" w:rsidRPr="00270C33" w:rsidRDefault="0075149C" w:rsidP="00BE33FE">
      <w:pPr>
        <w:pStyle w:val="Listenabsatz"/>
        <w:numPr>
          <w:ilvl w:val="0"/>
          <w:numId w:val="21"/>
        </w:numPr>
        <w:ind w:left="426" w:hanging="426"/>
        <w:jc w:val="both"/>
        <w:rPr>
          <w:rFonts w:cstheme="minorHAnsi"/>
          <w:sz w:val="22"/>
        </w:rPr>
      </w:pPr>
      <w:r w:rsidRPr="00270C33">
        <w:rPr>
          <w:rFonts w:cstheme="minorHAnsi"/>
          <w:noProof/>
          <w:sz w:val="22"/>
          <w:lang w:eastAsia="de-DE"/>
        </w:rPr>
        <w:drawing>
          <wp:anchor distT="0" distB="0" distL="114300" distR="114300" simplePos="0" relativeHeight="252294144" behindDoc="0" locked="0" layoutInCell="1" allowOverlap="1" wp14:anchorId="35DE002B" wp14:editId="58A99168">
            <wp:simplePos x="0" y="0"/>
            <wp:positionH relativeFrom="column">
              <wp:posOffset>4810760</wp:posOffset>
            </wp:positionH>
            <wp:positionV relativeFrom="paragraph">
              <wp:posOffset>53975</wp:posOffset>
            </wp:positionV>
            <wp:extent cx="295275" cy="314325"/>
            <wp:effectExtent l="0" t="0" r="9525" b="9525"/>
            <wp:wrapSquare wrapText="bothSides"/>
            <wp:docPr id="53" name="Grafik 53"/>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5C1C85" w:rsidRPr="00270C33">
        <w:rPr>
          <w:rFonts w:cstheme="minorHAnsi"/>
          <w:sz w:val="22"/>
        </w:rPr>
        <w:t xml:space="preserve">a) </w:t>
      </w:r>
      <w:r w:rsidR="00EF4C24" w:rsidRPr="00270C33">
        <w:rPr>
          <w:rFonts w:cstheme="minorHAnsi"/>
          <w:sz w:val="22"/>
        </w:rPr>
        <w:t>Spr</w:t>
      </w:r>
      <w:r w:rsidR="006D762D" w:rsidRPr="00270C33">
        <w:rPr>
          <w:rFonts w:cstheme="minorHAnsi"/>
          <w:sz w:val="22"/>
        </w:rPr>
        <w:t>echen Sie</w:t>
      </w:r>
      <w:r w:rsidR="00EF4C24" w:rsidRPr="00270C33">
        <w:rPr>
          <w:rFonts w:cstheme="minorHAnsi"/>
          <w:sz w:val="22"/>
        </w:rPr>
        <w:t xml:space="preserve"> die Aussage in der Sprechblase </w:t>
      </w:r>
      <w:r w:rsidR="00BD53BC" w:rsidRPr="00270C33">
        <w:rPr>
          <w:rFonts w:cstheme="minorHAnsi"/>
          <w:sz w:val="22"/>
        </w:rPr>
        <w:t xml:space="preserve">in </w:t>
      </w:r>
      <w:r w:rsidR="00371277" w:rsidRPr="00270C33">
        <w:rPr>
          <w:rFonts w:cstheme="minorHAnsi"/>
          <w:sz w:val="22"/>
        </w:rPr>
        <w:t>Partnerarbeit</w:t>
      </w:r>
      <w:r w:rsidR="00BD53BC" w:rsidRPr="00270C33">
        <w:rPr>
          <w:rFonts w:cstheme="minorHAnsi"/>
          <w:sz w:val="22"/>
        </w:rPr>
        <w:t xml:space="preserve"> </w:t>
      </w:r>
      <w:r w:rsidR="008D2E50" w:rsidRPr="00270C33">
        <w:rPr>
          <w:rFonts w:cstheme="minorHAnsi"/>
          <w:sz w:val="22"/>
        </w:rPr>
        <w:t>unterschiedlich</w:t>
      </w:r>
      <w:r w:rsidR="004028C3" w:rsidRPr="00270C33">
        <w:rPr>
          <w:rFonts w:cstheme="minorHAnsi"/>
          <w:sz w:val="22"/>
        </w:rPr>
        <w:t xml:space="preserve"> a</w:t>
      </w:r>
      <w:r w:rsidR="00BD53BC" w:rsidRPr="00270C33">
        <w:rPr>
          <w:rFonts w:cstheme="minorHAnsi"/>
          <w:sz w:val="22"/>
        </w:rPr>
        <w:t>us</w:t>
      </w:r>
      <w:r w:rsidR="00EF4C24" w:rsidRPr="00270C33">
        <w:rPr>
          <w:rFonts w:cstheme="minorHAnsi"/>
          <w:sz w:val="22"/>
        </w:rPr>
        <w:t xml:space="preserve">. </w:t>
      </w:r>
      <w:r w:rsidR="00380A4C" w:rsidRPr="00270C33">
        <w:rPr>
          <w:rFonts w:cstheme="minorHAnsi"/>
          <w:sz w:val="22"/>
        </w:rPr>
        <w:t>Wie wirken diese unters</w:t>
      </w:r>
      <w:r w:rsidR="00AF3F48" w:rsidRPr="00270C33">
        <w:rPr>
          <w:rFonts w:cstheme="minorHAnsi"/>
          <w:sz w:val="22"/>
        </w:rPr>
        <w:t xml:space="preserve">chiedlichen Sprechweisen auf </w:t>
      </w:r>
      <w:r w:rsidR="00AA1F39" w:rsidRPr="00270C33">
        <w:rPr>
          <w:rFonts w:cstheme="minorHAnsi"/>
          <w:sz w:val="22"/>
        </w:rPr>
        <w:t xml:space="preserve">Ihr </w:t>
      </w:r>
      <w:r w:rsidR="000005A7" w:rsidRPr="00270C33">
        <w:rPr>
          <w:rFonts w:cstheme="minorHAnsi"/>
          <w:sz w:val="22"/>
        </w:rPr>
        <w:t>Gegenüber?</w:t>
      </w:r>
      <w:r w:rsidR="006B1F44" w:rsidRPr="00270C33">
        <w:rPr>
          <w:rFonts w:cstheme="minorHAnsi"/>
          <w:sz w:val="22"/>
        </w:rPr>
        <w:t xml:space="preserve"> </w:t>
      </w:r>
      <w:r w:rsidRPr="00270C33">
        <w:rPr>
          <w:rFonts w:cstheme="minorHAnsi"/>
          <w:sz w:val="22"/>
        </w:rPr>
        <w:t>Notieren Sie.</w:t>
      </w:r>
    </w:p>
    <w:p w14:paraId="4BED66CA" w14:textId="5196EE03" w:rsidR="00212D0B" w:rsidRPr="00270C33" w:rsidRDefault="005770B8" w:rsidP="0075149C">
      <w:pPr>
        <w:pStyle w:val="Listenabsatz"/>
        <w:rPr>
          <w:rFonts w:cstheme="minorHAnsi"/>
        </w:rPr>
      </w:pPr>
      <w:r w:rsidRPr="00270C33">
        <w:rPr>
          <w:rFonts w:cstheme="minorHAnsi"/>
          <w:noProof/>
          <w:sz w:val="24"/>
          <w:lang w:eastAsia="de-DE"/>
        </w:rPr>
        <mc:AlternateContent>
          <mc:Choice Requires="wpg">
            <w:drawing>
              <wp:anchor distT="0" distB="0" distL="114300" distR="114300" simplePos="0" relativeHeight="252218368" behindDoc="0" locked="0" layoutInCell="1" allowOverlap="1" wp14:anchorId="1DCC3B3D" wp14:editId="7C3C3B0A">
                <wp:simplePos x="0" y="0"/>
                <wp:positionH relativeFrom="rightMargin">
                  <wp:posOffset>92922</wp:posOffset>
                </wp:positionH>
                <wp:positionV relativeFrom="paragraph">
                  <wp:posOffset>176954</wp:posOffset>
                </wp:positionV>
                <wp:extent cx="1973580" cy="1845733"/>
                <wp:effectExtent l="0" t="0" r="0" b="21590"/>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1845733"/>
                          <a:chOff x="0" y="0"/>
                          <a:chExt cx="2724150" cy="1581150"/>
                        </a:xfrm>
                      </wpg:grpSpPr>
                      <wps:wsp>
                        <wps:cNvPr id="24"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6" name="Textfeld 26"/>
                        <wps:cNvSpPr txBox="1"/>
                        <wps:spPr>
                          <a:xfrm>
                            <a:off x="66675" y="38100"/>
                            <a:ext cx="2657475" cy="1476146"/>
                          </a:xfrm>
                          <a:prstGeom prst="rect">
                            <a:avLst/>
                          </a:prstGeom>
                          <a:noFill/>
                          <a:ln w="6350">
                            <a:noFill/>
                          </a:ln>
                        </wps:spPr>
                        <wps:txbx>
                          <w:txbxContent>
                            <w:p w14:paraId="36B22CAE" w14:textId="77777777" w:rsidR="00F75FB3" w:rsidRPr="0058091B" w:rsidRDefault="00F75FB3" w:rsidP="00457973">
                              <w:pPr>
                                <w:pBdr>
                                  <w:bottom w:val="single" w:sz="4" w:space="1" w:color="365F91" w:themeColor="accent1" w:themeShade="BF"/>
                                </w:pBdr>
                                <w:rPr>
                                  <w:b/>
                                  <w:sz w:val="18"/>
                                  <w:szCs w:val="18"/>
                                </w:rPr>
                              </w:pPr>
                              <w:r w:rsidRPr="0058091B">
                                <w:rPr>
                                  <w:b/>
                                  <w:sz w:val="18"/>
                                  <w:szCs w:val="18"/>
                                </w:rPr>
                                <w:t>…gut zu wissen!</w:t>
                              </w:r>
                            </w:p>
                            <w:p w14:paraId="105CA26A" w14:textId="7A9AA1CC" w:rsidR="00F75FB3" w:rsidRPr="00775B76" w:rsidRDefault="00F75FB3" w:rsidP="00775B76">
                              <w:pPr>
                                <w:pStyle w:val="Listenabsatz"/>
                                <w:numPr>
                                  <w:ilvl w:val="0"/>
                                  <w:numId w:val="20"/>
                                </w:numPr>
                                <w:spacing w:after="200" w:line="276" w:lineRule="auto"/>
                                <w:rPr>
                                  <w:sz w:val="18"/>
                                  <w:szCs w:val="18"/>
                                </w:rPr>
                              </w:pPr>
                              <w:r w:rsidRPr="00313161">
                                <w:rPr>
                                  <w:i/>
                                  <w:iCs/>
                                  <w:sz w:val="18"/>
                                  <w:szCs w:val="18"/>
                                </w:rPr>
                                <w:t>„Der Ton macht die Musik“</w:t>
                              </w:r>
                              <w:r w:rsidRPr="00AD210C">
                                <w:rPr>
                                  <w:sz w:val="18"/>
                                  <w:szCs w:val="18"/>
                                </w:rPr>
                                <w:t xml:space="preserve"> ist ein Sprichwort. Gemeint ist damit die</w:t>
                              </w:r>
                              <w:r w:rsidRPr="005A1DEC">
                                <w:rPr>
                                  <w:sz w:val="18"/>
                                  <w:szCs w:val="18"/>
                                </w:rPr>
                                <w:t xml:space="preserve"> Art, </w:t>
                              </w:r>
                              <w:r>
                                <w:rPr>
                                  <w:sz w:val="18"/>
                                  <w:szCs w:val="18"/>
                                </w:rPr>
                                <w:t>wie man etwas zum Ausdruck bringt und wie wir von unserem Gegenüber verstanden werden wollen.  Gestaltungsmöglichkeiten sind z.B. Betonungen, Aussprache und die</w:t>
                              </w:r>
                              <w:r w:rsidRPr="000719A0">
                                <w:rPr>
                                  <w:sz w:val="18"/>
                                  <w:szCs w:val="18"/>
                                </w:rPr>
                                <w:t xml:space="preserve"> Sprachmelodie</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C3B3D" id="Gruppieren 19" o:spid="_x0000_s1029" style="position:absolute;left:0;text-align:left;margin-left:7.3pt;margin-top:13.95pt;width:155.4pt;height:145.35pt;z-index:252218368;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">
                <v:shape id="Rechteck: gefaltete Ecke 990" o:spid="_x0000_s1030"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" adj="18000" fillcolor="#dce6f2" strokecolor="#385d8a">
                  <v:textbox inset="0,,0"/>
                </v:shape>
                <v:shape id="Textfeld 26" o:spid="_x0000_s1031"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6B22CAE" w14:textId="77777777" w:rsidR="00F75FB3" w:rsidRPr="0058091B" w:rsidRDefault="00F75FB3" w:rsidP="00457973">
                        <w:pPr>
                          <w:pBdr>
                            <w:bottom w:val="single" w:sz="4" w:space="1" w:color="365F91" w:themeColor="accent1" w:themeShade="BF"/>
                          </w:pBdr>
                          <w:rPr>
                            <w:b/>
                            <w:sz w:val="18"/>
                            <w:szCs w:val="18"/>
                          </w:rPr>
                        </w:pPr>
                        <w:r w:rsidRPr="0058091B">
                          <w:rPr>
                            <w:b/>
                            <w:sz w:val="18"/>
                            <w:szCs w:val="18"/>
                          </w:rPr>
                          <w:t>…gut zu wissen!</w:t>
                        </w:r>
                      </w:p>
                      <w:p w14:paraId="105CA26A" w14:textId="7A9AA1CC" w:rsidR="00F75FB3" w:rsidRPr="00775B76" w:rsidRDefault="00F75FB3" w:rsidP="00775B76">
                        <w:pPr>
                          <w:pStyle w:val="Listenabsatz"/>
                          <w:numPr>
                            <w:ilvl w:val="0"/>
                            <w:numId w:val="20"/>
                          </w:numPr>
                          <w:spacing w:after="200" w:line="276" w:lineRule="auto"/>
                          <w:rPr>
                            <w:sz w:val="18"/>
                            <w:szCs w:val="18"/>
                          </w:rPr>
                        </w:pPr>
                        <w:r w:rsidRPr="00313161">
                          <w:rPr>
                            <w:i/>
                            <w:iCs/>
                            <w:sz w:val="18"/>
                            <w:szCs w:val="18"/>
                          </w:rPr>
                          <w:t>„Der Ton macht die Musik“</w:t>
                        </w:r>
                        <w:r w:rsidRPr="00AD210C">
                          <w:rPr>
                            <w:sz w:val="18"/>
                            <w:szCs w:val="18"/>
                          </w:rPr>
                          <w:t xml:space="preserve"> ist ein Sprichwort. Gemeint ist damit die</w:t>
                        </w:r>
                        <w:r w:rsidRPr="005A1DEC">
                          <w:rPr>
                            <w:sz w:val="18"/>
                            <w:szCs w:val="18"/>
                          </w:rPr>
                          <w:t xml:space="preserve"> Art, </w:t>
                        </w:r>
                        <w:r>
                          <w:rPr>
                            <w:sz w:val="18"/>
                            <w:szCs w:val="18"/>
                          </w:rPr>
                          <w:t>wie man etwas zum Ausdruck bringt und wie wir von unserem Gegenüber verstanden werden wollen.  Gestaltungsmöglichkeiten sind z.B. Betonungen, Aussprache und die</w:t>
                        </w:r>
                        <w:r w:rsidRPr="000719A0">
                          <w:rPr>
                            <w:sz w:val="18"/>
                            <w:szCs w:val="18"/>
                          </w:rPr>
                          <w:t xml:space="preserve"> Sprachmelodie</w:t>
                        </w:r>
                        <w:r>
                          <w:rPr>
                            <w:sz w:val="18"/>
                            <w:szCs w:val="18"/>
                          </w:rPr>
                          <w:t xml:space="preserve">. </w:t>
                        </w:r>
                      </w:p>
                    </w:txbxContent>
                  </v:textbox>
                </v:shape>
                <w10:wrap anchorx="margin"/>
              </v:group>
            </w:pict>
          </mc:Fallback>
        </mc:AlternateContent>
      </w:r>
    </w:p>
    <w:p w14:paraId="15D46BD6" w14:textId="530DC04B" w:rsidR="0075149C" w:rsidRPr="00270C33" w:rsidRDefault="0075149C" w:rsidP="00FB600B">
      <w:pPr>
        <w:pStyle w:val="Listenabsatz"/>
        <w:spacing w:line="480" w:lineRule="auto"/>
        <w:ind w:left="426"/>
        <w:rPr>
          <w:rFonts w:cstheme="minorHAnsi"/>
          <w:sz w:val="22"/>
        </w:rPr>
      </w:pPr>
      <w:r w:rsidRPr="00270C33">
        <w:rPr>
          <w:rFonts w:cs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591C" w:rsidRPr="00270C33">
        <w:rPr>
          <w:rFonts w:cstheme="minorHAnsi"/>
          <w:sz w:val="22"/>
        </w:rPr>
        <w:t>_____________________</w:t>
      </w:r>
      <w:r w:rsidRPr="00270C33">
        <w:rPr>
          <w:rFonts w:cstheme="minorHAnsi"/>
          <w:sz w:val="22"/>
        </w:rPr>
        <w:t>__</w:t>
      </w:r>
    </w:p>
    <w:p w14:paraId="0860879B" w14:textId="50903A62" w:rsidR="0075149C" w:rsidRPr="00270C33" w:rsidRDefault="007A4F4D" w:rsidP="005C1C85">
      <w:pPr>
        <w:pStyle w:val="Listenabsatz"/>
      </w:pPr>
      <w:r w:rsidRPr="00270C33">
        <w:rPr>
          <w:noProof/>
          <w:lang w:eastAsia="de-DE"/>
        </w:rPr>
        <w:drawing>
          <wp:anchor distT="0" distB="0" distL="114300" distR="114300" simplePos="0" relativeHeight="252430336" behindDoc="0" locked="0" layoutInCell="1" allowOverlap="1" wp14:anchorId="74BA6EEB" wp14:editId="2DB1DCEE">
            <wp:simplePos x="0" y="0"/>
            <wp:positionH relativeFrom="column">
              <wp:posOffset>5202555</wp:posOffset>
            </wp:positionH>
            <wp:positionV relativeFrom="paragraph">
              <wp:posOffset>118745</wp:posOffset>
            </wp:positionV>
            <wp:extent cx="314325" cy="314325"/>
            <wp:effectExtent l="0" t="0" r="9525" b="9525"/>
            <wp:wrapSquare wrapText="bothSides"/>
            <wp:docPr id="1870" name="Grafik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49C" w:rsidRPr="00270C33">
        <w:rPr>
          <w:noProof/>
          <w:lang w:eastAsia="de-DE"/>
        </w:rPr>
        <w:drawing>
          <wp:anchor distT="0" distB="0" distL="114300" distR="114300" simplePos="0" relativeHeight="252297216" behindDoc="0" locked="0" layoutInCell="1" allowOverlap="1" wp14:anchorId="345F04AD" wp14:editId="1B755853">
            <wp:simplePos x="0" y="0"/>
            <wp:positionH relativeFrom="column">
              <wp:posOffset>4820285</wp:posOffset>
            </wp:positionH>
            <wp:positionV relativeFrom="paragraph">
              <wp:posOffset>120015</wp:posOffset>
            </wp:positionV>
            <wp:extent cx="314325" cy="314325"/>
            <wp:effectExtent l="0" t="0" r="9525" b="9525"/>
            <wp:wrapSquare wrapText="bothSides"/>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p>
    <w:p w14:paraId="6CD5228A" w14:textId="45E17770" w:rsidR="0075149C" w:rsidRPr="00270C33" w:rsidRDefault="005C1C85" w:rsidP="00BE33FE">
      <w:pPr>
        <w:pStyle w:val="Listenabsatz"/>
        <w:ind w:left="426"/>
        <w:jc w:val="both"/>
        <w:rPr>
          <w:rFonts w:cstheme="minorHAnsi"/>
          <w:sz w:val="22"/>
        </w:rPr>
      </w:pPr>
      <w:r w:rsidRPr="00270C33">
        <w:rPr>
          <w:rFonts w:cstheme="minorHAnsi"/>
          <w:sz w:val="22"/>
        </w:rPr>
        <w:t xml:space="preserve">b) </w:t>
      </w:r>
      <w:r w:rsidR="006B1F44" w:rsidRPr="00270C33">
        <w:rPr>
          <w:rFonts w:cstheme="minorHAnsi"/>
          <w:sz w:val="22"/>
        </w:rPr>
        <w:t>Diskutier</w:t>
      </w:r>
      <w:r w:rsidR="004121CA" w:rsidRPr="00270C33">
        <w:rPr>
          <w:rFonts w:cstheme="minorHAnsi"/>
          <w:sz w:val="22"/>
        </w:rPr>
        <w:t>en Sie im Plenum</w:t>
      </w:r>
      <w:r w:rsidR="006B1F44" w:rsidRPr="00270C33">
        <w:rPr>
          <w:rFonts w:cstheme="minorHAnsi"/>
          <w:sz w:val="22"/>
        </w:rPr>
        <w:t xml:space="preserve"> über die </w:t>
      </w:r>
      <w:r w:rsidRPr="00270C33">
        <w:rPr>
          <w:rFonts w:cstheme="minorHAnsi"/>
          <w:sz w:val="22"/>
        </w:rPr>
        <w:t xml:space="preserve">verschiedenen </w:t>
      </w:r>
      <w:r w:rsidR="006B1F44" w:rsidRPr="00270C33">
        <w:rPr>
          <w:rFonts w:cstheme="minorHAnsi"/>
          <w:sz w:val="22"/>
        </w:rPr>
        <w:t>Wirkung</w:t>
      </w:r>
      <w:r w:rsidRPr="00270C33">
        <w:rPr>
          <w:rFonts w:cstheme="minorHAnsi"/>
          <w:sz w:val="22"/>
        </w:rPr>
        <w:t>en</w:t>
      </w:r>
      <w:r w:rsidR="00A32EDC" w:rsidRPr="00270C33">
        <w:rPr>
          <w:rFonts w:cstheme="minorHAnsi"/>
          <w:sz w:val="22"/>
        </w:rPr>
        <w:t xml:space="preserve"> der Sprechweisen</w:t>
      </w:r>
      <w:r w:rsidR="006B1F44" w:rsidRPr="00270C33">
        <w:rPr>
          <w:rFonts w:cstheme="minorHAnsi"/>
          <w:sz w:val="22"/>
        </w:rPr>
        <w:t>.</w:t>
      </w:r>
      <w:r w:rsidR="0075149C" w:rsidRPr="00270C33">
        <w:rPr>
          <w:rFonts w:cstheme="minorHAnsi"/>
          <w:sz w:val="22"/>
        </w:rPr>
        <w:t xml:space="preserve"> </w:t>
      </w:r>
    </w:p>
    <w:p w14:paraId="63C4CBA7" w14:textId="3FCA85F0" w:rsidR="00371277" w:rsidRPr="00270C33" w:rsidRDefault="00371277" w:rsidP="00BE33FE">
      <w:pPr>
        <w:pStyle w:val="Listenabsatz"/>
        <w:jc w:val="both"/>
        <w:rPr>
          <w:rFonts w:cstheme="minorHAnsi"/>
          <w:sz w:val="22"/>
        </w:rPr>
      </w:pPr>
    </w:p>
    <w:p w14:paraId="7E2CAAF1" w14:textId="285570C4" w:rsidR="00A20D0D" w:rsidRPr="00270C33" w:rsidRDefault="000E1D11" w:rsidP="00BE33FE">
      <w:pPr>
        <w:pStyle w:val="Listenabsatz"/>
        <w:numPr>
          <w:ilvl w:val="0"/>
          <w:numId w:val="21"/>
        </w:numPr>
        <w:ind w:left="426" w:hanging="426"/>
        <w:jc w:val="both"/>
        <w:rPr>
          <w:rFonts w:cstheme="minorHAnsi"/>
          <w:sz w:val="22"/>
        </w:rPr>
      </w:pPr>
      <w:r w:rsidRPr="00270C33">
        <w:rPr>
          <w:noProof/>
          <w:lang w:eastAsia="de-DE"/>
        </w:rPr>
        <w:drawing>
          <wp:anchor distT="0" distB="0" distL="114300" distR="114300" simplePos="0" relativeHeight="252545024" behindDoc="0" locked="0" layoutInCell="1" allowOverlap="1" wp14:anchorId="35E93703" wp14:editId="7FCA3506">
            <wp:simplePos x="0" y="0"/>
            <wp:positionH relativeFrom="column">
              <wp:posOffset>5201392</wp:posOffset>
            </wp:positionH>
            <wp:positionV relativeFrom="paragraph">
              <wp:posOffset>142504</wp:posOffset>
            </wp:positionV>
            <wp:extent cx="314325" cy="314325"/>
            <wp:effectExtent l="0" t="0" r="9525" b="9525"/>
            <wp:wrapNone/>
            <wp:docPr id="973" name="Grafi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774326" w:rsidRPr="00270C33">
        <w:rPr>
          <w:rFonts w:cstheme="minorHAnsi"/>
          <w:noProof/>
          <w:lang w:eastAsia="de-DE"/>
        </w:rPr>
        <w:drawing>
          <wp:anchor distT="0" distB="0" distL="114300" distR="114300" simplePos="0" relativeHeight="252299264" behindDoc="0" locked="0" layoutInCell="1" allowOverlap="1" wp14:anchorId="2E0D8E1A" wp14:editId="0B613552">
            <wp:simplePos x="0" y="0"/>
            <wp:positionH relativeFrom="column">
              <wp:posOffset>4806103</wp:posOffset>
            </wp:positionH>
            <wp:positionV relativeFrom="paragraph">
              <wp:posOffset>141605</wp:posOffset>
            </wp:positionV>
            <wp:extent cx="295275" cy="314325"/>
            <wp:effectExtent l="0" t="0" r="9525" b="9525"/>
            <wp:wrapSquare wrapText="bothSides"/>
            <wp:docPr id="55" name="Grafik 55"/>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FF46F7" w:rsidRPr="00270C33">
        <w:rPr>
          <w:rFonts w:cstheme="minorHAnsi"/>
          <w:sz w:val="22"/>
        </w:rPr>
        <w:t xml:space="preserve">a) </w:t>
      </w:r>
      <w:r w:rsidR="00844AF2" w:rsidRPr="00270C33">
        <w:rPr>
          <w:rFonts w:cstheme="minorHAnsi"/>
          <w:sz w:val="22"/>
        </w:rPr>
        <w:t>Schaue</w:t>
      </w:r>
      <w:r w:rsidR="004121CA" w:rsidRPr="00270C33">
        <w:rPr>
          <w:rFonts w:cstheme="minorHAnsi"/>
          <w:sz w:val="22"/>
        </w:rPr>
        <w:t>n</w:t>
      </w:r>
      <w:r w:rsidR="00844AF2" w:rsidRPr="00270C33">
        <w:rPr>
          <w:rFonts w:cstheme="minorHAnsi"/>
          <w:sz w:val="22"/>
        </w:rPr>
        <w:t xml:space="preserve"> </w:t>
      </w:r>
      <w:r w:rsidR="004121CA" w:rsidRPr="00270C33">
        <w:rPr>
          <w:rFonts w:cstheme="minorHAnsi"/>
          <w:sz w:val="22"/>
        </w:rPr>
        <w:t>Sie sich nun</w:t>
      </w:r>
      <w:r w:rsidR="00844AF2" w:rsidRPr="00270C33">
        <w:rPr>
          <w:rFonts w:cstheme="minorHAnsi"/>
          <w:sz w:val="22"/>
        </w:rPr>
        <w:t xml:space="preserve"> </w:t>
      </w:r>
      <w:r w:rsidR="00BB259D" w:rsidRPr="00270C33">
        <w:rPr>
          <w:rFonts w:cstheme="minorHAnsi"/>
          <w:sz w:val="22"/>
        </w:rPr>
        <w:t>d</w:t>
      </w:r>
      <w:r w:rsidR="00DC5CA5" w:rsidRPr="00270C33">
        <w:rPr>
          <w:rFonts w:cstheme="minorHAnsi"/>
          <w:sz w:val="22"/>
        </w:rPr>
        <w:t>en</w:t>
      </w:r>
      <w:r w:rsidR="00BB259D" w:rsidRPr="00270C33">
        <w:rPr>
          <w:rFonts w:cstheme="minorHAnsi"/>
          <w:sz w:val="22"/>
        </w:rPr>
        <w:t xml:space="preserve"> zweite</w:t>
      </w:r>
      <w:r w:rsidR="00397DA4" w:rsidRPr="00270C33">
        <w:rPr>
          <w:rFonts w:cstheme="minorHAnsi"/>
          <w:sz w:val="22"/>
        </w:rPr>
        <w:t>n</w:t>
      </w:r>
      <w:r w:rsidR="00BB259D" w:rsidRPr="00270C33">
        <w:rPr>
          <w:rFonts w:cstheme="minorHAnsi"/>
          <w:sz w:val="22"/>
        </w:rPr>
        <w:t xml:space="preserve"> Cartoon</w:t>
      </w:r>
      <w:r w:rsidR="00844AF2" w:rsidRPr="00270C33">
        <w:rPr>
          <w:rFonts w:cstheme="minorHAnsi"/>
          <w:sz w:val="22"/>
        </w:rPr>
        <w:t xml:space="preserve"> an. </w:t>
      </w:r>
      <w:r w:rsidR="00DE0498" w:rsidRPr="00270C33">
        <w:rPr>
          <w:rFonts w:cstheme="minorHAnsi"/>
          <w:sz w:val="22"/>
        </w:rPr>
        <w:t>Beschreiben Sie die Situation</w:t>
      </w:r>
      <w:r w:rsidR="0029655A" w:rsidRPr="00270C33">
        <w:rPr>
          <w:rFonts w:cstheme="minorHAnsi"/>
          <w:sz w:val="22"/>
        </w:rPr>
        <w:t xml:space="preserve"> möglichst genau </w:t>
      </w:r>
      <w:r w:rsidR="00397DA4" w:rsidRPr="00270C33">
        <w:rPr>
          <w:rFonts w:cstheme="minorHAnsi"/>
          <w:sz w:val="22"/>
        </w:rPr>
        <w:t xml:space="preserve">schriftlich </w:t>
      </w:r>
      <w:r w:rsidR="0029655A" w:rsidRPr="00270C33">
        <w:rPr>
          <w:rFonts w:cstheme="minorHAnsi"/>
          <w:sz w:val="22"/>
        </w:rPr>
        <w:t>und bewerten Sie diese.</w:t>
      </w:r>
      <w:r w:rsidR="00397DA4" w:rsidRPr="00270C33">
        <w:rPr>
          <w:rFonts w:cstheme="minorHAnsi"/>
          <w:sz w:val="22"/>
        </w:rPr>
        <w:t xml:space="preserve"> </w:t>
      </w:r>
    </w:p>
    <w:p w14:paraId="4CEC490D" w14:textId="105C5C86" w:rsidR="006B1F44" w:rsidRDefault="00A20D0D" w:rsidP="00A20D0D">
      <w:pPr>
        <w:spacing w:line="240" w:lineRule="exact"/>
      </w:pPr>
      <w:r>
        <w:rPr>
          <w:rFonts w:asciiTheme="minorHAnsi" w:hAnsiTheme="minorHAnsi" w:cstheme="minorHAnsi"/>
          <w:sz w:val="22"/>
        </w:rPr>
        <w:br w:type="page"/>
      </w:r>
    </w:p>
    <w:p w14:paraId="24B6E6F8" w14:textId="32509EDB" w:rsidR="00000303" w:rsidRDefault="00DC5CA5" w:rsidP="00BB7F97">
      <w:pPr>
        <w:pStyle w:val="Listenabsatz"/>
        <w:ind w:left="426"/>
      </w:pPr>
      <w:r>
        <w:rPr>
          <w:noProof/>
          <w:lang w:eastAsia="de-DE"/>
        </w:rPr>
        <w:lastRenderedPageBreak/>
        <w:drawing>
          <wp:inline distT="0" distB="0" distL="0" distR="0" wp14:anchorId="3C0108FC" wp14:editId="2B47544C">
            <wp:extent cx="4679950" cy="340360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0" cy="3403600"/>
                    </a:xfrm>
                    <a:prstGeom prst="rect">
                      <a:avLst/>
                    </a:prstGeom>
                    <a:noFill/>
                    <a:ln>
                      <a:noFill/>
                    </a:ln>
                  </pic:spPr>
                </pic:pic>
              </a:graphicData>
            </a:graphic>
          </wp:inline>
        </w:drawing>
      </w:r>
    </w:p>
    <w:p w14:paraId="0632460C" w14:textId="51B5E55E" w:rsidR="00E67EB2" w:rsidRPr="009C591C" w:rsidRDefault="00E67EB2" w:rsidP="00BC139C">
      <w:pPr>
        <w:pStyle w:val="Listenabsatz"/>
        <w:jc w:val="center"/>
        <w:rPr>
          <w:rFonts w:asciiTheme="minorHAnsi" w:hAnsiTheme="minorHAnsi" w:cstheme="minorHAnsi"/>
          <w:sz w:val="22"/>
        </w:rPr>
      </w:pPr>
    </w:p>
    <w:p w14:paraId="4088D808" w14:textId="77777777" w:rsidR="00270BAE" w:rsidRPr="00270C33" w:rsidRDefault="00270BAE" w:rsidP="008355BF">
      <w:pPr>
        <w:pStyle w:val="Listenabsatz"/>
        <w:spacing w:before="240" w:line="480" w:lineRule="auto"/>
        <w:ind w:left="426"/>
        <w:rPr>
          <w:rFonts w:cstheme="minorHAnsi"/>
          <w:sz w:val="22"/>
        </w:rPr>
      </w:pPr>
    </w:p>
    <w:p w14:paraId="4A2D2B07" w14:textId="62E9DB24" w:rsidR="00E67EB2" w:rsidRPr="00270C33" w:rsidRDefault="00E67EB2" w:rsidP="008355BF">
      <w:pPr>
        <w:pStyle w:val="Listenabsatz"/>
        <w:spacing w:before="240" w:line="480" w:lineRule="auto"/>
        <w:ind w:left="426"/>
        <w:rPr>
          <w:rFonts w:cstheme="minorHAnsi"/>
          <w:sz w:val="22"/>
        </w:rPr>
      </w:pPr>
      <w:r w:rsidRPr="00270C33">
        <w:rPr>
          <w:rFonts w:cs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355BF" w:rsidRPr="00270C33">
        <w:rPr>
          <w:rFonts w:cstheme="minorHAnsi"/>
          <w:sz w:val="22"/>
        </w:rPr>
        <w:t>___________________</w:t>
      </w:r>
      <w:r w:rsidRPr="00270C33">
        <w:rPr>
          <w:rFonts w:cstheme="minorHAnsi"/>
          <w:sz w:val="22"/>
        </w:rPr>
        <w:t>_______________________</w:t>
      </w:r>
      <w:r w:rsidR="008E6AAE" w:rsidRPr="00270C33">
        <w:rPr>
          <w:rFonts w:cs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70C33">
        <w:rPr>
          <w:rFonts w:cstheme="minorHAnsi"/>
          <w:sz w:val="22"/>
        </w:rPr>
        <w:t>________</w:t>
      </w:r>
      <w:r w:rsidR="008E6AAE" w:rsidRPr="00270C33">
        <w:rPr>
          <w:rFonts w:cstheme="minorHAnsi"/>
          <w:sz w:val="22"/>
        </w:rPr>
        <w:t>_______________________________________________________________________________________________________________________________________________________________________________________________________________</w:t>
      </w:r>
      <w:r w:rsidRPr="00270C33">
        <w:rPr>
          <w:rFonts w:cstheme="minorHAnsi"/>
          <w:sz w:val="22"/>
        </w:rPr>
        <w:t>__________</w:t>
      </w:r>
    </w:p>
    <w:p w14:paraId="161BB272" w14:textId="77777777" w:rsidR="008E6AAE" w:rsidRDefault="008E6AAE" w:rsidP="009C15AB">
      <w:pPr>
        <w:pStyle w:val="Listenabsatz"/>
        <w:ind w:left="426"/>
      </w:pPr>
      <w:r>
        <w:br w:type="page"/>
      </w:r>
    </w:p>
    <w:p w14:paraId="444E74AF" w14:textId="46DBBA6A" w:rsidR="00F414BA" w:rsidRPr="00270C33" w:rsidRDefault="000E1D11" w:rsidP="00BE33FE">
      <w:pPr>
        <w:pStyle w:val="Listenabsatz"/>
        <w:ind w:left="426"/>
        <w:jc w:val="both"/>
        <w:rPr>
          <w:rFonts w:cstheme="minorHAnsi"/>
          <w:sz w:val="22"/>
        </w:rPr>
      </w:pPr>
      <w:r w:rsidRPr="00270C33">
        <w:rPr>
          <w:rFonts w:cstheme="minorHAnsi"/>
          <w:noProof/>
          <w:sz w:val="22"/>
          <w:lang w:eastAsia="de-DE"/>
        </w:rPr>
        <w:lastRenderedPageBreak/>
        <w:drawing>
          <wp:anchor distT="0" distB="0" distL="114300" distR="114300" simplePos="0" relativeHeight="252305408" behindDoc="0" locked="0" layoutInCell="1" allowOverlap="1" wp14:anchorId="144F3BE0" wp14:editId="6A79A25A">
            <wp:simplePos x="0" y="0"/>
            <wp:positionH relativeFrom="column">
              <wp:posOffset>5172710</wp:posOffset>
            </wp:positionH>
            <wp:positionV relativeFrom="paragraph">
              <wp:posOffset>31527</wp:posOffset>
            </wp:positionV>
            <wp:extent cx="295275" cy="314325"/>
            <wp:effectExtent l="0" t="0" r="9525" b="9525"/>
            <wp:wrapSquare wrapText="bothSides"/>
            <wp:docPr id="59" name="Grafik 59"/>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noProof/>
          <w:lang w:eastAsia="de-DE"/>
        </w:rPr>
        <w:drawing>
          <wp:anchor distT="0" distB="0" distL="114300" distR="114300" simplePos="0" relativeHeight="252547072" behindDoc="0" locked="0" layoutInCell="1" allowOverlap="1" wp14:anchorId="3E062481" wp14:editId="5756401E">
            <wp:simplePos x="0" y="0"/>
            <wp:positionH relativeFrom="column">
              <wp:posOffset>5527964</wp:posOffset>
            </wp:positionH>
            <wp:positionV relativeFrom="paragraph">
              <wp:posOffset>29053</wp:posOffset>
            </wp:positionV>
            <wp:extent cx="314325" cy="314325"/>
            <wp:effectExtent l="0" t="0" r="9525" b="9525"/>
            <wp:wrapNone/>
            <wp:docPr id="1890" name="Grafi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75149C" w:rsidRPr="00270C33">
        <w:rPr>
          <w:rFonts w:cstheme="minorHAnsi"/>
          <w:noProof/>
          <w:sz w:val="22"/>
          <w:lang w:eastAsia="de-DE"/>
        </w:rPr>
        <w:drawing>
          <wp:anchor distT="0" distB="0" distL="114300" distR="114300" simplePos="0" relativeHeight="252303360" behindDoc="0" locked="0" layoutInCell="1" allowOverlap="1" wp14:anchorId="03B6ECA7" wp14:editId="22E6AE8B">
            <wp:simplePos x="0" y="0"/>
            <wp:positionH relativeFrom="column">
              <wp:posOffset>4816475</wp:posOffset>
            </wp:positionH>
            <wp:positionV relativeFrom="paragraph">
              <wp:posOffset>32385</wp:posOffset>
            </wp:positionV>
            <wp:extent cx="295275" cy="314325"/>
            <wp:effectExtent l="0" t="0" r="9525" b="9525"/>
            <wp:wrapSquare wrapText="bothSides"/>
            <wp:docPr id="58" name="Grafik 58"/>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FF46F7" w:rsidRPr="00270C33">
        <w:rPr>
          <w:rFonts w:cstheme="minorHAnsi"/>
          <w:sz w:val="22"/>
        </w:rPr>
        <w:t xml:space="preserve">b) </w:t>
      </w:r>
      <w:r w:rsidR="0029655A" w:rsidRPr="00270C33">
        <w:rPr>
          <w:rFonts w:cstheme="minorHAnsi"/>
          <w:sz w:val="22"/>
        </w:rPr>
        <w:t xml:space="preserve">Arbeiten Sie zu zweit zusammen und überlegen Sie gemeinsam: </w:t>
      </w:r>
      <w:r w:rsidR="002E60BA" w:rsidRPr="00270C33">
        <w:rPr>
          <w:rFonts w:cstheme="minorHAnsi"/>
          <w:sz w:val="22"/>
        </w:rPr>
        <w:t xml:space="preserve">Wie würden Sie bei einem Treffen mit Freunden auftreten? </w:t>
      </w:r>
    </w:p>
    <w:p w14:paraId="2D198AEF" w14:textId="6C5F9364" w:rsidR="002E60BA" w:rsidRPr="00270C33" w:rsidRDefault="002E60BA" w:rsidP="00BE33FE">
      <w:pPr>
        <w:pStyle w:val="Listenabsatz"/>
        <w:ind w:left="426"/>
        <w:jc w:val="both"/>
        <w:rPr>
          <w:rFonts w:cstheme="minorHAnsi"/>
          <w:sz w:val="22"/>
        </w:rPr>
      </w:pPr>
      <w:r w:rsidRPr="00270C33">
        <w:rPr>
          <w:rFonts w:cstheme="minorHAnsi"/>
          <w:sz w:val="22"/>
        </w:rPr>
        <w:t>Erläutern Sie Unterschiede i</w:t>
      </w:r>
      <w:r w:rsidR="0029655A" w:rsidRPr="00270C33">
        <w:rPr>
          <w:rFonts w:cstheme="minorHAnsi"/>
          <w:sz w:val="22"/>
        </w:rPr>
        <w:t>m</w:t>
      </w:r>
      <w:r w:rsidRPr="00270C33">
        <w:rPr>
          <w:rFonts w:cstheme="minorHAnsi"/>
          <w:sz w:val="22"/>
        </w:rPr>
        <w:t xml:space="preserve"> Hinblick auf </w:t>
      </w:r>
      <w:r w:rsidR="00844AF2" w:rsidRPr="00270C33">
        <w:rPr>
          <w:rFonts w:cstheme="minorHAnsi"/>
          <w:sz w:val="22"/>
        </w:rPr>
        <w:t>Sprache/Ausdrucksweise, Auftreten/Körperhaltung und Kleidung</w:t>
      </w:r>
      <w:r w:rsidRPr="00270C33">
        <w:rPr>
          <w:rFonts w:cstheme="minorHAnsi"/>
          <w:sz w:val="22"/>
        </w:rPr>
        <w:t>.</w:t>
      </w:r>
      <w:r w:rsidR="006B1F44" w:rsidRPr="00270C33">
        <w:rPr>
          <w:rFonts w:cstheme="minorHAnsi"/>
          <w:sz w:val="22"/>
        </w:rPr>
        <w:t xml:space="preserve"> </w:t>
      </w:r>
      <w:r w:rsidR="0029655A" w:rsidRPr="00270C33">
        <w:rPr>
          <w:rFonts w:cstheme="minorHAnsi"/>
          <w:sz w:val="22"/>
        </w:rPr>
        <w:t xml:space="preserve">Ergänzen Sie weitere Kategorien. </w:t>
      </w:r>
      <w:r w:rsidR="006B1F44" w:rsidRPr="00270C33">
        <w:rPr>
          <w:rFonts w:cstheme="minorHAnsi"/>
          <w:sz w:val="22"/>
        </w:rPr>
        <w:t>Halte</w:t>
      </w:r>
      <w:r w:rsidR="004121CA" w:rsidRPr="00270C33">
        <w:rPr>
          <w:rFonts w:cstheme="minorHAnsi"/>
          <w:sz w:val="22"/>
        </w:rPr>
        <w:t>n Sie Ihre</w:t>
      </w:r>
      <w:r w:rsidR="006B1F44" w:rsidRPr="00270C33">
        <w:rPr>
          <w:rFonts w:cstheme="minorHAnsi"/>
          <w:sz w:val="22"/>
        </w:rPr>
        <w:t xml:space="preserve"> Ergebnisse in </w:t>
      </w:r>
      <w:r w:rsidR="004121CA" w:rsidRPr="00270C33">
        <w:rPr>
          <w:rFonts w:cstheme="minorHAnsi"/>
          <w:sz w:val="22"/>
        </w:rPr>
        <w:t>der</w:t>
      </w:r>
      <w:r w:rsidR="003B08DD" w:rsidRPr="00270C33">
        <w:rPr>
          <w:rFonts w:cstheme="minorHAnsi"/>
          <w:sz w:val="22"/>
        </w:rPr>
        <w:t xml:space="preserve"> </w:t>
      </w:r>
      <w:r w:rsidR="006B1F44" w:rsidRPr="00270C33">
        <w:rPr>
          <w:rFonts w:cstheme="minorHAnsi"/>
          <w:sz w:val="22"/>
        </w:rPr>
        <w:t>Tabelle fest</w:t>
      </w:r>
      <w:r w:rsidR="000F3149" w:rsidRPr="00270C33">
        <w:rPr>
          <w:rFonts w:cstheme="minorHAnsi"/>
          <w:sz w:val="22"/>
        </w:rPr>
        <w:t>.</w:t>
      </w:r>
    </w:p>
    <w:p w14:paraId="47F3C279" w14:textId="734EDD61" w:rsidR="006B1F44" w:rsidRPr="00270C33" w:rsidRDefault="00281673" w:rsidP="006B1F44">
      <w:pPr>
        <w:pStyle w:val="Listenabsatz"/>
      </w:pPr>
      <w:r w:rsidRPr="00270C33">
        <w:rPr>
          <w:rFonts w:cstheme="minorHAnsi"/>
          <w:noProof/>
          <w:sz w:val="22"/>
          <w:lang w:eastAsia="de-DE"/>
        </w:rPr>
        <mc:AlternateContent>
          <mc:Choice Requires="wpg">
            <w:drawing>
              <wp:anchor distT="0" distB="0" distL="114300" distR="114300" simplePos="0" relativeHeight="252216320" behindDoc="0" locked="0" layoutInCell="1" allowOverlap="1" wp14:anchorId="31A523D4" wp14:editId="06C2D6B4">
                <wp:simplePos x="0" y="0"/>
                <wp:positionH relativeFrom="rightMargin">
                  <wp:align>left</wp:align>
                </wp:positionH>
                <wp:positionV relativeFrom="paragraph">
                  <wp:posOffset>306493</wp:posOffset>
                </wp:positionV>
                <wp:extent cx="1973580" cy="2396066"/>
                <wp:effectExtent l="0" t="0" r="0" b="23495"/>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2396066"/>
                          <a:chOff x="0" y="0"/>
                          <a:chExt cx="2724150" cy="1581150"/>
                        </a:xfrm>
                      </wpg:grpSpPr>
                      <wps:wsp>
                        <wps:cNvPr id="17"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Textfeld 18"/>
                        <wps:cNvSpPr txBox="1"/>
                        <wps:spPr>
                          <a:xfrm>
                            <a:off x="66674" y="38101"/>
                            <a:ext cx="2657476" cy="1488526"/>
                          </a:xfrm>
                          <a:prstGeom prst="rect">
                            <a:avLst/>
                          </a:prstGeom>
                          <a:noFill/>
                          <a:ln w="6350">
                            <a:noFill/>
                          </a:ln>
                        </wps:spPr>
                        <wps:txbx>
                          <w:txbxContent>
                            <w:p w14:paraId="68913542" w14:textId="77777777" w:rsidR="00F75FB3" w:rsidRPr="0058091B" w:rsidRDefault="00F75FB3" w:rsidP="00F67EAB">
                              <w:pPr>
                                <w:pBdr>
                                  <w:bottom w:val="single" w:sz="4" w:space="1" w:color="365F91" w:themeColor="accent1" w:themeShade="BF"/>
                                </w:pBdr>
                                <w:rPr>
                                  <w:b/>
                                  <w:sz w:val="18"/>
                                  <w:szCs w:val="18"/>
                                </w:rPr>
                              </w:pPr>
                              <w:r w:rsidRPr="0058091B">
                                <w:rPr>
                                  <w:b/>
                                  <w:sz w:val="18"/>
                                  <w:szCs w:val="18"/>
                                </w:rPr>
                                <w:t>…gut zu wissen!</w:t>
                              </w:r>
                            </w:p>
                            <w:p w14:paraId="25B5075C" w14:textId="5368AC83" w:rsidR="00F75FB3" w:rsidRPr="00AB1933" w:rsidRDefault="00F75FB3" w:rsidP="00F67EAB">
                              <w:pPr>
                                <w:pStyle w:val="Listenabsatz"/>
                                <w:numPr>
                                  <w:ilvl w:val="0"/>
                                  <w:numId w:val="20"/>
                                </w:numPr>
                                <w:spacing w:after="200" w:line="276" w:lineRule="auto"/>
                                <w:rPr>
                                  <w:sz w:val="18"/>
                                  <w:szCs w:val="18"/>
                                </w:rPr>
                              </w:pPr>
                              <w:r w:rsidRPr="000D33F0">
                                <w:rPr>
                                  <w:b/>
                                  <w:bCs/>
                                  <w:sz w:val="18"/>
                                  <w:szCs w:val="18"/>
                                </w:rPr>
                                <w:t>Formelle Kommunikation</w:t>
                              </w:r>
                              <w:r w:rsidRPr="00AB1933">
                                <w:rPr>
                                  <w:sz w:val="18"/>
                                  <w:szCs w:val="18"/>
                                </w:rPr>
                                <w:t xml:space="preserve"> findet in offiziellen Kontexten statt. Man befolgt dann bestimmte Vorschriften oder (Gesprächs-) Regeln im Umgang miteinander.</w:t>
                              </w:r>
                            </w:p>
                            <w:p w14:paraId="5F5B1381" w14:textId="6BA961C5" w:rsidR="00F75FB3" w:rsidRPr="00AB1933" w:rsidRDefault="00F75FB3" w:rsidP="00F67EAB">
                              <w:pPr>
                                <w:pStyle w:val="Listenabsatz"/>
                                <w:numPr>
                                  <w:ilvl w:val="0"/>
                                  <w:numId w:val="20"/>
                                </w:numPr>
                                <w:spacing w:after="200" w:line="276" w:lineRule="auto"/>
                                <w:rPr>
                                  <w:sz w:val="18"/>
                                  <w:szCs w:val="18"/>
                                </w:rPr>
                              </w:pPr>
                              <w:r w:rsidRPr="00AB1933">
                                <w:rPr>
                                  <w:sz w:val="18"/>
                                  <w:szCs w:val="18"/>
                                </w:rPr>
                                <w:t xml:space="preserve">Bei </w:t>
                              </w:r>
                              <w:r w:rsidRPr="000D33F0">
                                <w:rPr>
                                  <w:b/>
                                  <w:bCs/>
                                  <w:sz w:val="18"/>
                                  <w:szCs w:val="18"/>
                                </w:rPr>
                                <w:t>informeller Kommunikation</w:t>
                              </w:r>
                              <w:r w:rsidRPr="00AB1933">
                                <w:rPr>
                                  <w:sz w:val="18"/>
                                  <w:szCs w:val="18"/>
                                </w:rPr>
                                <w:t xml:space="preserve"> muss man sich nicht zwangsläufig an Vorschriften halten. Man kann ungeplant und „locker“ miteinander 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523D4" id="Gruppieren 14" o:spid="_x0000_s1032" style="position:absolute;left:0;text-align:left;margin-left:0;margin-top:24.15pt;width:155.4pt;height:188.65pt;z-index:252216320;mso-position-horizontal:left;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">
                <v:shape id="Rechteck: gefaltete Ecke 990" o:spid="_x0000_s1033"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" adj="18000" fillcolor="#dce6f2" strokecolor="#385d8a">
                  <v:textbox inset="0,,0"/>
                </v:shape>
                <v:shape id="Textfeld 18" o:spid="_x0000_s1034" type="#_x0000_t202" style="position:absolute;left:666;top:381;width:26575;height:1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8913542" w14:textId="77777777" w:rsidR="00F75FB3" w:rsidRPr="0058091B" w:rsidRDefault="00F75FB3" w:rsidP="00F67EAB">
                        <w:pPr>
                          <w:pBdr>
                            <w:bottom w:val="single" w:sz="4" w:space="1" w:color="365F91" w:themeColor="accent1" w:themeShade="BF"/>
                          </w:pBdr>
                          <w:rPr>
                            <w:b/>
                            <w:sz w:val="18"/>
                            <w:szCs w:val="18"/>
                          </w:rPr>
                        </w:pPr>
                        <w:r w:rsidRPr="0058091B">
                          <w:rPr>
                            <w:b/>
                            <w:sz w:val="18"/>
                            <w:szCs w:val="18"/>
                          </w:rPr>
                          <w:t>…gut zu wissen!</w:t>
                        </w:r>
                      </w:p>
                      <w:p w14:paraId="25B5075C" w14:textId="5368AC83" w:rsidR="00F75FB3" w:rsidRPr="00AB1933" w:rsidRDefault="00F75FB3" w:rsidP="00F67EAB">
                        <w:pPr>
                          <w:pStyle w:val="Listenabsatz"/>
                          <w:numPr>
                            <w:ilvl w:val="0"/>
                            <w:numId w:val="20"/>
                          </w:numPr>
                          <w:spacing w:after="200" w:line="276" w:lineRule="auto"/>
                          <w:rPr>
                            <w:sz w:val="18"/>
                            <w:szCs w:val="18"/>
                          </w:rPr>
                        </w:pPr>
                        <w:r w:rsidRPr="000D33F0">
                          <w:rPr>
                            <w:b/>
                            <w:bCs/>
                            <w:sz w:val="18"/>
                            <w:szCs w:val="18"/>
                          </w:rPr>
                          <w:t>Formelle Kommunikation</w:t>
                        </w:r>
                        <w:r w:rsidRPr="00AB1933">
                          <w:rPr>
                            <w:sz w:val="18"/>
                            <w:szCs w:val="18"/>
                          </w:rPr>
                          <w:t xml:space="preserve"> findet in offiziellen Kontexten statt. Man befolgt dann bestimmte Vorschriften oder (Gesprächs-) Regeln im Umgang miteinander.</w:t>
                        </w:r>
                      </w:p>
                      <w:p w14:paraId="5F5B1381" w14:textId="6BA961C5" w:rsidR="00F75FB3" w:rsidRPr="00AB1933" w:rsidRDefault="00F75FB3" w:rsidP="00F67EAB">
                        <w:pPr>
                          <w:pStyle w:val="Listenabsatz"/>
                          <w:numPr>
                            <w:ilvl w:val="0"/>
                            <w:numId w:val="20"/>
                          </w:numPr>
                          <w:spacing w:after="200" w:line="276" w:lineRule="auto"/>
                          <w:rPr>
                            <w:sz w:val="18"/>
                            <w:szCs w:val="18"/>
                          </w:rPr>
                        </w:pPr>
                        <w:r w:rsidRPr="00AB1933">
                          <w:rPr>
                            <w:sz w:val="18"/>
                            <w:szCs w:val="18"/>
                          </w:rPr>
                          <w:t xml:space="preserve">Bei </w:t>
                        </w:r>
                        <w:r w:rsidRPr="000D33F0">
                          <w:rPr>
                            <w:b/>
                            <w:bCs/>
                            <w:sz w:val="18"/>
                            <w:szCs w:val="18"/>
                          </w:rPr>
                          <w:t>informeller Kommunikation</w:t>
                        </w:r>
                        <w:r w:rsidRPr="00AB1933">
                          <w:rPr>
                            <w:sz w:val="18"/>
                            <w:szCs w:val="18"/>
                          </w:rPr>
                          <w:t xml:space="preserve"> muss man sich nicht zwangsläufig an Vorschriften halten. Man kann ungeplant und „locker“ miteinander sprechen.</w:t>
                        </w:r>
                      </w:p>
                    </w:txbxContent>
                  </v:textbox>
                </v:shape>
                <w10:wrap anchorx="margin"/>
              </v:group>
            </w:pict>
          </mc:Fallback>
        </mc:AlternateContent>
      </w:r>
    </w:p>
    <w:tbl>
      <w:tblPr>
        <w:tblStyle w:val="Tabellenraster"/>
        <w:tblW w:w="6506" w:type="dxa"/>
        <w:tblInd w:w="562" w:type="dxa"/>
        <w:tblLook w:val="04A0" w:firstRow="1" w:lastRow="0" w:firstColumn="1" w:lastColumn="0" w:noHBand="0" w:noVBand="1"/>
      </w:tblPr>
      <w:tblGrid>
        <w:gridCol w:w="1402"/>
        <w:gridCol w:w="2552"/>
        <w:gridCol w:w="2552"/>
      </w:tblGrid>
      <w:tr w:rsidR="008355BF" w:rsidRPr="00270C33" w14:paraId="26B46DF4" w14:textId="77777777" w:rsidTr="003263FE">
        <w:tc>
          <w:tcPr>
            <w:tcW w:w="1402" w:type="dxa"/>
            <w:shd w:val="clear" w:color="auto" w:fill="BFBFBF" w:themeFill="background1" w:themeFillShade="BF"/>
          </w:tcPr>
          <w:p w14:paraId="382CA64A" w14:textId="77777777" w:rsidR="008355BF" w:rsidRPr="00270C33" w:rsidRDefault="008355BF" w:rsidP="009C15AB">
            <w:pPr>
              <w:pStyle w:val="Listenabsatz"/>
              <w:ind w:left="0"/>
              <w:rPr>
                <w:rFonts w:cstheme="minorHAnsi"/>
                <w:bCs/>
                <w:i/>
                <w:sz w:val="22"/>
              </w:rPr>
            </w:pPr>
          </w:p>
        </w:tc>
        <w:tc>
          <w:tcPr>
            <w:tcW w:w="2552" w:type="dxa"/>
            <w:shd w:val="clear" w:color="auto" w:fill="BFBFBF" w:themeFill="background1" w:themeFillShade="BF"/>
          </w:tcPr>
          <w:p w14:paraId="79F7E0E2" w14:textId="77777777" w:rsidR="008355BF" w:rsidRPr="00270C33" w:rsidRDefault="008355BF" w:rsidP="009C15AB">
            <w:pPr>
              <w:pStyle w:val="Listenabsatz"/>
              <w:ind w:left="0"/>
              <w:rPr>
                <w:rFonts w:cstheme="minorHAnsi"/>
                <w:b/>
                <w:sz w:val="22"/>
              </w:rPr>
            </w:pPr>
            <w:r w:rsidRPr="00270C33">
              <w:rPr>
                <w:rFonts w:cstheme="minorHAnsi"/>
                <w:b/>
                <w:sz w:val="22"/>
              </w:rPr>
              <w:t>Bewerbungsgespräch</w:t>
            </w:r>
          </w:p>
          <w:p w14:paraId="4A33B36E" w14:textId="357B34CA" w:rsidR="008355BF" w:rsidRPr="00270C33" w:rsidRDefault="008355BF" w:rsidP="009C15AB">
            <w:pPr>
              <w:pStyle w:val="Listenabsatz"/>
              <w:ind w:left="0"/>
              <w:rPr>
                <w:rFonts w:cstheme="minorHAnsi"/>
                <w:sz w:val="22"/>
              </w:rPr>
            </w:pPr>
            <w:r w:rsidRPr="00270C33">
              <w:rPr>
                <w:rFonts w:cstheme="minorHAnsi"/>
                <w:bCs/>
                <w:sz w:val="22"/>
              </w:rPr>
              <w:t>(formelle Kommunikationssituation)</w:t>
            </w:r>
          </w:p>
        </w:tc>
        <w:tc>
          <w:tcPr>
            <w:tcW w:w="2552" w:type="dxa"/>
            <w:shd w:val="clear" w:color="auto" w:fill="BFBFBF" w:themeFill="background1" w:themeFillShade="BF"/>
          </w:tcPr>
          <w:p w14:paraId="52A4F86E" w14:textId="77777777" w:rsidR="008355BF" w:rsidRPr="00270C33" w:rsidRDefault="008355BF" w:rsidP="009C15AB">
            <w:pPr>
              <w:pStyle w:val="Listenabsatz"/>
              <w:ind w:left="0"/>
              <w:rPr>
                <w:rFonts w:cstheme="minorHAnsi"/>
                <w:b/>
                <w:sz w:val="22"/>
              </w:rPr>
            </w:pPr>
            <w:r w:rsidRPr="00270C33">
              <w:rPr>
                <w:rFonts w:cstheme="minorHAnsi"/>
                <w:b/>
                <w:sz w:val="22"/>
              </w:rPr>
              <w:t>Treffen mit Freunden</w:t>
            </w:r>
          </w:p>
          <w:p w14:paraId="3C775888" w14:textId="1DDB8601" w:rsidR="008355BF" w:rsidRPr="00270C33" w:rsidRDefault="008355BF" w:rsidP="009C15AB">
            <w:pPr>
              <w:pStyle w:val="Listenabsatz"/>
              <w:ind w:left="0"/>
              <w:rPr>
                <w:rFonts w:cstheme="minorHAnsi"/>
                <w:sz w:val="22"/>
              </w:rPr>
            </w:pPr>
            <w:r w:rsidRPr="00270C33">
              <w:rPr>
                <w:rFonts w:cstheme="minorHAnsi"/>
                <w:bCs/>
                <w:sz w:val="22"/>
              </w:rPr>
              <w:t>(informelle</w:t>
            </w:r>
            <w:r w:rsidRPr="00270C33">
              <w:rPr>
                <w:rFonts w:cstheme="minorHAnsi"/>
                <w:sz w:val="22"/>
              </w:rPr>
              <w:t xml:space="preserve"> Kommunikationssituation)</w:t>
            </w:r>
          </w:p>
        </w:tc>
      </w:tr>
      <w:tr w:rsidR="008355BF" w:rsidRPr="00270C33" w14:paraId="1676DCD9" w14:textId="77777777" w:rsidTr="003263FE">
        <w:tc>
          <w:tcPr>
            <w:tcW w:w="1402" w:type="dxa"/>
            <w:shd w:val="clear" w:color="auto" w:fill="BFBFBF" w:themeFill="background1" w:themeFillShade="BF"/>
          </w:tcPr>
          <w:p w14:paraId="13FC384D" w14:textId="672699F9" w:rsidR="008355BF" w:rsidRPr="00270C33" w:rsidRDefault="008355BF" w:rsidP="009C15AB">
            <w:pPr>
              <w:pStyle w:val="Listenabsatz"/>
              <w:ind w:left="0"/>
              <w:rPr>
                <w:rFonts w:cstheme="minorHAnsi"/>
                <w:bCs/>
                <w:i/>
                <w:sz w:val="22"/>
              </w:rPr>
            </w:pPr>
            <w:r w:rsidRPr="00270C33">
              <w:rPr>
                <w:rFonts w:cstheme="minorHAnsi"/>
                <w:bCs/>
                <w:i/>
                <w:sz w:val="22"/>
              </w:rPr>
              <w:t>Sprache/</w:t>
            </w:r>
            <w:r w:rsidR="002A3E1E" w:rsidRPr="00270C33">
              <w:rPr>
                <w:rFonts w:cstheme="minorHAnsi"/>
                <w:bCs/>
                <w:i/>
                <w:sz w:val="22"/>
              </w:rPr>
              <w:t xml:space="preserve"> </w:t>
            </w:r>
            <w:r w:rsidRPr="00270C33">
              <w:rPr>
                <w:rFonts w:cstheme="minorHAnsi"/>
                <w:bCs/>
                <w:i/>
                <w:sz w:val="22"/>
              </w:rPr>
              <w:t>Ausdrucksweise</w:t>
            </w:r>
          </w:p>
          <w:p w14:paraId="3D1D4EA3" w14:textId="77777777" w:rsidR="008355BF" w:rsidRPr="00270C33" w:rsidRDefault="008355BF" w:rsidP="009C15AB">
            <w:pPr>
              <w:pStyle w:val="Listenabsatz"/>
              <w:ind w:left="0"/>
              <w:rPr>
                <w:rFonts w:cstheme="minorHAnsi"/>
                <w:bCs/>
                <w:i/>
                <w:sz w:val="22"/>
              </w:rPr>
            </w:pPr>
          </w:p>
          <w:p w14:paraId="4E3810BA" w14:textId="77777777" w:rsidR="008355BF" w:rsidRPr="00270C33" w:rsidRDefault="008355BF" w:rsidP="009C15AB">
            <w:pPr>
              <w:pStyle w:val="Listenabsatz"/>
              <w:ind w:left="0"/>
              <w:rPr>
                <w:rFonts w:cstheme="minorHAnsi"/>
                <w:bCs/>
                <w:i/>
                <w:sz w:val="22"/>
              </w:rPr>
            </w:pPr>
          </w:p>
          <w:p w14:paraId="41DC2501" w14:textId="285E8C46" w:rsidR="008355BF" w:rsidRPr="00270C33" w:rsidRDefault="008355BF" w:rsidP="009C15AB">
            <w:pPr>
              <w:pStyle w:val="Listenabsatz"/>
              <w:ind w:left="0"/>
              <w:rPr>
                <w:rFonts w:cstheme="minorHAnsi"/>
                <w:bCs/>
                <w:i/>
                <w:sz w:val="22"/>
              </w:rPr>
            </w:pPr>
          </w:p>
        </w:tc>
        <w:tc>
          <w:tcPr>
            <w:tcW w:w="2552" w:type="dxa"/>
          </w:tcPr>
          <w:p w14:paraId="210CFB47" w14:textId="77777777" w:rsidR="008355BF" w:rsidRPr="00270C33" w:rsidRDefault="008355BF" w:rsidP="009C15AB">
            <w:pPr>
              <w:pStyle w:val="Listenabsatz"/>
              <w:ind w:left="0"/>
              <w:rPr>
                <w:rFonts w:cstheme="minorHAnsi"/>
                <w:sz w:val="22"/>
              </w:rPr>
            </w:pPr>
          </w:p>
        </w:tc>
        <w:tc>
          <w:tcPr>
            <w:tcW w:w="2552" w:type="dxa"/>
          </w:tcPr>
          <w:p w14:paraId="0A10A152" w14:textId="77777777" w:rsidR="008355BF" w:rsidRPr="00270C33" w:rsidRDefault="008355BF" w:rsidP="009C15AB">
            <w:pPr>
              <w:pStyle w:val="Listenabsatz"/>
              <w:ind w:left="0"/>
              <w:rPr>
                <w:rFonts w:cstheme="minorHAnsi"/>
                <w:sz w:val="22"/>
              </w:rPr>
            </w:pPr>
          </w:p>
        </w:tc>
      </w:tr>
      <w:tr w:rsidR="008355BF" w:rsidRPr="00270C33" w14:paraId="7A359DB7" w14:textId="77777777" w:rsidTr="003263FE">
        <w:tc>
          <w:tcPr>
            <w:tcW w:w="1402" w:type="dxa"/>
            <w:shd w:val="clear" w:color="auto" w:fill="BFBFBF" w:themeFill="background1" w:themeFillShade="BF"/>
          </w:tcPr>
          <w:p w14:paraId="7C8EAAB6" w14:textId="1CC5C17D" w:rsidR="008355BF" w:rsidRPr="00270C33" w:rsidRDefault="008355BF" w:rsidP="009C15AB">
            <w:pPr>
              <w:pStyle w:val="Listenabsatz"/>
              <w:ind w:left="0"/>
              <w:rPr>
                <w:rFonts w:cstheme="minorHAnsi"/>
                <w:bCs/>
                <w:i/>
                <w:sz w:val="22"/>
              </w:rPr>
            </w:pPr>
            <w:r w:rsidRPr="00270C33">
              <w:rPr>
                <w:rFonts w:cstheme="minorHAnsi"/>
                <w:bCs/>
                <w:i/>
                <w:sz w:val="22"/>
              </w:rPr>
              <w:t>Auftreten/</w:t>
            </w:r>
            <w:r w:rsidR="00497CDA" w:rsidRPr="00270C33">
              <w:rPr>
                <w:rFonts w:cstheme="minorHAnsi"/>
                <w:bCs/>
                <w:i/>
                <w:sz w:val="22"/>
              </w:rPr>
              <w:t xml:space="preserve"> </w:t>
            </w:r>
            <w:r w:rsidR="002A3E1E" w:rsidRPr="00270C33">
              <w:rPr>
                <w:rFonts w:cstheme="minorHAnsi"/>
                <w:bCs/>
                <w:i/>
                <w:sz w:val="22"/>
              </w:rPr>
              <w:t xml:space="preserve"> </w:t>
            </w:r>
            <w:r w:rsidRPr="00270C33">
              <w:rPr>
                <w:rFonts w:cstheme="minorHAnsi"/>
                <w:bCs/>
                <w:i/>
                <w:sz w:val="22"/>
              </w:rPr>
              <w:t>Körperhaltung</w:t>
            </w:r>
          </w:p>
          <w:p w14:paraId="66315FBA" w14:textId="77777777" w:rsidR="008355BF" w:rsidRPr="00270C33" w:rsidRDefault="008355BF" w:rsidP="009C15AB">
            <w:pPr>
              <w:pStyle w:val="Listenabsatz"/>
              <w:ind w:left="0"/>
              <w:rPr>
                <w:rFonts w:cstheme="minorHAnsi"/>
                <w:bCs/>
                <w:i/>
                <w:sz w:val="22"/>
              </w:rPr>
            </w:pPr>
          </w:p>
          <w:p w14:paraId="18A592E4" w14:textId="77777777" w:rsidR="008355BF" w:rsidRPr="00270C33" w:rsidRDefault="008355BF" w:rsidP="009C15AB">
            <w:pPr>
              <w:pStyle w:val="Listenabsatz"/>
              <w:ind w:left="0"/>
              <w:rPr>
                <w:rFonts w:cstheme="minorHAnsi"/>
                <w:bCs/>
                <w:i/>
                <w:sz w:val="22"/>
              </w:rPr>
            </w:pPr>
          </w:p>
          <w:p w14:paraId="5497C23A" w14:textId="23010168" w:rsidR="008355BF" w:rsidRPr="00270C33" w:rsidRDefault="008355BF" w:rsidP="009C15AB">
            <w:pPr>
              <w:pStyle w:val="Listenabsatz"/>
              <w:ind w:left="0"/>
              <w:rPr>
                <w:rFonts w:cstheme="minorHAnsi"/>
                <w:bCs/>
                <w:i/>
                <w:sz w:val="22"/>
              </w:rPr>
            </w:pPr>
          </w:p>
        </w:tc>
        <w:tc>
          <w:tcPr>
            <w:tcW w:w="2552" w:type="dxa"/>
          </w:tcPr>
          <w:p w14:paraId="77B53C93" w14:textId="77777777" w:rsidR="008355BF" w:rsidRPr="00270C33" w:rsidRDefault="008355BF" w:rsidP="009C15AB">
            <w:pPr>
              <w:pStyle w:val="Listenabsatz"/>
              <w:ind w:left="0"/>
              <w:rPr>
                <w:rFonts w:cstheme="minorHAnsi"/>
                <w:sz w:val="22"/>
              </w:rPr>
            </w:pPr>
          </w:p>
        </w:tc>
        <w:tc>
          <w:tcPr>
            <w:tcW w:w="2552" w:type="dxa"/>
          </w:tcPr>
          <w:p w14:paraId="7EE1DC25" w14:textId="77777777" w:rsidR="008355BF" w:rsidRPr="00270C33" w:rsidRDefault="008355BF" w:rsidP="009C15AB">
            <w:pPr>
              <w:pStyle w:val="Listenabsatz"/>
              <w:ind w:left="0"/>
              <w:rPr>
                <w:rFonts w:cstheme="minorHAnsi"/>
                <w:sz w:val="22"/>
              </w:rPr>
            </w:pPr>
          </w:p>
        </w:tc>
      </w:tr>
      <w:tr w:rsidR="002A3E1E" w:rsidRPr="00270C33" w14:paraId="1B132A5B" w14:textId="77777777" w:rsidTr="003263FE">
        <w:tc>
          <w:tcPr>
            <w:tcW w:w="1402" w:type="dxa"/>
            <w:shd w:val="clear" w:color="auto" w:fill="BFBFBF" w:themeFill="background1" w:themeFillShade="BF"/>
          </w:tcPr>
          <w:p w14:paraId="6CD626D1" w14:textId="6A995FF3" w:rsidR="002A3E1E" w:rsidRPr="00270C33" w:rsidRDefault="002A3E1E" w:rsidP="002A3E1E">
            <w:pPr>
              <w:pStyle w:val="Listenabsatz"/>
              <w:ind w:left="0"/>
              <w:rPr>
                <w:rFonts w:cstheme="minorHAnsi"/>
                <w:bCs/>
                <w:i/>
                <w:sz w:val="22"/>
              </w:rPr>
            </w:pPr>
            <w:r w:rsidRPr="00270C33">
              <w:rPr>
                <w:rFonts w:cstheme="minorHAnsi"/>
                <w:bCs/>
                <w:i/>
                <w:sz w:val="22"/>
              </w:rPr>
              <w:t>Erscheinungsbild/</w:t>
            </w:r>
            <w:r w:rsidR="00497CDA" w:rsidRPr="00270C33">
              <w:rPr>
                <w:rFonts w:cstheme="minorHAnsi"/>
                <w:bCs/>
                <w:i/>
                <w:sz w:val="22"/>
              </w:rPr>
              <w:t xml:space="preserve"> </w:t>
            </w:r>
            <w:r w:rsidRPr="00270C33">
              <w:rPr>
                <w:rFonts w:cstheme="minorHAnsi"/>
                <w:bCs/>
                <w:i/>
                <w:sz w:val="22"/>
              </w:rPr>
              <w:t>Kleidung</w:t>
            </w:r>
          </w:p>
          <w:p w14:paraId="72537428" w14:textId="77777777" w:rsidR="002A3E1E" w:rsidRPr="00270C33" w:rsidRDefault="002A3E1E" w:rsidP="009C15AB">
            <w:pPr>
              <w:pStyle w:val="Listenabsatz"/>
              <w:ind w:left="0"/>
              <w:rPr>
                <w:rFonts w:cstheme="minorHAnsi"/>
                <w:bCs/>
                <w:i/>
                <w:sz w:val="22"/>
              </w:rPr>
            </w:pPr>
          </w:p>
          <w:p w14:paraId="2AC00828" w14:textId="77777777" w:rsidR="002A3E1E" w:rsidRPr="00270C33" w:rsidRDefault="002A3E1E" w:rsidP="009C15AB">
            <w:pPr>
              <w:pStyle w:val="Listenabsatz"/>
              <w:ind w:left="0"/>
              <w:rPr>
                <w:rFonts w:cstheme="minorHAnsi"/>
                <w:bCs/>
                <w:i/>
                <w:sz w:val="22"/>
              </w:rPr>
            </w:pPr>
          </w:p>
          <w:p w14:paraId="2DC93652" w14:textId="069C06DD" w:rsidR="002A3E1E" w:rsidRPr="00270C33" w:rsidRDefault="002A3E1E" w:rsidP="009C15AB">
            <w:pPr>
              <w:pStyle w:val="Listenabsatz"/>
              <w:ind w:left="0"/>
              <w:rPr>
                <w:rFonts w:cstheme="minorHAnsi"/>
                <w:bCs/>
                <w:i/>
                <w:sz w:val="22"/>
              </w:rPr>
            </w:pPr>
          </w:p>
        </w:tc>
        <w:tc>
          <w:tcPr>
            <w:tcW w:w="2552" w:type="dxa"/>
          </w:tcPr>
          <w:p w14:paraId="1B35B1D2" w14:textId="77777777" w:rsidR="002A3E1E" w:rsidRPr="00270C33" w:rsidRDefault="002A3E1E" w:rsidP="009C15AB">
            <w:pPr>
              <w:pStyle w:val="Listenabsatz"/>
              <w:ind w:left="0"/>
              <w:rPr>
                <w:rFonts w:cstheme="minorHAnsi"/>
                <w:sz w:val="22"/>
              </w:rPr>
            </w:pPr>
          </w:p>
        </w:tc>
        <w:tc>
          <w:tcPr>
            <w:tcW w:w="2552" w:type="dxa"/>
          </w:tcPr>
          <w:p w14:paraId="75F38A72" w14:textId="77777777" w:rsidR="002A3E1E" w:rsidRPr="00270C33" w:rsidRDefault="002A3E1E" w:rsidP="009C15AB">
            <w:pPr>
              <w:pStyle w:val="Listenabsatz"/>
              <w:ind w:left="0"/>
              <w:rPr>
                <w:rFonts w:cstheme="minorHAnsi"/>
                <w:sz w:val="22"/>
              </w:rPr>
            </w:pPr>
          </w:p>
        </w:tc>
      </w:tr>
      <w:tr w:rsidR="002A3E1E" w:rsidRPr="00270C33" w14:paraId="2E03503C" w14:textId="77777777" w:rsidTr="003263FE">
        <w:tc>
          <w:tcPr>
            <w:tcW w:w="1402" w:type="dxa"/>
            <w:shd w:val="clear" w:color="auto" w:fill="BFBFBF" w:themeFill="background1" w:themeFillShade="BF"/>
          </w:tcPr>
          <w:p w14:paraId="7A8900C8" w14:textId="77777777" w:rsidR="002A3E1E" w:rsidRPr="00270C33" w:rsidRDefault="002A3E1E" w:rsidP="009C15AB">
            <w:pPr>
              <w:pStyle w:val="Listenabsatz"/>
              <w:ind w:left="0"/>
              <w:rPr>
                <w:rFonts w:cstheme="minorHAnsi"/>
                <w:bCs/>
                <w:i/>
                <w:sz w:val="22"/>
              </w:rPr>
            </w:pPr>
          </w:p>
        </w:tc>
        <w:tc>
          <w:tcPr>
            <w:tcW w:w="2552" w:type="dxa"/>
          </w:tcPr>
          <w:p w14:paraId="3CD5F5AC" w14:textId="77777777" w:rsidR="002A3E1E" w:rsidRPr="00270C33" w:rsidRDefault="002A3E1E" w:rsidP="009C15AB">
            <w:pPr>
              <w:pStyle w:val="Listenabsatz"/>
              <w:ind w:left="0"/>
              <w:rPr>
                <w:rFonts w:cstheme="minorHAnsi"/>
                <w:sz w:val="22"/>
              </w:rPr>
            </w:pPr>
          </w:p>
          <w:p w14:paraId="3A664BD0" w14:textId="77777777" w:rsidR="002A3E1E" w:rsidRPr="00270C33" w:rsidRDefault="002A3E1E" w:rsidP="009C15AB">
            <w:pPr>
              <w:pStyle w:val="Listenabsatz"/>
              <w:ind w:left="0"/>
              <w:rPr>
                <w:rFonts w:cstheme="minorHAnsi"/>
                <w:sz w:val="22"/>
              </w:rPr>
            </w:pPr>
          </w:p>
          <w:p w14:paraId="58AD27E6" w14:textId="77777777" w:rsidR="002A3E1E" w:rsidRPr="00270C33" w:rsidRDefault="002A3E1E" w:rsidP="009C15AB">
            <w:pPr>
              <w:pStyle w:val="Listenabsatz"/>
              <w:ind w:left="0"/>
              <w:rPr>
                <w:rFonts w:cstheme="minorHAnsi"/>
                <w:sz w:val="22"/>
              </w:rPr>
            </w:pPr>
          </w:p>
          <w:p w14:paraId="103F09C3" w14:textId="77777777" w:rsidR="002A3E1E" w:rsidRPr="00270C33" w:rsidRDefault="002A3E1E" w:rsidP="009C15AB">
            <w:pPr>
              <w:pStyle w:val="Listenabsatz"/>
              <w:ind w:left="0"/>
              <w:rPr>
                <w:rFonts w:cstheme="minorHAnsi"/>
                <w:sz w:val="22"/>
              </w:rPr>
            </w:pPr>
          </w:p>
          <w:p w14:paraId="6ECD140E" w14:textId="77777777" w:rsidR="002A3E1E" w:rsidRPr="00270C33" w:rsidRDefault="002A3E1E" w:rsidP="009C15AB">
            <w:pPr>
              <w:pStyle w:val="Listenabsatz"/>
              <w:ind w:left="0"/>
              <w:rPr>
                <w:rFonts w:cstheme="minorHAnsi"/>
                <w:sz w:val="22"/>
              </w:rPr>
            </w:pPr>
          </w:p>
          <w:p w14:paraId="74EFE693" w14:textId="25093F46" w:rsidR="002A3E1E" w:rsidRPr="00270C33" w:rsidRDefault="002A3E1E" w:rsidP="009C15AB">
            <w:pPr>
              <w:pStyle w:val="Listenabsatz"/>
              <w:ind w:left="0"/>
              <w:rPr>
                <w:rFonts w:cstheme="minorHAnsi"/>
                <w:sz w:val="22"/>
              </w:rPr>
            </w:pPr>
          </w:p>
        </w:tc>
        <w:tc>
          <w:tcPr>
            <w:tcW w:w="2552" w:type="dxa"/>
          </w:tcPr>
          <w:p w14:paraId="326D813A" w14:textId="77777777" w:rsidR="002A3E1E" w:rsidRPr="00270C33" w:rsidRDefault="002A3E1E" w:rsidP="009C15AB">
            <w:pPr>
              <w:pStyle w:val="Listenabsatz"/>
              <w:ind w:left="0"/>
              <w:rPr>
                <w:rFonts w:cstheme="minorHAnsi"/>
                <w:sz w:val="22"/>
              </w:rPr>
            </w:pPr>
          </w:p>
        </w:tc>
      </w:tr>
      <w:tr w:rsidR="002A3E1E" w:rsidRPr="00270C33" w14:paraId="4B6F26D1" w14:textId="77777777" w:rsidTr="003263FE">
        <w:tc>
          <w:tcPr>
            <w:tcW w:w="1402" w:type="dxa"/>
            <w:shd w:val="clear" w:color="auto" w:fill="BFBFBF" w:themeFill="background1" w:themeFillShade="BF"/>
          </w:tcPr>
          <w:p w14:paraId="2B010A52" w14:textId="77777777" w:rsidR="002A3E1E" w:rsidRPr="00270C33" w:rsidRDefault="002A3E1E" w:rsidP="009C15AB">
            <w:pPr>
              <w:pStyle w:val="Listenabsatz"/>
              <w:ind w:left="0"/>
              <w:rPr>
                <w:rFonts w:cstheme="minorHAnsi"/>
                <w:bCs/>
                <w:i/>
                <w:sz w:val="22"/>
              </w:rPr>
            </w:pPr>
          </w:p>
        </w:tc>
        <w:tc>
          <w:tcPr>
            <w:tcW w:w="2552" w:type="dxa"/>
          </w:tcPr>
          <w:p w14:paraId="57B43078" w14:textId="77777777" w:rsidR="002A3E1E" w:rsidRPr="00270C33" w:rsidRDefault="002A3E1E" w:rsidP="009C15AB">
            <w:pPr>
              <w:pStyle w:val="Listenabsatz"/>
              <w:ind w:left="0"/>
              <w:rPr>
                <w:rFonts w:cstheme="minorHAnsi"/>
                <w:sz w:val="22"/>
              </w:rPr>
            </w:pPr>
          </w:p>
          <w:p w14:paraId="3B9F3318" w14:textId="77777777" w:rsidR="002A3E1E" w:rsidRPr="00270C33" w:rsidRDefault="002A3E1E" w:rsidP="009C15AB">
            <w:pPr>
              <w:pStyle w:val="Listenabsatz"/>
              <w:ind w:left="0"/>
              <w:rPr>
                <w:rFonts w:cstheme="minorHAnsi"/>
                <w:sz w:val="22"/>
              </w:rPr>
            </w:pPr>
          </w:p>
          <w:p w14:paraId="44F028AB" w14:textId="77777777" w:rsidR="002A3E1E" w:rsidRPr="00270C33" w:rsidRDefault="002A3E1E" w:rsidP="009C15AB">
            <w:pPr>
              <w:pStyle w:val="Listenabsatz"/>
              <w:ind w:left="0"/>
              <w:rPr>
                <w:rFonts w:cstheme="minorHAnsi"/>
                <w:sz w:val="22"/>
              </w:rPr>
            </w:pPr>
          </w:p>
          <w:p w14:paraId="722543F6" w14:textId="77777777" w:rsidR="002A3E1E" w:rsidRPr="00270C33" w:rsidRDefault="002A3E1E" w:rsidP="009C15AB">
            <w:pPr>
              <w:pStyle w:val="Listenabsatz"/>
              <w:ind w:left="0"/>
              <w:rPr>
                <w:rFonts w:cstheme="minorHAnsi"/>
                <w:sz w:val="22"/>
              </w:rPr>
            </w:pPr>
          </w:p>
          <w:p w14:paraId="00FA7FE6" w14:textId="77777777" w:rsidR="002A3E1E" w:rsidRPr="00270C33" w:rsidRDefault="002A3E1E" w:rsidP="009C15AB">
            <w:pPr>
              <w:pStyle w:val="Listenabsatz"/>
              <w:ind w:left="0"/>
              <w:rPr>
                <w:rFonts w:cstheme="minorHAnsi"/>
                <w:sz w:val="22"/>
              </w:rPr>
            </w:pPr>
          </w:p>
          <w:p w14:paraId="61F5AD46" w14:textId="1AAD2F41" w:rsidR="002A3E1E" w:rsidRPr="00270C33" w:rsidRDefault="002A3E1E" w:rsidP="009C15AB">
            <w:pPr>
              <w:pStyle w:val="Listenabsatz"/>
              <w:ind w:left="0"/>
              <w:rPr>
                <w:rFonts w:cstheme="minorHAnsi"/>
                <w:sz w:val="22"/>
              </w:rPr>
            </w:pPr>
          </w:p>
        </w:tc>
        <w:tc>
          <w:tcPr>
            <w:tcW w:w="2552" w:type="dxa"/>
          </w:tcPr>
          <w:p w14:paraId="29054D31" w14:textId="77777777" w:rsidR="002A3E1E" w:rsidRPr="00270C33" w:rsidRDefault="002A3E1E" w:rsidP="009C15AB">
            <w:pPr>
              <w:pStyle w:val="Listenabsatz"/>
              <w:ind w:left="0"/>
              <w:rPr>
                <w:rFonts w:cstheme="minorHAnsi"/>
                <w:sz w:val="22"/>
              </w:rPr>
            </w:pPr>
          </w:p>
        </w:tc>
      </w:tr>
    </w:tbl>
    <w:p w14:paraId="0BD71802" w14:textId="4C2B9E5F" w:rsidR="00281673" w:rsidRDefault="00281673" w:rsidP="002A3E1E">
      <w:pPr>
        <w:pStyle w:val="Marginaliegrau"/>
        <w:framePr w:h="3073" w:hRule="exact" w:wrap="around" w:vAnchor="page" w:x="8563" w:y="7256" w:anchorLock="1"/>
        <w:jc w:val="left"/>
      </w:pPr>
      <w:r>
        <w:t>Zum Üben und Vertiefen wie Kleidung wirkt, können Sie folgenden Test bearbeiten.</w:t>
      </w:r>
    </w:p>
    <w:p w14:paraId="55C0C7B6" w14:textId="77777777" w:rsidR="00281673" w:rsidRDefault="00281673" w:rsidP="002A3E1E">
      <w:pPr>
        <w:pStyle w:val="Marginaliegrau"/>
        <w:framePr w:h="3073" w:hRule="exact" w:wrap="around" w:vAnchor="page" w:x="8563" w:y="7256" w:anchorLock="1"/>
        <w:jc w:val="left"/>
      </w:pPr>
      <w:r>
        <w:rPr>
          <w:noProof/>
          <w:lang w:eastAsia="de-DE"/>
        </w:rPr>
        <w:drawing>
          <wp:inline distT="0" distB="0" distL="0" distR="0" wp14:anchorId="3DDB45A1" wp14:editId="7BB36073">
            <wp:extent cx="1296035" cy="1296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26 09-55-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6035" cy="1296035"/>
                    </a:xfrm>
                    <a:prstGeom prst="rect">
                      <a:avLst/>
                    </a:prstGeom>
                  </pic:spPr>
                </pic:pic>
              </a:graphicData>
            </a:graphic>
          </wp:inline>
        </w:drawing>
      </w:r>
      <w:r>
        <w:br/>
        <w:t xml:space="preserve"> </w:t>
      </w:r>
    </w:p>
    <w:p w14:paraId="6AA0D3F2" w14:textId="77777777" w:rsidR="00BB7F97" w:rsidRDefault="00BB7F97" w:rsidP="00E20B38">
      <w:r>
        <w:br w:type="page"/>
      </w:r>
    </w:p>
    <w:p w14:paraId="75B06EA1" w14:textId="41D4E53D" w:rsidR="008766DC" w:rsidRPr="00270C33" w:rsidRDefault="008355BF" w:rsidP="00754D0F">
      <w:pPr>
        <w:ind w:left="426" w:hanging="426"/>
        <w:jc w:val="both"/>
        <w:rPr>
          <w:rFonts w:cstheme="minorHAnsi"/>
          <w:sz w:val="22"/>
        </w:rPr>
      </w:pPr>
      <w:r w:rsidRPr="00270C33">
        <w:rPr>
          <w:rFonts w:cstheme="minorHAnsi"/>
          <w:noProof/>
          <w:sz w:val="22"/>
          <w:lang w:eastAsia="de-DE"/>
        </w:rPr>
        <w:lastRenderedPageBreak/>
        <w:drawing>
          <wp:anchor distT="0" distB="0" distL="114300" distR="114300" simplePos="0" relativeHeight="252232704" behindDoc="0" locked="0" layoutInCell="1" allowOverlap="1" wp14:anchorId="65597898" wp14:editId="2B880A4C">
            <wp:simplePos x="0" y="0"/>
            <wp:positionH relativeFrom="column">
              <wp:posOffset>4720590</wp:posOffset>
            </wp:positionH>
            <wp:positionV relativeFrom="paragraph">
              <wp:posOffset>60960</wp:posOffset>
            </wp:positionV>
            <wp:extent cx="533400" cy="314325"/>
            <wp:effectExtent l="0" t="0" r="0" b="6350"/>
            <wp:wrapSquare wrapText="bothSides"/>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90F" w:rsidRPr="00270C33">
        <w:rPr>
          <w:rFonts w:cstheme="minorHAnsi"/>
          <w:sz w:val="22"/>
        </w:rPr>
        <w:t xml:space="preserve">5. </w:t>
      </w:r>
      <w:r w:rsidR="004028C3" w:rsidRPr="00270C33">
        <w:rPr>
          <w:rFonts w:cstheme="minorHAnsi"/>
          <w:sz w:val="22"/>
        </w:rPr>
        <w:tab/>
      </w:r>
      <w:r w:rsidR="00B3290F" w:rsidRPr="00270C33">
        <w:rPr>
          <w:rFonts w:cstheme="minorHAnsi"/>
          <w:sz w:val="22"/>
        </w:rPr>
        <w:t xml:space="preserve">a) </w:t>
      </w:r>
      <w:r w:rsidR="00BB32A3" w:rsidRPr="00270C33">
        <w:rPr>
          <w:rFonts w:cstheme="minorHAnsi"/>
          <w:sz w:val="22"/>
        </w:rPr>
        <w:t xml:space="preserve">Entwerfen Sie in einer Gruppe von maximal </w:t>
      </w:r>
      <w:r w:rsidR="0029655A" w:rsidRPr="00270C33">
        <w:rPr>
          <w:rFonts w:cstheme="minorHAnsi"/>
          <w:sz w:val="22"/>
        </w:rPr>
        <w:t>drei</w:t>
      </w:r>
      <w:r w:rsidR="00BB32A3" w:rsidRPr="00270C33">
        <w:rPr>
          <w:rFonts w:cstheme="minorHAnsi"/>
          <w:sz w:val="22"/>
        </w:rPr>
        <w:t xml:space="preserve"> Personen ein Standbild, </w:t>
      </w:r>
      <w:r w:rsidR="00F26450" w:rsidRPr="00270C33">
        <w:rPr>
          <w:rFonts w:cstheme="minorHAnsi"/>
          <w:sz w:val="22"/>
        </w:rPr>
        <w:t>welches</w:t>
      </w:r>
      <w:r w:rsidR="00BB32A3" w:rsidRPr="00270C33">
        <w:rPr>
          <w:rFonts w:cstheme="minorHAnsi"/>
          <w:sz w:val="22"/>
        </w:rPr>
        <w:t xml:space="preserve"> eine formelle oder informelle Kommunikationssituation </w:t>
      </w:r>
      <w:r w:rsidR="00F26450" w:rsidRPr="00270C33">
        <w:rPr>
          <w:rFonts w:cstheme="minorHAnsi"/>
          <w:sz w:val="22"/>
        </w:rPr>
        <w:t>darstellt.</w:t>
      </w:r>
      <w:r w:rsidR="00FF2FA1" w:rsidRPr="00270C33">
        <w:rPr>
          <w:rFonts w:cstheme="minorHAnsi"/>
          <w:sz w:val="22"/>
        </w:rPr>
        <w:t xml:space="preserve"> Gehen Sie hierbei folgendermaßen vor: </w:t>
      </w:r>
      <w:r w:rsidR="00BB32A3" w:rsidRPr="00270C33">
        <w:rPr>
          <w:rFonts w:cstheme="minorHAnsi"/>
          <w:sz w:val="22"/>
        </w:rPr>
        <w:t xml:space="preserve"> </w:t>
      </w:r>
    </w:p>
    <w:p w14:paraId="43446510" w14:textId="57D60B56" w:rsidR="00B3290F" w:rsidRPr="00270C33" w:rsidRDefault="0056238F" w:rsidP="00B3290F">
      <w:pPr>
        <w:rPr>
          <w:rFonts w:cstheme="minorHAnsi"/>
        </w:rPr>
      </w:pPr>
      <w:r w:rsidRPr="00270C33">
        <w:rPr>
          <w:noProof/>
          <w:sz w:val="24"/>
          <w:lang w:eastAsia="de-DE"/>
        </w:rPr>
        <mc:AlternateContent>
          <mc:Choice Requires="wpg">
            <w:drawing>
              <wp:anchor distT="0" distB="0" distL="114300" distR="114300" simplePos="0" relativeHeight="252251136" behindDoc="0" locked="0" layoutInCell="1" allowOverlap="1" wp14:anchorId="327DD7CA" wp14:editId="1CFFDC74">
                <wp:simplePos x="0" y="0"/>
                <wp:positionH relativeFrom="rightMargin">
                  <wp:posOffset>40640</wp:posOffset>
                </wp:positionH>
                <wp:positionV relativeFrom="paragraph">
                  <wp:posOffset>147955</wp:posOffset>
                </wp:positionV>
                <wp:extent cx="1973580" cy="2552700"/>
                <wp:effectExtent l="0" t="0" r="0" b="19050"/>
                <wp:wrapNone/>
                <wp:docPr id="491" name="Gruppieren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2552700"/>
                          <a:chOff x="0" y="0"/>
                          <a:chExt cx="2724150" cy="1581150"/>
                        </a:xfrm>
                      </wpg:grpSpPr>
                      <wps:wsp>
                        <wps:cNvPr id="492"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3" name="Textfeld 493"/>
                        <wps:cNvSpPr txBox="1"/>
                        <wps:spPr>
                          <a:xfrm>
                            <a:off x="66675" y="38100"/>
                            <a:ext cx="2657475" cy="1476146"/>
                          </a:xfrm>
                          <a:prstGeom prst="rect">
                            <a:avLst/>
                          </a:prstGeom>
                          <a:noFill/>
                          <a:ln w="6350">
                            <a:noFill/>
                          </a:ln>
                        </wps:spPr>
                        <wps:txbx>
                          <w:txbxContent>
                            <w:p w14:paraId="6500B672" w14:textId="77777777" w:rsidR="00F75FB3" w:rsidRPr="0058091B" w:rsidRDefault="00F75FB3" w:rsidP="00A9562F">
                              <w:pPr>
                                <w:pBdr>
                                  <w:bottom w:val="single" w:sz="4" w:space="1" w:color="365F91" w:themeColor="accent1" w:themeShade="BF"/>
                                </w:pBdr>
                                <w:rPr>
                                  <w:b/>
                                  <w:sz w:val="18"/>
                                  <w:szCs w:val="18"/>
                                </w:rPr>
                              </w:pPr>
                              <w:r w:rsidRPr="0058091B">
                                <w:rPr>
                                  <w:b/>
                                  <w:sz w:val="18"/>
                                  <w:szCs w:val="18"/>
                                </w:rPr>
                                <w:t>…gut zu wissen!</w:t>
                              </w:r>
                            </w:p>
                            <w:p w14:paraId="6B20A567" w14:textId="765CF9CC" w:rsidR="00F75FB3" w:rsidRDefault="00F75FB3" w:rsidP="00A9562F">
                              <w:pPr>
                                <w:pStyle w:val="Listenabsatz"/>
                                <w:numPr>
                                  <w:ilvl w:val="0"/>
                                  <w:numId w:val="20"/>
                                </w:numPr>
                                <w:spacing w:after="200" w:line="276" w:lineRule="auto"/>
                                <w:rPr>
                                  <w:sz w:val="18"/>
                                  <w:szCs w:val="18"/>
                                </w:rPr>
                              </w:pPr>
                              <w:r w:rsidRPr="00A9562F">
                                <w:rPr>
                                  <w:sz w:val="18"/>
                                  <w:szCs w:val="18"/>
                                </w:rPr>
                                <w:t xml:space="preserve">Das </w:t>
                              </w:r>
                              <w:r w:rsidRPr="000D33F0">
                                <w:rPr>
                                  <w:b/>
                                  <w:bCs/>
                                  <w:sz w:val="18"/>
                                  <w:szCs w:val="18"/>
                                </w:rPr>
                                <w:t xml:space="preserve">Standbild </w:t>
                              </w:r>
                              <w:r w:rsidRPr="00A9562F">
                                <w:rPr>
                                  <w:sz w:val="18"/>
                                  <w:szCs w:val="18"/>
                                </w:rPr>
                                <w:t xml:space="preserve">ist eine Darstellung, bei der Sprache und Bewegung außen vor bleiben. Es geht darum, auf Anweisung des Standbildbauers eine bestimmte </w:t>
                              </w:r>
                              <w:r>
                                <w:rPr>
                                  <w:sz w:val="18"/>
                                  <w:szCs w:val="18"/>
                                </w:rPr>
                                <w:t xml:space="preserve">geforderte </w:t>
                              </w:r>
                              <w:r w:rsidRPr="00A9562F">
                                <w:rPr>
                                  <w:sz w:val="18"/>
                                  <w:szCs w:val="18"/>
                                </w:rPr>
                                <w:t xml:space="preserve">Situation statisch darzustellen. </w:t>
                              </w:r>
                            </w:p>
                            <w:p w14:paraId="08E6940B" w14:textId="6DECA738" w:rsidR="00F75FB3" w:rsidRPr="00A9562F" w:rsidRDefault="00F75FB3" w:rsidP="00F47E60">
                              <w:pPr>
                                <w:pStyle w:val="Listenabsatz"/>
                                <w:numPr>
                                  <w:ilvl w:val="0"/>
                                  <w:numId w:val="20"/>
                                </w:numPr>
                                <w:spacing w:after="200" w:line="276" w:lineRule="auto"/>
                                <w:rPr>
                                  <w:sz w:val="18"/>
                                  <w:szCs w:val="18"/>
                                </w:rPr>
                              </w:pPr>
                              <w:r w:rsidRPr="00A9562F">
                                <w:rPr>
                                  <w:sz w:val="18"/>
                                  <w:szCs w:val="18"/>
                                </w:rPr>
                                <w:t xml:space="preserve">Die </w:t>
                              </w:r>
                              <w:r w:rsidRPr="000D33F0">
                                <w:rPr>
                                  <w:b/>
                                  <w:bCs/>
                                  <w:sz w:val="18"/>
                                  <w:szCs w:val="18"/>
                                </w:rPr>
                                <w:t>Standbildbauer</w:t>
                              </w:r>
                              <w:r w:rsidRPr="00A9562F">
                                <w:rPr>
                                  <w:sz w:val="18"/>
                                  <w:szCs w:val="18"/>
                                </w:rPr>
                                <w:t xml:space="preserve"> legen die Körperhaltung und Mimik der Schauspieler sowie deren Position innerhalb einer Gruppe oder zu einem Gegenstand fest.</w:t>
                              </w:r>
                            </w:p>
                            <w:p w14:paraId="54AE8C5D" w14:textId="77777777" w:rsidR="00F75FB3" w:rsidRDefault="00F75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DD7CA" id="Gruppieren 491" o:spid="_x0000_s1035" style="position:absolute;margin-left:3.2pt;margin-top:11.65pt;width:155.4pt;height:201pt;z-index:252251136;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">
                <v:shape id="Rechteck: gefaltete Ecke 990" o:spid="_x0000_s1036"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" adj="18000" fillcolor="#dce6f2" strokecolor="#385d8a">
                  <v:textbox inset="0,,0"/>
                </v:shape>
                <v:shape id="Textfeld 493" o:spid="_x0000_s1037"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6500B672" w14:textId="77777777" w:rsidR="00F75FB3" w:rsidRPr="0058091B" w:rsidRDefault="00F75FB3" w:rsidP="00A9562F">
                        <w:pPr>
                          <w:pBdr>
                            <w:bottom w:val="single" w:sz="4" w:space="1" w:color="365F91" w:themeColor="accent1" w:themeShade="BF"/>
                          </w:pBdr>
                          <w:rPr>
                            <w:b/>
                            <w:sz w:val="18"/>
                            <w:szCs w:val="18"/>
                          </w:rPr>
                        </w:pPr>
                        <w:r w:rsidRPr="0058091B">
                          <w:rPr>
                            <w:b/>
                            <w:sz w:val="18"/>
                            <w:szCs w:val="18"/>
                          </w:rPr>
                          <w:t>…gut zu wissen!</w:t>
                        </w:r>
                      </w:p>
                      <w:p w14:paraId="6B20A567" w14:textId="765CF9CC" w:rsidR="00F75FB3" w:rsidRDefault="00F75FB3" w:rsidP="00A9562F">
                        <w:pPr>
                          <w:pStyle w:val="Listenabsatz"/>
                          <w:numPr>
                            <w:ilvl w:val="0"/>
                            <w:numId w:val="20"/>
                          </w:numPr>
                          <w:spacing w:after="200" w:line="276" w:lineRule="auto"/>
                          <w:rPr>
                            <w:sz w:val="18"/>
                            <w:szCs w:val="18"/>
                          </w:rPr>
                        </w:pPr>
                        <w:r w:rsidRPr="00A9562F">
                          <w:rPr>
                            <w:sz w:val="18"/>
                            <w:szCs w:val="18"/>
                          </w:rPr>
                          <w:t xml:space="preserve">Das </w:t>
                        </w:r>
                        <w:r w:rsidRPr="000D33F0">
                          <w:rPr>
                            <w:b/>
                            <w:bCs/>
                            <w:sz w:val="18"/>
                            <w:szCs w:val="18"/>
                          </w:rPr>
                          <w:t xml:space="preserve">Standbild </w:t>
                        </w:r>
                        <w:r w:rsidRPr="00A9562F">
                          <w:rPr>
                            <w:sz w:val="18"/>
                            <w:szCs w:val="18"/>
                          </w:rPr>
                          <w:t xml:space="preserve">ist eine Darstellung, bei der Sprache und Bewegung außen vor bleiben. Es geht darum, auf Anweisung des Standbildbauers eine bestimmte </w:t>
                        </w:r>
                        <w:r>
                          <w:rPr>
                            <w:sz w:val="18"/>
                            <w:szCs w:val="18"/>
                          </w:rPr>
                          <w:t xml:space="preserve">geforderte </w:t>
                        </w:r>
                        <w:r w:rsidRPr="00A9562F">
                          <w:rPr>
                            <w:sz w:val="18"/>
                            <w:szCs w:val="18"/>
                          </w:rPr>
                          <w:t xml:space="preserve">Situation statisch darzustellen. </w:t>
                        </w:r>
                      </w:p>
                      <w:p w14:paraId="08E6940B" w14:textId="6DECA738" w:rsidR="00F75FB3" w:rsidRPr="00A9562F" w:rsidRDefault="00F75FB3" w:rsidP="00F47E60">
                        <w:pPr>
                          <w:pStyle w:val="Listenabsatz"/>
                          <w:numPr>
                            <w:ilvl w:val="0"/>
                            <w:numId w:val="20"/>
                          </w:numPr>
                          <w:spacing w:after="200" w:line="276" w:lineRule="auto"/>
                          <w:rPr>
                            <w:sz w:val="18"/>
                            <w:szCs w:val="18"/>
                          </w:rPr>
                        </w:pPr>
                        <w:r w:rsidRPr="00A9562F">
                          <w:rPr>
                            <w:sz w:val="18"/>
                            <w:szCs w:val="18"/>
                          </w:rPr>
                          <w:t xml:space="preserve">Die </w:t>
                        </w:r>
                        <w:r w:rsidRPr="000D33F0">
                          <w:rPr>
                            <w:b/>
                            <w:bCs/>
                            <w:sz w:val="18"/>
                            <w:szCs w:val="18"/>
                          </w:rPr>
                          <w:t>Standbildbauer</w:t>
                        </w:r>
                        <w:r w:rsidRPr="00A9562F">
                          <w:rPr>
                            <w:sz w:val="18"/>
                            <w:szCs w:val="18"/>
                          </w:rPr>
                          <w:t xml:space="preserve"> legen die Körperhaltung und Mimik der Schauspieler sowie deren Position innerhalb einer Gruppe oder zu einem Gegenstand fest.</w:t>
                        </w:r>
                      </w:p>
                      <w:p w14:paraId="54AE8C5D" w14:textId="77777777" w:rsidR="00F75FB3" w:rsidRDefault="00F75FB3"/>
                    </w:txbxContent>
                  </v:textbox>
                </v:shape>
                <w10:wrap anchorx="margin"/>
              </v:group>
            </w:pict>
          </mc:Fallback>
        </mc:AlternateContent>
      </w:r>
    </w:p>
    <w:p w14:paraId="0078DCDA" w14:textId="29A6445D" w:rsidR="00B3290F" w:rsidRPr="00270C33" w:rsidRDefault="00B3290F" w:rsidP="00754D0F">
      <w:pPr>
        <w:pStyle w:val="Listenabsatz"/>
        <w:numPr>
          <w:ilvl w:val="0"/>
          <w:numId w:val="41"/>
        </w:numPr>
        <w:jc w:val="both"/>
        <w:rPr>
          <w:rFonts w:cstheme="minorHAnsi"/>
          <w:sz w:val="22"/>
        </w:rPr>
      </w:pPr>
      <w:r w:rsidRPr="00270C33">
        <w:rPr>
          <w:rFonts w:cstheme="minorHAnsi"/>
          <w:sz w:val="22"/>
        </w:rPr>
        <w:t xml:space="preserve">Schritt </w:t>
      </w:r>
      <w:r w:rsidR="00A9562F" w:rsidRPr="00270C33">
        <w:rPr>
          <w:rFonts w:cstheme="minorHAnsi"/>
          <w:sz w:val="22"/>
        </w:rPr>
        <w:t>1</w:t>
      </w:r>
      <w:r w:rsidR="005569ED" w:rsidRPr="00270C33">
        <w:rPr>
          <w:rFonts w:cstheme="minorHAnsi"/>
          <w:sz w:val="22"/>
        </w:rPr>
        <w:t>:</w:t>
      </w:r>
      <w:r w:rsidRPr="00270C33">
        <w:rPr>
          <w:rFonts w:cstheme="minorHAnsi"/>
          <w:sz w:val="22"/>
        </w:rPr>
        <w:t xml:space="preserve"> </w:t>
      </w:r>
      <w:r w:rsidR="00F26450" w:rsidRPr="00270C33">
        <w:rPr>
          <w:rFonts w:cstheme="minorHAnsi"/>
          <w:sz w:val="22"/>
        </w:rPr>
        <w:t>Einigen Sie sich auf eine Kommunikationssituation und ü</w:t>
      </w:r>
      <w:r w:rsidRPr="00270C33">
        <w:rPr>
          <w:rFonts w:cstheme="minorHAnsi"/>
          <w:sz w:val="22"/>
        </w:rPr>
        <w:t>berlegen Sie gemeinsam, wie Sie die</w:t>
      </w:r>
      <w:r w:rsidR="00B01AC4" w:rsidRPr="00270C33">
        <w:rPr>
          <w:rFonts w:cstheme="minorHAnsi"/>
          <w:sz w:val="22"/>
        </w:rPr>
        <w:t xml:space="preserve"> Situatio</w:t>
      </w:r>
      <w:r w:rsidR="00F26450" w:rsidRPr="00270C33">
        <w:rPr>
          <w:rFonts w:cstheme="minorHAnsi"/>
          <w:sz w:val="22"/>
        </w:rPr>
        <w:t>n</w:t>
      </w:r>
      <w:r w:rsidRPr="00270C33">
        <w:rPr>
          <w:rFonts w:cstheme="minorHAnsi"/>
          <w:sz w:val="22"/>
        </w:rPr>
        <w:t xml:space="preserve"> schauspielerisch darstellen können </w:t>
      </w:r>
      <w:r w:rsidRPr="00270C33">
        <w:rPr>
          <w:rFonts w:eastAsia="Times New Roman" w:cstheme="minorHAnsi"/>
          <w:sz w:val="22"/>
          <w:lang w:eastAsia="de-DE"/>
        </w:rPr>
        <w:t>(Mimik, Körperhaltung, Positionierung einzelner Figuren zueinander/zu einem Gegenstand). Notieren Sie Ihre Überlegungen stichwortartig.</w:t>
      </w:r>
    </w:p>
    <w:p w14:paraId="37BD510A" w14:textId="4B6562C2" w:rsidR="00B3290F" w:rsidRPr="00270C33" w:rsidRDefault="00B3290F" w:rsidP="00754D0F">
      <w:pPr>
        <w:spacing w:before="240" w:line="480" w:lineRule="auto"/>
        <w:ind w:left="426"/>
        <w:jc w:val="both"/>
        <w:rPr>
          <w:rFonts w:eastAsia="Times New Roman" w:cstheme="minorHAnsi"/>
          <w:sz w:val="24"/>
          <w:szCs w:val="24"/>
          <w:lang w:eastAsia="de-DE"/>
        </w:rPr>
      </w:pPr>
      <w:r w:rsidRPr="00270C33">
        <w:rPr>
          <w:rFonts w:cstheme="minorHAnsi"/>
        </w:rPr>
        <w:t>________________________________________________________</w:t>
      </w:r>
      <w:r w:rsidR="004028C3" w:rsidRPr="00270C33">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70C33">
        <w:rPr>
          <w:rFonts w:cstheme="minorHAnsi"/>
        </w:rPr>
        <w:t>___</w:t>
      </w:r>
      <w:r w:rsidR="002B5285" w:rsidRPr="00270C33">
        <w:rPr>
          <w:rFonts w:cstheme="minorHAnsi"/>
        </w:rPr>
        <w:t>_______</w:t>
      </w:r>
    </w:p>
    <w:p w14:paraId="3F823004" w14:textId="397529AF" w:rsidR="00B3290F" w:rsidRPr="00270C33" w:rsidRDefault="005E5C1F" w:rsidP="00754D0F">
      <w:pPr>
        <w:pStyle w:val="Listenabsatz"/>
        <w:numPr>
          <w:ilvl w:val="0"/>
          <w:numId w:val="41"/>
        </w:numPr>
        <w:jc w:val="both"/>
        <w:rPr>
          <w:rFonts w:cstheme="minorHAnsi"/>
          <w:sz w:val="22"/>
        </w:rPr>
      </w:pPr>
      <w:r w:rsidRPr="00270C33">
        <w:rPr>
          <w:rFonts w:cstheme="minorHAnsi"/>
          <w:noProof/>
          <w:sz w:val="22"/>
          <w:lang w:eastAsia="de-DE"/>
        </w:rPr>
        <w:drawing>
          <wp:anchor distT="0" distB="0" distL="114300" distR="114300" simplePos="0" relativeHeight="252439552" behindDoc="0" locked="0" layoutInCell="1" allowOverlap="1" wp14:anchorId="7A19D448" wp14:editId="1EB915A0">
            <wp:simplePos x="0" y="0"/>
            <wp:positionH relativeFrom="column">
              <wp:posOffset>4754880</wp:posOffset>
            </wp:positionH>
            <wp:positionV relativeFrom="paragraph">
              <wp:posOffset>358140</wp:posOffset>
            </wp:positionV>
            <wp:extent cx="322580" cy="323850"/>
            <wp:effectExtent l="0" t="0" r="1270" b="0"/>
            <wp:wrapNone/>
            <wp:docPr id="1882" name="Grafik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23" t="39154" r="85648" b="44934"/>
                    <a:stretch/>
                  </pic:blipFill>
                  <pic:spPr bwMode="auto">
                    <a:xfrm>
                      <a:off x="0" y="0"/>
                      <a:ext cx="32258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90F" w:rsidRPr="00270C33">
        <w:rPr>
          <w:rFonts w:cstheme="minorHAnsi"/>
          <w:sz w:val="22"/>
        </w:rPr>
        <w:t xml:space="preserve">Schritt </w:t>
      </w:r>
      <w:r w:rsidR="00A9562F" w:rsidRPr="00270C33">
        <w:rPr>
          <w:rFonts w:cstheme="minorHAnsi"/>
          <w:sz w:val="22"/>
        </w:rPr>
        <w:t>2</w:t>
      </w:r>
      <w:r w:rsidR="00B3290F" w:rsidRPr="00270C33">
        <w:rPr>
          <w:rFonts w:cstheme="minorHAnsi"/>
          <w:sz w:val="22"/>
        </w:rPr>
        <w:t>: Probieren Sie nun verschiedene Darstellungsmöglichkeiten aus. Verteilen Sie hierfür die Rollen Standbildbauer</w:t>
      </w:r>
      <w:r w:rsidR="00754D0F" w:rsidRPr="00270C33">
        <w:rPr>
          <w:rFonts w:cstheme="minorHAnsi"/>
          <w:sz w:val="22"/>
        </w:rPr>
        <w:t xml:space="preserve">/-in sowie </w:t>
      </w:r>
      <w:r w:rsidR="00B3290F" w:rsidRPr="00270C33">
        <w:rPr>
          <w:rFonts w:cstheme="minorHAnsi"/>
          <w:sz w:val="22"/>
        </w:rPr>
        <w:t>Schauspieler</w:t>
      </w:r>
      <w:r w:rsidR="00754D0F" w:rsidRPr="00270C33">
        <w:rPr>
          <w:rFonts w:cstheme="minorHAnsi"/>
          <w:sz w:val="22"/>
        </w:rPr>
        <w:t>/-in</w:t>
      </w:r>
      <w:r w:rsidR="00F37FA0" w:rsidRPr="00270C33">
        <w:rPr>
          <w:rFonts w:cstheme="minorHAnsi"/>
          <w:sz w:val="22"/>
        </w:rPr>
        <w:t xml:space="preserve"> 1 und </w:t>
      </w:r>
      <w:r w:rsidR="00754D0F" w:rsidRPr="00270C33">
        <w:rPr>
          <w:rFonts w:cstheme="minorHAnsi"/>
          <w:sz w:val="22"/>
        </w:rPr>
        <w:t>S</w:t>
      </w:r>
      <w:r w:rsidR="00F37FA0" w:rsidRPr="00270C33">
        <w:rPr>
          <w:rFonts w:cstheme="minorHAnsi"/>
          <w:sz w:val="22"/>
        </w:rPr>
        <w:t>chauspieler</w:t>
      </w:r>
      <w:r w:rsidR="00754D0F" w:rsidRPr="00270C33">
        <w:rPr>
          <w:rFonts w:cstheme="minorHAnsi"/>
          <w:sz w:val="22"/>
        </w:rPr>
        <w:t>/-</w:t>
      </w:r>
      <w:r w:rsidR="00F37FA0" w:rsidRPr="00270C33">
        <w:rPr>
          <w:rFonts w:cstheme="minorHAnsi"/>
          <w:sz w:val="22"/>
        </w:rPr>
        <w:t>in</w:t>
      </w:r>
      <w:r w:rsidR="00B3290F" w:rsidRPr="00270C33">
        <w:rPr>
          <w:rFonts w:cstheme="minorHAnsi"/>
          <w:sz w:val="22"/>
        </w:rPr>
        <w:t xml:space="preserve"> 2. Der</w:t>
      </w:r>
      <w:r w:rsidR="00CB4E87" w:rsidRPr="00270C33">
        <w:rPr>
          <w:rFonts w:cstheme="minorHAnsi"/>
          <w:sz w:val="22"/>
        </w:rPr>
        <w:t>/</w:t>
      </w:r>
      <w:r w:rsidR="00497CDA" w:rsidRPr="00270C33">
        <w:rPr>
          <w:rFonts w:cstheme="minorHAnsi"/>
          <w:sz w:val="22"/>
        </w:rPr>
        <w:t xml:space="preserve"> </w:t>
      </w:r>
      <w:r w:rsidR="00CB4E87" w:rsidRPr="00270C33">
        <w:rPr>
          <w:rFonts w:cstheme="minorHAnsi"/>
          <w:sz w:val="22"/>
        </w:rPr>
        <w:t>die</w:t>
      </w:r>
      <w:r w:rsidR="00B3290F" w:rsidRPr="00270C33">
        <w:rPr>
          <w:rFonts w:cstheme="minorHAnsi"/>
          <w:sz w:val="22"/>
        </w:rPr>
        <w:t xml:space="preserve"> Standbildbauer</w:t>
      </w:r>
      <w:r w:rsidR="00CB4E87" w:rsidRPr="00270C33">
        <w:rPr>
          <w:rFonts w:cstheme="minorHAnsi"/>
          <w:sz w:val="22"/>
        </w:rPr>
        <w:t xml:space="preserve">/-in </w:t>
      </w:r>
      <w:r w:rsidR="00B3290F" w:rsidRPr="00270C33">
        <w:rPr>
          <w:rFonts w:cstheme="minorHAnsi"/>
          <w:sz w:val="22"/>
        </w:rPr>
        <w:t>ist hauptverantwortlich für Rückmeldungen und Verbesserungen!</w:t>
      </w:r>
      <w:r w:rsidR="00FE4518" w:rsidRPr="00270C33">
        <w:rPr>
          <w:rFonts w:cstheme="minorHAnsi"/>
          <w:sz w:val="22"/>
        </w:rPr>
        <w:t xml:space="preserve"> Sichern Sie das</w:t>
      </w:r>
      <w:r w:rsidR="007F25DE" w:rsidRPr="00270C33">
        <w:rPr>
          <w:rFonts w:cstheme="minorHAnsi"/>
          <w:sz w:val="22"/>
        </w:rPr>
        <w:t xml:space="preserve"> endgültige</w:t>
      </w:r>
      <w:r w:rsidR="00FE4518" w:rsidRPr="00270C33">
        <w:rPr>
          <w:rFonts w:cstheme="minorHAnsi"/>
          <w:sz w:val="22"/>
        </w:rPr>
        <w:t xml:space="preserve"> Ergebnis ggf. als Foto.</w:t>
      </w:r>
    </w:p>
    <w:p w14:paraId="18C33233" w14:textId="572F7C0F" w:rsidR="00B3290F" w:rsidRPr="00270C33" w:rsidRDefault="007F25DE" w:rsidP="00B3290F">
      <w:r w:rsidRPr="00270C33">
        <w:rPr>
          <w:rFonts w:cstheme="minorHAnsi"/>
          <w:noProof/>
          <w:sz w:val="22"/>
          <w:lang w:eastAsia="de-DE"/>
        </w:rPr>
        <w:drawing>
          <wp:anchor distT="0" distB="0" distL="114300" distR="114300" simplePos="0" relativeHeight="252520448" behindDoc="0" locked="0" layoutInCell="1" allowOverlap="1" wp14:anchorId="362EF49D" wp14:editId="3D7F598A">
            <wp:simplePos x="0" y="0"/>
            <wp:positionH relativeFrom="column">
              <wp:posOffset>5487670</wp:posOffset>
            </wp:positionH>
            <wp:positionV relativeFrom="paragraph">
              <wp:posOffset>147320</wp:posOffset>
            </wp:positionV>
            <wp:extent cx="314325" cy="314325"/>
            <wp:effectExtent l="0" t="0" r="9525" b="9525"/>
            <wp:wrapSquare wrapText="bothSides"/>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rFonts w:cstheme="minorHAnsi"/>
          <w:noProof/>
          <w:sz w:val="22"/>
          <w:lang w:eastAsia="de-DE"/>
        </w:rPr>
        <w:drawing>
          <wp:anchor distT="0" distB="0" distL="114300" distR="114300" simplePos="0" relativeHeight="252519424" behindDoc="0" locked="0" layoutInCell="1" allowOverlap="1" wp14:anchorId="7C398611" wp14:editId="599AE8BC">
            <wp:simplePos x="0" y="0"/>
            <wp:positionH relativeFrom="column">
              <wp:posOffset>5105400</wp:posOffset>
            </wp:positionH>
            <wp:positionV relativeFrom="paragraph">
              <wp:posOffset>148590</wp:posOffset>
            </wp:positionV>
            <wp:extent cx="314325" cy="314325"/>
            <wp:effectExtent l="0" t="0" r="9525" b="9525"/>
            <wp:wrapSquare wrapText="bothSides"/>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p>
    <w:p w14:paraId="201C1231" w14:textId="77777777" w:rsidR="001C613D" w:rsidRPr="00270C33" w:rsidRDefault="008766DC" w:rsidP="001C613D">
      <w:pPr>
        <w:pStyle w:val="Listenabsatz"/>
        <w:ind w:left="426"/>
        <w:rPr>
          <w:rFonts w:cstheme="minorHAnsi"/>
          <w:sz w:val="22"/>
        </w:rPr>
      </w:pPr>
      <w:r w:rsidRPr="00270C33">
        <w:rPr>
          <w:rFonts w:cstheme="minorHAnsi"/>
          <w:noProof/>
          <w:sz w:val="22"/>
          <w:lang w:eastAsia="de-DE"/>
        </w:rPr>
        <w:drawing>
          <wp:anchor distT="0" distB="0" distL="114300" distR="114300" simplePos="0" relativeHeight="252231680" behindDoc="0" locked="0" layoutInCell="1" allowOverlap="1" wp14:anchorId="7B6D4C46" wp14:editId="26DF59D4">
            <wp:simplePos x="0" y="0"/>
            <wp:positionH relativeFrom="column">
              <wp:posOffset>4760595</wp:posOffset>
            </wp:positionH>
            <wp:positionV relativeFrom="paragraph">
              <wp:posOffset>-3175</wp:posOffset>
            </wp:positionV>
            <wp:extent cx="333375" cy="314325"/>
            <wp:effectExtent l="0" t="0" r="9525" b="9525"/>
            <wp:wrapSquare wrapText="bothSides"/>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90F" w:rsidRPr="00270C33">
        <w:rPr>
          <w:rFonts w:cstheme="minorHAnsi"/>
          <w:sz w:val="22"/>
        </w:rPr>
        <w:t>b)</w:t>
      </w:r>
      <w:r w:rsidRPr="00270C33">
        <w:rPr>
          <w:rFonts w:cstheme="minorHAnsi"/>
          <w:sz w:val="22"/>
        </w:rPr>
        <w:t xml:space="preserve"> </w:t>
      </w:r>
      <w:r w:rsidR="00F37FA0" w:rsidRPr="00270C33">
        <w:rPr>
          <w:rFonts w:cstheme="minorHAnsi"/>
          <w:sz w:val="22"/>
        </w:rPr>
        <w:t>Stellen</w:t>
      </w:r>
      <w:r w:rsidR="00F74CAA" w:rsidRPr="00270C33">
        <w:rPr>
          <w:rFonts w:cstheme="minorHAnsi"/>
          <w:sz w:val="22"/>
        </w:rPr>
        <w:t xml:space="preserve"> Sie</w:t>
      </w:r>
      <w:r w:rsidR="00F37FA0" w:rsidRPr="00270C33">
        <w:rPr>
          <w:rFonts w:cstheme="minorHAnsi"/>
          <w:sz w:val="22"/>
        </w:rPr>
        <w:t xml:space="preserve"> sich im Plenum</w:t>
      </w:r>
      <w:r w:rsidR="00F74CAA" w:rsidRPr="00270C33">
        <w:rPr>
          <w:rFonts w:cstheme="minorHAnsi"/>
          <w:sz w:val="22"/>
        </w:rPr>
        <w:t xml:space="preserve"> nacheinander Ihre Standbilder vor. D</w:t>
      </w:r>
      <w:r w:rsidR="00A906B5" w:rsidRPr="00270C33">
        <w:rPr>
          <w:rFonts w:cstheme="minorHAnsi"/>
          <w:sz w:val="22"/>
        </w:rPr>
        <w:t xml:space="preserve">iskutieren </w:t>
      </w:r>
      <w:r w:rsidR="00F74CAA" w:rsidRPr="00270C33">
        <w:rPr>
          <w:rFonts w:cstheme="minorHAnsi"/>
          <w:sz w:val="22"/>
        </w:rPr>
        <w:t>Sie</w:t>
      </w:r>
      <w:r w:rsidR="00A906B5" w:rsidRPr="00270C33">
        <w:rPr>
          <w:rFonts w:cstheme="minorHAnsi"/>
          <w:sz w:val="22"/>
        </w:rPr>
        <w:t>,</w:t>
      </w:r>
      <w:r w:rsidR="00BB32A3" w:rsidRPr="00270C33">
        <w:rPr>
          <w:rFonts w:cstheme="minorHAnsi"/>
          <w:sz w:val="22"/>
        </w:rPr>
        <w:t xml:space="preserve"> woran das Gelingen oder Misslingen der Kommunikationssituation deutlich wird.</w:t>
      </w:r>
    </w:p>
    <w:p w14:paraId="31291959" w14:textId="637C0203" w:rsidR="001C613D" w:rsidRPr="00270C33" w:rsidRDefault="001C613D" w:rsidP="001C613D">
      <w:pPr>
        <w:rPr>
          <w:rFonts w:cstheme="minorHAnsi"/>
          <w:sz w:val="22"/>
        </w:rPr>
      </w:pPr>
      <w:r w:rsidRPr="00270C33">
        <w:rPr>
          <w:noProof/>
          <w:lang w:eastAsia="de-DE"/>
        </w:rPr>
        <w:drawing>
          <wp:anchor distT="0" distB="0" distL="114300" distR="114300" simplePos="0" relativeHeight="252718080" behindDoc="0" locked="0" layoutInCell="1" allowOverlap="1" wp14:anchorId="7A4E2D2C" wp14:editId="6185D236">
            <wp:simplePos x="0" y="0"/>
            <wp:positionH relativeFrom="rightMargin">
              <wp:posOffset>412115</wp:posOffset>
            </wp:positionH>
            <wp:positionV relativeFrom="paragraph">
              <wp:posOffset>213995</wp:posOffset>
            </wp:positionV>
            <wp:extent cx="314325" cy="314325"/>
            <wp:effectExtent l="0" t="0" r="9525" b="9525"/>
            <wp:wrapSquare wrapText="bothSides"/>
            <wp:docPr id="1916" name="Grafik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C33">
        <w:rPr>
          <w:noProof/>
          <w:lang w:eastAsia="de-DE"/>
        </w:rPr>
        <w:drawing>
          <wp:anchor distT="0" distB="0" distL="114300" distR="114300" simplePos="0" relativeHeight="252719104" behindDoc="0" locked="0" layoutInCell="1" allowOverlap="1" wp14:anchorId="51EDF73F" wp14:editId="65DE444C">
            <wp:simplePos x="0" y="0"/>
            <wp:positionH relativeFrom="column">
              <wp:posOffset>4755515</wp:posOffset>
            </wp:positionH>
            <wp:positionV relativeFrom="paragraph">
              <wp:posOffset>220980</wp:posOffset>
            </wp:positionV>
            <wp:extent cx="295275" cy="314325"/>
            <wp:effectExtent l="0" t="0" r="9525" b="9525"/>
            <wp:wrapSquare wrapText="bothSides"/>
            <wp:docPr id="1914" name="Grafik 191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noProof/>
          <w:lang w:eastAsia="de-DE"/>
        </w:rPr>
        <w:drawing>
          <wp:anchor distT="0" distB="0" distL="114300" distR="114300" simplePos="0" relativeHeight="252717056" behindDoc="0" locked="0" layoutInCell="1" allowOverlap="1" wp14:anchorId="1140D646" wp14:editId="00D0339B">
            <wp:simplePos x="0" y="0"/>
            <wp:positionH relativeFrom="column">
              <wp:posOffset>5447000</wp:posOffset>
            </wp:positionH>
            <wp:positionV relativeFrom="paragraph">
              <wp:posOffset>215501</wp:posOffset>
            </wp:positionV>
            <wp:extent cx="320040" cy="320040"/>
            <wp:effectExtent l="0" t="0" r="3810" b="3810"/>
            <wp:wrapNone/>
            <wp:docPr id="1915" name="Grafik 1915" descr="C:\Users\Sarhan\Desktop\TabletN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han\Desktop\TabletNutz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9678E" w14:textId="77777777" w:rsidR="001C613D" w:rsidRPr="00270C33" w:rsidRDefault="001C613D" w:rsidP="001C613D">
      <w:pPr>
        <w:pStyle w:val="Marginaliegrau"/>
        <w:framePr w:h="601" w:hRule="exact" w:wrap="around" w:x="8560" w:y="642"/>
        <w:jc w:val="left"/>
      </w:pPr>
      <w:r w:rsidRPr="00270C33">
        <w:t xml:space="preserve">Zur Visualisierung bieten sich auch Apps an. </w:t>
      </w:r>
    </w:p>
    <w:p w14:paraId="7087B215" w14:textId="09E17C09" w:rsidR="001C613D" w:rsidRPr="00270C33" w:rsidRDefault="008E0935" w:rsidP="001C613D">
      <w:pPr>
        <w:pStyle w:val="Listenabsatz"/>
        <w:numPr>
          <w:ilvl w:val="0"/>
          <w:numId w:val="30"/>
        </w:numPr>
        <w:ind w:left="426" w:hanging="426"/>
        <w:rPr>
          <w:rFonts w:cstheme="minorHAnsi"/>
          <w:sz w:val="22"/>
        </w:rPr>
      </w:pPr>
      <w:r w:rsidRPr="00270C33">
        <w:rPr>
          <w:rFonts w:cstheme="minorHAnsi"/>
          <w:sz w:val="22"/>
        </w:rPr>
        <w:t>Überarbeiten und erweitern Sie Ihre Visualisierung (</w:t>
      </w:r>
      <w:r w:rsidR="001C613D" w:rsidRPr="00270C33">
        <w:rPr>
          <w:rFonts w:cstheme="minorHAnsi"/>
          <w:sz w:val="22"/>
        </w:rPr>
        <w:t>z.</w:t>
      </w:r>
      <w:r w:rsidR="0040050B">
        <w:rPr>
          <w:rFonts w:cstheme="minorHAnsi"/>
          <w:sz w:val="22"/>
        </w:rPr>
        <w:t xml:space="preserve"> </w:t>
      </w:r>
      <w:r w:rsidR="001C613D" w:rsidRPr="00270C33">
        <w:rPr>
          <w:rFonts w:cstheme="minorHAnsi"/>
          <w:sz w:val="22"/>
        </w:rPr>
        <w:t>B. Mindmap, Concept Map, etc.)</w:t>
      </w:r>
      <w:r w:rsidRPr="00270C33">
        <w:rPr>
          <w:rFonts w:cstheme="minorHAnsi"/>
          <w:sz w:val="22"/>
        </w:rPr>
        <w:t xml:space="preserve"> aus dem Themeneinstieg</w:t>
      </w:r>
      <w:r w:rsidR="001C613D" w:rsidRPr="00270C33">
        <w:rPr>
          <w:rFonts w:cstheme="minorHAnsi"/>
          <w:sz w:val="22"/>
        </w:rPr>
        <w:t xml:space="preserve">, welche Bedingungen eine Kommunikationssituation positiv beeinflussen können. </w:t>
      </w:r>
    </w:p>
    <w:p w14:paraId="6B993B60" w14:textId="77777777" w:rsidR="001C613D" w:rsidRPr="00270C33" w:rsidRDefault="001C613D" w:rsidP="001C613D">
      <w:pPr>
        <w:rPr>
          <w:rFonts w:cstheme="minorHAnsi"/>
          <w:sz w:val="22"/>
        </w:rPr>
      </w:pPr>
    </w:p>
    <w:p w14:paraId="5B7D2456" w14:textId="77777777" w:rsidR="001C613D" w:rsidRPr="00270C33" w:rsidRDefault="001C613D" w:rsidP="001C613D">
      <w:pPr>
        <w:rPr>
          <w:rFonts w:cstheme="minorHAnsi"/>
          <w:sz w:val="22"/>
        </w:rPr>
      </w:pPr>
    </w:p>
    <w:p w14:paraId="30D32202" w14:textId="7643C683" w:rsidR="009F2CB2" w:rsidRPr="00270C33" w:rsidRDefault="009F2CB2" w:rsidP="00A2693F"/>
    <w:p w14:paraId="696B9BFE" w14:textId="213F6B13" w:rsidR="00D62C0A" w:rsidRDefault="00D62C0A" w:rsidP="00BB32A3"/>
    <w:p w14:paraId="2EE03377" w14:textId="68ED223F" w:rsidR="00A85EB2" w:rsidRDefault="00A85EB2" w:rsidP="00754D0F">
      <w:pPr>
        <w:pStyle w:val="Listenabsatz"/>
        <w:numPr>
          <w:ilvl w:val="0"/>
          <w:numId w:val="30"/>
        </w:numPr>
      </w:pPr>
      <w:r>
        <w:br w:type="page"/>
      </w:r>
    </w:p>
    <w:p w14:paraId="6A233AB6" w14:textId="465624DB" w:rsidR="006531C2" w:rsidRPr="006C6B63" w:rsidRDefault="006531C2" w:rsidP="00FF08DF">
      <w:pPr>
        <w:pStyle w:val="berschrift2"/>
        <w:spacing w:before="360"/>
        <w:rPr>
          <w:sz w:val="28"/>
          <w:szCs w:val="28"/>
        </w:rPr>
      </w:pPr>
      <w:r w:rsidRPr="006C6B63">
        <w:rPr>
          <w:sz w:val="28"/>
          <w:szCs w:val="28"/>
        </w:rPr>
        <w:lastRenderedPageBreak/>
        <w:t xml:space="preserve">Reflexion </w:t>
      </w:r>
      <w:r w:rsidR="00FE2188">
        <w:rPr>
          <w:sz w:val="28"/>
          <w:szCs w:val="28"/>
        </w:rPr>
        <w:t>des LernTHEMAS</w:t>
      </w:r>
    </w:p>
    <w:p w14:paraId="64905A31" w14:textId="715F30D2" w:rsidR="006531C2" w:rsidRDefault="000E1D11" w:rsidP="00FF08DF">
      <w:pPr>
        <w:pStyle w:val="Textkrper"/>
        <w:spacing w:line="312" w:lineRule="auto"/>
        <w:rPr>
          <w:sz w:val="22"/>
        </w:rPr>
      </w:pPr>
      <w:r w:rsidRPr="00AA18D1">
        <w:rPr>
          <w:noProof/>
        </w:rPr>
        <w:drawing>
          <wp:anchor distT="0" distB="0" distL="114300" distR="114300" simplePos="0" relativeHeight="252549120" behindDoc="0" locked="0" layoutInCell="1" allowOverlap="1" wp14:anchorId="209BD47C" wp14:editId="5CF66BD5">
            <wp:simplePos x="0" y="0"/>
            <wp:positionH relativeFrom="column">
              <wp:posOffset>5402902</wp:posOffset>
            </wp:positionH>
            <wp:positionV relativeFrom="paragraph">
              <wp:posOffset>224996</wp:posOffset>
            </wp:positionV>
            <wp:extent cx="314325" cy="314325"/>
            <wp:effectExtent l="0" t="0" r="9525" b="9525"/>
            <wp:wrapNone/>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5CA" w:rsidRPr="008C55CA">
        <w:rPr>
          <w:noProof/>
        </w:rPr>
        <w:drawing>
          <wp:anchor distT="0" distB="0" distL="114300" distR="114300" simplePos="0" relativeHeight="252276736" behindDoc="0" locked="0" layoutInCell="1" allowOverlap="1" wp14:anchorId="31C7733A" wp14:editId="7493C4CF">
            <wp:simplePos x="0" y="0"/>
            <wp:positionH relativeFrom="column">
              <wp:posOffset>5070475</wp:posOffset>
            </wp:positionH>
            <wp:positionV relativeFrom="paragraph">
              <wp:posOffset>224155</wp:posOffset>
            </wp:positionV>
            <wp:extent cx="295275" cy="314325"/>
            <wp:effectExtent l="0" t="0" r="9525" b="9525"/>
            <wp:wrapSquare wrapText="bothSides"/>
            <wp:docPr id="45" name="Grafik 45"/>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entabelle4Akzent11"/>
        <w:tblW w:w="0" w:type="auto"/>
        <w:tblInd w:w="108" w:type="dxa"/>
        <w:tblLook w:val="04A0" w:firstRow="1" w:lastRow="0" w:firstColumn="1" w:lastColumn="0" w:noHBand="0" w:noVBand="1"/>
      </w:tblPr>
      <w:tblGrid>
        <w:gridCol w:w="7252"/>
      </w:tblGrid>
      <w:tr w:rsidR="006531C2" w14:paraId="206CC687" w14:textId="77777777" w:rsidTr="00FF08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52" w:type="dxa"/>
            <w:tcBorders>
              <w:bottom w:val="single" w:sz="4" w:space="0" w:color="1F497D" w:themeColor="text2"/>
            </w:tcBorders>
            <w:vAlign w:val="center"/>
          </w:tcPr>
          <w:p w14:paraId="10E0F03B" w14:textId="0EE48F6E" w:rsidR="006531C2" w:rsidRPr="005A394B" w:rsidRDefault="006531C2" w:rsidP="00E13077">
            <w:pPr>
              <w:pStyle w:val="Textkrper"/>
              <w:jc w:val="left"/>
              <w:rPr>
                <w:b w:val="0"/>
                <w:bCs w:val="0"/>
                <w:sz w:val="22"/>
              </w:rPr>
            </w:pPr>
            <w:r w:rsidRPr="005A394B">
              <w:rPr>
                <w:b w:val="0"/>
                <w:sz w:val="22"/>
              </w:rPr>
              <w:t xml:space="preserve">Das habe ich </w:t>
            </w:r>
            <w:r>
              <w:rPr>
                <w:b w:val="0"/>
                <w:sz w:val="22"/>
              </w:rPr>
              <w:t>N</w:t>
            </w:r>
            <w:r w:rsidRPr="005A394B">
              <w:rPr>
                <w:b w:val="0"/>
                <w:sz w:val="22"/>
              </w:rPr>
              <w:t xml:space="preserve">eues gelernt über </w:t>
            </w:r>
            <w:r w:rsidR="00E13077">
              <w:rPr>
                <w:b w:val="0"/>
                <w:sz w:val="22"/>
              </w:rPr>
              <w:t>Faktoren gelingender und misslingender Kommunikation</w:t>
            </w:r>
            <w:r w:rsidRPr="005A394B">
              <w:rPr>
                <w:b w:val="0"/>
                <w:sz w:val="22"/>
              </w:rPr>
              <w:t>:</w:t>
            </w:r>
          </w:p>
        </w:tc>
      </w:tr>
      <w:tr w:rsidR="006531C2" w14:paraId="56AA6FDE" w14:textId="77777777" w:rsidTr="00FF08D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52" w:type="dxa"/>
            <w:tcBorders>
              <w:top w:val="single" w:sz="4" w:space="0" w:color="1F497D" w:themeColor="text2"/>
              <w:bottom w:val="single" w:sz="4" w:space="0" w:color="1F497D" w:themeColor="text2"/>
            </w:tcBorders>
            <w:vAlign w:val="center"/>
          </w:tcPr>
          <w:p w14:paraId="3B7134CD" w14:textId="77777777" w:rsidR="006531C2" w:rsidRDefault="006531C2" w:rsidP="006531C2">
            <w:pPr>
              <w:pStyle w:val="Textkrper"/>
              <w:jc w:val="left"/>
              <w:rPr>
                <w:b w:val="0"/>
                <w:bCs w:val="0"/>
              </w:rPr>
            </w:pPr>
          </w:p>
          <w:p w14:paraId="7BF8B714" w14:textId="77777777" w:rsidR="00397DA4" w:rsidRDefault="00397DA4" w:rsidP="006531C2">
            <w:pPr>
              <w:pStyle w:val="Textkrper"/>
              <w:jc w:val="left"/>
              <w:rPr>
                <w:b w:val="0"/>
                <w:bCs w:val="0"/>
              </w:rPr>
            </w:pPr>
          </w:p>
          <w:p w14:paraId="4BC4068E" w14:textId="77777777" w:rsidR="00397DA4" w:rsidRDefault="00397DA4" w:rsidP="006531C2">
            <w:pPr>
              <w:pStyle w:val="Textkrper"/>
              <w:jc w:val="left"/>
              <w:rPr>
                <w:b w:val="0"/>
                <w:bCs w:val="0"/>
              </w:rPr>
            </w:pPr>
          </w:p>
          <w:p w14:paraId="3780719B" w14:textId="77777777" w:rsidR="00397DA4" w:rsidRDefault="00397DA4" w:rsidP="006531C2">
            <w:pPr>
              <w:pStyle w:val="Textkrper"/>
              <w:jc w:val="left"/>
              <w:rPr>
                <w:b w:val="0"/>
                <w:bCs w:val="0"/>
              </w:rPr>
            </w:pPr>
          </w:p>
          <w:p w14:paraId="0737EE51" w14:textId="77777777" w:rsidR="00397DA4" w:rsidRDefault="00397DA4" w:rsidP="006531C2">
            <w:pPr>
              <w:pStyle w:val="Textkrper"/>
              <w:jc w:val="left"/>
              <w:rPr>
                <w:b w:val="0"/>
                <w:bCs w:val="0"/>
              </w:rPr>
            </w:pPr>
          </w:p>
          <w:p w14:paraId="0808DA46" w14:textId="55931921" w:rsidR="00397DA4" w:rsidRDefault="00397DA4" w:rsidP="006531C2">
            <w:pPr>
              <w:pStyle w:val="Textkrper"/>
              <w:jc w:val="left"/>
            </w:pPr>
          </w:p>
        </w:tc>
      </w:tr>
    </w:tbl>
    <w:p w14:paraId="63927994" w14:textId="77777777" w:rsidR="006531C2" w:rsidRPr="00C6599F" w:rsidRDefault="006531C2" w:rsidP="00FF08DF">
      <w:pPr>
        <w:pStyle w:val="Textkrper"/>
        <w:spacing w:line="312" w:lineRule="auto"/>
        <w:rPr>
          <w:sz w:val="22"/>
        </w:rPr>
      </w:pPr>
    </w:p>
    <w:p w14:paraId="054F0C1E" w14:textId="35173378" w:rsidR="006531C2" w:rsidRPr="00A8051B" w:rsidRDefault="009A4F73" w:rsidP="006531C2">
      <w:pPr>
        <w:pStyle w:val="berschrift2"/>
        <w:spacing w:before="360"/>
      </w:pPr>
      <w:r w:rsidRPr="00AA18D1">
        <w:rPr>
          <w:noProof/>
        </w:rPr>
        <w:drawing>
          <wp:anchor distT="0" distB="0" distL="114300" distR="114300" simplePos="0" relativeHeight="252311552" behindDoc="0" locked="0" layoutInCell="1" allowOverlap="1" wp14:anchorId="71425EF3" wp14:editId="63F231C2">
            <wp:simplePos x="0" y="0"/>
            <wp:positionH relativeFrom="column">
              <wp:posOffset>5086350</wp:posOffset>
            </wp:positionH>
            <wp:positionV relativeFrom="paragraph">
              <wp:posOffset>523240</wp:posOffset>
            </wp:positionV>
            <wp:extent cx="314325" cy="314325"/>
            <wp:effectExtent l="0" t="0" r="9525" b="9525"/>
            <wp:wrapSquare wrapText="bothSides"/>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6531C2">
        <w:t>Was habe ich gelernt?</w:t>
      </w:r>
      <w:r w:rsidRPr="009A4F73">
        <w:rPr>
          <w:noProof/>
        </w:rPr>
        <w:t xml:space="preserve"> </w:t>
      </w:r>
    </w:p>
    <w:tbl>
      <w:tblPr>
        <w:tblStyle w:val="Tabellenraster"/>
        <w:tblW w:w="7229" w:type="dxa"/>
        <w:tblInd w:w="108" w:type="dxa"/>
        <w:tblBorders>
          <w:top w:val="none" w:sz="0" w:space="0" w:color="auto"/>
          <w:left w:val="none" w:sz="0" w:space="0" w:color="auto"/>
          <w:bottom w:val="none" w:sz="0" w:space="0" w:color="auto"/>
          <w:right w:val="none" w:sz="0" w:space="0" w:color="auto"/>
          <w:insideH w:val="single" w:sz="6" w:space="0" w:color="4F81BD" w:themeColor="accent1"/>
          <w:insideV w:val="single" w:sz="6" w:space="0" w:color="4F81BD" w:themeColor="accent1"/>
        </w:tblBorders>
        <w:tblLayout w:type="fixed"/>
        <w:tblLook w:val="04A0" w:firstRow="1" w:lastRow="0" w:firstColumn="1" w:lastColumn="0" w:noHBand="0" w:noVBand="1"/>
      </w:tblPr>
      <w:tblGrid>
        <w:gridCol w:w="4678"/>
        <w:gridCol w:w="850"/>
        <w:gridCol w:w="851"/>
        <w:gridCol w:w="850"/>
      </w:tblGrid>
      <w:tr w:rsidR="00C34527" w:rsidRPr="0019468F" w14:paraId="600A9E01" w14:textId="77777777" w:rsidTr="006531C2">
        <w:trPr>
          <w:cantSplit/>
          <w:trHeight w:val="696"/>
        </w:trPr>
        <w:tc>
          <w:tcPr>
            <w:tcW w:w="4678" w:type="dxa"/>
            <w:shd w:val="clear" w:color="auto" w:fill="DBE5F1" w:themeFill="accent1" w:themeFillTint="33"/>
            <w:vAlign w:val="center"/>
            <w:hideMark/>
          </w:tcPr>
          <w:p w14:paraId="44909D36" w14:textId="77777777" w:rsidR="00C34527" w:rsidRPr="007D1C41" w:rsidRDefault="00C34527" w:rsidP="00FF08DF">
            <w:pPr>
              <w:rPr>
                <w:sz w:val="24"/>
                <w:szCs w:val="24"/>
              </w:rPr>
            </w:pPr>
            <w:bookmarkStart w:id="1" w:name="_Hlk528049619"/>
            <w:r>
              <w:rPr>
                <w:b/>
                <w:bCs/>
                <w:sz w:val="24"/>
                <w:szCs w:val="24"/>
              </w:rPr>
              <w:t>Was kann ich jetzt?</w:t>
            </w:r>
          </w:p>
        </w:tc>
        <w:tc>
          <w:tcPr>
            <w:tcW w:w="850" w:type="dxa"/>
            <w:shd w:val="clear" w:color="auto" w:fill="DBE5F1" w:themeFill="accent1" w:themeFillTint="33"/>
            <w:vAlign w:val="center"/>
            <w:hideMark/>
          </w:tcPr>
          <w:p w14:paraId="7AEBF0F0" w14:textId="77777777" w:rsidR="00C34527" w:rsidRPr="007D1C41" w:rsidRDefault="00C34527" w:rsidP="00FF08DF">
            <w:pPr>
              <w:rPr>
                <w:b/>
                <w:sz w:val="24"/>
                <w:szCs w:val="24"/>
              </w:rPr>
            </w:pPr>
            <w:r w:rsidRPr="007D1C41">
              <w:rPr>
                <w:i/>
                <w:noProof/>
                <w:sz w:val="24"/>
                <w:szCs w:val="24"/>
              </w:rPr>
              <w:drawing>
                <wp:anchor distT="0" distB="0" distL="114300" distR="114300" simplePos="0" relativeHeight="252016640" behindDoc="0" locked="0" layoutInCell="1" allowOverlap="1" wp14:anchorId="5EF1FCBA" wp14:editId="5D6BC35B">
                  <wp:simplePos x="0" y="0"/>
                  <wp:positionH relativeFrom="column">
                    <wp:posOffset>41275</wp:posOffset>
                  </wp:positionH>
                  <wp:positionV relativeFrom="paragraph">
                    <wp:posOffset>1270</wp:posOffset>
                  </wp:positionV>
                  <wp:extent cx="318770" cy="318770"/>
                  <wp:effectExtent l="0" t="0" r="5080" b="5080"/>
                  <wp:wrapNone/>
                  <wp:docPr id="1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1" w:type="dxa"/>
            <w:shd w:val="clear" w:color="auto" w:fill="DBE5F1" w:themeFill="accent1" w:themeFillTint="33"/>
            <w:vAlign w:val="center"/>
            <w:hideMark/>
          </w:tcPr>
          <w:p w14:paraId="48871C9A" w14:textId="77777777" w:rsidR="00C34527" w:rsidRPr="007D1C41" w:rsidRDefault="00C34527" w:rsidP="00FF08DF">
            <w:pPr>
              <w:rPr>
                <w:b/>
                <w:sz w:val="24"/>
                <w:szCs w:val="24"/>
              </w:rPr>
            </w:pPr>
            <w:r w:rsidRPr="007D1C41">
              <w:rPr>
                <w:noProof/>
                <w:sz w:val="24"/>
                <w:szCs w:val="24"/>
              </w:rPr>
              <w:drawing>
                <wp:anchor distT="0" distB="0" distL="114300" distR="114300" simplePos="0" relativeHeight="252018688" behindDoc="0" locked="0" layoutInCell="1" allowOverlap="1" wp14:anchorId="3F59916C" wp14:editId="0A3258C6">
                  <wp:simplePos x="0" y="0"/>
                  <wp:positionH relativeFrom="column">
                    <wp:posOffset>64135</wp:posOffset>
                  </wp:positionH>
                  <wp:positionV relativeFrom="paragraph">
                    <wp:posOffset>27940</wp:posOffset>
                  </wp:positionV>
                  <wp:extent cx="318770" cy="318770"/>
                  <wp:effectExtent l="0" t="0" r="5080" b="5080"/>
                  <wp:wrapNone/>
                  <wp:docPr id="185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0" w:type="dxa"/>
            <w:shd w:val="clear" w:color="auto" w:fill="DBE5F1" w:themeFill="accent1" w:themeFillTint="33"/>
            <w:vAlign w:val="center"/>
            <w:hideMark/>
          </w:tcPr>
          <w:p w14:paraId="02610BB4" w14:textId="77777777" w:rsidR="00C34527" w:rsidRPr="007D1C41" w:rsidRDefault="00C34527" w:rsidP="00FF08DF">
            <w:pPr>
              <w:rPr>
                <w:b/>
                <w:sz w:val="24"/>
                <w:szCs w:val="24"/>
              </w:rPr>
            </w:pPr>
            <w:r w:rsidRPr="007D1C41">
              <w:rPr>
                <w:noProof/>
                <w:sz w:val="24"/>
                <w:szCs w:val="24"/>
              </w:rPr>
              <w:drawing>
                <wp:anchor distT="0" distB="0" distL="114300" distR="114300" simplePos="0" relativeHeight="252017664" behindDoc="0" locked="0" layoutInCell="1" allowOverlap="1" wp14:anchorId="51F295D2" wp14:editId="488447D2">
                  <wp:simplePos x="0" y="0"/>
                  <wp:positionH relativeFrom="column">
                    <wp:posOffset>20320</wp:posOffset>
                  </wp:positionH>
                  <wp:positionV relativeFrom="paragraph">
                    <wp:posOffset>20955</wp:posOffset>
                  </wp:positionV>
                  <wp:extent cx="318770" cy="318770"/>
                  <wp:effectExtent l="0" t="0" r="5080" b="5080"/>
                  <wp:wrapNone/>
                  <wp:docPr id="185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r>
      <w:tr w:rsidR="00C34527" w:rsidRPr="0019468F" w14:paraId="6EFBADD3" w14:textId="77777777" w:rsidTr="006531C2">
        <w:trPr>
          <w:cantSplit/>
          <w:trHeight w:val="419"/>
        </w:trPr>
        <w:tc>
          <w:tcPr>
            <w:tcW w:w="4678" w:type="dxa"/>
            <w:vAlign w:val="center"/>
          </w:tcPr>
          <w:p w14:paraId="125C6D40" w14:textId="2A601394" w:rsidR="00C34527" w:rsidRPr="007D1C41" w:rsidRDefault="0079227F" w:rsidP="0079227F">
            <w:pPr>
              <w:rPr>
                <w:sz w:val="24"/>
                <w:szCs w:val="24"/>
              </w:rPr>
            </w:pPr>
            <w:r w:rsidRPr="0079227F">
              <w:rPr>
                <w:sz w:val="24"/>
                <w:szCs w:val="24"/>
              </w:rPr>
              <w:t>Ich kann Kommunikationssituationen unterscheiden (z.</w:t>
            </w:r>
            <w:r w:rsidR="0040050B">
              <w:rPr>
                <w:sz w:val="24"/>
                <w:szCs w:val="24"/>
              </w:rPr>
              <w:t xml:space="preserve"> </w:t>
            </w:r>
            <w:r w:rsidRPr="0079227F">
              <w:rPr>
                <w:sz w:val="24"/>
                <w:szCs w:val="24"/>
              </w:rPr>
              <w:t>B. formell und informell).</w:t>
            </w:r>
          </w:p>
        </w:tc>
        <w:tc>
          <w:tcPr>
            <w:tcW w:w="850" w:type="dxa"/>
          </w:tcPr>
          <w:p w14:paraId="7ED7F568" w14:textId="77777777" w:rsidR="00C34527" w:rsidRPr="007D1C41" w:rsidRDefault="00C34527" w:rsidP="00FF08DF">
            <w:pPr>
              <w:rPr>
                <w:i/>
                <w:sz w:val="24"/>
                <w:szCs w:val="24"/>
              </w:rPr>
            </w:pPr>
          </w:p>
        </w:tc>
        <w:tc>
          <w:tcPr>
            <w:tcW w:w="851" w:type="dxa"/>
          </w:tcPr>
          <w:p w14:paraId="3DEE89B9" w14:textId="77777777" w:rsidR="00C34527" w:rsidRPr="007D1C41" w:rsidRDefault="00C34527" w:rsidP="00FF08DF">
            <w:pPr>
              <w:rPr>
                <w:sz w:val="24"/>
                <w:szCs w:val="24"/>
              </w:rPr>
            </w:pPr>
          </w:p>
        </w:tc>
        <w:tc>
          <w:tcPr>
            <w:tcW w:w="850" w:type="dxa"/>
            <w:hideMark/>
          </w:tcPr>
          <w:p w14:paraId="03264A43" w14:textId="77777777" w:rsidR="00C34527" w:rsidRPr="007D1C41" w:rsidRDefault="00C34527" w:rsidP="00FF08DF">
            <w:pPr>
              <w:rPr>
                <w:sz w:val="24"/>
                <w:szCs w:val="24"/>
              </w:rPr>
            </w:pPr>
          </w:p>
        </w:tc>
      </w:tr>
      <w:tr w:rsidR="00C34527" w:rsidRPr="0019468F" w14:paraId="6DF1733F" w14:textId="77777777" w:rsidTr="006531C2">
        <w:trPr>
          <w:cantSplit/>
          <w:trHeight w:val="424"/>
        </w:trPr>
        <w:tc>
          <w:tcPr>
            <w:tcW w:w="4678" w:type="dxa"/>
            <w:vAlign w:val="center"/>
          </w:tcPr>
          <w:p w14:paraId="48486E6A" w14:textId="42DBD1FB" w:rsidR="00C34527" w:rsidRPr="007D1C41" w:rsidRDefault="0079227F" w:rsidP="0079227F">
            <w:pPr>
              <w:rPr>
                <w:sz w:val="24"/>
                <w:szCs w:val="24"/>
              </w:rPr>
            </w:pPr>
            <w:r w:rsidRPr="0079227F">
              <w:rPr>
                <w:sz w:val="24"/>
                <w:szCs w:val="24"/>
              </w:rPr>
              <w:t>Ich kann verschiedene Sprechweisen unterscheiden (z.</w:t>
            </w:r>
            <w:r w:rsidR="0040050B">
              <w:rPr>
                <w:sz w:val="24"/>
                <w:szCs w:val="24"/>
              </w:rPr>
              <w:t xml:space="preserve"> </w:t>
            </w:r>
            <w:r w:rsidRPr="0079227F">
              <w:rPr>
                <w:sz w:val="24"/>
                <w:szCs w:val="24"/>
              </w:rPr>
              <w:t>B. ironische Sprache).</w:t>
            </w:r>
          </w:p>
        </w:tc>
        <w:tc>
          <w:tcPr>
            <w:tcW w:w="850" w:type="dxa"/>
          </w:tcPr>
          <w:p w14:paraId="1DC0C588" w14:textId="77777777" w:rsidR="00C34527" w:rsidRPr="007D1C41" w:rsidRDefault="00C34527" w:rsidP="00FF08DF">
            <w:pPr>
              <w:rPr>
                <w:sz w:val="24"/>
                <w:szCs w:val="24"/>
              </w:rPr>
            </w:pPr>
          </w:p>
        </w:tc>
        <w:tc>
          <w:tcPr>
            <w:tcW w:w="851" w:type="dxa"/>
          </w:tcPr>
          <w:p w14:paraId="0766B0E6" w14:textId="77777777" w:rsidR="00C34527" w:rsidRPr="007D1C41" w:rsidRDefault="00C34527" w:rsidP="00FF08DF">
            <w:pPr>
              <w:rPr>
                <w:sz w:val="24"/>
                <w:szCs w:val="24"/>
              </w:rPr>
            </w:pPr>
          </w:p>
        </w:tc>
        <w:tc>
          <w:tcPr>
            <w:tcW w:w="850" w:type="dxa"/>
          </w:tcPr>
          <w:p w14:paraId="099D2DC4" w14:textId="77777777" w:rsidR="00C34527" w:rsidRPr="007D1C41" w:rsidRDefault="00C34527" w:rsidP="00FF08DF">
            <w:pPr>
              <w:rPr>
                <w:sz w:val="24"/>
                <w:szCs w:val="24"/>
              </w:rPr>
            </w:pPr>
          </w:p>
        </w:tc>
      </w:tr>
      <w:tr w:rsidR="0079227F" w:rsidRPr="0019468F" w14:paraId="62D922D8" w14:textId="77777777" w:rsidTr="006531C2">
        <w:trPr>
          <w:cantSplit/>
          <w:trHeight w:val="424"/>
        </w:trPr>
        <w:tc>
          <w:tcPr>
            <w:tcW w:w="4678" w:type="dxa"/>
            <w:vAlign w:val="center"/>
          </w:tcPr>
          <w:p w14:paraId="62DF16D2" w14:textId="77777777" w:rsidR="0079227F" w:rsidRPr="007D1C41" w:rsidRDefault="0079227F" w:rsidP="0079227F">
            <w:pPr>
              <w:rPr>
                <w:sz w:val="24"/>
                <w:szCs w:val="24"/>
              </w:rPr>
            </w:pPr>
            <w:r w:rsidRPr="0079227F">
              <w:rPr>
                <w:sz w:val="24"/>
                <w:szCs w:val="24"/>
              </w:rPr>
              <w:t>Ich kann in Kommunikationssituationen Macht- und Dominanzverhältnisse identifizieren.</w:t>
            </w:r>
          </w:p>
        </w:tc>
        <w:tc>
          <w:tcPr>
            <w:tcW w:w="850" w:type="dxa"/>
          </w:tcPr>
          <w:p w14:paraId="237B5586" w14:textId="77777777" w:rsidR="0079227F" w:rsidRPr="007D1C41" w:rsidRDefault="0079227F" w:rsidP="00FF08DF">
            <w:pPr>
              <w:rPr>
                <w:sz w:val="24"/>
                <w:szCs w:val="24"/>
              </w:rPr>
            </w:pPr>
          </w:p>
        </w:tc>
        <w:tc>
          <w:tcPr>
            <w:tcW w:w="851" w:type="dxa"/>
          </w:tcPr>
          <w:p w14:paraId="4D8CCA59" w14:textId="77777777" w:rsidR="0079227F" w:rsidRPr="007D1C41" w:rsidRDefault="0079227F" w:rsidP="00FF08DF">
            <w:pPr>
              <w:rPr>
                <w:sz w:val="24"/>
                <w:szCs w:val="24"/>
              </w:rPr>
            </w:pPr>
          </w:p>
        </w:tc>
        <w:tc>
          <w:tcPr>
            <w:tcW w:w="850" w:type="dxa"/>
          </w:tcPr>
          <w:p w14:paraId="2D3B9BEA" w14:textId="77777777" w:rsidR="0079227F" w:rsidRPr="007D1C41" w:rsidRDefault="0079227F" w:rsidP="00FF08DF">
            <w:pPr>
              <w:rPr>
                <w:sz w:val="24"/>
                <w:szCs w:val="24"/>
              </w:rPr>
            </w:pPr>
          </w:p>
        </w:tc>
      </w:tr>
      <w:tr w:rsidR="0079227F" w:rsidRPr="0019468F" w14:paraId="7ED0827D" w14:textId="77777777" w:rsidTr="006531C2">
        <w:trPr>
          <w:cantSplit/>
          <w:trHeight w:val="424"/>
        </w:trPr>
        <w:tc>
          <w:tcPr>
            <w:tcW w:w="4678" w:type="dxa"/>
            <w:vAlign w:val="center"/>
          </w:tcPr>
          <w:p w14:paraId="3F1A9335" w14:textId="77777777" w:rsidR="0079227F" w:rsidRPr="007D1C41" w:rsidRDefault="0079227F" w:rsidP="00FF08DF">
            <w:pPr>
              <w:rPr>
                <w:sz w:val="24"/>
                <w:szCs w:val="24"/>
              </w:rPr>
            </w:pPr>
            <w:r w:rsidRPr="0079227F">
              <w:rPr>
                <w:sz w:val="24"/>
                <w:szCs w:val="24"/>
              </w:rPr>
              <w:t>Ich kann Bedingungen für eine gelingende Kommunikation beschreiben und reflektieren.</w:t>
            </w:r>
          </w:p>
        </w:tc>
        <w:tc>
          <w:tcPr>
            <w:tcW w:w="850" w:type="dxa"/>
          </w:tcPr>
          <w:p w14:paraId="798E30D1" w14:textId="77777777" w:rsidR="0079227F" w:rsidRPr="007D1C41" w:rsidRDefault="0079227F" w:rsidP="00FF08DF">
            <w:pPr>
              <w:rPr>
                <w:sz w:val="24"/>
                <w:szCs w:val="24"/>
              </w:rPr>
            </w:pPr>
          </w:p>
        </w:tc>
        <w:tc>
          <w:tcPr>
            <w:tcW w:w="851" w:type="dxa"/>
          </w:tcPr>
          <w:p w14:paraId="5EF3B696" w14:textId="77777777" w:rsidR="0079227F" w:rsidRPr="007D1C41" w:rsidRDefault="0079227F" w:rsidP="00FF08DF">
            <w:pPr>
              <w:rPr>
                <w:sz w:val="24"/>
                <w:szCs w:val="24"/>
              </w:rPr>
            </w:pPr>
          </w:p>
        </w:tc>
        <w:tc>
          <w:tcPr>
            <w:tcW w:w="850" w:type="dxa"/>
          </w:tcPr>
          <w:p w14:paraId="46B091A7" w14:textId="77777777" w:rsidR="0079227F" w:rsidRPr="007D1C41" w:rsidRDefault="0079227F" w:rsidP="00FF08DF">
            <w:pPr>
              <w:rPr>
                <w:sz w:val="24"/>
                <w:szCs w:val="24"/>
              </w:rPr>
            </w:pPr>
          </w:p>
        </w:tc>
      </w:tr>
      <w:bookmarkEnd w:id="1"/>
    </w:tbl>
    <w:p w14:paraId="202AF8E9" w14:textId="77777777" w:rsidR="00C34527" w:rsidRDefault="00C34527" w:rsidP="00C34527">
      <w:pPr>
        <w:pStyle w:val="Textkrper"/>
      </w:pPr>
    </w:p>
    <w:p w14:paraId="2B9BD418" w14:textId="77777777" w:rsidR="00C34527" w:rsidRPr="00C34527" w:rsidRDefault="00C34527" w:rsidP="00C34527">
      <w:pPr>
        <w:pStyle w:val="Textkrper"/>
      </w:pPr>
    </w:p>
    <w:p w14:paraId="14246135" w14:textId="77777777" w:rsidR="00BB7C2D" w:rsidRDefault="00BB7C2D" w:rsidP="00BB7C2D">
      <w:pPr>
        <w:spacing w:line="240" w:lineRule="exact"/>
      </w:pPr>
    </w:p>
    <w:p w14:paraId="52B1E27A" w14:textId="77777777" w:rsidR="00BB7C2D" w:rsidRDefault="00BB7C2D" w:rsidP="00BB7C2D">
      <w:pPr>
        <w:pStyle w:val="berschrift2"/>
      </w:pPr>
      <w:r>
        <w:t xml:space="preserve">Wie zufrieden bin ich mit meiner Arbeit </w:t>
      </w:r>
      <w:r w:rsidR="003416B4">
        <w:t>am LernTHEMA</w:t>
      </w:r>
      <w:r>
        <w:t>?</w:t>
      </w:r>
    </w:p>
    <w:p w14:paraId="0D4A5351" w14:textId="77777777" w:rsidR="00BB7C2D" w:rsidRPr="00FF326D" w:rsidRDefault="00BB7C2D" w:rsidP="00BB7C2D">
      <w:pPr>
        <w:pStyle w:val="Textkrper"/>
        <w:rPr>
          <w:sz w:val="24"/>
        </w:rPr>
      </w:pPr>
      <w:r w:rsidRPr="00FF326D">
        <w:rPr>
          <w:sz w:val="24"/>
        </w:rPr>
        <w:t>Kreuzen Sie an!</w:t>
      </w:r>
    </w:p>
    <w:p w14:paraId="776AFA9A" w14:textId="77777777" w:rsidR="00BB7C2D" w:rsidRDefault="00BB7C2D" w:rsidP="00BB7C2D">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BB7C2D" w:rsidRPr="007362C4" w14:paraId="692BD9BA" w14:textId="77777777" w:rsidTr="00FF326D">
        <w:trPr>
          <w:trHeight w:val="624"/>
        </w:trPr>
        <w:tc>
          <w:tcPr>
            <w:tcW w:w="725" w:type="dxa"/>
            <w:shd w:val="clear" w:color="auto" w:fill="FF0000"/>
            <w:vAlign w:val="center"/>
          </w:tcPr>
          <w:p w14:paraId="5E1CDE47" w14:textId="77777777" w:rsidR="00BB7C2D" w:rsidRPr="007362C4" w:rsidRDefault="00BB7C2D" w:rsidP="005C2E67">
            <w:pPr>
              <w:pStyle w:val="Textkrper"/>
              <w:jc w:val="center"/>
              <w:rPr>
                <w:sz w:val="24"/>
              </w:rPr>
            </w:pPr>
            <w:r w:rsidRPr="007362C4">
              <w:rPr>
                <w:sz w:val="24"/>
              </w:rPr>
              <w:t>1</w:t>
            </w:r>
          </w:p>
        </w:tc>
        <w:tc>
          <w:tcPr>
            <w:tcW w:w="725" w:type="dxa"/>
            <w:shd w:val="clear" w:color="auto" w:fill="FF3701"/>
            <w:vAlign w:val="center"/>
          </w:tcPr>
          <w:p w14:paraId="14883F35" w14:textId="77777777" w:rsidR="00BB7C2D" w:rsidRPr="007362C4" w:rsidRDefault="00BB7C2D" w:rsidP="005C2E67">
            <w:pPr>
              <w:pStyle w:val="Textkrper"/>
              <w:jc w:val="center"/>
              <w:rPr>
                <w:sz w:val="24"/>
              </w:rPr>
            </w:pPr>
            <w:r w:rsidRPr="007362C4">
              <w:rPr>
                <w:sz w:val="24"/>
              </w:rPr>
              <w:t>2</w:t>
            </w:r>
          </w:p>
        </w:tc>
        <w:tc>
          <w:tcPr>
            <w:tcW w:w="725" w:type="dxa"/>
            <w:shd w:val="clear" w:color="auto" w:fill="FF5C01"/>
            <w:vAlign w:val="center"/>
          </w:tcPr>
          <w:p w14:paraId="49ED9FEE" w14:textId="77777777" w:rsidR="00BB7C2D" w:rsidRPr="007362C4" w:rsidRDefault="00BB7C2D" w:rsidP="005C2E67">
            <w:pPr>
              <w:pStyle w:val="Textkrper"/>
              <w:jc w:val="center"/>
              <w:rPr>
                <w:sz w:val="24"/>
              </w:rPr>
            </w:pPr>
            <w:r w:rsidRPr="007362C4">
              <w:rPr>
                <w:sz w:val="24"/>
              </w:rPr>
              <w:t>3</w:t>
            </w:r>
          </w:p>
        </w:tc>
        <w:tc>
          <w:tcPr>
            <w:tcW w:w="725" w:type="dxa"/>
            <w:shd w:val="clear" w:color="auto" w:fill="FFC000"/>
            <w:vAlign w:val="center"/>
          </w:tcPr>
          <w:p w14:paraId="3C1D58D5" w14:textId="77777777" w:rsidR="00BB7C2D" w:rsidRPr="007362C4" w:rsidRDefault="00BB7C2D" w:rsidP="005C2E67">
            <w:pPr>
              <w:pStyle w:val="Textkrper"/>
              <w:jc w:val="center"/>
              <w:rPr>
                <w:sz w:val="24"/>
              </w:rPr>
            </w:pPr>
            <w:r w:rsidRPr="007362C4">
              <w:rPr>
                <w:sz w:val="24"/>
              </w:rPr>
              <w:t>4</w:t>
            </w:r>
          </w:p>
        </w:tc>
        <w:tc>
          <w:tcPr>
            <w:tcW w:w="726" w:type="dxa"/>
            <w:shd w:val="clear" w:color="auto" w:fill="FFFF00"/>
            <w:vAlign w:val="center"/>
          </w:tcPr>
          <w:p w14:paraId="4CE5C862" w14:textId="77777777" w:rsidR="00BB7C2D" w:rsidRPr="007362C4" w:rsidRDefault="00BB7C2D" w:rsidP="005C2E67">
            <w:pPr>
              <w:pStyle w:val="Textkrper"/>
              <w:jc w:val="center"/>
              <w:rPr>
                <w:sz w:val="24"/>
              </w:rPr>
            </w:pPr>
            <w:r w:rsidRPr="007362C4">
              <w:rPr>
                <w:sz w:val="24"/>
              </w:rPr>
              <w:t>5</w:t>
            </w:r>
          </w:p>
        </w:tc>
        <w:tc>
          <w:tcPr>
            <w:tcW w:w="725" w:type="dxa"/>
            <w:shd w:val="clear" w:color="auto" w:fill="CCFF33"/>
            <w:vAlign w:val="center"/>
          </w:tcPr>
          <w:p w14:paraId="26452BBF" w14:textId="77777777" w:rsidR="00BB7C2D" w:rsidRPr="007362C4" w:rsidRDefault="00BB7C2D" w:rsidP="005C2E67">
            <w:pPr>
              <w:pStyle w:val="Textkrper"/>
              <w:jc w:val="center"/>
              <w:rPr>
                <w:sz w:val="24"/>
              </w:rPr>
            </w:pPr>
            <w:r w:rsidRPr="007362C4">
              <w:rPr>
                <w:sz w:val="24"/>
              </w:rPr>
              <w:t>6</w:t>
            </w:r>
          </w:p>
        </w:tc>
        <w:tc>
          <w:tcPr>
            <w:tcW w:w="725" w:type="dxa"/>
            <w:shd w:val="clear" w:color="auto" w:fill="B0DA46"/>
            <w:vAlign w:val="center"/>
          </w:tcPr>
          <w:p w14:paraId="46AC178D" w14:textId="77777777" w:rsidR="00BB7C2D" w:rsidRPr="007362C4" w:rsidRDefault="00BB7C2D" w:rsidP="005C2E67">
            <w:pPr>
              <w:pStyle w:val="Textkrper"/>
              <w:jc w:val="center"/>
              <w:rPr>
                <w:sz w:val="24"/>
              </w:rPr>
            </w:pPr>
            <w:r w:rsidRPr="007362C4">
              <w:rPr>
                <w:sz w:val="24"/>
              </w:rPr>
              <w:t>7</w:t>
            </w:r>
          </w:p>
        </w:tc>
        <w:tc>
          <w:tcPr>
            <w:tcW w:w="725" w:type="dxa"/>
            <w:shd w:val="clear" w:color="auto" w:fill="92D050"/>
            <w:vAlign w:val="center"/>
          </w:tcPr>
          <w:p w14:paraId="53105BE8" w14:textId="77777777" w:rsidR="00BB7C2D" w:rsidRPr="007362C4" w:rsidRDefault="00BB7C2D" w:rsidP="005C2E67">
            <w:pPr>
              <w:pStyle w:val="Textkrper"/>
              <w:jc w:val="center"/>
              <w:rPr>
                <w:sz w:val="24"/>
              </w:rPr>
            </w:pPr>
            <w:r w:rsidRPr="007362C4">
              <w:rPr>
                <w:sz w:val="24"/>
              </w:rPr>
              <w:t>8</w:t>
            </w:r>
          </w:p>
        </w:tc>
        <w:tc>
          <w:tcPr>
            <w:tcW w:w="725" w:type="dxa"/>
            <w:shd w:val="clear" w:color="auto" w:fill="6AB129"/>
            <w:vAlign w:val="center"/>
          </w:tcPr>
          <w:p w14:paraId="35A2AB66" w14:textId="77777777" w:rsidR="00BB7C2D" w:rsidRPr="007362C4" w:rsidRDefault="00BB7C2D" w:rsidP="005C2E67">
            <w:pPr>
              <w:pStyle w:val="Textkrper"/>
              <w:jc w:val="center"/>
              <w:rPr>
                <w:sz w:val="24"/>
              </w:rPr>
            </w:pPr>
            <w:r w:rsidRPr="007362C4">
              <w:rPr>
                <w:sz w:val="24"/>
              </w:rPr>
              <w:t>9</w:t>
            </w:r>
          </w:p>
        </w:tc>
        <w:tc>
          <w:tcPr>
            <w:tcW w:w="726" w:type="dxa"/>
            <w:shd w:val="clear" w:color="auto" w:fill="02AE12"/>
            <w:vAlign w:val="center"/>
          </w:tcPr>
          <w:p w14:paraId="3C9632E9" w14:textId="77777777" w:rsidR="00BB7C2D" w:rsidRPr="007362C4" w:rsidRDefault="00BB7C2D" w:rsidP="005C2E67">
            <w:pPr>
              <w:pStyle w:val="Textkrper"/>
              <w:jc w:val="center"/>
              <w:rPr>
                <w:sz w:val="24"/>
              </w:rPr>
            </w:pPr>
            <w:r w:rsidRPr="007362C4">
              <w:rPr>
                <w:sz w:val="24"/>
              </w:rPr>
              <w:t>10</w:t>
            </w:r>
          </w:p>
        </w:tc>
      </w:tr>
    </w:tbl>
    <w:p w14:paraId="524CA08B" w14:textId="77777777" w:rsidR="00BB7C2D" w:rsidRPr="00FF326D" w:rsidRDefault="00BB7C2D" w:rsidP="00BB7C2D">
      <w:pPr>
        <w:pStyle w:val="Textkrper"/>
        <w:rPr>
          <w:sz w:val="22"/>
        </w:rPr>
      </w:pPr>
    </w:p>
    <w:p w14:paraId="60B7C485" w14:textId="77777777" w:rsidR="003416B4" w:rsidRDefault="003416B4" w:rsidP="003416B4">
      <w:pPr>
        <w:pStyle w:val="Textkrper"/>
        <w:rPr>
          <w:sz w:val="26"/>
        </w:rPr>
      </w:pPr>
    </w:p>
    <w:p w14:paraId="04FAFBDC" w14:textId="77777777" w:rsidR="00C34527" w:rsidRPr="00EA545F" w:rsidRDefault="00C34527" w:rsidP="003416B4">
      <w:pPr>
        <w:pStyle w:val="Textkrper"/>
        <w:rPr>
          <w:sz w:val="26"/>
        </w:rPr>
      </w:pPr>
    </w:p>
    <w:p w14:paraId="2B9CDCB9" w14:textId="77777777" w:rsidR="00C34527" w:rsidRDefault="00C34527" w:rsidP="00B2118E"/>
    <w:p w14:paraId="3BCC68B8" w14:textId="77777777" w:rsidR="00C34527" w:rsidRDefault="00C34527">
      <w:pPr>
        <w:spacing w:line="240" w:lineRule="exact"/>
      </w:pPr>
      <w:r>
        <w:br w:type="page"/>
      </w:r>
    </w:p>
    <w:p w14:paraId="2BDA2792" w14:textId="31ACA192" w:rsidR="000A1737" w:rsidRDefault="000A1737">
      <w:pPr>
        <w:spacing w:line="240" w:lineRule="exact"/>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A1737" w:rsidRPr="00453EC1" w14:paraId="7544A2B5" w14:textId="77777777" w:rsidTr="000A1737">
        <w:trPr>
          <w:trHeight w:val="523"/>
        </w:trPr>
        <w:tc>
          <w:tcPr>
            <w:tcW w:w="7348" w:type="dxa"/>
            <w:tcBorders>
              <w:left w:val="single" w:sz="4" w:space="0" w:color="auto"/>
              <w:bottom w:val="single" w:sz="4" w:space="0" w:color="auto"/>
              <w:right w:val="single" w:sz="4" w:space="0" w:color="auto"/>
            </w:tcBorders>
            <w:shd w:val="clear" w:color="auto" w:fill="D9D9D9"/>
          </w:tcPr>
          <w:p w14:paraId="6B2CE5E0" w14:textId="77777777" w:rsidR="000A1737" w:rsidRPr="00453EC1" w:rsidRDefault="000A1737" w:rsidP="000A1737">
            <w:pPr>
              <w:jc w:val="both"/>
              <w:rPr>
                <w:sz w:val="12"/>
              </w:rPr>
            </w:pPr>
            <w:r w:rsidRPr="00453EC1">
              <w:rPr>
                <w:sz w:val="12"/>
              </w:rPr>
              <w:t>Materialien/Kompetenz</w:t>
            </w:r>
          </w:p>
          <w:p w14:paraId="347BBA69" w14:textId="7AABC679" w:rsidR="000A1737" w:rsidRPr="00453EC1" w:rsidRDefault="002672E1" w:rsidP="000A1737">
            <w:pPr>
              <w:rPr>
                <w:b/>
              </w:rPr>
            </w:pPr>
            <w:r w:rsidRPr="00C873E3">
              <w:rPr>
                <w:b/>
                <w:sz w:val="18"/>
                <w:szCs w:val="18"/>
              </w:rPr>
              <w:t>Ich kann gelingende und misslingende Kommunikation unterscheiden.</w:t>
            </w:r>
          </w:p>
        </w:tc>
        <w:tc>
          <w:tcPr>
            <w:tcW w:w="188" w:type="dxa"/>
            <w:vMerge w:val="restart"/>
            <w:tcBorders>
              <w:top w:val="nil"/>
              <w:left w:val="single" w:sz="4" w:space="0" w:color="auto"/>
              <w:bottom w:val="nil"/>
              <w:right w:val="single" w:sz="4" w:space="0" w:color="auto"/>
            </w:tcBorders>
            <w:shd w:val="clear" w:color="auto" w:fill="FFFFFF"/>
          </w:tcPr>
          <w:p w14:paraId="09AB27B0" w14:textId="77777777" w:rsidR="000A1737" w:rsidRPr="00453EC1" w:rsidRDefault="000A1737" w:rsidP="000A173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61E40BD" w14:textId="77777777" w:rsidR="000A1737" w:rsidRPr="00453EC1" w:rsidRDefault="000A1737" w:rsidP="000A1737">
            <w:pPr>
              <w:jc w:val="center"/>
              <w:rPr>
                <w:rFonts w:eastAsia="Times New Roman"/>
                <w:b/>
                <w:lang w:val="en-GB"/>
              </w:rPr>
            </w:pPr>
            <w:r>
              <w:rPr>
                <w:rFonts w:eastAsia="Times New Roman"/>
                <w:b/>
                <w:lang w:val="en-GB"/>
              </w:rPr>
              <w:t>Deutsch</w:t>
            </w:r>
          </w:p>
          <w:p w14:paraId="51A6562B" w14:textId="2240B542" w:rsidR="000A1737" w:rsidRPr="00453EC1" w:rsidRDefault="000A1737" w:rsidP="002672E1">
            <w:pPr>
              <w:jc w:val="center"/>
              <w:rPr>
                <w:rFonts w:eastAsia="Calibri"/>
                <w:b/>
                <w:lang w:val="en-GB"/>
              </w:rPr>
            </w:pPr>
            <w:r>
              <w:rPr>
                <w:rFonts w:eastAsia="Times New Roman"/>
                <w:b/>
                <w:lang w:val="en-GB"/>
              </w:rPr>
              <w:t>D0</w:t>
            </w:r>
            <w:r w:rsidR="002672E1">
              <w:rPr>
                <w:rFonts w:eastAsia="Times New Roman"/>
                <w:b/>
                <w:lang w:val="en-GB"/>
              </w:rPr>
              <w:t>1.01</w:t>
            </w:r>
            <w:r>
              <w:rPr>
                <w:rFonts w:eastAsia="Times New Roman"/>
                <w:b/>
                <w:lang w:val="en-GB"/>
              </w:rPr>
              <w:t>.</w:t>
            </w:r>
            <w:r w:rsidR="00994FE7">
              <w:rPr>
                <w:rFonts w:eastAsia="Times New Roman"/>
                <w:b/>
                <w:lang w:val="en-GB"/>
              </w:rPr>
              <w:t>01</w:t>
            </w:r>
          </w:p>
        </w:tc>
      </w:tr>
      <w:tr w:rsidR="000A1737" w:rsidRPr="00453EC1" w14:paraId="4E742031" w14:textId="77777777" w:rsidTr="000A1737">
        <w:trPr>
          <w:trHeight w:val="389"/>
        </w:trPr>
        <w:tc>
          <w:tcPr>
            <w:tcW w:w="7348" w:type="dxa"/>
            <w:tcBorders>
              <w:left w:val="nil"/>
              <w:bottom w:val="nil"/>
              <w:right w:val="nil"/>
            </w:tcBorders>
          </w:tcPr>
          <w:p w14:paraId="6522F9F4" w14:textId="77777777" w:rsidR="000A1737" w:rsidRPr="00A402FC" w:rsidRDefault="000A1737" w:rsidP="000A1737">
            <w:pPr>
              <w:pStyle w:val="Kopf8ptafz"/>
              <w:numPr>
                <w:ilvl w:val="0"/>
                <w:numId w:val="0"/>
              </w:numPr>
              <w:ind w:left="227" w:hanging="170"/>
            </w:pPr>
          </w:p>
        </w:tc>
        <w:tc>
          <w:tcPr>
            <w:tcW w:w="188" w:type="dxa"/>
            <w:vMerge/>
            <w:tcBorders>
              <w:left w:val="nil"/>
              <w:bottom w:val="nil"/>
              <w:right w:val="nil"/>
            </w:tcBorders>
            <w:vAlign w:val="center"/>
          </w:tcPr>
          <w:p w14:paraId="09DBFDC1" w14:textId="77777777" w:rsidR="000A1737" w:rsidRPr="00AF711F" w:rsidRDefault="000A1737" w:rsidP="000A173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A1737" w:rsidRPr="00453EC1" w14:paraId="1258EF47" w14:textId="77777777" w:rsidTr="000A1737">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7A28F1B" w14:textId="77777777" w:rsidR="000A1737" w:rsidRPr="00122340" w:rsidRDefault="000A1737" w:rsidP="00A93B1F">
                  <w:pPr>
                    <w:framePr w:hSpace="141" w:wrap="around" w:vAnchor="text" w:hAnchor="text" w:y="-81"/>
                    <w:jc w:val="center"/>
                    <w:rPr>
                      <w:b/>
                      <w:lang w:val="en-GB"/>
                    </w:rPr>
                  </w:pPr>
                  <w:r w:rsidRPr="00AF711F">
                    <w:rPr>
                      <w:b/>
                    </w:rPr>
                    <w:t>Lösung</w:t>
                  </w:r>
                </w:p>
              </w:tc>
            </w:tr>
          </w:tbl>
          <w:p w14:paraId="78E042EB" w14:textId="77777777" w:rsidR="000A1737" w:rsidRPr="00453EC1" w:rsidRDefault="000A1737" w:rsidP="000A1737">
            <w:pPr>
              <w:jc w:val="center"/>
              <w:rPr>
                <w:rFonts w:eastAsia="Times New Roman"/>
                <w:b/>
                <w:lang w:val="en-GB"/>
              </w:rPr>
            </w:pPr>
          </w:p>
        </w:tc>
      </w:tr>
    </w:tbl>
    <w:p w14:paraId="76CCE6F7" w14:textId="62E9B3CB" w:rsidR="00024127" w:rsidRDefault="00604A8B" w:rsidP="00754D0F">
      <w:pPr>
        <w:pStyle w:val="Listenabsatz"/>
        <w:numPr>
          <w:ilvl w:val="0"/>
          <w:numId w:val="31"/>
        </w:numPr>
        <w:spacing w:line="480" w:lineRule="auto"/>
        <w:ind w:left="426"/>
      </w:pPr>
      <w:r>
        <w:t>individuelle</w:t>
      </w:r>
      <w:r w:rsidR="00024127">
        <w:t xml:space="preserve"> Antwort; korrekte Antwort: Bewerbungsgespräch</w:t>
      </w:r>
    </w:p>
    <w:p w14:paraId="0C26960F" w14:textId="1C4BB377" w:rsidR="00024127" w:rsidRDefault="00024127" w:rsidP="00754D0F">
      <w:pPr>
        <w:pStyle w:val="Listenabsatz"/>
        <w:numPr>
          <w:ilvl w:val="0"/>
          <w:numId w:val="31"/>
        </w:numPr>
        <w:ind w:left="426"/>
      </w:pPr>
      <w:r>
        <w:t>a)</w:t>
      </w:r>
    </w:p>
    <w:p w14:paraId="3F577ABE" w14:textId="2C938F80" w:rsidR="00024127" w:rsidRDefault="00024127" w:rsidP="00046629">
      <w:pPr>
        <w:pStyle w:val="Listenabsatz"/>
        <w:ind w:left="426"/>
      </w:pPr>
      <w:r>
        <w:t>☐ Die beiden sind Geschäftspartner.</w:t>
      </w:r>
    </w:p>
    <w:p w14:paraId="1A0C94D5" w14:textId="77777777" w:rsidR="00024127" w:rsidRDefault="00024127" w:rsidP="00046629">
      <w:pPr>
        <w:pStyle w:val="Listenabsatz"/>
        <w:ind w:left="426"/>
      </w:pPr>
      <w:r>
        <w:t>☐ Die beiden begegnen sich auf Augenhöhe.</w:t>
      </w:r>
    </w:p>
    <w:p w14:paraId="6FB65FA1" w14:textId="77777777" w:rsidR="00024127" w:rsidRDefault="00024127" w:rsidP="00046629">
      <w:pPr>
        <w:pStyle w:val="Listenabsatz"/>
        <w:ind w:left="426"/>
      </w:pPr>
      <w:r>
        <w:t>☐ Die Beziehung ist gleichrangig.</w:t>
      </w:r>
    </w:p>
    <w:p w14:paraId="427FA2CB" w14:textId="46259F6E" w:rsidR="00024127" w:rsidRDefault="00024127" w:rsidP="00046629">
      <w:pPr>
        <w:pStyle w:val="Listenabsatz"/>
        <w:ind w:left="426"/>
      </w:pPr>
      <w:r>
        <w:t>x Eine(r) der beiden ist dem/der anderen übergeordnet.</w:t>
      </w:r>
    </w:p>
    <w:p w14:paraId="3595109A" w14:textId="77777777" w:rsidR="00024127" w:rsidRDefault="00024127" w:rsidP="00046629">
      <w:pPr>
        <w:pStyle w:val="Listenabsatz"/>
        <w:ind w:left="426"/>
      </w:pPr>
      <w:r>
        <w:t>☐ Eigentlich haben beide gleich viel zu sagen.</w:t>
      </w:r>
    </w:p>
    <w:p w14:paraId="32AAA908" w14:textId="4D79D030" w:rsidR="00024127" w:rsidRDefault="00024127" w:rsidP="00046629">
      <w:pPr>
        <w:pStyle w:val="Listenabsatz"/>
        <w:ind w:left="426"/>
      </w:pPr>
      <w:r>
        <w:t>☐ Man kann über die Beziehung keine Aussage treffen.</w:t>
      </w:r>
    </w:p>
    <w:p w14:paraId="5534B01B" w14:textId="77777777" w:rsidR="00AC5A92" w:rsidRDefault="00AC5A92" w:rsidP="00046629">
      <w:pPr>
        <w:pStyle w:val="Listenabsatz"/>
        <w:ind w:left="426"/>
      </w:pPr>
    </w:p>
    <w:p w14:paraId="70B1B5E7" w14:textId="1902E803" w:rsidR="00024127" w:rsidRDefault="00024127" w:rsidP="00024127">
      <w:pPr>
        <w:pStyle w:val="Listenabsatz"/>
        <w:ind w:left="426"/>
      </w:pPr>
      <w:r>
        <w:t xml:space="preserve">b) mögliche </w:t>
      </w:r>
      <w:r w:rsidR="0091324C">
        <w:t>A</w:t>
      </w:r>
      <w:r>
        <w:t>ntworten: an der Haltung (gelassen vs. anges</w:t>
      </w:r>
      <w:r w:rsidR="00582452">
        <w:t>pannt</w:t>
      </w:r>
      <w:r>
        <w:t xml:space="preserve">); </w:t>
      </w:r>
      <w:r w:rsidR="00582452">
        <w:t xml:space="preserve">an der Mimik (freundlich/anmaßend vs. eingeschüchtert); </w:t>
      </w:r>
      <w:r>
        <w:t>an der Kleidung (Krawatte vs. casual); a</w:t>
      </w:r>
      <w:r w:rsidR="00B01AC4">
        <w:t>m</w:t>
      </w:r>
      <w:r>
        <w:t xml:space="preserve"> Geschlecht (Mann vs. Frau); a</w:t>
      </w:r>
      <w:r w:rsidR="00B01AC4">
        <w:t>m</w:t>
      </w:r>
      <w:r>
        <w:t xml:space="preserve"> Alter (alt vs. jung); </w:t>
      </w:r>
      <w:r w:rsidR="00AA49E7">
        <w:t>a</w:t>
      </w:r>
      <w:r w:rsidR="00B01AC4">
        <w:t>m</w:t>
      </w:r>
      <w:r w:rsidR="00AA49E7">
        <w:t xml:space="preserve"> plakativen PC-Account „Chef“</w:t>
      </w:r>
    </w:p>
    <w:p w14:paraId="4AF1C02E" w14:textId="77777777" w:rsidR="00024127" w:rsidRDefault="00024127" w:rsidP="00024127">
      <w:pPr>
        <w:pStyle w:val="Listenabsatz"/>
        <w:ind w:left="426"/>
      </w:pPr>
    </w:p>
    <w:p w14:paraId="0E73A27F" w14:textId="06137363" w:rsidR="00737020" w:rsidRDefault="00024127" w:rsidP="00737020">
      <w:pPr>
        <w:ind w:left="426"/>
      </w:pPr>
      <w:r>
        <w:t xml:space="preserve">c) mögliche Vorschläge der </w:t>
      </w:r>
      <w:r w:rsidR="00604A8B">
        <w:t>Lernenden</w:t>
      </w:r>
      <w:r w:rsidRPr="00737020">
        <w:rPr>
          <w:shd w:val="clear" w:color="auto" w:fill="FFFFFF" w:themeFill="background1"/>
        </w:rPr>
        <w:t>:</w:t>
      </w:r>
      <w:r w:rsidR="009A2683" w:rsidRPr="00737020">
        <w:rPr>
          <w:shd w:val="clear" w:color="auto" w:fill="FFFFFF" w:themeFill="background1"/>
        </w:rPr>
        <w:t xml:space="preserve"> </w:t>
      </w:r>
      <w:r w:rsidR="00737020" w:rsidRPr="00737020">
        <w:rPr>
          <w:shd w:val="clear" w:color="auto" w:fill="FFFFFF" w:themeFill="background1"/>
        </w:rPr>
        <w:t>1.</w:t>
      </w:r>
      <w:r w:rsidR="00737020">
        <w:rPr>
          <w:shd w:val="clear" w:color="auto" w:fill="FFFFFF" w:themeFill="background1"/>
        </w:rPr>
        <w:t xml:space="preserve"> Der Mann könnte seinen</w:t>
      </w:r>
      <w:r w:rsidR="00737020" w:rsidRPr="00737020">
        <w:rPr>
          <w:shd w:val="clear" w:color="auto" w:fill="FFFFFF" w:themeFill="background1"/>
        </w:rPr>
        <w:t xml:space="preserve"> PC wegstellen; 2. </w:t>
      </w:r>
      <w:r w:rsidR="00737020">
        <w:rPr>
          <w:shd w:val="clear" w:color="auto" w:fill="FFFFFF" w:themeFill="background1"/>
        </w:rPr>
        <w:t>Die Frau könnte weniger nervös/s</w:t>
      </w:r>
      <w:r w:rsidR="00737020">
        <w:t>elbstbewusster auftreten; 3. Die Frau könnte ähnlich gekleidet sein wie der Mann (z.</w:t>
      </w:r>
      <w:r w:rsidR="0040050B">
        <w:t xml:space="preserve"> </w:t>
      </w:r>
      <w:r w:rsidR="00737020">
        <w:t xml:space="preserve">B. Hosenanzug) </w:t>
      </w:r>
    </w:p>
    <w:p w14:paraId="5F7E9ED8" w14:textId="77777777" w:rsidR="00737020" w:rsidRDefault="00737020" w:rsidP="00737020">
      <w:pPr>
        <w:ind w:left="426"/>
      </w:pPr>
    </w:p>
    <w:p w14:paraId="1035E03A" w14:textId="10BD4287" w:rsidR="003D0EE5" w:rsidRDefault="009A2683" w:rsidP="00CF5D0E">
      <w:pPr>
        <w:pStyle w:val="Listenabsatz"/>
        <w:numPr>
          <w:ilvl w:val="0"/>
          <w:numId w:val="31"/>
        </w:numPr>
        <w:spacing w:line="240" w:lineRule="exact"/>
        <w:ind w:left="426" w:hanging="426"/>
      </w:pPr>
      <w:r>
        <w:t>Es sollte deutlich werden, dass man durch ein Lächeln, die Art der Betonung etc. die Frage von aufmunternd</w:t>
      </w:r>
      <w:r w:rsidR="00261BF6">
        <w:t>, über überheblich</w:t>
      </w:r>
      <w:r w:rsidR="00F37FA0">
        <w:t>,</w:t>
      </w:r>
      <w:r w:rsidR="00261BF6">
        <w:t xml:space="preserve"> </w:t>
      </w:r>
      <w:r>
        <w:t>bis hin zu sarkastisch verstehen kann</w:t>
      </w:r>
      <w:r w:rsidR="008056AB">
        <w:t xml:space="preserve"> und dass kleine Modulationen in der Sprechweise bereits den Unterschied machen.</w:t>
      </w:r>
    </w:p>
    <w:p w14:paraId="3547D2A2" w14:textId="7F5649DC" w:rsidR="008056AB" w:rsidRDefault="007B1B16" w:rsidP="00754D0F">
      <w:pPr>
        <w:pStyle w:val="Listenabsatz"/>
        <w:numPr>
          <w:ilvl w:val="0"/>
          <w:numId w:val="31"/>
        </w:numPr>
        <w:ind w:left="426" w:hanging="426"/>
      </w:pPr>
      <w:r>
        <w:t xml:space="preserve">a) Dass die Bewerberin ein Selfie oder eine Instagram-Story macht, erscheint </w:t>
      </w:r>
      <w:r w:rsidR="00F37FA0">
        <w:t>in</w:t>
      </w:r>
      <w:r w:rsidR="008C739F">
        <w:t xml:space="preserve"> </w:t>
      </w:r>
      <w:r>
        <w:t>diese</w:t>
      </w:r>
      <w:r w:rsidR="00F37FA0">
        <w:t>r</w:t>
      </w:r>
      <w:r>
        <w:t xml:space="preserve"> Situation unpassend. </w:t>
      </w:r>
      <w:r w:rsidR="008C739F">
        <w:t xml:space="preserve">Das wird vor allem durch die Reaktion des Mannes deutlich. </w:t>
      </w:r>
      <w:r>
        <w:t>Die Lernenden sollen dafür sensibilisiert werden, dass das (kommunikative) Verhalten für bestimmte Situationen als passend oder unpassend empfunden werden kann.</w:t>
      </w:r>
      <w:r w:rsidR="0091324C">
        <w:t xml:space="preserve"> </w:t>
      </w:r>
    </w:p>
    <w:p w14:paraId="4E66737D" w14:textId="77777777" w:rsidR="00663E7F" w:rsidRDefault="00663E7F" w:rsidP="00663E7F">
      <w:pPr>
        <w:pStyle w:val="Listenabsatz"/>
        <w:ind w:left="426"/>
      </w:pPr>
    </w:p>
    <w:p w14:paraId="100FFB65" w14:textId="75FBD35E" w:rsidR="00024127" w:rsidRDefault="0091324C" w:rsidP="0091324C">
      <w:pPr>
        <w:pStyle w:val="Listenabsatz"/>
        <w:ind w:left="426"/>
      </w:pPr>
      <w:r>
        <w:t xml:space="preserve">b) </w:t>
      </w:r>
    </w:p>
    <w:tbl>
      <w:tblPr>
        <w:tblStyle w:val="Tabellenraster"/>
        <w:tblW w:w="6505" w:type="dxa"/>
        <w:tblInd w:w="720" w:type="dxa"/>
        <w:tblLook w:val="04A0" w:firstRow="1" w:lastRow="0" w:firstColumn="1" w:lastColumn="0" w:noHBand="0" w:noVBand="1"/>
      </w:tblPr>
      <w:tblGrid>
        <w:gridCol w:w="1402"/>
        <w:gridCol w:w="2552"/>
        <w:gridCol w:w="2551"/>
      </w:tblGrid>
      <w:tr w:rsidR="00024127" w14:paraId="78D8DCA7" w14:textId="77777777" w:rsidTr="003263FE">
        <w:tc>
          <w:tcPr>
            <w:tcW w:w="1402" w:type="dxa"/>
            <w:shd w:val="clear" w:color="auto" w:fill="BFBFBF" w:themeFill="background1" w:themeFillShade="BF"/>
          </w:tcPr>
          <w:p w14:paraId="502C144D" w14:textId="77777777" w:rsidR="00024127" w:rsidRDefault="00024127" w:rsidP="00F47E60">
            <w:pPr>
              <w:pStyle w:val="Listenabsatz"/>
              <w:ind w:left="0"/>
            </w:pPr>
          </w:p>
        </w:tc>
        <w:tc>
          <w:tcPr>
            <w:tcW w:w="2552" w:type="dxa"/>
            <w:shd w:val="clear" w:color="auto" w:fill="BFBFBF" w:themeFill="background1" w:themeFillShade="BF"/>
          </w:tcPr>
          <w:p w14:paraId="4613BA2B" w14:textId="77777777" w:rsidR="00024127" w:rsidRDefault="00024127" w:rsidP="00F47E60">
            <w:pPr>
              <w:pStyle w:val="Listenabsatz"/>
              <w:ind w:left="0"/>
              <w:rPr>
                <w:b/>
              </w:rPr>
            </w:pPr>
            <w:r w:rsidRPr="009552A7">
              <w:rPr>
                <w:b/>
              </w:rPr>
              <w:t>Bewerbungsgespräch</w:t>
            </w:r>
          </w:p>
          <w:p w14:paraId="7DD9E88C" w14:textId="77777777" w:rsidR="00024127" w:rsidRPr="008D3C11" w:rsidRDefault="00024127" w:rsidP="00F47E60">
            <w:pPr>
              <w:pStyle w:val="Listenabsatz"/>
              <w:ind w:left="0"/>
              <w:rPr>
                <w:bCs/>
              </w:rPr>
            </w:pPr>
            <w:r>
              <w:rPr>
                <w:bCs/>
              </w:rPr>
              <w:t xml:space="preserve">(formelle </w:t>
            </w:r>
            <w:r w:rsidRPr="008D3C11">
              <w:rPr>
                <w:bCs/>
              </w:rPr>
              <w:t>Kommunikationssituation</w:t>
            </w:r>
            <w:r>
              <w:rPr>
                <w:bCs/>
              </w:rPr>
              <w:t>)</w:t>
            </w:r>
          </w:p>
        </w:tc>
        <w:tc>
          <w:tcPr>
            <w:tcW w:w="2551" w:type="dxa"/>
            <w:shd w:val="clear" w:color="auto" w:fill="BFBFBF" w:themeFill="background1" w:themeFillShade="BF"/>
          </w:tcPr>
          <w:p w14:paraId="2BBB3666" w14:textId="77777777" w:rsidR="00024127" w:rsidRDefault="00024127" w:rsidP="00F47E60">
            <w:pPr>
              <w:pStyle w:val="Listenabsatz"/>
              <w:ind w:left="0"/>
              <w:rPr>
                <w:b/>
              </w:rPr>
            </w:pPr>
            <w:r w:rsidRPr="009552A7">
              <w:rPr>
                <w:b/>
              </w:rPr>
              <w:t>Treffen</w:t>
            </w:r>
            <w:r>
              <w:rPr>
                <w:b/>
              </w:rPr>
              <w:t xml:space="preserve"> mit Freunden</w:t>
            </w:r>
          </w:p>
          <w:p w14:paraId="4822C47D" w14:textId="77777777" w:rsidR="00024127" w:rsidRPr="009552A7" w:rsidRDefault="00024127" w:rsidP="00F47E60">
            <w:pPr>
              <w:pStyle w:val="Listenabsatz"/>
              <w:ind w:left="0"/>
              <w:rPr>
                <w:b/>
              </w:rPr>
            </w:pPr>
            <w:r w:rsidRPr="008D3C11">
              <w:rPr>
                <w:bCs/>
              </w:rPr>
              <w:t>(informelle</w:t>
            </w:r>
            <w:r>
              <w:t xml:space="preserve"> Kommunikationssituation)</w:t>
            </w:r>
          </w:p>
        </w:tc>
      </w:tr>
      <w:tr w:rsidR="00024127" w14:paraId="0D0D6740" w14:textId="77777777" w:rsidTr="003263FE">
        <w:tc>
          <w:tcPr>
            <w:tcW w:w="1402" w:type="dxa"/>
            <w:shd w:val="clear" w:color="auto" w:fill="BFBFBF" w:themeFill="background1" w:themeFillShade="BF"/>
          </w:tcPr>
          <w:p w14:paraId="3295EC6D" w14:textId="2AE90FB5" w:rsidR="00024127" w:rsidRPr="008D3C11" w:rsidRDefault="00024127" w:rsidP="00F47E60">
            <w:pPr>
              <w:pStyle w:val="Listenabsatz"/>
              <w:ind w:left="0"/>
              <w:rPr>
                <w:bCs/>
                <w:i/>
              </w:rPr>
            </w:pPr>
            <w:r w:rsidRPr="008D3C11">
              <w:rPr>
                <w:bCs/>
                <w:i/>
              </w:rPr>
              <w:t>Sprache/Ausdrucksweise</w:t>
            </w:r>
          </w:p>
        </w:tc>
        <w:tc>
          <w:tcPr>
            <w:tcW w:w="2552" w:type="dxa"/>
          </w:tcPr>
          <w:p w14:paraId="3761EF05" w14:textId="2E986955" w:rsidR="00024127" w:rsidRDefault="0028728B" w:rsidP="00045EE7">
            <w:pPr>
              <w:pStyle w:val="Listenabsatz"/>
              <w:ind w:left="0"/>
            </w:pPr>
            <w:r>
              <w:t>Hochsprache, evtl. Fachsprache</w:t>
            </w:r>
            <w:r w:rsidR="00936CFF">
              <w:t>, ruhig, …</w:t>
            </w:r>
          </w:p>
        </w:tc>
        <w:tc>
          <w:tcPr>
            <w:tcW w:w="2551" w:type="dxa"/>
          </w:tcPr>
          <w:p w14:paraId="431B6563" w14:textId="577E4E1C" w:rsidR="00024127" w:rsidRDefault="000E056B" w:rsidP="00F47E60">
            <w:pPr>
              <w:pStyle w:val="Listenabsatz"/>
              <w:ind w:left="0"/>
            </w:pPr>
            <w:r>
              <w:t>Umgangs-/Jugendsprache</w:t>
            </w:r>
            <w:r w:rsidR="00936CFF">
              <w:t>, schnell, …</w:t>
            </w:r>
          </w:p>
        </w:tc>
      </w:tr>
      <w:tr w:rsidR="00024127" w14:paraId="35F5A898" w14:textId="77777777" w:rsidTr="003263FE">
        <w:tc>
          <w:tcPr>
            <w:tcW w:w="1402" w:type="dxa"/>
            <w:shd w:val="clear" w:color="auto" w:fill="BFBFBF" w:themeFill="background1" w:themeFillShade="BF"/>
          </w:tcPr>
          <w:p w14:paraId="563EC562" w14:textId="4A0C5DFB" w:rsidR="00024127" w:rsidRPr="008D3C11" w:rsidRDefault="00024127" w:rsidP="00F47E60">
            <w:pPr>
              <w:pStyle w:val="Listenabsatz"/>
              <w:ind w:left="0"/>
              <w:rPr>
                <w:bCs/>
                <w:i/>
              </w:rPr>
            </w:pPr>
            <w:r w:rsidRPr="008D3C11">
              <w:rPr>
                <w:bCs/>
                <w:i/>
              </w:rPr>
              <w:t>Auftreten/Körperhaltung</w:t>
            </w:r>
          </w:p>
        </w:tc>
        <w:tc>
          <w:tcPr>
            <w:tcW w:w="2552" w:type="dxa"/>
          </w:tcPr>
          <w:p w14:paraId="1CC769A6" w14:textId="466CF25B" w:rsidR="00024127" w:rsidRDefault="00444592" w:rsidP="00045EE7">
            <w:pPr>
              <w:pStyle w:val="Listenabsatz"/>
              <w:ind w:left="0"/>
            </w:pPr>
            <w:r>
              <w:t>a</w:t>
            </w:r>
            <w:r w:rsidR="000E056B">
              <w:t>ufrecht, ruhig</w:t>
            </w:r>
            <w:r w:rsidR="00936CFF">
              <w:t>, …</w:t>
            </w:r>
          </w:p>
        </w:tc>
        <w:tc>
          <w:tcPr>
            <w:tcW w:w="2551" w:type="dxa"/>
          </w:tcPr>
          <w:p w14:paraId="292CC7B1" w14:textId="1A6CBC14" w:rsidR="00024127" w:rsidRDefault="00936CFF" w:rsidP="00F47E60">
            <w:pPr>
              <w:pStyle w:val="Listenabsatz"/>
              <w:ind w:left="0"/>
            </w:pPr>
            <w:r>
              <w:t>l</w:t>
            </w:r>
            <w:r w:rsidR="000E056B">
              <w:t>ocker, unüberlegt, ungezwungen</w:t>
            </w:r>
            <w:r>
              <w:t>, …</w:t>
            </w:r>
          </w:p>
        </w:tc>
      </w:tr>
      <w:tr w:rsidR="00024127" w14:paraId="451F40F0" w14:textId="77777777" w:rsidTr="003263FE">
        <w:tc>
          <w:tcPr>
            <w:tcW w:w="1402" w:type="dxa"/>
            <w:shd w:val="clear" w:color="auto" w:fill="BFBFBF" w:themeFill="background1" w:themeFillShade="BF"/>
          </w:tcPr>
          <w:p w14:paraId="2C519A26" w14:textId="65F862A4" w:rsidR="00024127" w:rsidRPr="008D3C11" w:rsidRDefault="00024127" w:rsidP="00F47E60">
            <w:pPr>
              <w:pStyle w:val="Listenabsatz"/>
              <w:ind w:left="0"/>
              <w:rPr>
                <w:bCs/>
                <w:i/>
              </w:rPr>
            </w:pPr>
            <w:r w:rsidRPr="008D3C11">
              <w:rPr>
                <w:bCs/>
                <w:i/>
              </w:rPr>
              <w:t>Erscheinungsbild/Kleidung</w:t>
            </w:r>
          </w:p>
        </w:tc>
        <w:tc>
          <w:tcPr>
            <w:tcW w:w="2552" w:type="dxa"/>
          </w:tcPr>
          <w:p w14:paraId="4CD07982" w14:textId="62214825" w:rsidR="00024127" w:rsidRDefault="0028728B" w:rsidP="00045EE7">
            <w:pPr>
              <w:pStyle w:val="Listenabsatz"/>
              <w:ind w:left="0"/>
            </w:pPr>
            <w:r>
              <w:t xml:space="preserve">ordentlich, sauber, gebügelt, dem Anlass entsprechend, </w:t>
            </w:r>
            <w:r w:rsidR="00936CFF">
              <w:t>…</w:t>
            </w:r>
          </w:p>
        </w:tc>
        <w:tc>
          <w:tcPr>
            <w:tcW w:w="2551" w:type="dxa"/>
          </w:tcPr>
          <w:p w14:paraId="74D25BF8" w14:textId="2D26C3B2" w:rsidR="00024127" w:rsidRDefault="0028728B" w:rsidP="00F47E60">
            <w:pPr>
              <w:pStyle w:val="Listenabsatz"/>
              <w:ind w:left="0"/>
            </w:pPr>
            <w:r>
              <w:t>Je nach Anlass sehr schick, sportlich oder ungestylt</w:t>
            </w:r>
            <w:r w:rsidR="00936CFF">
              <w:t>, …</w:t>
            </w:r>
          </w:p>
        </w:tc>
      </w:tr>
      <w:tr w:rsidR="00A9562F" w14:paraId="314581E6" w14:textId="77777777" w:rsidTr="003263FE">
        <w:tc>
          <w:tcPr>
            <w:tcW w:w="1402" w:type="dxa"/>
            <w:shd w:val="clear" w:color="auto" w:fill="BFBFBF" w:themeFill="background1" w:themeFillShade="BF"/>
          </w:tcPr>
          <w:p w14:paraId="18B80579" w14:textId="333E5157" w:rsidR="00A9562F" w:rsidRPr="008D3C11" w:rsidRDefault="00A9562F" w:rsidP="00F47E60">
            <w:pPr>
              <w:pStyle w:val="Listenabsatz"/>
              <w:ind w:left="0"/>
              <w:rPr>
                <w:bCs/>
                <w:i/>
              </w:rPr>
            </w:pPr>
            <w:r>
              <w:rPr>
                <w:bCs/>
                <w:i/>
              </w:rPr>
              <w:t>z.</w:t>
            </w:r>
            <w:r w:rsidR="0040050B">
              <w:rPr>
                <w:bCs/>
                <w:i/>
              </w:rPr>
              <w:t xml:space="preserve"> </w:t>
            </w:r>
            <w:r>
              <w:rPr>
                <w:bCs/>
                <w:i/>
              </w:rPr>
              <w:t>B. Mimik</w:t>
            </w:r>
          </w:p>
        </w:tc>
        <w:tc>
          <w:tcPr>
            <w:tcW w:w="2552" w:type="dxa"/>
          </w:tcPr>
          <w:p w14:paraId="66B6BD22" w14:textId="54A5577A" w:rsidR="00A9562F" w:rsidRDefault="00A9562F" w:rsidP="00045EE7">
            <w:pPr>
              <w:pStyle w:val="Listenabsatz"/>
              <w:ind w:left="0"/>
            </w:pPr>
            <w:r>
              <w:t xml:space="preserve">Blickkontakt, freundlich, … </w:t>
            </w:r>
          </w:p>
        </w:tc>
        <w:tc>
          <w:tcPr>
            <w:tcW w:w="2551" w:type="dxa"/>
          </w:tcPr>
          <w:p w14:paraId="0B82BAD0" w14:textId="672D1B45" w:rsidR="00A9562F" w:rsidRDefault="00A9562F" w:rsidP="00F47E60">
            <w:pPr>
              <w:pStyle w:val="Listenabsatz"/>
              <w:ind w:left="0"/>
            </w:pPr>
            <w:r>
              <w:t>Blickkontakt, muss sich nicht verstellen, …</w:t>
            </w:r>
          </w:p>
        </w:tc>
      </w:tr>
      <w:tr w:rsidR="00024127" w14:paraId="5E852999" w14:textId="77777777" w:rsidTr="003263FE">
        <w:tc>
          <w:tcPr>
            <w:tcW w:w="1402" w:type="dxa"/>
            <w:shd w:val="clear" w:color="auto" w:fill="BFBFBF" w:themeFill="background1" w:themeFillShade="BF"/>
          </w:tcPr>
          <w:p w14:paraId="5B0B1D2A" w14:textId="78C34F2B" w:rsidR="00024127" w:rsidRPr="00A37EA7" w:rsidRDefault="00A37EA7" w:rsidP="00F47E60">
            <w:pPr>
              <w:pStyle w:val="Listenabsatz"/>
              <w:ind w:left="0"/>
              <w:rPr>
                <w:bCs/>
                <w:i/>
              </w:rPr>
            </w:pPr>
            <w:r>
              <w:rPr>
                <w:bCs/>
                <w:i/>
              </w:rPr>
              <w:t>z.</w:t>
            </w:r>
            <w:r w:rsidR="0040050B">
              <w:rPr>
                <w:bCs/>
                <w:i/>
              </w:rPr>
              <w:t xml:space="preserve"> </w:t>
            </w:r>
            <w:r>
              <w:rPr>
                <w:bCs/>
                <w:i/>
              </w:rPr>
              <w:t xml:space="preserve">B. </w:t>
            </w:r>
            <w:r w:rsidR="00DC1621">
              <w:rPr>
                <w:bCs/>
                <w:i/>
              </w:rPr>
              <w:t>räumliches Verhalten/Positionierung</w:t>
            </w:r>
          </w:p>
        </w:tc>
        <w:tc>
          <w:tcPr>
            <w:tcW w:w="2552" w:type="dxa"/>
          </w:tcPr>
          <w:p w14:paraId="665F5030" w14:textId="3D65F623" w:rsidR="00024127" w:rsidRDefault="0028728B" w:rsidP="00F47E60">
            <w:pPr>
              <w:pStyle w:val="Listenabsatz"/>
              <w:ind w:left="0"/>
            </w:pPr>
            <w:r>
              <w:t>professionelle Distanz</w:t>
            </w:r>
            <w:r w:rsidR="00936CFF">
              <w:t>, …</w:t>
            </w:r>
          </w:p>
          <w:p w14:paraId="71943353" w14:textId="77777777" w:rsidR="00024127" w:rsidRDefault="00024127" w:rsidP="00F47E60">
            <w:pPr>
              <w:pStyle w:val="Listenabsatz"/>
              <w:ind w:left="0"/>
            </w:pPr>
          </w:p>
        </w:tc>
        <w:tc>
          <w:tcPr>
            <w:tcW w:w="2551" w:type="dxa"/>
          </w:tcPr>
          <w:p w14:paraId="5D81FAF3" w14:textId="7AC5005A" w:rsidR="00024127" w:rsidRDefault="0028728B" w:rsidP="00F47E60">
            <w:pPr>
              <w:pStyle w:val="Listenabsatz"/>
              <w:ind w:left="0"/>
            </w:pPr>
            <w:r>
              <w:t>Umarmungen, persönliche Nähe</w:t>
            </w:r>
            <w:r w:rsidR="00936CFF">
              <w:t>, …</w:t>
            </w:r>
          </w:p>
        </w:tc>
      </w:tr>
      <w:tr w:rsidR="00024127" w14:paraId="3B2E60BA" w14:textId="77777777" w:rsidTr="003263FE">
        <w:tc>
          <w:tcPr>
            <w:tcW w:w="1402" w:type="dxa"/>
            <w:shd w:val="clear" w:color="auto" w:fill="BFBFBF" w:themeFill="background1" w:themeFillShade="BF"/>
          </w:tcPr>
          <w:p w14:paraId="3599ACF2" w14:textId="77C11948" w:rsidR="00024127" w:rsidRPr="00045EE7" w:rsidRDefault="00045EE7" w:rsidP="00F47E60">
            <w:pPr>
              <w:pStyle w:val="Listenabsatz"/>
              <w:ind w:left="0"/>
              <w:rPr>
                <w:bCs/>
                <w:i/>
              </w:rPr>
            </w:pPr>
            <w:r w:rsidRPr="00045EE7">
              <w:rPr>
                <w:bCs/>
                <w:i/>
              </w:rPr>
              <w:t>z.</w:t>
            </w:r>
            <w:r w:rsidR="0040050B">
              <w:rPr>
                <w:bCs/>
                <w:i/>
              </w:rPr>
              <w:t xml:space="preserve"> </w:t>
            </w:r>
            <w:r w:rsidRPr="00045EE7">
              <w:rPr>
                <w:bCs/>
                <w:i/>
              </w:rPr>
              <w:t xml:space="preserve">B. </w:t>
            </w:r>
            <w:r w:rsidR="001A3415">
              <w:rPr>
                <w:bCs/>
                <w:i/>
              </w:rPr>
              <w:t>Umgangsformen</w:t>
            </w:r>
          </w:p>
        </w:tc>
        <w:tc>
          <w:tcPr>
            <w:tcW w:w="2552" w:type="dxa"/>
          </w:tcPr>
          <w:p w14:paraId="6F73B955" w14:textId="330B4AC6" w:rsidR="00024127" w:rsidRDefault="00936CFF" w:rsidP="008B4E44">
            <w:pPr>
              <w:pStyle w:val="Listenabsatz"/>
              <w:ind w:left="0"/>
            </w:pPr>
            <w:r>
              <w:t>aufmerksam, auf das Gespräch konzentriert, …</w:t>
            </w:r>
          </w:p>
        </w:tc>
        <w:tc>
          <w:tcPr>
            <w:tcW w:w="2551" w:type="dxa"/>
          </w:tcPr>
          <w:p w14:paraId="4599DFE0" w14:textId="5C8476F2" w:rsidR="00024127" w:rsidRDefault="00DF7F6E" w:rsidP="00F47E60">
            <w:pPr>
              <w:pStyle w:val="Listenabsatz"/>
              <w:ind w:left="0"/>
            </w:pPr>
            <w:r>
              <w:t>k</w:t>
            </w:r>
            <w:r w:rsidR="00936CFF">
              <w:t>ann Kaugummi kauen, Handy nutzen,</w:t>
            </w:r>
            <w:r>
              <w:t xml:space="preserve"> … </w:t>
            </w:r>
          </w:p>
        </w:tc>
      </w:tr>
    </w:tbl>
    <w:p w14:paraId="7D419CED" w14:textId="26371D74" w:rsidR="002843DF" w:rsidRDefault="002843DF" w:rsidP="00024127"/>
    <w:p w14:paraId="2B71B998" w14:textId="77777777" w:rsidR="002843DF" w:rsidRDefault="002843DF">
      <w:pPr>
        <w:spacing w:line="240" w:lineRule="exact"/>
      </w:pPr>
      <w:r>
        <w:br w:type="page"/>
      </w:r>
    </w:p>
    <w:p w14:paraId="146E9D7A" w14:textId="077D73CE" w:rsidR="00024127" w:rsidRDefault="00024127" w:rsidP="00553A90">
      <w:pPr>
        <w:ind w:left="426" w:hanging="426"/>
      </w:pPr>
      <w:r>
        <w:lastRenderedPageBreak/>
        <w:t xml:space="preserve">5. </w:t>
      </w:r>
      <w:r w:rsidR="00553A90">
        <w:tab/>
        <w:t>Es geht um die Umsetzung der Erkenntnisse aus Aufgabe 2b – Aufgabe 4. Die erarbeiteten Ausdrucksmöglichkeiten sollten dem Ziel entsprechend (Gelingen oder Misslingen der Kommunikationssituation) realisiert werden. Die Vorstellung im Plenum bietet sich an</w:t>
      </w:r>
      <w:r w:rsidR="00F37FA0">
        <w:t>, um</w:t>
      </w:r>
      <w:r w:rsidR="00553A90">
        <w:t xml:space="preserve"> die erarbeiteten Kommunikationsbedingungen zu wiederholen, zu ergänzen und zu reflektieren.</w:t>
      </w:r>
    </w:p>
    <w:p w14:paraId="6A33CC74" w14:textId="77777777" w:rsidR="00024127" w:rsidRDefault="00024127" w:rsidP="00024127"/>
    <w:p w14:paraId="0D1CFCAA" w14:textId="7AFAFCEB" w:rsidR="000806E7" w:rsidRDefault="00553A90" w:rsidP="00553A90">
      <w:pPr>
        <w:ind w:left="426" w:hanging="426"/>
      </w:pPr>
      <w:r>
        <w:t xml:space="preserve">6. </w:t>
      </w:r>
      <w:r>
        <w:tab/>
      </w:r>
      <w:r w:rsidR="00DC1621">
        <w:t xml:space="preserve">Diese Aufgabe stellt eine Zusammenfassung </w:t>
      </w:r>
      <w:r w:rsidR="00357770">
        <w:t xml:space="preserve">(vor allem bei den Hauptthemen) </w:t>
      </w:r>
      <w:r w:rsidR="00DC1621">
        <w:t xml:space="preserve">und Abstrahierung </w:t>
      </w:r>
      <w:r w:rsidR="00223C3B">
        <w:t xml:space="preserve">(unabhängig von der Kommunikationssituation) </w:t>
      </w:r>
      <w:r w:rsidR="00DC1621">
        <w:t>der vorangegangenen Aufgaben dar.</w:t>
      </w:r>
      <w:r w:rsidR="00357770">
        <w:t xml:space="preserve"> </w:t>
      </w:r>
      <w:r w:rsidR="00B01AC4">
        <w:t>Sie</w:t>
      </w:r>
      <w:r w:rsidR="00357770">
        <w:t xml:space="preserve"> bietet zudem d</w:t>
      </w:r>
      <w:r w:rsidR="00B01AC4">
        <w:t>ie Möglichkeit</w:t>
      </w:r>
      <w:r w:rsidR="00357770">
        <w:t>, bestimmte Hauptthemen zu vertiefen oder Schwerpunkte bei der Besprechung zu legen.</w:t>
      </w:r>
      <w:r w:rsidR="00DC1621">
        <w:t xml:space="preserve"> Ein</w:t>
      </w:r>
      <w:r w:rsidR="00B01AC4">
        <w:t>e</w:t>
      </w:r>
      <w:r w:rsidR="00DC1621">
        <w:t xml:space="preserve"> </w:t>
      </w:r>
      <w:r w:rsidR="000806E7">
        <w:t>mögliche</w:t>
      </w:r>
      <w:r w:rsidR="00357770">
        <w:t xml:space="preserve"> </w:t>
      </w:r>
      <w:r w:rsidR="00604A8B">
        <w:t>Lösung</w:t>
      </w:r>
      <w:r w:rsidR="00DC1621">
        <w:t xml:space="preserve"> könnte sein: </w:t>
      </w:r>
    </w:p>
    <w:p w14:paraId="2892EC70" w14:textId="0962CF14" w:rsidR="00444592" w:rsidRDefault="001C613D" w:rsidP="00553A90">
      <w:pPr>
        <w:ind w:left="426" w:hanging="426"/>
      </w:pPr>
      <w:r>
        <w:rPr>
          <w:noProof/>
          <w:lang w:eastAsia="de-DE"/>
        </w:rPr>
        <w:drawing>
          <wp:inline distT="0" distB="0" distL="0" distR="0" wp14:anchorId="2EAED662" wp14:editId="15C41D5B">
            <wp:extent cx="4679950" cy="2346325"/>
            <wp:effectExtent l="0" t="0" r="6350" b="0"/>
            <wp:docPr id="1913" name="Grafik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Kriterien gelingenderKommunikati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346325"/>
                    </a:xfrm>
                    <a:prstGeom prst="rect">
                      <a:avLst/>
                    </a:prstGeom>
                  </pic:spPr>
                </pic:pic>
              </a:graphicData>
            </a:graphic>
          </wp:inline>
        </w:drawing>
      </w:r>
    </w:p>
    <w:p w14:paraId="5803C427" w14:textId="77777777" w:rsidR="002672E1" w:rsidRDefault="002672E1" w:rsidP="002672E1">
      <w:pPr>
        <w:jc w:val="both"/>
      </w:pPr>
      <w:r>
        <w:br w:type="page"/>
      </w:r>
    </w:p>
    <w:p w14:paraId="1F0D8B0B" w14:textId="5D0343FA" w:rsidR="00F95D93" w:rsidRDefault="00F95D93" w:rsidP="00585345">
      <w:pPr>
        <w:rPr>
          <w:u w:val="single"/>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F95D93" w:rsidRPr="00020E01" w14:paraId="7AABC6D4" w14:textId="77777777" w:rsidTr="009B7294">
        <w:trPr>
          <w:trHeight w:val="523"/>
        </w:trPr>
        <w:tc>
          <w:tcPr>
            <w:tcW w:w="7348" w:type="dxa"/>
            <w:tcBorders>
              <w:left w:val="single" w:sz="4" w:space="0" w:color="auto"/>
              <w:bottom w:val="single" w:sz="4" w:space="0" w:color="auto"/>
              <w:right w:val="single" w:sz="4" w:space="0" w:color="auto"/>
            </w:tcBorders>
            <w:shd w:val="clear" w:color="auto" w:fill="D9D9D9"/>
          </w:tcPr>
          <w:p w14:paraId="659BF192" w14:textId="77777777" w:rsidR="00F95D93" w:rsidRPr="00020E01" w:rsidRDefault="00F95D93" w:rsidP="009B7294">
            <w:pPr>
              <w:jc w:val="both"/>
              <w:rPr>
                <w:sz w:val="12"/>
              </w:rPr>
            </w:pPr>
            <w:r w:rsidRPr="00020E01">
              <w:rPr>
                <w:sz w:val="12"/>
              </w:rPr>
              <w:t>Materialien/Kompetenz</w:t>
            </w:r>
          </w:p>
          <w:p w14:paraId="2A8F604E" w14:textId="77777777" w:rsidR="00F95D93" w:rsidRPr="00020E01" w:rsidRDefault="00F95D93" w:rsidP="009B7294">
            <w:pPr>
              <w:rPr>
                <w:b/>
              </w:rPr>
            </w:pPr>
            <w:r>
              <w:rPr>
                <w:b/>
                <w:sz w:val="18"/>
                <w:szCs w:val="18"/>
              </w:rPr>
              <w:t>Ich kann Kommunikationssituationen analysieren.</w:t>
            </w:r>
          </w:p>
        </w:tc>
        <w:tc>
          <w:tcPr>
            <w:tcW w:w="188" w:type="dxa"/>
            <w:vMerge w:val="restart"/>
            <w:tcBorders>
              <w:top w:val="nil"/>
              <w:left w:val="single" w:sz="4" w:space="0" w:color="auto"/>
              <w:bottom w:val="nil"/>
              <w:right w:val="single" w:sz="4" w:space="0" w:color="auto"/>
            </w:tcBorders>
            <w:shd w:val="clear" w:color="auto" w:fill="FFFFFF"/>
          </w:tcPr>
          <w:p w14:paraId="596E6A40" w14:textId="77777777" w:rsidR="00F95D93" w:rsidRPr="00020E01" w:rsidRDefault="00F95D93" w:rsidP="009B7294">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BEEF1E3" w14:textId="77777777" w:rsidR="00F95D93" w:rsidRPr="00020E01" w:rsidRDefault="00F95D93" w:rsidP="009B7294">
            <w:pPr>
              <w:jc w:val="center"/>
              <w:rPr>
                <w:rFonts w:eastAsia="Times New Roman"/>
                <w:b/>
                <w:lang w:val="en-GB"/>
              </w:rPr>
            </w:pPr>
            <w:r w:rsidRPr="00020E01">
              <w:rPr>
                <w:rFonts w:eastAsia="Times New Roman"/>
                <w:b/>
                <w:lang w:val="en-GB"/>
              </w:rPr>
              <w:t>Deutsch</w:t>
            </w:r>
          </w:p>
          <w:p w14:paraId="18C28D19" w14:textId="10EEBFB7" w:rsidR="00F95D93" w:rsidRPr="00020E01" w:rsidRDefault="00F95D93" w:rsidP="009B7294">
            <w:pPr>
              <w:jc w:val="center"/>
              <w:rPr>
                <w:rFonts w:eastAsia="Calibri"/>
                <w:b/>
                <w:lang w:val="en-GB"/>
              </w:rPr>
            </w:pPr>
            <w:r w:rsidRPr="00020E01">
              <w:rPr>
                <w:rFonts w:eastAsia="Times New Roman"/>
                <w:b/>
                <w:lang w:val="en-GB"/>
              </w:rPr>
              <w:t>D</w:t>
            </w:r>
            <w:r w:rsidR="00C10DFB">
              <w:rPr>
                <w:rFonts w:eastAsia="Times New Roman"/>
                <w:b/>
                <w:lang w:val="en-GB"/>
              </w:rPr>
              <w:t>02.02.01</w:t>
            </w:r>
          </w:p>
        </w:tc>
      </w:tr>
      <w:tr w:rsidR="00F95D93" w:rsidRPr="00020E01" w14:paraId="42090F82" w14:textId="77777777" w:rsidTr="009B7294">
        <w:trPr>
          <w:trHeight w:val="873"/>
        </w:trPr>
        <w:tc>
          <w:tcPr>
            <w:tcW w:w="7348" w:type="dxa"/>
            <w:tcBorders>
              <w:left w:val="single" w:sz="4" w:space="0" w:color="auto"/>
              <w:right w:val="single" w:sz="4" w:space="0" w:color="auto"/>
            </w:tcBorders>
          </w:tcPr>
          <w:p w14:paraId="2AF7AF8C" w14:textId="77777777" w:rsidR="00F95D93" w:rsidRPr="00020E01" w:rsidRDefault="00F95D93" w:rsidP="009B7294">
            <w:pPr>
              <w:spacing w:before="40" w:after="60" w:line="160" w:lineRule="exact"/>
              <w:rPr>
                <w:sz w:val="12"/>
              </w:rPr>
            </w:pPr>
            <w:r w:rsidRPr="00020E01">
              <w:rPr>
                <w:sz w:val="12"/>
              </w:rPr>
              <w:t>Teilkompetenz:</w:t>
            </w:r>
          </w:p>
          <w:p w14:paraId="7B166380" w14:textId="77777777" w:rsidR="00F95D93" w:rsidRPr="000C2FAB" w:rsidRDefault="00F95D93" w:rsidP="000C2FAB">
            <w:pPr>
              <w:pStyle w:val="Kopf8ptafz"/>
              <w:ind w:left="227" w:hanging="170"/>
              <w:rPr>
                <w:lang w:eastAsia="de-DE"/>
              </w:rPr>
            </w:pPr>
            <w:r w:rsidRPr="000C2FAB">
              <w:rPr>
                <w:lang w:eastAsia="de-DE"/>
              </w:rPr>
              <w:t>Ich kann verbale, paraverbale und nonverbale Formen der Kommunikation unterscheiden und deren Zusammenhänge analysieren.</w:t>
            </w:r>
          </w:p>
          <w:p w14:paraId="24F416F2" w14:textId="45F3D851" w:rsidR="00F95D93" w:rsidRPr="000C2FAB" w:rsidRDefault="00F95D93" w:rsidP="000C2FAB">
            <w:pPr>
              <w:pStyle w:val="Kopf8ptafz"/>
              <w:ind w:left="227" w:hanging="170"/>
              <w:rPr>
                <w:i/>
                <w:lang w:eastAsia="de-DE"/>
              </w:rPr>
            </w:pPr>
            <w:r w:rsidRPr="000C2FAB">
              <w:rPr>
                <w:lang w:eastAsia="de-DE"/>
              </w:rPr>
              <w:t>Ich kann Kommunikationssituationen mit Hilfe eines Kommunikationsmodells analysieren (z.</w:t>
            </w:r>
            <w:r w:rsidR="0040050B">
              <w:rPr>
                <w:lang w:eastAsia="de-DE"/>
              </w:rPr>
              <w:t xml:space="preserve"> </w:t>
            </w:r>
            <w:r w:rsidRPr="000C2FAB">
              <w:rPr>
                <w:lang w:eastAsia="de-DE"/>
              </w:rPr>
              <w:t>B. Schulz von Thun, Watzlawick, Bühler).</w:t>
            </w:r>
          </w:p>
        </w:tc>
        <w:tc>
          <w:tcPr>
            <w:tcW w:w="188" w:type="dxa"/>
            <w:vMerge/>
            <w:tcBorders>
              <w:left w:val="single" w:sz="4" w:space="0" w:color="auto"/>
              <w:bottom w:val="nil"/>
              <w:right w:val="nil"/>
            </w:tcBorders>
            <w:vAlign w:val="center"/>
          </w:tcPr>
          <w:p w14:paraId="4320F5B1" w14:textId="77777777" w:rsidR="00F95D93" w:rsidRPr="00020E01" w:rsidRDefault="00F95D93" w:rsidP="009B7294">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F95D93" w:rsidRPr="00020E01" w14:paraId="2295B3F4" w14:textId="77777777" w:rsidTr="009B7294">
              <w:trPr>
                <w:trHeight w:val="284"/>
              </w:trPr>
              <w:tc>
                <w:tcPr>
                  <w:tcW w:w="2090" w:type="dxa"/>
                  <w:shd w:val="clear" w:color="auto" w:fill="auto"/>
                </w:tcPr>
                <w:p w14:paraId="627E4E7B" w14:textId="77777777" w:rsidR="00F95D93" w:rsidRPr="00020E01" w:rsidRDefault="00F95D93" w:rsidP="00A93B1F">
                  <w:pPr>
                    <w:framePr w:hSpace="141" w:wrap="around" w:vAnchor="text" w:hAnchor="text" w:y="-81"/>
                    <w:jc w:val="center"/>
                    <w:rPr>
                      <w:rFonts w:eastAsiaTheme="minorHAnsi"/>
                      <w:lang w:val="en-GB" w:eastAsia="en-US"/>
                    </w:rPr>
                  </w:pPr>
                  <w:r w:rsidRPr="00020E01">
                    <w:rPr>
                      <w:rFonts w:eastAsiaTheme="minorHAnsi"/>
                      <w:lang w:val="en-GB" w:eastAsia="en-US"/>
                    </w:rPr>
                    <w:t>LernPROJEKT</w:t>
                  </w:r>
                </w:p>
              </w:tc>
            </w:tr>
            <w:tr w:rsidR="00F95D93" w:rsidRPr="00020E01" w14:paraId="09FB3ED1" w14:textId="77777777" w:rsidTr="009B7294">
              <w:trPr>
                <w:trHeight w:val="284"/>
              </w:trPr>
              <w:tc>
                <w:tcPr>
                  <w:tcW w:w="2090" w:type="dxa"/>
                  <w:shd w:val="clear" w:color="auto" w:fill="D9D9D9" w:themeFill="background1" w:themeFillShade="D9"/>
                </w:tcPr>
                <w:p w14:paraId="6425675D" w14:textId="77777777" w:rsidR="00F95D93" w:rsidRPr="00020E01" w:rsidRDefault="00F95D93" w:rsidP="00A93B1F">
                  <w:pPr>
                    <w:framePr w:hSpace="141" w:wrap="around" w:vAnchor="text" w:hAnchor="text" w:y="-81"/>
                    <w:jc w:val="center"/>
                    <w:rPr>
                      <w:rFonts w:eastAsiaTheme="minorHAnsi"/>
                      <w:b/>
                      <w:lang w:val="en-GB" w:eastAsia="en-US"/>
                    </w:rPr>
                  </w:pPr>
                  <w:r w:rsidRPr="00020E01">
                    <w:rPr>
                      <w:rFonts w:eastAsiaTheme="minorHAnsi"/>
                      <w:b/>
                      <w:lang w:val="en-GB" w:eastAsia="en-US"/>
                    </w:rPr>
                    <w:t>LernTHEMA</w:t>
                  </w:r>
                </w:p>
              </w:tc>
            </w:tr>
            <w:tr w:rsidR="00F95D93" w:rsidRPr="00020E01" w14:paraId="1AB33FA2" w14:textId="77777777" w:rsidTr="009B7294">
              <w:trPr>
                <w:trHeight w:val="284"/>
              </w:trPr>
              <w:tc>
                <w:tcPr>
                  <w:tcW w:w="2090" w:type="dxa"/>
                  <w:shd w:val="clear" w:color="auto" w:fill="auto"/>
                </w:tcPr>
                <w:p w14:paraId="06A59E36" w14:textId="77777777" w:rsidR="00F95D93" w:rsidRPr="00020E01" w:rsidRDefault="00F95D93" w:rsidP="00A93B1F">
                  <w:pPr>
                    <w:framePr w:hSpace="141" w:wrap="around" w:vAnchor="text" w:hAnchor="text" w:y="-81"/>
                    <w:jc w:val="center"/>
                    <w:rPr>
                      <w:rFonts w:eastAsia="Times New Roman"/>
                      <w:lang w:val="en-GB" w:eastAsia="en-US"/>
                    </w:rPr>
                  </w:pPr>
                  <w:r w:rsidRPr="00020E01">
                    <w:rPr>
                      <w:rFonts w:eastAsia="Times New Roman"/>
                      <w:lang w:val="en-GB" w:eastAsia="en-US"/>
                    </w:rPr>
                    <w:t>LernSCHRITT</w:t>
                  </w:r>
                </w:p>
              </w:tc>
            </w:tr>
          </w:tbl>
          <w:p w14:paraId="699CDE4D" w14:textId="77777777" w:rsidR="00F95D93" w:rsidRPr="00020E01" w:rsidRDefault="00F95D93" w:rsidP="009B7294">
            <w:pPr>
              <w:jc w:val="center"/>
              <w:rPr>
                <w:rFonts w:eastAsia="Times New Roman"/>
                <w:b/>
                <w:lang w:val="en-GB"/>
              </w:rPr>
            </w:pPr>
          </w:p>
        </w:tc>
      </w:tr>
    </w:tbl>
    <w:p w14:paraId="47D27DDA" w14:textId="7132F467" w:rsidR="002843DF" w:rsidRDefault="002843DF" w:rsidP="00F95D93"/>
    <w:p w14:paraId="4AD6F5F3" w14:textId="77777777" w:rsidR="002843DF" w:rsidRDefault="002843DF" w:rsidP="00F95D93"/>
    <w:p w14:paraId="011CBC27" w14:textId="358720BD" w:rsidR="00DE3246" w:rsidRPr="00270C33" w:rsidRDefault="00ED10CB" w:rsidP="00C1332F">
      <w:pPr>
        <w:jc w:val="center"/>
        <w:rPr>
          <w:rFonts w:eastAsiaTheme="minorEastAsia" w:cstheme="minorBidi"/>
          <w:sz w:val="22"/>
          <w:lang w:eastAsia="de-DE"/>
        </w:rPr>
      </w:pPr>
      <w:r w:rsidRPr="00270C33">
        <w:rPr>
          <w:noProof/>
          <w:lang w:eastAsia="de-DE"/>
        </w:rPr>
        <w:drawing>
          <wp:inline distT="0" distB="0" distL="0" distR="0" wp14:anchorId="09BD91A4" wp14:editId="1FA6EC46">
            <wp:extent cx="3841750" cy="3841750"/>
            <wp:effectExtent l="0" t="0" r="6350" b="6350"/>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26 09-58-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41750" cy="3841750"/>
                    </a:xfrm>
                    <a:prstGeom prst="rect">
                      <a:avLst/>
                    </a:prstGeom>
                  </pic:spPr>
                </pic:pic>
              </a:graphicData>
            </a:graphic>
          </wp:inline>
        </w:drawing>
      </w:r>
    </w:p>
    <w:p w14:paraId="79406DED" w14:textId="6021089A" w:rsidR="009850BE" w:rsidRPr="00270C33" w:rsidRDefault="00033C97" w:rsidP="00585345">
      <w:pPr>
        <w:rPr>
          <w:lang w:val="en-US"/>
        </w:rPr>
      </w:pPr>
      <w:r w:rsidRPr="00270C33">
        <w:rPr>
          <w:lang w:val="en-US"/>
        </w:rPr>
        <w:t xml:space="preserve">URL: </w:t>
      </w:r>
      <w:r w:rsidR="009850BE" w:rsidRPr="00270C33">
        <w:rPr>
          <w:lang w:val="en-US"/>
        </w:rPr>
        <w:t>https://www.youtube.com/watch?v=0ozfEkP-OOI&amp;feature=emb_logo</w:t>
      </w:r>
    </w:p>
    <w:p w14:paraId="5E4BCF2A" w14:textId="09DD6519" w:rsidR="009850BE" w:rsidRPr="00270C33" w:rsidRDefault="009850BE" w:rsidP="00585345">
      <w:pPr>
        <w:rPr>
          <w:lang w:val="en-US"/>
        </w:rPr>
      </w:pPr>
    </w:p>
    <w:p w14:paraId="4198234E" w14:textId="7BB89C9E" w:rsidR="00103B56" w:rsidRPr="00270C33" w:rsidRDefault="00103B56" w:rsidP="00585345">
      <w:pPr>
        <w:rPr>
          <w:lang w:val="en-US"/>
        </w:rPr>
      </w:pPr>
    </w:p>
    <w:p w14:paraId="05C45889" w14:textId="7B967E5A" w:rsidR="00103B56" w:rsidRPr="00270C33" w:rsidRDefault="00103B56" w:rsidP="00585345">
      <w:pPr>
        <w:rPr>
          <w:lang w:val="en-US"/>
        </w:rPr>
      </w:pPr>
    </w:p>
    <w:p w14:paraId="06567B4B" w14:textId="6ED3FBFA" w:rsidR="00EA05D1" w:rsidRPr="00270C33" w:rsidRDefault="00B42E5E" w:rsidP="00C67BE2">
      <w:pPr>
        <w:jc w:val="both"/>
        <w:rPr>
          <w:rFonts w:cstheme="minorHAnsi"/>
          <w:sz w:val="22"/>
        </w:rPr>
      </w:pPr>
      <w:r w:rsidRPr="00270C33">
        <w:rPr>
          <w:rFonts w:cstheme="minorHAnsi"/>
          <w:sz w:val="22"/>
        </w:rPr>
        <w:t xml:space="preserve">Kommunikation ist mehr als Sprache! Es passiert gleichzeitig sehr viel: </w:t>
      </w:r>
      <w:r w:rsidR="00EA05D1" w:rsidRPr="00270C33">
        <w:rPr>
          <w:rFonts w:cstheme="minorHAnsi"/>
          <w:sz w:val="22"/>
        </w:rPr>
        <w:t xml:space="preserve">Ein Gesprächspartner hebt </w:t>
      </w:r>
      <w:r w:rsidRPr="00270C33">
        <w:rPr>
          <w:rFonts w:cstheme="minorHAnsi"/>
          <w:sz w:val="22"/>
        </w:rPr>
        <w:t xml:space="preserve">die Augenbraue oder den Finger, spricht lauter oder leiser, mit vielen Pausen oder ohne etc. </w:t>
      </w:r>
      <w:r w:rsidR="00EA05D1" w:rsidRPr="00270C33">
        <w:rPr>
          <w:rFonts w:cstheme="minorHAnsi"/>
          <w:sz w:val="22"/>
        </w:rPr>
        <w:t>Die gleiche Äußerung kann unterschiedlich gemeint sein.</w:t>
      </w:r>
    </w:p>
    <w:p w14:paraId="4DE26FFE" w14:textId="2A64B8C1" w:rsidR="00B42E5E" w:rsidRPr="00270C33" w:rsidRDefault="00B42E5E" w:rsidP="00C67BE2">
      <w:pPr>
        <w:jc w:val="both"/>
        <w:rPr>
          <w:rFonts w:cstheme="minorHAnsi"/>
          <w:sz w:val="22"/>
        </w:rPr>
      </w:pPr>
      <w:r w:rsidRPr="00270C33">
        <w:rPr>
          <w:rFonts w:cstheme="minorHAnsi"/>
          <w:sz w:val="22"/>
        </w:rPr>
        <w:t xml:space="preserve">Hier </w:t>
      </w:r>
      <w:r w:rsidR="00F93593" w:rsidRPr="00270C33">
        <w:rPr>
          <w:rFonts w:cstheme="minorHAnsi"/>
          <w:sz w:val="22"/>
        </w:rPr>
        <w:t>können Sie</w:t>
      </w:r>
      <w:r w:rsidRPr="00270C33">
        <w:rPr>
          <w:rFonts w:cstheme="minorHAnsi"/>
          <w:sz w:val="22"/>
        </w:rPr>
        <w:t xml:space="preserve"> lernen</w:t>
      </w:r>
      <w:r w:rsidR="00F93593" w:rsidRPr="00270C33">
        <w:rPr>
          <w:rFonts w:cstheme="minorHAnsi"/>
          <w:sz w:val="22"/>
        </w:rPr>
        <w:t>,</w:t>
      </w:r>
      <w:r w:rsidRPr="00270C33">
        <w:rPr>
          <w:rFonts w:cstheme="minorHAnsi"/>
          <w:sz w:val="22"/>
        </w:rPr>
        <w:t xml:space="preserve"> Kommunikationssituationen </w:t>
      </w:r>
      <w:r w:rsidR="00C63B79" w:rsidRPr="00270C33">
        <w:rPr>
          <w:rFonts w:cstheme="minorHAnsi"/>
          <w:sz w:val="22"/>
        </w:rPr>
        <w:t>systematisch zu analysieren.</w:t>
      </w:r>
    </w:p>
    <w:p w14:paraId="751092DC" w14:textId="24E61B10" w:rsidR="002A78CD" w:rsidRPr="00270C33" w:rsidRDefault="00B15C21" w:rsidP="00C67BE2">
      <w:pPr>
        <w:jc w:val="both"/>
        <w:rPr>
          <w:rFonts w:cstheme="minorHAnsi"/>
          <w:sz w:val="22"/>
        </w:rPr>
      </w:pPr>
      <w:r w:rsidRPr="00270C33">
        <w:rPr>
          <w:noProof/>
          <w:lang w:eastAsia="de-DE"/>
        </w:rPr>
        <w:drawing>
          <wp:anchor distT="0" distB="0" distL="114300" distR="114300" simplePos="0" relativeHeight="252758016" behindDoc="0" locked="0" layoutInCell="1" allowOverlap="1" wp14:anchorId="46975FDC" wp14:editId="48AA641D">
            <wp:simplePos x="0" y="0"/>
            <wp:positionH relativeFrom="column">
              <wp:posOffset>5231130</wp:posOffset>
            </wp:positionH>
            <wp:positionV relativeFrom="paragraph">
              <wp:posOffset>182245</wp:posOffset>
            </wp:positionV>
            <wp:extent cx="314325" cy="314325"/>
            <wp:effectExtent l="0" t="0" r="9525" b="9525"/>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117" w:rsidRPr="00270C33">
        <w:rPr>
          <w:rFonts w:eastAsiaTheme="minorEastAsia" w:cstheme="minorBidi"/>
          <w:noProof/>
          <w:sz w:val="22"/>
          <w:lang w:eastAsia="de-DE"/>
        </w:rPr>
        <w:drawing>
          <wp:anchor distT="0" distB="0" distL="114300" distR="114300" simplePos="0" relativeHeight="252755968" behindDoc="0" locked="0" layoutInCell="1" allowOverlap="1" wp14:anchorId="5CEC723E" wp14:editId="6C7AA8DF">
            <wp:simplePos x="0" y="0"/>
            <wp:positionH relativeFrom="column">
              <wp:posOffset>4872990</wp:posOffset>
            </wp:positionH>
            <wp:positionV relativeFrom="paragraph">
              <wp:posOffset>182245</wp:posOffset>
            </wp:positionV>
            <wp:extent cx="295275" cy="314325"/>
            <wp:effectExtent l="0" t="0" r="9525" b="9525"/>
            <wp:wrapSquare wrapText="bothSides"/>
            <wp:docPr id="42" name="Grafik 4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47DC8" w14:textId="2A3026DF" w:rsidR="002A78CD" w:rsidRPr="00270C33" w:rsidRDefault="00694058" w:rsidP="00C67BE2">
      <w:pPr>
        <w:jc w:val="both"/>
        <w:rPr>
          <w:rFonts w:cstheme="minorHAnsi"/>
          <w:sz w:val="22"/>
        </w:rPr>
      </w:pPr>
      <w:r w:rsidRPr="00270C33">
        <w:rPr>
          <w:rFonts w:cstheme="minorHAnsi"/>
          <w:sz w:val="22"/>
        </w:rPr>
        <w:t>Gestalten</w:t>
      </w:r>
      <w:r w:rsidR="00041CE6" w:rsidRPr="00270C33">
        <w:rPr>
          <w:rFonts w:cstheme="minorHAnsi"/>
          <w:sz w:val="22"/>
        </w:rPr>
        <w:t xml:space="preserve"> </w:t>
      </w:r>
      <w:r w:rsidR="00BB713D" w:rsidRPr="00270C33">
        <w:rPr>
          <w:rFonts w:cstheme="minorHAnsi"/>
          <w:sz w:val="22"/>
        </w:rPr>
        <w:t>Sie</w:t>
      </w:r>
      <w:r w:rsidR="002F0A65" w:rsidRPr="00270C33">
        <w:rPr>
          <w:rFonts w:cstheme="minorHAnsi"/>
          <w:sz w:val="22"/>
        </w:rPr>
        <w:t xml:space="preserve"> eine </w:t>
      </w:r>
      <w:r w:rsidR="002A78CD" w:rsidRPr="00270C33">
        <w:rPr>
          <w:rFonts w:cstheme="minorHAnsi"/>
          <w:sz w:val="22"/>
        </w:rPr>
        <w:t>Anleitung</w:t>
      </w:r>
      <w:r w:rsidR="002F0A65" w:rsidRPr="00270C33">
        <w:rPr>
          <w:rFonts w:cstheme="minorHAnsi"/>
          <w:sz w:val="22"/>
        </w:rPr>
        <w:t xml:space="preserve">, </w:t>
      </w:r>
      <w:r w:rsidR="002A78CD" w:rsidRPr="00270C33">
        <w:rPr>
          <w:rFonts w:cstheme="minorHAnsi"/>
          <w:sz w:val="22"/>
        </w:rPr>
        <w:t>wie man Missverständnisse im Alltag vermeide</w:t>
      </w:r>
      <w:r w:rsidR="00BB713D" w:rsidRPr="00270C33">
        <w:rPr>
          <w:rFonts w:cstheme="minorHAnsi"/>
          <w:sz w:val="22"/>
        </w:rPr>
        <w:t>n kann.</w:t>
      </w:r>
      <w:r w:rsidR="00D661EE" w:rsidRPr="00270C33">
        <w:rPr>
          <w:rFonts w:cstheme="minorHAnsi"/>
          <w:sz w:val="22"/>
        </w:rPr>
        <w:t xml:space="preserve"> </w:t>
      </w:r>
    </w:p>
    <w:p w14:paraId="7AE5D358" w14:textId="68AF3737" w:rsidR="00F62FEA" w:rsidRDefault="00F62FEA">
      <w:pPr>
        <w:spacing w:line="240" w:lineRule="exact"/>
      </w:pPr>
      <w:r>
        <w:br w:type="page"/>
      </w:r>
    </w:p>
    <w:p w14:paraId="5DE9E33C" w14:textId="77777777" w:rsidR="00F62FEA" w:rsidRPr="00270C33" w:rsidRDefault="00F62FEA" w:rsidP="00F62FEA">
      <w:pPr>
        <w:jc w:val="both"/>
        <w:rPr>
          <w:rFonts w:cstheme="minorHAnsi"/>
          <w:sz w:val="22"/>
        </w:rPr>
      </w:pPr>
      <w:r w:rsidRPr="00270C33">
        <w:rPr>
          <w:rFonts w:cstheme="minorHAnsi"/>
          <w:sz w:val="22"/>
        </w:rPr>
        <w:lastRenderedPageBreak/>
        <w:t xml:space="preserve">Lesen Sie die Aufgaben durch und erstellen Sie sich einen </w:t>
      </w:r>
      <w:r w:rsidRPr="00270C33">
        <w:rPr>
          <w:rFonts w:cstheme="minorHAnsi"/>
          <w:b/>
          <w:sz w:val="22"/>
        </w:rPr>
        <w:t>Zeitplan</w:t>
      </w:r>
      <w:r w:rsidRPr="00270C33">
        <w:rPr>
          <w:rFonts w:cstheme="minorHAnsi"/>
          <w:sz w:val="22"/>
        </w:rPr>
        <w:t xml:space="preserve">! </w:t>
      </w:r>
    </w:p>
    <w:p w14:paraId="70BF4FD5" w14:textId="77777777" w:rsidR="00F62FEA" w:rsidRPr="00270C33" w:rsidRDefault="00F62FEA" w:rsidP="00F62FEA">
      <w:pPr>
        <w:jc w:val="both"/>
        <w:rPr>
          <w:rFonts w:cstheme="minorHAnsi"/>
          <w:i/>
          <w:sz w:val="22"/>
        </w:rPr>
      </w:pPr>
      <w:r w:rsidRPr="00270C33">
        <w:rPr>
          <w:rFonts w:cstheme="minorHAnsi"/>
          <w:sz w:val="22"/>
        </w:rPr>
        <w:t>In der Spalte „Zeit“ stehen mögliche Zeiten in hellgrau. Überlegen Sie, wie lange Sie brauchen und tragen Sie es ein.</w:t>
      </w:r>
      <w:r w:rsidRPr="00270C33">
        <w:rPr>
          <w:rFonts w:eastAsiaTheme="minorEastAsia" w:cstheme="minorHAnsi"/>
          <w:noProof/>
          <w:sz w:val="22"/>
          <w:lang w:eastAsia="de-DE"/>
        </w:rPr>
        <w:t xml:space="preserve"> </w:t>
      </w:r>
    </w:p>
    <w:p w14:paraId="766692D1" w14:textId="77777777" w:rsidR="00F62FEA" w:rsidRPr="00270C33" w:rsidRDefault="00F62FEA" w:rsidP="00F62FEA">
      <w:pPr>
        <w:pStyle w:val="Textkrper"/>
        <w:rPr>
          <w:i/>
          <w:sz w:val="24"/>
        </w:rPr>
      </w:pPr>
      <w:r w:rsidRPr="00270C33">
        <w:rPr>
          <w:noProof/>
          <w:sz w:val="24"/>
        </w:rPr>
        <w:drawing>
          <wp:anchor distT="0" distB="0" distL="114300" distR="114300" simplePos="0" relativeHeight="252687360" behindDoc="0" locked="0" layoutInCell="1" allowOverlap="1" wp14:anchorId="00FA492A" wp14:editId="61C30674">
            <wp:simplePos x="0" y="0"/>
            <wp:positionH relativeFrom="margin">
              <wp:posOffset>830580</wp:posOffset>
            </wp:positionH>
            <wp:positionV relativeFrom="paragraph">
              <wp:posOffset>6985</wp:posOffset>
            </wp:positionV>
            <wp:extent cx="914400" cy="914400"/>
            <wp:effectExtent l="0" t="0" r="0" b="0"/>
            <wp:wrapNone/>
            <wp:docPr id="8" name="Grafik 8"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rot="10800000" flipH="1">
                      <a:off x="0" y="0"/>
                      <a:ext cx="914400" cy="914400"/>
                    </a:xfrm>
                    <a:prstGeom prst="rect">
                      <a:avLst/>
                    </a:prstGeom>
                  </pic:spPr>
                </pic:pic>
              </a:graphicData>
            </a:graphic>
          </wp:anchor>
        </w:drawing>
      </w:r>
    </w:p>
    <w:p w14:paraId="581B4041" w14:textId="77777777" w:rsidR="00F62FEA" w:rsidRDefault="00F62FEA" w:rsidP="00F62FEA">
      <w:pPr>
        <w:pStyle w:val="Textkrper"/>
        <w:rPr>
          <w:sz w:val="24"/>
        </w:rPr>
      </w:pPr>
    </w:p>
    <w:p w14:paraId="287CDFD9" w14:textId="77777777" w:rsidR="00F62FEA" w:rsidRDefault="00F62FEA" w:rsidP="00F62FEA">
      <w:pPr>
        <w:pStyle w:val="Textkrper"/>
        <w:rPr>
          <w:sz w:val="24"/>
        </w:rPr>
      </w:pPr>
    </w:p>
    <w:p w14:paraId="59A44054" w14:textId="02CF0291" w:rsidR="00F62FEA" w:rsidRPr="00DA1A96" w:rsidRDefault="00AA3DB3" w:rsidP="00F62FEA">
      <w:pPr>
        <w:pStyle w:val="Textkrper"/>
        <w:rPr>
          <w:sz w:val="24"/>
        </w:rPr>
      </w:pPr>
      <w:r w:rsidRPr="00AA18D1">
        <w:rPr>
          <w:noProof/>
        </w:rPr>
        <w:drawing>
          <wp:anchor distT="0" distB="0" distL="114300" distR="114300" simplePos="0" relativeHeight="252764160" behindDoc="0" locked="0" layoutInCell="1" allowOverlap="1" wp14:anchorId="6E33BC2B" wp14:editId="1AAD609E">
            <wp:simplePos x="0" y="0"/>
            <wp:positionH relativeFrom="column">
              <wp:posOffset>5303520</wp:posOffset>
            </wp:positionH>
            <wp:positionV relativeFrom="paragraph">
              <wp:posOffset>4693285</wp:posOffset>
            </wp:positionV>
            <wp:extent cx="314325" cy="314325"/>
            <wp:effectExtent l="0" t="0" r="9525" b="9525"/>
            <wp:wrapSquare wrapText="bothSides"/>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93504" behindDoc="0" locked="0" layoutInCell="1" allowOverlap="1" wp14:anchorId="72417B05" wp14:editId="640A0FEB">
            <wp:simplePos x="0" y="0"/>
            <wp:positionH relativeFrom="column">
              <wp:posOffset>5284470</wp:posOffset>
            </wp:positionH>
            <wp:positionV relativeFrom="paragraph">
              <wp:posOffset>5316855</wp:posOffset>
            </wp:positionV>
            <wp:extent cx="314325" cy="314325"/>
            <wp:effectExtent l="0" t="0" r="9525" b="9525"/>
            <wp:wrapSquare wrapText="bothSides"/>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C0C" w:rsidRPr="00581C0C">
        <w:rPr>
          <w:rFonts w:asciiTheme="minorHAnsi" w:hAnsiTheme="minorHAnsi" w:cstheme="minorHAnsi"/>
          <w:noProof/>
          <w:szCs w:val="20"/>
        </w:rPr>
        <w:drawing>
          <wp:anchor distT="0" distB="0" distL="114300" distR="114300" simplePos="0" relativeHeight="252762112" behindDoc="0" locked="0" layoutInCell="1" allowOverlap="1" wp14:anchorId="0ECC7405" wp14:editId="760DF9ED">
            <wp:simplePos x="0" y="0"/>
            <wp:positionH relativeFrom="column">
              <wp:posOffset>4883150</wp:posOffset>
            </wp:positionH>
            <wp:positionV relativeFrom="paragraph">
              <wp:posOffset>4685665</wp:posOffset>
            </wp:positionV>
            <wp:extent cx="314325" cy="314325"/>
            <wp:effectExtent l="0" t="0" r="9525" b="9525"/>
            <wp:wrapNone/>
            <wp:docPr id="1891" name="Grafik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C0C" w:rsidRPr="00AA18D1">
        <w:rPr>
          <w:noProof/>
        </w:rPr>
        <w:drawing>
          <wp:anchor distT="0" distB="0" distL="114300" distR="114300" simplePos="0" relativeHeight="252700672" behindDoc="0" locked="0" layoutInCell="1" allowOverlap="1" wp14:anchorId="4918C358" wp14:editId="2065F6AF">
            <wp:simplePos x="0" y="0"/>
            <wp:positionH relativeFrom="column">
              <wp:posOffset>4921885</wp:posOffset>
            </wp:positionH>
            <wp:positionV relativeFrom="paragraph">
              <wp:posOffset>5310505</wp:posOffset>
            </wp:positionV>
            <wp:extent cx="314325" cy="314325"/>
            <wp:effectExtent l="0" t="0" r="9525" b="9525"/>
            <wp:wrapNone/>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89408" behindDoc="0" locked="0" layoutInCell="1" allowOverlap="1" wp14:anchorId="43E6EF18" wp14:editId="152F82E2">
            <wp:simplePos x="0" y="0"/>
            <wp:positionH relativeFrom="column">
              <wp:posOffset>5547772</wp:posOffset>
            </wp:positionH>
            <wp:positionV relativeFrom="paragraph">
              <wp:posOffset>828675</wp:posOffset>
            </wp:positionV>
            <wp:extent cx="314325" cy="314325"/>
            <wp:effectExtent l="0" t="0" r="9525" b="9525"/>
            <wp:wrapSquare wrapText="bothSides"/>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0432" behindDoc="0" locked="0" layoutInCell="1" allowOverlap="1" wp14:anchorId="00B9A181" wp14:editId="5ABCE2E1">
            <wp:simplePos x="0" y="0"/>
            <wp:positionH relativeFrom="column">
              <wp:posOffset>5213350</wp:posOffset>
            </wp:positionH>
            <wp:positionV relativeFrom="paragraph">
              <wp:posOffset>2024380</wp:posOffset>
            </wp:positionV>
            <wp:extent cx="314325" cy="314325"/>
            <wp:effectExtent l="0" t="0" r="9525" b="9525"/>
            <wp:wrapSquare wrapText="bothSides"/>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9648" behindDoc="0" locked="0" layoutInCell="1" allowOverlap="1" wp14:anchorId="78DB2854" wp14:editId="1B58B638">
            <wp:simplePos x="0" y="0"/>
            <wp:positionH relativeFrom="column">
              <wp:posOffset>4874417</wp:posOffset>
            </wp:positionH>
            <wp:positionV relativeFrom="paragraph">
              <wp:posOffset>4124325</wp:posOffset>
            </wp:positionV>
            <wp:extent cx="314325" cy="314325"/>
            <wp:effectExtent l="0" t="0" r="9525" b="9525"/>
            <wp:wrapNone/>
            <wp:docPr id="1877" name="Grafik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2480" behindDoc="0" locked="0" layoutInCell="1" allowOverlap="1" wp14:anchorId="45640C6B" wp14:editId="35534C13">
            <wp:simplePos x="0" y="0"/>
            <wp:positionH relativeFrom="column">
              <wp:posOffset>5255895</wp:posOffset>
            </wp:positionH>
            <wp:positionV relativeFrom="paragraph">
              <wp:posOffset>3492269</wp:posOffset>
            </wp:positionV>
            <wp:extent cx="314325" cy="314325"/>
            <wp:effectExtent l="0" t="0" r="9525" b="9525"/>
            <wp:wrapSquare wrapText="bothSides"/>
            <wp:docPr id="1886" name="Grafik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8624" behindDoc="0" locked="0" layoutInCell="1" allowOverlap="1" wp14:anchorId="0CD7A40E" wp14:editId="579A448D">
            <wp:simplePos x="0" y="0"/>
            <wp:positionH relativeFrom="column">
              <wp:posOffset>4874392</wp:posOffset>
            </wp:positionH>
            <wp:positionV relativeFrom="paragraph">
              <wp:posOffset>3494273</wp:posOffset>
            </wp:positionV>
            <wp:extent cx="314325" cy="314325"/>
            <wp:effectExtent l="0" t="0" r="9525" b="9525"/>
            <wp:wrapNone/>
            <wp:docPr id="1887" name="Grafi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7600" behindDoc="0" locked="0" layoutInCell="1" allowOverlap="1" wp14:anchorId="4AB1FD81" wp14:editId="5444B248">
            <wp:simplePos x="0" y="0"/>
            <wp:positionH relativeFrom="column">
              <wp:posOffset>5251326</wp:posOffset>
            </wp:positionH>
            <wp:positionV relativeFrom="paragraph">
              <wp:posOffset>2930525</wp:posOffset>
            </wp:positionV>
            <wp:extent cx="314325" cy="314325"/>
            <wp:effectExtent l="0" t="0" r="9525" b="9525"/>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BC17F0">
        <w:rPr>
          <w:noProof/>
        </w:rPr>
        <w:drawing>
          <wp:anchor distT="0" distB="0" distL="114300" distR="114300" simplePos="0" relativeHeight="252691456" behindDoc="0" locked="0" layoutInCell="1" allowOverlap="1" wp14:anchorId="0F4EADE2" wp14:editId="6A7864EC">
            <wp:simplePos x="0" y="0"/>
            <wp:positionH relativeFrom="rightMargin">
              <wp:posOffset>187646</wp:posOffset>
            </wp:positionH>
            <wp:positionV relativeFrom="paragraph">
              <wp:posOffset>2921635</wp:posOffset>
            </wp:positionV>
            <wp:extent cx="320040" cy="320040"/>
            <wp:effectExtent l="0" t="0" r="3810" b="3810"/>
            <wp:wrapSquare wrapText="bothSides"/>
            <wp:docPr id="940" name="Grafik 940"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FEA" w:rsidRPr="00AA18D1">
        <w:rPr>
          <w:noProof/>
        </w:rPr>
        <w:drawing>
          <wp:anchor distT="0" distB="0" distL="114300" distR="114300" simplePos="0" relativeHeight="252696576" behindDoc="0" locked="0" layoutInCell="1" allowOverlap="1" wp14:anchorId="117FE809" wp14:editId="27C499BD">
            <wp:simplePos x="0" y="0"/>
            <wp:positionH relativeFrom="column">
              <wp:posOffset>4845133</wp:posOffset>
            </wp:positionH>
            <wp:positionV relativeFrom="paragraph">
              <wp:posOffset>2027151</wp:posOffset>
            </wp:positionV>
            <wp:extent cx="314325" cy="314325"/>
            <wp:effectExtent l="0" t="0" r="9525" b="9525"/>
            <wp:wrapNone/>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5552" behindDoc="0" locked="0" layoutInCell="1" allowOverlap="1" wp14:anchorId="4B6FF626" wp14:editId="3C4A9FA2">
            <wp:simplePos x="0" y="0"/>
            <wp:positionH relativeFrom="column">
              <wp:posOffset>4815222</wp:posOffset>
            </wp:positionH>
            <wp:positionV relativeFrom="paragraph">
              <wp:posOffset>1312866</wp:posOffset>
            </wp:positionV>
            <wp:extent cx="314325" cy="314325"/>
            <wp:effectExtent l="0" t="0" r="9525" b="9525"/>
            <wp:wrapNone/>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AA18D1">
        <w:rPr>
          <w:noProof/>
        </w:rPr>
        <w:drawing>
          <wp:anchor distT="0" distB="0" distL="114300" distR="114300" simplePos="0" relativeHeight="252694528" behindDoc="0" locked="0" layoutInCell="1" allowOverlap="1" wp14:anchorId="20DBDBAA" wp14:editId="15DAD7A1">
            <wp:simplePos x="0" y="0"/>
            <wp:positionH relativeFrom="column">
              <wp:posOffset>4809507</wp:posOffset>
            </wp:positionH>
            <wp:positionV relativeFrom="paragraph">
              <wp:posOffset>836353</wp:posOffset>
            </wp:positionV>
            <wp:extent cx="314325" cy="314325"/>
            <wp:effectExtent l="0" t="0" r="9525" b="952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EA" w:rsidRPr="00BC17F0">
        <w:rPr>
          <w:noProof/>
        </w:rPr>
        <w:drawing>
          <wp:anchor distT="0" distB="0" distL="114300" distR="114300" simplePos="0" relativeHeight="252688384" behindDoc="0" locked="0" layoutInCell="1" allowOverlap="1" wp14:anchorId="284E74AC" wp14:editId="078F03CC">
            <wp:simplePos x="0" y="0"/>
            <wp:positionH relativeFrom="rightMargin">
              <wp:posOffset>497840</wp:posOffset>
            </wp:positionH>
            <wp:positionV relativeFrom="paragraph">
              <wp:posOffset>828040</wp:posOffset>
            </wp:positionV>
            <wp:extent cx="320040" cy="320040"/>
            <wp:effectExtent l="0" t="0" r="3810" b="3810"/>
            <wp:wrapSquare wrapText="bothSides"/>
            <wp:docPr id="44" name="Grafik 44"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itternetztabelle4Akzent11"/>
        <w:tblW w:w="7371" w:type="dxa"/>
        <w:tblLook w:val="04A0" w:firstRow="1" w:lastRow="0" w:firstColumn="1" w:lastColumn="0" w:noHBand="0" w:noVBand="1"/>
      </w:tblPr>
      <w:tblGrid>
        <w:gridCol w:w="1470"/>
        <w:gridCol w:w="940"/>
        <w:gridCol w:w="4961"/>
      </w:tblGrid>
      <w:tr w:rsidR="00F62FEA" w:rsidRPr="00DE4890" w14:paraId="18BDE0EB" w14:textId="77777777" w:rsidTr="00C414F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D44AEB6" w14:textId="77777777" w:rsidR="00F62FEA" w:rsidRPr="00270C33" w:rsidRDefault="00F62FEA" w:rsidP="00C414F9">
            <w:pPr>
              <w:pStyle w:val="TabelleKopfmitte"/>
              <w:jc w:val="left"/>
              <w:rPr>
                <w:rFonts w:cstheme="minorHAnsi"/>
                <w:sz w:val="26"/>
              </w:rPr>
            </w:pPr>
            <w:r w:rsidRPr="00270C33">
              <w:rPr>
                <w:rFonts w:cstheme="minorHAnsi"/>
                <w:sz w:val="26"/>
              </w:rPr>
              <w:t>Arbeitsweise</w:t>
            </w:r>
          </w:p>
        </w:tc>
        <w:tc>
          <w:tcPr>
            <w:tcW w:w="940" w:type="dxa"/>
            <w:vAlign w:val="center"/>
          </w:tcPr>
          <w:p w14:paraId="1EEF2794" w14:textId="77777777" w:rsidR="00F62FEA" w:rsidRPr="00270C33" w:rsidRDefault="00F62FEA" w:rsidP="00C414F9">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Zeit</w:t>
            </w:r>
          </w:p>
        </w:tc>
        <w:tc>
          <w:tcPr>
            <w:tcW w:w="4961" w:type="dxa"/>
            <w:vAlign w:val="center"/>
          </w:tcPr>
          <w:p w14:paraId="57CE19BA" w14:textId="77777777" w:rsidR="00F62FEA" w:rsidRPr="00270C33" w:rsidRDefault="00F62FEA" w:rsidP="00C414F9">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Aufgabe</w:t>
            </w:r>
          </w:p>
        </w:tc>
      </w:tr>
      <w:tr w:rsidR="00F62FEA" w:rsidRPr="00DE4890" w14:paraId="7025DD8F" w14:textId="77777777" w:rsidTr="00C414F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76A63DF" w14:textId="77777777" w:rsidR="00F62FEA" w:rsidRPr="00FC0F56" w:rsidRDefault="00F62FEA" w:rsidP="00C414F9">
            <w:pPr>
              <w:pStyle w:val="Textkrpermitte"/>
              <w:rPr>
                <w:noProof/>
              </w:rPr>
            </w:pPr>
            <w:r w:rsidRPr="003C1152">
              <w:rPr>
                <w:noProof/>
              </w:rPr>
              <w:drawing>
                <wp:inline distT="0" distB="0" distL="0" distR="0" wp14:anchorId="4FBFC59A" wp14:editId="14916774">
                  <wp:extent cx="295275" cy="31432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57864D4F" w14:textId="77777777" w:rsidR="00F62FEA" w:rsidRPr="0059188D" w:rsidRDefault="00F62FEA" w:rsidP="00C414F9">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15 min</w:t>
            </w:r>
          </w:p>
        </w:tc>
        <w:tc>
          <w:tcPr>
            <w:tcW w:w="4961" w:type="dxa"/>
          </w:tcPr>
          <w:p w14:paraId="5650ADBC" w14:textId="77777777" w:rsidR="00F62FEA" w:rsidRPr="00270C33" w:rsidRDefault="00F62FEA" w:rsidP="00C414F9">
            <w:pPr>
              <w:pStyle w:val="Textkrper"/>
              <w:spacing w:before="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szCs w:val="20"/>
              </w:rPr>
            </w:pPr>
            <w:r w:rsidRPr="00270C33">
              <w:rPr>
                <w:rFonts w:eastAsiaTheme="minorEastAsia" w:cstheme="minorHAnsi"/>
                <w:szCs w:val="20"/>
              </w:rPr>
              <w:t>Analysieren Sie das nonverbale, verbale und paraverbale Verhalten der Bewerberin in dem Film mit Hilfe der Aufgabenstellung 1.</w:t>
            </w:r>
          </w:p>
        </w:tc>
      </w:tr>
      <w:tr w:rsidR="00F62FEA" w:rsidRPr="00DE4890" w14:paraId="0CFE2E5D" w14:textId="77777777" w:rsidTr="00C414F9">
        <w:trPr>
          <w:trHeight w:val="109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7B1B619" w14:textId="77777777" w:rsidR="00F62FEA" w:rsidRPr="00F0156F" w:rsidRDefault="00F62FEA" w:rsidP="00C414F9">
            <w:pPr>
              <w:pStyle w:val="Textkrpermitte"/>
            </w:pPr>
            <w:r w:rsidRPr="008C55CA">
              <w:rPr>
                <w:rFonts w:asciiTheme="minorHAnsi" w:eastAsiaTheme="minorEastAsia" w:hAnsiTheme="minorHAnsi" w:cstheme="minorBidi"/>
                <w:noProof/>
                <w:sz w:val="22"/>
              </w:rPr>
              <w:drawing>
                <wp:inline distT="0" distB="0" distL="0" distR="0" wp14:anchorId="79F2B07B" wp14:editId="293A856A">
                  <wp:extent cx="295275" cy="314325"/>
                  <wp:effectExtent l="0" t="0" r="9525" b="9525"/>
                  <wp:docPr id="48" name="Grafik 48"/>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77A3E6B9" w14:textId="77777777" w:rsidR="00F62FEA" w:rsidRPr="0059188D" w:rsidRDefault="00F62FEA" w:rsidP="00C414F9">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65D73AF8" w14:textId="77777777" w:rsidR="00F62FEA" w:rsidRPr="00270C33" w:rsidRDefault="00F62FEA" w:rsidP="00C414F9">
            <w:pPr>
              <w:pStyle w:val="Textkrpe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270C33">
              <w:rPr>
                <w:rFonts w:cstheme="minorHAnsi"/>
                <w:szCs w:val="20"/>
              </w:rPr>
              <w:t>Üben Sie die Analyse von verbalem, nonverbalem und paraverbalem Verhalten mit Hilfe der Aufgabenstellung 2a) und 2b).</w:t>
            </w:r>
          </w:p>
        </w:tc>
      </w:tr>
      <w:tr w:rsidR="00F62FEA" w:rsidRPr="00DE4890" w14:paraId="04C9A21E" w14:textId="77777777" w:rsidTr="00C414F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E455957" w14:textId="77777777" w:rsidR="00F62FEA" w:rsidRPr="00F0156F" w:rsidRDefault="00F62FEA" w:rsidP="00C414F9">
            <w:pPr>
              <w:pStyle w:val="Textkrpermitte"/>
            </w:pPr>
            <w:r w:rsidRPr="00767487">
              <w:rPr>
                <w:noProof/>
                <w:sz w:val="24"/>
              </w:rPr>
              <w:drawing>
                <wp:inline distT="0" distB="0" distL="0" distR="0" wp14:anchorId="5A72C755" wp14:editId="451CF6CB">
                  <wp:extent cx="658495" cy="323850"/>
                  <wp:effectExtent l="0" t="0" r="8255" b="0"/>
                  <wp:docPr id="5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158110E3" w14:textId="77777777" w:rsidR="00F62FEA" w:rsidRPr="0059188D" w:rsidRDefault="00F62FEA" w:rsidP="00C414F9">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371835F" w14:textId="77777777" w:rsidR="00F62FEA" w:rsidRPr="00270C33" w:rsidRDefault="00F62FEA" w:rsidP="00C414F9">
            <w:pPr>
              <w:pStyle w:val="Textkrpe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Beurteilen Sie die Wirkung von  verbalem, nonverbalem und paraverbalem Verhalten der Figur aus dem Textausschnitt in ihrer Gesamtheit mit Hilfe der Aufgabenstellung 2c).</w:t>
            </w:r>
          </w:p>
        </w:tc>
      </w:tr>
      <w:tr w:rsidR="00F62FEA" w:rsidRPr="00DE4890" w14:paraId="13BBD9FA" w14:textId="77777777" w:rsidTr="00C414F9">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65CFAC4" w14:textId="77777777" w:rsidR="00F62FEA" w:rsidRPr="00FC0F56" w:rsidRDefault="00F62FEA" w:rsidP="00C414F9">
            <w:pPr>
              <w:pStyle w:val="Textkrpermitte"/>
              <w:rPr>
                <w:noProof/>
              </w:rPr>
            </w:pPr>
            <w:r w:rsidRPr="003C1152">
              <w:rPr>
                <w:noProof/>
              </w:rPr>
              <w:drawing>
                <wp:inline distT="0" distB="0" distL="0" distR="0" wp14:anchorId="7C1CC65B" wp14:editId="0334A7EF">
                  <wp:extent cx="295275" cy="314325"/>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780D0EEF" w14:textId="77777777" w:rsidR="00F62FEA" w:rsidRPr="0059188D" w:rsidRDefault="00F62FEA" w:rsidP="00C414F9">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 min</w:t>
            </w:r>
          </w:p>
        </w:tc>
        <w:tc>
          <w:tcPr>
            <w:tcW w:w="4961" w:type="dxa"/>
          </w:tcPr>
          <w:p w14:paraId="2802EFF2" w14:textId="77777777" w:rsidR="00F62FEA" w:rsidRPr="00270C33" w:rsidRDefault="00F62FEA" w:rsidP="00C414F9">
            <w:pPr>
              <w:pStyle w:val="Textkrpe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noProof/>
              </w:rPr>
            </w:pPr>
            <w:r w:rsidRPr="00270C33">
              <w:rPr>
                <w:rFonts w:cstheme="minorHAnsi"/>
                <w:noProof/>
              </w:rPr>
              <w:t>Erarbeiten Sie das Kommunikationsmodell mit Hilfe der Aufgabenstellung 3a).</w:t>
            </w:r>
          </w:p>
        </w:tc>
      </w:tr>
      <w:tr w:rsidR="00F62FEA" w:rsidRPr="00DE4890" w14:paraId="0C41C318" w14:textId="77777777" w:rsidTr="00C414F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28A6151A" w14:textId="77777777" w:rsidR="00F62FEA" w:rsidRPr="00F0156F" w:rsidRDefault="00F62FEA" w:rsidP="00C414F9">
            <w:pPr>
              <w:pStyle w:val="Textkrpermitte"/>
              <w:rPr>
                <w:noProof/>
              </w:rPr>
            </w:pPr>
            <w:r w:rsidRPr="00767487">
              <w:rPr>
                <w:noProof/>
                <w:sz w:val="24"/>
              </w:rPr>
              <w:drawing>
                <wp:inline distT="0" distB="0" distL="0" distR="0" wp14:anchorId="4F743D3C" wp14:editId="161B3BAA">
                  <wp:extent cx="658495" cy="323850"/>
                  <wp:effectExtent l="0" t="0" r="8255" b="0"/>
                  <wp:docPr id="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068452A7" w14:textId="77777777" w:rsidR="00F62FEA" w:rsidRPr="0059188D" w:rsidRDefault="00F62FEA" w:rsidP="00C414F9">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D6379BB" w14:textId="77777777" w:rsidR="00F62FEA" w:rsidRPr="00270C33" w:rsidRDefault="00F62FEA" w:rsidP="00C414F9">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270C33">
              <w:rPr>
                <w:rFonts w:cstheme="minorHAnsi"/>
                <w:szCs w:val="20"/>
              </w:rPr>
              <w:t>Analysieren Sie Aussagen aus einem Bewerbungsgespräch nach dem Modell von Schulz von Thun mit Hilfe der Aufgabenstellung 3b).</w:t>
            </w:r>
          </w:p>
        </w:tc>
      </w:tr>
      <w:tr w:rsidR="00F62FEA" w:rsidRPr="00DE4890" w14:paraId="0E282344" w14:textId="77777777" w:rsidTr="00C414F9">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51E6201F" w14:textId="77777777" w:rsidR="00F62FEA" w:rsidRPr="00767487" w:rsidRDefault="00F62FEA" w:rsidP="00C414F9">
            <w:pPr>
              <w:pStyle w:val="Textkrpermitte"/>
              <w:rPr>
                <w:noProof/>
                <w:sz w:val="24"/>
              </w:rPr>
            </w:pPr>
            <w:r w:rsidRPr="003C1152">
              <w:rPr>
                <w:noProof/>
              </w:rPr>
              <w:drawing>
                <wp:inline distT="0" distB="0" distL="0" distR="0" wp14:anchorId="68ACA378" wp14:editId="2DCCB94F">
                  <wp:extent cx="295275" cy="314325"/>
                  <wp:effectExtent l="0" t="0" r="9525"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046B2C24" w14:textId="12557844" w:rsidR="00F62FEA" w:rsidRDefault="0097424C" w:rsidP="00C414F9">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w:t>
            </w:r>
            <w:r w:rsidR="00F62FEA">
              <w:rPr>
                <w:rFonts w:ascii="Segoe Print" w:hAnsi="Segoe Print"/>
                <w:color w:val="A6A6A6" w:themeColor="background1" w:themeShade="A6"/>
              </w:rPr>
              <w:t xml:space="preserve"> min</w:t>
            </w:r>
          </w:p>
        </w:tc>
        <w:tc>
          <w:tcPr>
            <w:tcW w:w="4961" w:type="dxa"/>
          </w:tcPr>
          <w:p w14:paraId="1E89239E" w14:textId="6E7CED41" w:rsidR="006E4044" w:rsidRPr="00270C33" w:rsidRDefault="00F62FEA" w:rsidP="00C414F9">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noProof/>
              </w:rPr>
            </w:pPr>
            <w:r w:rsidRPr="00270C33">
              <w:rPr>
                <w:rFonts w:cstheme="minorHAnsi"/>
                <w:szCs w:val="20"/>
              </w:rPr>
              <w:t xml:space="preserve">Gestalten </w:t>
            </w:r>
            <w:r w:rsidR="0097424C" w:rsidRPr="00270C33">
              <w:rPr>
                <w:rFonts w:cstheme="minorHAnsi"/>
                <w:szCs w:val="20"/>
              </w:rPr>
              <w:t>Sie</w:t>
            </w:r>
            <w:r w:rsidRPr="00270C33">
              <w:rPr>
                <w:rFonts w:cstheme="minorHAnsi"/>
                <w:szCs w:val="20"/>
              </w:rPr>
              <w:t xml:space="preserve"> mögliche Antworten mit Hilfe der Aufgabenstellung 4a).</w:t>
            </w:r>
            <w:r w:rsidRPr="00270C33">
              <w:rPr>
                <w:noProof/>
              </w:rPr>
              <w:t xml:space="preserve"> </w:t>
            </w:r>
          </w:p>
        </w:tc>
      </w:tr>
      <w:tr w:rsidR="0097424C" w:rsidRPr="00DE4890" w14:paraId="73C5165D" w14:textId="77777777" w:rsidTr="00C414F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ABB7146" w14:textId="7612E29C" w:rsidR="0097424C" w:rsidRPr="003C1152" w:rsidRDefault="0097424C" w:rsidP="00C414F9">
            <w:pPr>
              <w:pStyle w:val="Textkrpermitte"/>
              <w:rPr>
                <w:noProof/>
              </w:rPr>
            </w:pPr>
            <w:r w:rsidRPr="00754D0F">
              <w:rPr>
                <w:rFonts w:asciiTheme="minorHAnsi" w:hAnsiTheme="minorHAnsi" w:cstheme="minorHAnsi"/>
                <w:noProof/>
                <w:sz w:val="22"/>
              </w:rPr>
              <w:drawing>
                <wp:anchor distT="0" distB="0" distL="114300" distR="114300" simplePos="0" relativeHeight="252742656" behindDoc="0" locked="0" layoutInCell="1" allowOverlap="1" wp14:anchorId="4D8C6F1C" wp14:editId="21EDE04C">
                  <wp:simplePos x="0" y="0"/>
                  <wp:positionH relativeFrom="column">
                    <wp:posOffset>63500</wp:posOffset>
                  </wp:positionH>
                  <wp:positionV relativeFrom="paragraph">
                    <wp:posOffset>149860</wp:posOffset>
                  </wp:positionV>
                  <wp:extent cx="711200" cy="419100"/>
                  <wp:effectExtent l="0" t="0" r="0" b="0"/>
                  <wp:wrapSquare wrapText="bothSides"/>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vAlign w:val="center"/>
          </w:tcPr>
          <w:p w14:paraId="43F550DD" w14:textId="1C62534F" w:rsidR="0097424C" w:rsidRDefault="0097424C" w:rsidP="00C414F9">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15 min</w:t>
            </w:r>
          </w:p>
        </w:tc>
        <w:tc>
          <w:tcPr>
            <w:tcW w:w="4961" w:type="dxa"/>
          </w:tcPr>
          <w:p w14:paraId="352BFE3C" w14:textId="5B83D552" w:rsidR="0097424C" w:rsidRPr="00270C33" w:rsidRDefault="007E3179" w:rsidP="00C414F9">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270C33">
              <w:rPr>
                <w:rFonts w:cstheme="minorHAnsi"/>
                <w:szCs w:val="20"/>
              </w:rPr>
              <w:t>Erarbeiten</w:t>
            </w:r>
            <w:r w:rsidR="0097424C" w:rsidRPr="00270C33">
              <w:rPr>
                <w:rFonts w:cstheme="minorHAnsi"/>
                <w:szCs w:val="20"/>
              </w:rPr>
              <w:t xml:space="preserve"> </w:t>
            </w:r>
            <w:r w:rsidR="00AA3DB3" w:rsidRPr="00270C33">
              <w:rPr>
                <w:rFonts w:cstheme="minorHAnsi"/>
                <w:szCs w:val="20"/>
              </w:rPr>
              <w:t xml:space="preserve">und analysieren </w:t>
            </w:r>
            <w:r w:rsidR="0097424C" w:rsidRPr="00270C33">
              <w:rPr>
                <w:rFonts w:cstheme="minorHAnsi"/>
                <w:szCs w:val="20"/>
              </w:rPr>
              <w:t xml:space="preserve">Sie mit Hilfe des Kommunikationsmodells mögliche Antworten mit Hilfe der Aufgabenstellung </w:t>
            </w:r>
            <w:r w:rsidRPr="00270C33">
              <w:rPr>
                <w:rFonts w:cstheme="minorHAnsi"/>
                <w:szCs w:val="20"/>
              </w:rPr>
              <w:t>4</w:t>
            </w:r>
            <w:r w:rsidR="0097424C" w:rsidRPr="00270C33">
              <w:rPr>
                <w:rFonts w:cstheme="minorHAnsi"/>
                <w:szCs w:val="20"/>
              </w:rPr>
              <w:t>b)</w:t>
            </w:r>
            <w:r w:rsidR="00AA3DB3" w:rsidRPr="00270C33">
              <w:rPr>
                <w:rFonts w:cstheme="minorHAnsi"/>
                <w:szCs w:val="20"/>
              </w:rPr>
              <w:t xml:space="preserve"> und 4c).</w:t>
            </w:r>
          </w:p>
        </w:tc>
      </w:tr>
      <w:tr w:rsidR="00F62FEA" w:rsidRPr="00DE4890" w14:paraId="2C2ACCA9" w14:textId="77777777" w:rsidTr="00C414F9">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4DDAA64" w14:textId="3DCEB7E1" w:rsidR="00F62FEA" w:rsidRPr="003C1152" w:rsidRDefault="004F0BFF" w:rsidP="00C414F9">
            <w:pPr>
              <w:pStyle w:val="Textkrpermitte"/>
              <w:rPr>
                <w:noProof/>
              </w:rPr>
            </w:pPr>
            <w:r w:rsidRPr="00754D0F">
              <w:rPr>
                <w:rFonts w:asciiTheme="minorHAnsi" w:hAnsiTheme="minorHAnsi" w:cstheme="minorHAnsi"/>
                <w:noProof/>
                <w:sz w:val="22"/>
              </w:rPr>
              <w:drawing>
                <wp:anchor distT="0" distB="0" distL="114300" distR="114300" simplePos="0" relativeHeight="252728320" behindDoc="0" locked="0" layoutInCell="1" allowOverlap="1" wp14:anchorId="3E70FFEA" wp14:editId="209B212E">
                  <wp:simplePos x="0" y="0"/>
                  <wp:positionH relativeFrom="column">
                    <wp:posOffset>40005</wp:posOffset>
                  </wp:positionH>
                  <wp:positionV relativeFrom="paragraph">
                    <wp:posOffset>-126365</wp:posOffset>
                  </wp:positionV>
                  <wp:extent cx="711200" cy="419100"/>
                  <wp:effectExtent l="0" t="0" r="0" b="0"/>
                  <wp:wrapSquare wrapText="bothSides"/>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vAlign w:val="center"/>
          </w:tcPr>
          <w:p w14:paraId="36DE8B21" w14:textId="6452E7AE" w:rsidR="00F62FEA" w:rsidRDefault="00F62FEA" w:rsidP="00C414F9">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28C51CC" w14:textId="643F21DE" w:rsidR="00F62FEA" w:rsidRPr="00270C33" w:rsidRDefault="00F62FEA" w:rsidP="00C414F9">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270C33">
              <w:rPr>
                <w:rFonts w:cstheme="minorHAnsi"/>
                <w:szCs w:val="20"/>
              </w:rPr>
              <w:t>Erklären Sie für das Beispiel und unter Bezugnahme auf das Kommunikationsmodell nach Schulz von Thun, wie es zu Missverständnissen in der Kommunikationssituationen kommen kann (vgl. Aufgabenstellung 4</w:t>
            </w:r>
            <w:r w:rsidR="00AA3DB3" w:rsidRPr="00270C33">
              <w:rPr>
                <w:rFonts w:cstheme="minorHAnsi"/>
                <w:szCs w:val="20"/>
              </w:rPr>
              <w:t>d</w:t>
            </w:r>
            <w:r w:rsidRPr="00270C33">
              <w:rPr>
                <w:rFonts w:cstheme="minorHAnsi"/>
                <w:szCs w:val="20"/>
              </w:rPr>
              <w:t>).</w:t>
            </w:r>
            <w:r w:rsidRPr="00270C33">
              <w:rPr>
                <w:noProof/>
              </w:rPr>
              <w:t xml:space="preserve"> </w:t>
            </w:r>
          </w:p>
        </w:tc>
      </w:tr>
    </w:tbl>
    <w:p w14:paraId="466AD180" w14:textId="74A1EB5B" w:rsidR="00585345" w:rsidRPr="00033C97" w:rsidRDefault="00585345" w:rsidP="00585345">
      <w:r w:rsidRPr="00033C97">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43ED7" w:rsidRPr="00020E01" w14:paraId="1EC7C81D" w14:textId="77777777" w:rsidTr="00CF5D0E">
        <w:trPr>
          <w:trHeight w:val="523"/>
        </w:trPr>
        <w:tc>
          <w:tcPr>
            <w:tcW w:w="7348" w:type="dxa"/>
            <w:tcBorders>
              <w:left w:val="single" w:sz="4" w:space="0" w:color="auto"/>
              <w:bottom w:val="single" w:sz="4" w:space="0" w:color="auto"/>
              <w:right w:val="single" w:sz="4" w:space="0" w:color="auto"/>
            </w:tcBorders>
            <w:shd w:val="clear" w:color="auto" w:fill="D9D9D9"/>
          </w:tcPr>
          <w:p w14:paraId="6C815A24" w14:textId="77777777" w:rsidR="00D43ED7" w:rsidRPr="00020E01" w:rsidRDefault="00D43ED7" w:rsidP="00CF5D0E">
            <w:pPr>
              <w:jc w:val="both"/>
              <w:rPr>
                <w:sz w:val="12"/>
              </w:rPr>
            </w:pPr>
            <w:r w:rsidRPr="00020E01">
              <w:rPr>
                <w:sz w:val="12"/>
              </w:rPr>
              <w:lastRenderedPageBreak/>
              <w:t>Materialien/Kompetenz</w:t>
            </w:r>
          </w:p>
          <w:p w14:paraId="396C182E" w14:textId="77777777" w:rsidR="00D43ED7" w:rsidRPr="00020E01" w:rsidRDefault="00D43ED7" w:rsidP="00CF5D0E">
            <w:pPr>
              <w:rPr>
                <w:b/>
              </w:rPr>
            </w:pPr>
            <w:r>
              <w:rPr>
                <w:b/>
                <w:sz w:val="18"/>
                <w:szCs w:val="18"/>
              </w:rPr>
              <w:t>Ich kann Kommunikationssituationen analysieren.</w:t>
            </w:r>
          </w:p>
        </w:tc>
        <w:tc>
          <w:tcPr>
            <w:tcW w:w="188" w:type="dxa"/>
            <w:vMerge w:val="restart"/>
            <w:tcBorders>
              <w:top w:val="nil"/>
              <w:left w:val="single" w:sz="4" w:space="0" w:color="auto"/>
              <w:bottom w:val="nil"/>
              <w:right w:val="single" w:sz="4" w:space="0" w:color="auto"/>
            </w:tcBorders>
            <w:shd w:val="clear" w:color="auto" w:fill="FFFFFF"/>
          </w:tcPr>
          <w:p w14:paraId="02E8755B" w14:textId="77777777" w:rsidR="00D43ED7" w:rsidRPr="00020E01" w:rsidRDefault="00D43ED7" w:rsidP="00CF5D0E">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AEAD2F7" w14:textId="77777777" w:rsidR="00D43ED7" w:rsidRPr="00020E01" w:rsidRDefault="00D43ED7" w:rsidP="00CF5D0E">
            <w:pPr>
              <w:jc w:val="center"/>
              <w:rPr>
                <w:rFonts w:eastAsia="Times New Roman"/>
                <w:b/>
                <w:lang w:val="en-GB"/>
              </w:rPr>
            </w:pPr>
            <w:r w:rsidRPr="00020E01">
              <w:rPr>
                <w:rFonts w:eastAsia="Times New Roman"/>
                <w:b/>
                <w:lang w:val="en-GB"/>
              </w:rPr>
              <w:t>Deutsch</w:t>
            </w:r>
          </w:p>
          <w:p w14:paraId="0DAC1C56" w14:textId="77777777" w:rsidR="00D43ED7" w:rsidRPr="00020E01" w:rsidRDefault="00D43ED7" w:rsidP="00CF5D0E">
            <w:pPr>
              <w:jc w:val="center"/>
              <w:rPr>
                <w:rFonts w:eastAsia="Calibri"/>
                <w:b/>
                <w:lang w:val="en-GB"/>
              </w:rPr>
            </w:pPr>
            <w:r w:rsidRPr="00020E01">
              <w:rPr>
                <w:rFonts w:eastAsia="Times New Roman"/>
                <w:b/>
                <w:lang w:val="en-GB"/>
              </w:rPr>
              <w:t>D</w:t>
            </w:r>
            <w:r>
              <w:rPr>
                <w:rFonts w:eastAsia="Times New Roman"/>
                <w:b/>
                <w:lang w:val="en-GB"/>
              </w:rPr>
              <w:t>02.02.01</w:t>
            </w:r>
          </w:p>
        </w:tc>
      </w:tr>
      <w:tr w:rsidR="00D43ED7" w:rsidRPr="00020E01" w14:paraId="5C44C846" w14:textId="77777777" w:rsidTr="00CF5D0E">
        <w:trPr>
          <w:trHeight w:val="873"/>
        </w:trPr>
        <w:tc>
          <w:tcPr>
            <w:tcW w:w="7348" w:type="dxa"/>
            <w:tcBorders>
              <w:left w:val="single" w:sz="4" w:space="0" w:color="auto"/>
              <w:right w:val="single" w:sz="4" w:space="0" w:color="auto"/>
            </w:tcBorders>
          </w:tcPr>
          <w:p w14:paraId="7154D534" w14:textId="77777777" w:rsidR="00D43ED7" w:rsidRPr="00020E01" w:rsidRDefault="00D43ED7" w:rsidP="00CF5D0E">
            <w:pPr>
              <w:spacing w:before="40" w:after="60" w:line="160" w:lineRule="exact"/>
              <w:rPr>
                <w:sz w:val="12"/>
              </w:rPr>
            </w:pPr>
            <w:r w:rsidRPr="00020E01">
              <w:rPr>
                <w:sz w:val="12"/>
              </w:rPr>
              <w:t>Teilkompetenz:</w:t>
            </w:r>
          </w:p>
          <w:p w14:paraId="5E840F78" w14:textId="77777777" w:rsidR="00D43ED7" w:rsidRPr="000C2FAB" w:rsidRDefault="00D43ED7" w:rsidP="00CF5D0E">
            <w:pPr>
              <w:pStyle w:val="Kopf8ptafz"/>
              <w:ind w:left="227" w:hanging="170"/>
              <w:rPr>
                <w:lang w:eastAsia="de-DE"/>
              </w:rPr>
            </w:pPr>
            <w:r w:rsidRPr="000C2FAB">
              <w:rPr>
                <w:lang w:eastAsia="de-DE"/>
              </w:rPr>
              <w:t>Ich kann verbale, paraverbale und nonverbale Formen der Kommunikation unterscheiden und deren Zusammenhänge analysieren.</w:t>
            </w:r>
          </w:p>
          <w:p w14:paraId="0B5257DF" w14:textId="36BE6A53" w:rsidR="00D43ED7" w:rsidRPr="000C2FAB" w:rsidRDefault="00D43ED7" w:rsidP="00CF5D0E">
            <w:pPr>
              <w:pStyle w:val="Kopf8ptafz"/>
              <w:ind w:left="227" w:hanging="170"/>
              <w:rPr>
                <w:i/>
                <w:lang w:eastAsia="de-DE"/>
              </w:rPr>
            </w:pPr>
            <w:r w:rsidRPr="000C2FAB">
              <w:rPr>
                <w:lang w:eastAsia="de-DE"/>
              </w:rPr>
              <w:t>Ich kann Kommunikationssituationen mit Hilfe eines Kommunikationsmodells analysieren (z.</w:t>
            </w:r>
            <w:r w:rsidR="0040050B">
              <w:rPr>
                <w:lang w:eastAsia="de-DE"/>
              </w:rPr>
              <w:t xml:space="preserve"> </w:t>
            </w:r>
            <w:r w:rsidRPr="000C2FAB">
              <w:rPr>
                <w:lang w:eastAsia="de-DE"/>
              </w:rPr>
              <w:t>B. Schulz von Thun, Watzlawick, Bühler).</w:t>
            </w:r>
          </w:p>
        </w:tc>
        <w:tc>
          <w:tcPr>
            <w:tcW w:w="188" w:type="dxa"/>
            <w:vMerge/>
            <w:tcBorders>
              <w:left w:val="single" w:sz="4" w:space="0" w:color="auto"/>
              <w:bottom w:val="nil"/>
              <w:right w:val="nil"/>
            </w:tcBorders>
            <w:vAlign w:val="center"/>
          </w:tcPr>
          <w:p w14:paraId="7101C15A" w14:textId="77777777" w:rsidR="00D43ED7" w:rsidRPr="00020E01" w:rsidRDefault="00D43ED7" w:rsidP="00CF5D0E">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43ED7" w:rsidRPr="00020E01" w14:paraId="6644E79C" w14:textId="77777777" w:rsidTr="00CF5D0E">
              <w:trPr>
                <w:trHeight w:val="284"/>
              </w:trPr>
              <w:tc>
                <w:tcPr>
                  <w:tcW w:w="2090" w:type="dxa"/>
                  <w:shd w:val="clear" w:color="auto" w:fill="auto"/>
                </w:tcPr>
                <w:p w14:paraId="6B639480" w14:textId="77777777" w:rsidR="00D43ED7" w:rsidRPr="00020E01" w:rsidRDefault="00D43ED7" w:rsidP="00A93B1F">
                  <w:pPr>
                    <w:framePr w:hSpace="141" w:wrap="around" w:vAnchor="text" w:hAnchor="text" w:y="-81"/>
                    <w:jc w:val="center"/>
                    <w:rPr>
                      <w:rFonts w:eastAsiaTheme="minorHAnsi"/>
                      <w:lang w:val="en-GB" w:eastAsia="en-US"/>
                    </w:rPr>
                  </w:pPr>
                  <w:r w:rsidRPr="00020E01">
                    <w:rPr>
                      <w:rFonts w:eastAsiaTheme="minorHAnsi"/>
                      <w:lang w:val="en-GB" w:eastAsia="en-US"/>
                    </w:rPr>
                    <w:t>LernPROJEKT</w:t>
                  </w:r>
                </w:p>
              </w:tc>
            </w:tr>
            <w:tr w:rsidR="00D43ED7" w:rsidRPr="00020E01" w14:paraId="60BFA841" w14:textId="77777777" w:rsidTr="00D43ED7">
              <w:trPr>
                <w:trHeight w:val="284"/>
              </w:trPr>
              <w:tc>
                <w:tcPr>
                  <w:tcW w:w="2090" w:type="dxa"/>
                  <w:shd w:val="clear" w:color="auto" w:fill="auto"/>
                </w:tcPr>
                <w:p w14:paraId="7C764846" w14:textId="77777777" w:rsidR="00D43ED7" w:rsidRPr="00D43ED7" w:rsidRDefault="00D43ED7" w:rsidP="00A93B1F">
                  <w:pPr>
                    <w:framePr w:hSpace="141" w:wrap="around" w:vAnchor="text" w:hAnchor="text" w:y="-81"/>
                    <w:jc w:val="center"/>
                    <w:rPr>
                      <w:rFonts w:eastAsiaTheme="minorHAnsi"/>
                      <w:bCs/>
                      <w:lang w:val="en-GB" w:eastAsia="en-US"/>
                    </w:rPr>
                  </w:pPr>
                  <w:r w:rsidRPr="00D43ED7">
                    <w:rPr>
                      <w:rFonts w:eastAsiaTheme="minorHAnsi"/>
                      <w:bCs/>
                      <w:lang w:val="en-GB" w:eastAsia="en-US"/>
                    </w:rPr>
                    <w:t>LernTHEMA</w:t>
                  </w:r>
                </w:p>
              </w:tc>
            </w:tr>
            <w:tr w:rsidR="00D43ED7" w:rsidRPr="00020E01" w14:paraId="1B1A6CFC" w14:textId="77777777" w:rsidTr="00D43ED7">
              <w:trPr>
                <w:trHeight w:val="284"/>
              </w:trPr>
              <w:tc>
                <w:tcPr>
                  <w:tcW w:w="2090" w:type="dxa"/>
                  <w:shd w:val="clear" w:color="auto" w:fill="D9D9D9" w:themeFill="background1" w:themeFillShade="D9"/>
                </w:tcPr>
                <w:p w14:paraId="33A6A526" w14:textId="77777777" w:rsidR="00D43ED7" w:rsidRPr="00D43ED7" w:rsidRDefault="00D43ED7" w:rsidP="00A93B1F">
                  <w:pPr>
                    <w:framePr w:hSpace="141" w:wrap="around" w:vAnchor="text" w:hAnchor="text" w:y="-81"/>
                    <w:jc w:val="center"/>
                    <w:rPr>
                      <w:rFonts w:eastAsia="Times New Roman"/>
                      <w:b/>
                      <w:bCs/>
                      <w:lang w:val="en-GB" w:eastAsia="en-US"/>
                    </w:rPr>
                  </w:pPr>
                  <w:r w:rsidRPr="00D43ED7">
                    <w:rPr>
                      <w:rFonts w:eastAsia="Times New Roman"/>
                      <w:b/>
                      <w:bCs/>
                      <w:lang w:val="en-GB" w:eastAsia="en-US"/>
                    </w:rPr>
                    <w:t>LernSCHRITT</w:t>
                  </w:r>
                </w:p>
              </w:tc>
            </w:tr>
          </w:tbl>
          <w:p w14:paraId="5FD3D2A4" w14:textId="77777777" w:rsidR="00D43ED7" w:rsidRPr="00020E01" w:rsidRDefault="00D43ED7" w:rsidP="00CF5D0E">
            <w:pPr>
              <w:jc w:val="center"/>
              <w:rPr>
                <w:rFonts w:eastAsia="Times New Roman"/>
                <w:b/>
                <w:lang w:val="en-GB"/>
              </w:rPr>
            </w:pPr>
          </w:p>
        </w:tc>
      </w:tr>
    </w:tbl>
    <w:p w14:paraId="5EEAA048" w14:textId="77777777" w:rsidR="00D43ED7" w:rsidRPr="00D43ED7" w:rsidRDefault="00D43ED7" w:rsidP="002561B7">
      <w:pPr>
        <w:pStyle w:val="Listenabsatz"/>
        <w:ind w:left="0"/>
        <w:jc w:val="both"/>
        <w:rPr>
          <w:rFonts w:asciiTheme="minorHAnsi" w:eastAsiaTheme="minorEastAsia" w:hAnsiTheme="minorHAnsi" w:cstheme="minorBidi"/>
          <w:b/>
          <w:bCs/>
          <w:sz w:val="18"/>
          <w:szCs w:val="18"/>
          <w:lang w:eastAsia="de-DE"/>
        </w:rPr>
      </w:pPr>
    </w:p>
    <w:p w14:paraId="3EB4AAB7" w14:textId="55C41872" w:rsidR="002561B7" w:rsidRPr="00270C33" w:rsidRDefault="002561B7" w:rsidP="002561B7">
      <w:pPr>
        <w:pStyle w:val="Listenabsatz"/>
        <w:ind w:left="0"/>
        <w:jc w:val="both"/>
        <w:rPr>
          <w:rFonts w:eastAsiaTheme="minorEastAsia" w:cstheme="minorBidi"/>
          <w:b/>
          <w:bCs/>
          <w:sz w:val="26"/>
          <w:szCs w:val="26"/>
          <w:lang w:eastAsia="de-DE"/>
        </w:rPr>
      </w:pPr>
      <w:r w:rsidRPr="00270C33">
        <w:rPr>
          <w:rFonts w:eastAsiaTheme="minorEastAsia" w:cstheme="minorBidi"/>
          <w:b/>
          <w:bCs/>
          <w:sz w:val="26"/>
          <w:szCs w:val="26"/>
          <w:lang w:eastAsia="de-DE"/>
        </w:rPr>
        <w:t xml:space="preserve">Analyse von Kommunikationssituationen </w:t>
      </w:r>
    </w:p>
    <w:p w14:paraId="55EF0C0B" w14:textId="669F83D5" w:rsidR="002561B7" w:rsidRPr="00270C33" w:rsidRDefault="000E1D11" w:rsidP="002561B7">
      <w:pPr>
        <w:pStyle w:val="Listenabsatz"/>
        <w:ind w:left="0"/>
        <w:jc w:val="both"/>
        <w:rPr>
          <w:rFonts w:eastAsiaTheme="minorEastAsia" w:cstheme="minorBidi"/>
          <w:b/>
          <w:bCs/>
          <w:szCs w:val="20"/>
          <w:lang w:eastAsia="de-DE"/>
        </w:rPr>
      </w:pPr>
      <w:r w:rsidRPr="00270C33">
        <w:rPr>
          <w:noProof/>
          <w:sz w:val="12"/>
          <w:szCs w:val="16"/>
          <w:lang w:eastAsia="de-DE"/>
        </w:rPr>
        <w:drawing>
          <wp:anchor distT="0" distB="0" distL="114300" distR="114300" simplePos="0" relativeHeight="252226560" behindDoc="0" locked="0" layoutInCell="1" allowOverlap="1" wp14:anchorId="4BAE0F20" wp14:editId="14945CD5">
            <wp:simplePos x="0" y="0"/>
            <wp:positionH relativeFrom="rightMargin">
              <wp:posOffset>785495</wp:posOffset>
            </wp:positionH>
            <wp:positionV relativeFrom="paragraph">
              <wp:posOffset>151765</wp:posOffset>
            </wp:positionV>
            <wp:extent cx="320178" cy="320400"/>
            <wp:effectExtent l="0" t="0" r="3810" b="3810"/>
            <wp:wrapNone/>
            <wp:docPr id="943" name="Grafik 943"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78" cy="3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3F139" w14:textId="109166DC" w:rsidR="005036D4" w:rsidRPr="00270C33" w:rsidRDefault="000E1D11" w:rsidP="000810EA">
      <w:pPr>
        <w:pStyle w:val="Listenabsatz"/>
        <w:numPr>
          <w:ilvl w:val="0"/>
          <w:numId w:val="24"/>
        </w:numPr>
        <w:ind w:left="284" w:hanging="284"/>
        <w:jc w:val="both"/>
        <w:rPr>
          <w:rFonts w:eastAsiaTheme="minorEastAsia" w:cstheme="minorBidi"/>
          <w:sz w:val="22"/>
          <w:lang w:eastAsia="de-DE"/>
        </w:rPr>
      </w:pPr>
      <w:r w:rsidRPr="00270C33">
        <w:rPr>
          <w:noProof/>
          <w:lang w:eastAsia="de-DE"/>
        </w:rPr>
        <w:drawing>
          <wp:anchor distT="0" distB="0" distL="114300" distR="114300" simplePos="0" relativeHeight="252590080" behindDoc="0" locked="0" layoutInCell="1" allowOverlap="1" wp14:anchorId="21393E4B" wp14:editId="5F0749CC">
            <wp:simplePos x="0" y="0"/>
            <wp:positionH relativeFrom="column">
              <wp:posOffset>5100320</wp:posOffset>
            </wp:positionH>
            <wp:positionV relativeFrom="paragraph">
              <wp:posOffset>1270</wp:posOffset>
            </wp:positionV>
            <wp:extent cx="314325" cy="314325"/>
            <wp:effectExtent l="0" t="0" r="9525" b="9525"/>
            <wp:wrapNone/>
            <wp:docPr id="1919" name="Grafik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5CA" w:rsidRPr="00270C33">
        <w:rPr>
          <w:rFonts w:eastAsiaTheme="minorEastAsia" w:cstheme="minorBidi"/>
          <w:noProof/>
          <w:sz w:val="22"/>
          <w:lang w:eastAsia="de-DE"/>
        </w:rPr>
        <w:drawing>
          <wp:anchor distT="0" distB="0" distL="114300" distR="114300" simplePos="0" relativeHeight="252285952" behindDoc="0" locked="0" layoutInCell="1" allowOverlap="1" wp14:anchorId="24888FF1" wp14:editId="35A70388">
            <wp:simplePos x="0" y="0"/>
            <wp:positionH relativeFrom="column">
              <wp:posOffset>4752975</wp:posOffset>
            </wp:positionH>
            <wp:positionV relativeFrom="paragraph">
              <wp:posOffset>0</wp:posOffset>
            </wp:positionV>
            <wp:extent cx="295275" cy="314325"/>
            <wp:effectExtent l="0" t="0" r="9525" b="9525"/>
            <wp:wrapSquare wrapText="bothSides"/>
            <wp:docPr id="51" name="Grafik 5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5036D4" w:rsidRPr="00270C33">
        <w:rPr>
          <w:rFonts w:eastAsiaTheme="minorEastAsia" w:cstheme="minorBidi"/>
          <w:sz w:val="22"/>
          <w:lang w:eastAsia="de-DE"/>
        </w:rPr>
        <w:t>Analysiere</w:t>
      </w:r>
      <w:r w:rsidR="00E8022E" w:rsidRPr="00270C33">
        <w:rPr>
          <w:rFonts w:eastAsiaTheme="minorEastAsia" w:cstheme="minorBidi"/>
          <w:sz w:val="22"/>
          <w:lang w:eastAsia="de-DE"/>
        </w:rPr>
        <w:t>n Sie</w:t>
      </w:r>
      <w:r w:rsidR="005036D4" w:rsidRPr="00270C33">
        <w:rPr>
          <w:rFonts w:eastAsiaTheme="minorEastAsia" w:cstheme="minorBidi"/>
          <w:sz w:val="22"/>
          <w:lang w:eastAsia="de-DE"/>
        </w:rPr>
        <w:t xml:space="preserve"> das nonverbale, verbale und parav</w:t>
      </w:r>
      <w:r w:rsidR="00C206CD" w:rsidRPr="00270C33">
        <w:rPr>
          <w:rFonts w:eastAsiaTheme="minorEastAsia" w:cstheme="minorBidi"/>
          <w:sz w:val="22"/>
          <w:lang w:eastAsia="de-DE"/>
        </w:rPr>
        <w:t xml:space="preserve">erbale Verhalten der Bewerberin ab </w:t>
      </w:r>
      <w:r w:rsidR="005036D4" w:rsidRPr="00270C33">
        <w:rPr>
          <w:rFonts w:eastAsiaTheme="minorEastAsia" w:cstheme="minorBidi"/>
          <w:sz w:val="22"/>
          <w:lang w:eastAsia="de-DE"/>
        </w:rPr>
        <w:t>Min</w:t>
      </w:r>
      <w:r w:rsidR="00E8022E" w:rsidRPr="00270C33">
        <w:rPr>
          <w:rFonts w:eastAsiaTheme="minorEastAsia" w:cstheme="minorBidi"/>
          <w:sz w:val="22"/>
          <w:lang w:eastAsia="de-DE"/>
        </w:rPr>
        <w:t>ute</w:t>
      </w:r>
      <w:r w:rsidR="005036D4" w:rsidRPr="00270C33">
        <w:rPr>
          <w:rFonts w:eastAsiaTheme="minorEastAsia" w:cstheme="minorBidi"/>
          <w:sz w:val="22"/>
          <w:lang w:eastAsia="de-DE"/>
        </w:rPr>
        <w:t xml:space="preserve"> 3:45</w:t>
      </w:r>
      <w:r w:rsidR="00E8022E" w:rsidRPr="00270C33">
        <w:rPr>
          <w:rFonts w:eastAsiaTheme="minorEastAsia" w:cstheme="minorBidi"/>
          <w:sz w:val="22"/>
          <w:lang w:eastAsia="de-DE"/>
        </w:rPr>
        <w:t xml:space="preserve"> </w:t>
      </w:r>
      <w:r w:rsidR="000810EA" w:rsidRPr="00270C33">
        <w:rPr>
          <w:rFonts w:eastAsiaTheme="minorEastAsia" w:cstheme="minorBidi"/>
          <w:sz w:val="22"/>
          <w:lang w:eastAsia="de-DE"/>
        </w:rPr>
        <w:t>mit Hilfe folgender Teilaufgaben</w:t>
      </w:r>
      <w:r w:rsidR="00C67BE2" w:rsidRPr="00270C33">
        <w:rPr>
          <w:rFonts w:eastAsiaTheme="minorEastAsia" w:cstheme="minorBidi"/>
          <w:sz w:val="22"/>
          <w:lang w:eastAsia="de-DE"/>
        </w:rPr>
        <w:t>:</w:t>
      </w:r>
    </w:p>
    <w:p w14:paraId="72444456" w14:textId="7AFB0DD8" w:rsidR="000810EA" w:rsidRPr="00270C33" w:rsidRDefault="000810EA" w:rsidP="000810EA">
      <w:pPr>
        <w:pStyle w:val="Listenabsatz"/>
        <w:ind w:left="284"/>
        <w:jc w:val="both"/>
        <w:rPr>
          <w:rFonts w:eastAsiaTheme="minorEastAsia" w:cstheme="minorBidi"/>
          <w:sz w:val="22"/>
          <w:lang w:eastAsia="de-DE"/>
        </w:rPr>
      </w:pPr>
    </w:p>
    <w:p w14:paraId="4B79CEDB" w14:textId="40AC0FFF" w:rsidR="00DE3246" w:rsidRPr="00270C33" w:rsidRDefault="00890D0C" w:rsidP="000810EA">
      <w:pPr>
        <w:pStyle w:val="Listenabsatz"/>
        <w:ind w:left="284"/>
        <w:jc w:val="both"/>
        <w:rPr>
          <w:rFonts w:eastAsiaTheme="minorEastAsia" w:cstheme="minorBidi"/>
          <w:sz w:val="22"/>
          <w:lang w:eastAsia="de-DE"/>
        </w:rPr>
      </w:pPr>
      <w:r w:rsidRPr="00270C33">
        <w:rPr>
          <w:noProof/>
          <w:sz w:val="24"/>
          <w:lang w:eastAsia="de-DE"/>
        </w:rPr>
        <mc:AlternateContent>
          <mc:Choice Requires="wpg">
            <w:drawing>
              <wp:anchor distT="0" distB="0" distL="114300" distR="114300" simplePos="0" relativeHeight="252201984" behindDoc="0" locked="0" layoutInCell="1" allowOverlap="1" wp14:anchorId="2F923D23" wp14:editId="633F4BE0">
                <wp:simplePos x="0" y="0"/>
                <wp:positionH relativeFrom="rightMargin">
                  <wp:posOffset>51320</wp:posOffset>
                </wp:positionH>
                <wp:positionV relativeFrom="paragraph">
                  <wp:posOffset>469150</wp:posOffset>
                </wp:positionV>
                <wp:extent cx="1973580" cy="2043545"/>
                <wp:effectExtent l="0" t="0" r="0" b="13970"/>
                <wp:wrapNone/>
                <wp:docPr id="1885" name="Gruppieren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2043545"/>
                          <a:chOff x="0" y="0"/>
                          <a:chExt cx="2724150" cy="1581150"/>
                        </a:xfrm>
                      </wpg:grpSpPr>
                      <wps:wsp>
                        <wps:cNvPr id="928"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29" name="Textfeld 929"/>
                        <wps:cNvSpPr txBox="1"/>
                        <wps:spPr>
                          <a:xfrm>
                            <a:off x="66675" y="38100"/>
                            <a:ext cx="2657475" cy="1476146"/>
                          </a:xfrm>
                          <a:prstGeom prst="rect">
                            <a:avLst/>
                          </a:prstGeom>
                          <a:noFill/>
                          <a:ln w="6350">
                            <a:noFill/>
                          </a:ln>
                        </wps:spPr>
                        <wps:txbx>
                          <w:txbxContent>
                            <w:p w14:paraId="26E76EB8" w14:textId="77777777" w:rsidR="00F75FB3" w:rsidRPr="0058091B" w:rsidRDefault="00F75FB3" w:rsidP="00585345">
                              <w:pPr>
                                <w:pBdr>
                                  <w:bottom w:val="single" w:sz="4" w:space="1" w:color="365F91" w:themeColor="accent1" w:themeShade="BF"/>
                                </w:pBdr>
                                <w:rPr>
                                  <w:b/>
                                  <w:sz w:val="18"/>
                                  <w:szCs w:val="18"/>
                                </w:rPr>
                              </w:pPr>
                              <w:r w:rsidRPr="0058091B">
                                <w:rPr>
                                  <w:b/>
                                  <w:sz w:val="18"/>
                                  <w:szCs w:val="18"/>
                                </w:rPr>
                                <w:t>…gut zu wissen!</w:t>
                              </w:r>
                            </w:p>
                            <w:p w14:paraId="08448C00" w14:textId="77777777" w:rsidR="00F75FB3" w:rsidRPr="00432CBB" w:rsidRDefault="00F75FB3" w:rsidP="00CC0FBD">
                              <w:pPr>
                                <w:spacing w:line="276" w:lineRule="auto"/>
                                <w:rPr>
                                  <w:sz w:val="18"/>
                                  <w:szCs w:val="18"/>
                                </w:rPr>
                              </w:pPr>
                              <w:r w:rsidRPr="00432CBB">
                                <w:rPr>
                                  <w:sz w:val="18"/>
                                  <w:szCs w:val="18"/>
                                </w:rPr>
                                <w:t>Man unterscheidet folgende Kommunikationsformen:</w:t>
                              </w:r>
                            </w:p>
                            <w:p w14:paraId="178F4F47" w14:textId="5719A7F6" w:rsidR="00F75FB3" w:rsidRPr="00432CBB" w:rsidRDefault="00F75FB3" w:rsidP="00754D0F">
                              <w:pPr>
                                <w:pStyle w:val="Listenabsatz"/>
                                <w:numPr>
                                  <w:ilvl w:val="0"/>
                                  <w:numId w:val="27"/>
                                </w:numPr>
                                <w:spacing w:after="200" w:line="276" w:lineRule="auto"/>
                                <w:ind w:left="284" w:hanging="218"/>
                                <w:rPr>
                                  <w:sz w:val="18"/>
                                  <w:szCs w:val="18"/>
                                </w:rPr>
                              </w:pPr>
                              <w:r>
                                <w:rPr>
                                  <w:b/>
                                  <w:bCs/>
                                  <w:sz w:val="18"/>
                                  <w:szCs w:val="18"/>
                                </w:rPr>
                                <w:t>v</w:t>
                              </w:r>
                              <w:r w:rsidRPr="00432CBB">
                                <w:rPr>
                                  <w:b/>
                                  <w:bCs/>
                                  <w:sz w:val="18"/>
                                  <w:szCs w:val="18"/>
                                </w:rPr>
                                <w:t>erbal</w:t>
                              </w:r>
                              <w:r w:rsidRPr="00432CBB">
                                <w:rPr>
                                  <w:sz w:val="18"/>
                                  <w:szCs w:val="18"/>
                                </w:rPr>
                                <w:t xml:space="preserve"> = sprachlicher Ausdruck</w:t>
                              </w:r>
                            </w:p>
                            <w:p w14:paraId="2449B159" w14:textId="0E7E21C1" w:rsidR="00F75FB3" w:rsidRPr="00432CBB" w:rsidRDefault="00F75FB3" w:rsidP="00754D0F">
                              <w:pPr>
                                <w:pStyle w:val="Listenabsatz"/>
                                <w:numPr>
                                  <w:ilvl w:val="0"/>
                                  <w:numId w:val="27"/>
                                </w:numPr>
                                <w:spacing w:after="200" w:line="276" w:lineRule="auto"/>
                                <w:ind w:left="284" w:hanging="218"/>
                                <w:rPr>
                                  <w:sz w:val="18"/>
                                  <w:szCs w:val="18"/>
                                </w:rPr>
                              </w:pPr>
                              <w:r>
                                <w:rPr>
                                  <w:b/>
                                  <w:bCs/>
                                  <w:sz w:val="18"/>
                                  <w:szCs w:val="18"/>
                                </w:rPr>
                                <w:t>p</w:t>
                              </w:r>
                              <w:r w:rsidRPr="00432CBB">
                                <w:rPr>
                                  <w:b/>
                                  <w:bCs/>
                                  <w:sz w:val="18"/>
                                  <w:szCs w:val="18"/>
                                </w:rPr>
                                <w:t>araverbal</w:t>
                              </w:r>
                              <w:r w:rsidRPr="00432CBB">
                                <w:rPr>
                                  <w:sz w:val="18"/>
                                  <w:szCs w:val="18"/>
                                </w:rPr>
                                <w:t xml:space="preserve"> = begleit</w:t>
                              </w:r>
                              <w:r>
                                <w:rPr>
                                  <w:sz w:val="18"/>
                                  <w:szCs w:val="18"/>
                                </w:rPr>
                                <w:t>et</w:t>
                              </w:r>
                              <w:r w:rsidRPr="00432CBB">
                                <w:rPr>
                                  <w:sz w:val="18"/>
                                  <w:szCs w:val="18"/>
                                </w:rPr>
                                <w:t xml:space="preserve"> das Sprechen hörbar (z.B. Betonungen, Lautstärke, Tempo, Melodie oder Sprechpausen.)</w:t>
                              </w:r>
                            </w:p>
                            <w:p w14:paraId="2B981999" w14:textId="4928AAFE" w:rsidR="00F75FB3" w:rsidRPr="00432CBB" w:rsidRDefault="00F75FB3" w:rsidP="00754D0F">
                              <w:pPr>
                                <w:pStyle w:val="Listenabsatz"/>
                                <w:numPr>
                                  <w:ilvl w:val="0"/>
                                  <w:numId w:val="27"/>
                                </w:numPr>
                                <w:spacing w:after="200" w:line="276" w:lineRule="auto"/>
                                <w:ind w:left="284" w:hanging="218"/>
                                <w:rPr>
                                  <w:sz w:val="18"/>
                                  <w:szCs w:val="18"/>
                                </w:rPr>
                              </w:pPr>
                              <w:r w:rsidRPr="00432CBB">
                                <w:rPr>
                                  <w:b/>
                                  <w:bCs/>
                                  <w:sz w:val="18"/>
                                  <w:szCs w:val="18"/>
                                </w:rPr>
                                <w:t xml:space="preserve">nonverbal </w:t>
                              </w:r>
                              <w:r w:rsidRPr="00432CBB">
                                <w:rPr>
                                  <w:sz w:val="18"/>
                                  <w:szCs w:val="18"/>
                                </w:rPr>
                                <w:t>= Gestik, Mimik, Körpersprache und -haltung sowie Position im 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23D23" id="Gruppieren 1885" o:spid="_x0000_s1038" style="position:absolute;left:0;text-align:left;margin-left:4.05pt;margin-top:36.95pt;width:155.4pt;height:160.9pt;z-index:252201984;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">
                <v:shape id="Rechteck: gefaltete Ecke 990" o:spid="_x0000_s1039"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" adj="18000" fillcolor="#dce6f2" strokecolor="#385d8a">
                  <v:textbox inset="0,,0"/>
                </v:shape>
                <v:shape id="Textfeld 929" o:spid="_x0000_s1040"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26E76EB8" w14:textId="77777777" w:rsidR="00F75FB3" w:rsidRPr="0058091B" w:rsidRDefault="00F75FB3" w:rsidP="00585345">
                        <w:pPr>
                          <w:pBdr>
                            <w:bottom w:val="single" w:sz="4" w:space="1" w:color="365F91" w:themeColor="accent1" w:themeShade="BF"/>
                          </w:pBdr>
                          <w:rPr>
                            <w:b/>
                            <w:sz w:val="18"/>
                            <w:szCs w:val="18"/>
                          </w:rPr>
                        </w:pPr>
                        <w:r w:rsidRPr="0058091B">
                          <w:rPr>
                            <w:b/>
                            <w:sz w:val="18"/>
                            <w:szCs w:val="18"/>
                          </w:rPr>
                          <w:t>…gut zu wissen!</w:t>
                        </w:r>
                      </w:p>
                      <w:p w14:paraId="08448C00" w14:textId="77777777" w:rsidR="00F75FB3" w:rsidRPr="00432CBB" w:rsidRDefault="00F75FB3" w:rsidP="00CC0FBD">
                        <w:pPr>
                          <w:spacing w:line="276" w:lineRule="auto"/>
                          <w:rPr>
                            <w:sz w:val="18"/>
                            <w:szCs w:val="18"/>
                          </w:rPr>
                        </w:pPr>
                        <w:r w:rsidRPr="00432CBB">
                          <w:rPr>
                            <w:sz w:val="18"/>
                            <w:szCs w:val="18"/>
                          </w:rPr>
                          <w:t>Man unterscheidet folgende Kommunikationsformen:</w:t>
                        </w:r>
                      </w:p>
                      <w:p w14:paraId="178F4F47" w14:textId="5719A7F6" w:rsidR="00F75FB3" w:rsidRPr="00432CBB" w:rsidRDefault="00F75FB3" w:rsidP="00754D0F">
                        <w:pPr>
                          <w:pStyle w:val="Listenabsatz"/>
                          <w:numPr>
                            <w:ilvl w:val="0"/>
                            <w:numId w:val="27"/>
                          </w:numPr>
                          <w:spacing w:after="200" w:line="276" w:lineRule="auto"/>
                          <w:ind w:left="284" w:hanging="218"/>
                          <w:rPr>
                            <w:sz w:val="18"/>
                            <w:szCs w:val="18"/>
                          </w:rPr>
                        </w:pPr>
                        <w:r>
                          <w:rPr>
                            <w:b/>
                            <w:bCs/>
                            <w:sz w:val="18"/>
                            <w:szCs w:val="18"/>
                          </w:rPr>
                          <w:t>v</w:t>
                        </w:r>
                        <w:r w:rsidRPr="00432CBB">
                          <w:rPr>
                            <w:b/>
                            <w:bCs/>
                            <w:sz w:val="18"/>
                            <w:szCs w:val="18"/>
                          </w:rPr>
                          <w:t>erbal</w:t>
                        </w:r>
                        <w:r w:rsidRPr="00432CBB">
                          <w:rPr>
                            <w:sz w:val="18"/>
                            <w:szCs w:val="18"/>
                          </w:rPr>
                          <w:t xml:space="preserve"> = sprachlicher Ausdruck</w:t>
                        </w:r>
                      </w:p>
                      <w:p w14:paraId="2449B159" w14:textId="0E7E21C1" w:rsidR="00F75FB3" w:rsidRPr="00432CBB" w:rsidRDefault="00F75FB3" w:rsidP="00754D0F">
                        <w:pPr>
                          <w:pStyle w:val="Listenabsatz"/>
                          <w:numPr>
                            <w:ilvl w:val="0"/>
                            <w:numId w:val="27"/>
                          </w:numPr>
                          <w:spacing w:after="200" w:line="276" w:lineRule="auto"/>
                          <w:ind w:left="284" w:hanging="218"/>
                          <w:rPr>
                            <w:sz w:val="18"/>
                            <w:szCs w:val="18"/>
                          </w:rPr>
                        </w:pPr>
                        <w:r>
                          <w:rPr>
                            <w:b/>
                            <w:bCs/>
                            <w:sz w:val="18"/>
                            <w:szCs w:val="18"/>
                          </w:rPr>
                          <w:t>p</w:t>
                        </w:r>
                        <w:r w:rsidRPr="00432CBB">
                          <w:rPr>
                            <w:b/>
                            <w:bCs/>
                            <w:sz w:val="18"/>
                            <w:szCs w:val="18"/>
                          </w:rPr>
                          <w:t>araverbal</w:t>
                        </w:r>
                        <w:r w:rsidRPr="00432CBB">
                          <w:rPr>
                            <w:sz w:val="18"/>
                            <w:szCs w:val="18"/>
                          </w:rPr>
                          <w:t xml:space="preserve"> = begleit</w:t>
                        </w:r>
                        <w:r>
                          <w:rPr>
                            <w:sz w:val="18"/>
                            <w:szCs w:val="18"/>
                          </w:rPr>
                          <w:t>et</w:t>
                        </w:r>
                        <w:r w:rsidRPr="00432CBB">
                          <w:rPr>
                            <w:sz w:val="18"/>
                            <w:szCs w:val="18"/>
                          </w:rPr>
                          <w:t xml:space="preserve"> das Sprechen hörbar (z.B. Betonungen, Lautstärke, Tempo, Melodie oder Sprechpausen.)</w:t>
                        </w:r>
                      </w:p>
                      <w:p w14:paraId="2B981999" w14:textId="4928AAFE" w:rsidR="00F75FB3" w:rsidRPr="00432CBB" w:rsidRDefault="00F75FB3" w:rsidP="00754D0F">
                        <w:pPr>
                          <w:pStyle w:val="Listenabsatz"/>
                          <w:numPr>
                            <w:ilvl w:val="0"/>
                            <w:numId w:val="27"/>
                          </w:numPr>
                          <w:spacing w:after="200" w:line="276" w:lineRule="auto"/>
                          <w:ind w:left="284" w:hanging="218"/>
                          <w:rPr>
                            <w:sz w:val="18"/>
                            <w:szCs w:val="18"/>
                          </w:rPr>
                        </w:pPr>
                        <w:r w:rsidRPr="00432CBB">
                          <w:rPr>
                            <w:b/>
                            <w:bCs/>
                            <w:sz w:val="18"/>
                            <w:szCs w:val="18"/>
                          </w:rPr>
                          <w:t xml:space="preserve">nonverbal </w:t>
                        </w:r>
                        <w:r w:rsidRPr="00432CBB">
                          <w:rPr>
                            <w:sz w:val="18"/>
                            <w:szCs w:val="18"/>
                          </w:rPr>
                          <w:t>= Gestik, Mimik, Körpersprache und -haltung sowie Position im Raum</w:t>
                        </w:r>
                      </w:p>
                    </w:txbxContent>
                  </v:textbox>
                </v:shape>
                <w10:wrap anchorx="margin"/>
              </v:group>
            </w:pict>
          </mc:Fallback>
        </mc:AlternateContent>
      </w:r>
      <w:r w:rsidR="000810EA" w:rsidRPr="00270C33">
        <w:rPr>
          <w:rFonts w:eastAsiaTheme="minorEastAsia" w:cstheme="minorBidi"/>
          <w:sz w:val="22"/>
          <w:lang w:eastAsia="de-DE"/>
        </w:rPr>
        <w:t xml:space="preserve">a) </w:t>
      </w:r>
      <w:r w:rsidR="00E8022E" w:rsidRPr="00270C33">
        <w:rPr>
          <w:rFonts w:eastAsiaTheme="minorEastAsia" w:cstheme="minorBidi"/>
          <w:sz w:val="22"/>
          <w:lang w:eastAsia="de-DE"/>
        </w:rPr>
        <w:t xml:space="preserve">Schauen Sie sich den Filmausschnitt </w:t>
      </w:r>
      <w:r w:rsidR="000A5EFE" w:rsidRPr="00270C33">
        <w:rPr>
          <w:rFonts w:eastAsiaTheme="minorEastAsia" w:cstheme="minorBidi"/>
          <w:sz w:val="22"/>
          <w:lang w:eastAsia="de-DE"/>
        </w:rPr>
        <w:t>im Zeitabschnitt</w:t>
      </w:r>
      <w:r w:rsidR="00E5331C" w:rsidRPr="00270C33">
        <w:rPr>
          <w:rFonts w:eastAsiaTheme="minorEastAsia" w:cstheme="minorBidi"/>
          <w:sz w:val="22"/>
          <w:lang w:eastAsia="de-DE"/>
        </w:rPr>
        <w:t xml:space="preserve"> Minute </w:t>
      </w:r>
      <w:r w:rsidR="00DE3246" w:rsidRPr="00270C33">
        <w:rPr>
          <w:rFonts w:eastAsiaTheme="minorEastAsia" w:cstheme="minorBidi"/>
          <w:sz w:val="22"/>
          <w:lang w:eastAsia="de-DE"/>
        </w:rPr>
        <w:t>3:54</w:t>
      </w:r>
      <w:r w:rsidR="000A5EFE" w:rsidRPr="00270C33">
        <w:rPr>
          <w:rFonts w:eastAsiaTheme="minorEastAsia" w:cstheme="minorBidi"/>
          <w:sz w:val="22"/>
          <w:lang w:eastAsia="de-DE"/>
        </w:rPr>
        <w:t xml:space="preserve"> </w:t>
      </w:r>
      <w:r w:rsidR="00E5331C" w:rsidRPr="00270C33">
        <w:rPr>
          <w:rFonts w:eastAsiaTheme="minorEastAsia" w:cstheme="minorBidi"/>
          <w:sz w:val="22"/>
          <w:lang w:eastAsia="de-DE"/>
        </w:rPr>
        <w:t xml:space="preserve">bis Minute </w:t>
      </w:r>
      <w:r w:rsidR="00DE3246" w:rsidRPr="00270C33">
        <w:rPr>
          <w:rFonts w:eastAsiaTheme="minorEastAsia" w:cstheme="minorBidi"/>
          <w:sz w:val="22"/>
          <w:lang w:eastAsia="de-DE"/>
        </w:rPr>
        <w:t xml:space="preserve">04:08 </w:t>
      </w:r>
      <w:r w:rsidR="00E8022E" w:rsidRPr="00270C33">
        <w:rPr>
          <w:rFonts w:eastAsiaTheme="minorEastAsia" w:cstheme="minorBidi"/>
          <w:sz w:val="22"/>
          <w:lang w:eastAsia="de-DE"/>
        </w:rPr>
        <w:t xml:space="preserve">zunächst ohne Ton an und machen Sie sich Notizen zum </w:t>
      </w:r>
      <w:r w:rsidR="00DE3246" w:rsidRPr="00270C33">
        <w:rPr>
          <w:rFonts w:eastAsiaTheme="minorEastAsia" w:cstheme="minorBidi"/>
          <w:sz w:val="22"/>
          <w:lang w:eastAsia="de-DE"/>
        </w:rPr>
        <w:t>nonverbale</w:t>
      </w:r>
      <w:r w:rsidR="00E8022E" w:rsidRPr="00270C33">
        <w:rPr>
          <w:rFonts w:eastAsiaTheme="minorEastAsia" w:cstheme="minorBidi"/>
          <w:sz w:val="22"/>
          <w:lang w:eastAsia="de-DE"/>
        </w:rPr>
        <w:t>n</w:t>
      </w:r>
      <w:r w:rsidR="00DE3246" w:rsidRPr="00270C33">
        <w:rPr>
          <w:rFonts w:eastAsiaTheme="minorEastAsia" w:cstheme="minorBidi"/>
          <w:sz w:val="22"/>
          <w:lang w:eastAsia="de-DE"/>
        </w:rPr>
        <w:t xml:space="preserve"> Verhalten</w:t>
      </w:r>
      <w:r w:rsidR="00D930AD" w:rsidRPr="00270C33">
        <w:rPr>
          <w:rFonts w:eastAsiaTheme="minorEastAsia" w:cstheme="minorBidi"/>
          <w:sz w:val="22"/>
          <w:lang w:eastAsia="de-DE"/>
        </w:rPr>
        <w:t>.</w:t>
      </w:r>
    </w:p>
    <w:p w14:paraId="20F07AD4" w14:textId="32C052BB" w:rsidR="00D930AD" w:rsidRDefault="00D930AD" w:rsidP="00D930AD">
      <w:pPr>
        <w:pStyle w:val="Listenabsatz"/>
        <w:ind w:left="709"/>
        <w:rPr>
          <w:rFonts w:asciiTheme="minorHAnsi" w:eastAsiaTheme="minorEastAsia" w:hAnsiTheme="minorHAnsi" w:cstheme="minorBidi"/>
          <w:sz w:val="22"/>
          <w:lang w:eastAsia="de-DE"/>
        </w:rPr>
      </w:pPr>
    </w:p>
    <w:p w14:paraId="72907F02" w14:textId="3AC12FBA" w:rsidR="00D930AD" w:rsidRPr="00270C33" w:rsidRDefault="00D930AD" w:rsidP="000810EA">
      <w:pPr>
        <w:pStyle w:val="Listenabsatz"/>
        <w:spacing w:line="480" w:lineRule="auto"/>
        <w:ind w:left="284"/>
        <w:rPr>
          <w:rFonts w:eastAsiaTheme="minorEastAsia" w:cstheme="minorBidi"/>
          <w:sz w:val="22"/>
          <w:lang w:eastAsia="de-DE"/>
        </w:rPr>
      </w:pPr>
      <w:r w:rsidRPr="00270C33">
        <w:rPr>
          <w:rFonts w:eastAsiaTheme="minorEastAsia" w:cstheme="minorBidi"/>
          <w:sz w:val="22"/>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6BAB" w:rsidRPr="00270C33">
        <w:rPr>
          <w:rFonts w:eastAsiaTheme="minorEastAsia" w:cstheme="minorBidi"/>
          <w:sz w:val="22"/>
          <w:lang w:eastAsia="de-DE"/>
        </w:rPr>
        <w:t>_____________________</w:t>
      </w:r>
      <w:r w:rsidRPr="00270C33">
        <w:rPr>
          <w:rFonts w:eastAsiaTheme="minorEastAsia" w:cstheme="minorBidi"/>
          <w:sz w:val="22"/>
          <w:lang w:eastAsia="de-DE"/>
        </w:rPr>
        <w:t>____</w:t>
      </w:r>
      <w:r w:rsidR="00F312D2" w:rsidRPr="00270C33">
        <w:rPr>
          <w:rFonts w:eastAsiaTheme="minorEastAsia" w:cstheme="minorBidi"/>
          <w:sz w:val="22"/>
          <w:lang w:eastAsia="de-DE"/>
        </w:rPr>
        <w:t>_______</w:t>
      </w:r>
      <w:r w:rsidRPr="00270C33">
        <w:rPr>
          <w:rFonts w:eastAsiaTheme="minorEastAsia" w:cstheme="minorBidi"/>
          <w:sz w:val="22"/>
          <w:lang w:eastAsia="de-DE"/>
        </w:rPr>
        <w:t>_________</w:t>
      </w:r>
    </w:p>
    <w:p w14:paraId="2215E275" w14:textId="74441B95" w:rsidR="00001D2A" w:rsidRPr="00270C33" w:rsidRDefault="000E1D11" w:rsidP="000810EA">
      <w:pPr>
        <w:pStyle w:val="Listenabsatz"/>
        <w:ind w:left="284"/>
        <w:jc w:val="both"/>
        <w:rPr>
          <w:rFonts w:eastAsiaTheme="minorEastAsia" w:cstheme="minorBidi"/>
          <w:sz w:val="22"/>
          <w:lang w:eastAsia="de-DE"/>
        </w:rPr>
      </w:pPr>
      <w:r w:rsidRPr="00270C33">
        <w:rPr>
          <w:noProof/>
          <w:lang w:eastAsia="de-DE"/>
        </w:rPr>
        <w:drawing>
          <wp:anchor distT="0" distB="0" distL="114300" distR="114300" simplePos="0" relativeHeight="252592128" behindDoc="0" locked="0" layoutInCell="1" allowOverlap="1" wp14:anchorId="5CB33444" wp14:editId="0E4EB78E">
            <wp:simplePos x="0" y="0"/>
            <wp:positionH relativeFrom="column">
              <wp:posOffset>5160200</wp:posOffset>
            </wp:positionH>
            <wp:positionV relativeFrom="paragraph">
              <wp:posOffset>76159</wp:posOffset>
            </wp:positionV>
            <wp:extent cx="314325" cy="314325"/>
            <wp:effectExtent l="0" t="0" r="9525" b="9525"/>
            <wp:wrapNone/>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152" w:rsidRPr="00270C33">
        <w:rPr>
          <w:rFonts w:eastAsiaTheme="minorEastAsia" w:cstheme="minorBidi"/>
          <w:noProof/>
          <w:sz w:val="22"/>
          <w:lang w:eastAsia="de-DE"/>
        </w:rPr>
        <w:drawing>
          <wp:anchor distT="0" distB="0" distL="114300" distR="114300" simplePos="0" relativeHeight="252357632" behindDoc="0" locked="0" layoutInCell="1" allowOverlap="1" wp14:anchorId="3E0E9C31" wp14:editId="7CE47AA1">
            <wp:simplePos x="0" y="0"/>
            <wp:positionH relativeFrom="column">
              <wp:posOffset>4816475</wp:posOffset>
            </wp:positionH>
            <wp:positionV relativeFrom="paragraph">
              <wp:posOffset>71755</wp:posOffset>
            </wp:positionV>
            <wp:extent cx="295275" cy="314325"/>
            <wp:effectExtent l="0" t="0" r="9525" b="9525"/>
            <wp:wrapSquare wrapText="bothSides"/>
            <wp:docPr id="1369" name="Grafik 1369"/>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0810EA" w:rsidRPr="00270C33">
        <w:rPr>
          <w:rFonts w:eastAsiaTheme="minorEastAsia" w:cstheme="minorBidi"/>
          <w:sz w:val="22"/>
          <w:lang w:eastAsia="de-DE"/>
        </w:rPr>
        <w:t xml:space="preserve">b) </w:t>
      </w:r>
      <w:r w:rsidR="00001D2A" w:rsidRPr="00270C33">
        <w:rPr>
          <w:rFonts w:eastAsiaTheme="minorEastAsia" w:cstheme="minorBidi"/>
          <w:sz w:val="22"/>
          <w:lang w:eastAsia="de-DE"/>
        </w:rPr>
        <w:t>Lesen Sie das Transkript</w:t>
      </w:r>
      <w:r w:rsidR="00890D0C" w:rsidRPr="00270C33">
        <w:rPr>
          <w:rFonts w:eastAsiaTheme="minorEastAsia" w:cstheme="minorBidi"/>
          <w:sz w:val="22"/>
          <w:lang w:eastAsia="de-DE"/>
        </w:rPr>
        <w:t xml:space="preserve"> (= Verschriftlichung des Gesagten)</w:t>
      </w:r>
      <w:r w:rsidR="00001D2A" w:rsidRPr="00270C33">
        <w:rPr>
          <w:rFonts w:eastAsiaTheme="minorEastAsia" w:cstheme="minorBidi"/>
          <w:sz w:val="22"/>
          <w:lang w:eastAsia="de-DE"/>
        </w:rPr>
        <w:t>. Markieren Sie verbale Auffälligkeiten.</w:t>
      </w:r>
    </w:p>
    <w:p w14:paraId="3C9D6DCF" w14:textId="39B61B59" w:rsidR="00001D2A" w:rsidRDefault="00001D2A" w:rsidP="00001D2A">
      <w:pPr>
        <w:pStyle w:val="Listenabsatz"/>
        <w:ind w:left="709"/>
        <w:rPr>
          <w:rFonts w:asciiTheme="minorHAnsi" w:eastAsiaTheme="minorEastAsia" w:hAnsiTheme="minorHAnsi" w:cstheme="minorBidi"/>
          <w:sz w:val="22"/>
          <w:lang w:eastAsia="de-DE"/>
        </w:rPr>
      </w:pPr>
    </w:p>
    <w:p w14:paraId="7E8A66BA" w14:textId="528FDDFD" w:rsidR="00001D2A" w:rsidRDefault="00001D2A" w:rsidP="000810EA">
      <w:pPr>
        <w:pStyle w:val="Listenabsatz"/>
        <w:ind w:left="284"/>
        <w:jc w:val="both"/>
        <w:rPr>
          <w:rFonts w:ascii="Courier New" w:eastAsiaTheme="minorEastAsia" w:hAnsi="Courier New" w:cs="Courier New"/>
          <w:sz w:val="22"/>
          <w:lang w:eastAsia="de-DE"/>
        </w:rPr>
      </w:pPr>
      <w:r w:rsidRPr="00AB6924">
        <w:rPr>
          <w:rFonts w:ascii="Courier New" w:eastAsiaTheme="minorEastAsia" w:hAnsi="Courier New" w:cs="Courier New"/>
          <w:sz w:val="22"/>
          <w:lang w:eastAsia="de-DE"/>
        </w:rPr>
        <w:t>„</w:t>
      </w:r>
      <w:r w:rsidR="005E4023">
        <w:rPr>
          <w:rFonts w:ascii="Courier New" w:eastAsiaTheme="minorEastAsia" w:hAnsi="Courier New" w:cs="Courier New"/>
          <w:sz w:val="22"/>
          <w:lang w:eastAsia="de-DE"/>
        </w:rPr>
        <w:t>Ja doch … ä</w:t>
      </w:r>
      <w:r w:rsidRPr="00AB6924">
        <w:rPr>
          <w:rFonts w:ascii="Courier New" w:eastAsiaTheme="minorEastAsia" w:hAnsi="Courier New" w:cs="Courier New"/>
          <w:sz w:val="22"/>
          <w:lang w:eastAsia="de-DE"/>
        </w:rPr>
        <w:t xml:space="preserve">hm, dass ich </w:t>
      </w:r>
      <w:r w:rsidR="001C3EE3">
        <w:rPr>
          <w:rFonts w:ascii="Courier New" w:eastAsiaTheme="minorEastAsia" w:hAnsi="Courier New" w:cs="Courier New"/>
          <w:sz w:val="22"/>
          <w:lang w:eastAsia="de-DE"/>
        </w:rPr>
        <w:t xml:space="preserve">äh </w:t>
      </w:r>
      <w:r w:rsidRPr="00AB6924">
        <w:rPr>
          <w:rFonts w:ascii="Courier New" w:eastAsiaTheme="minorEastAsia" w:hAnsi="Courier New" w:cs="Courier New"/>
          <w:sz w:val="22"/>
          <w:lang w:eastAsia="de-DE"/>
        </w:rPr>
        <w:t xml:space="preserve">sehr … Ich bin sehr selbstkritisch und mich … und bring mich dadurch manchmal </w:t>
      </w:r>
      <w:r>
        <w:rPr>
          <w:rFonts w:ascii="Courier New" w:eastAsiaTheme="minorEastAsia" w:hAnsi="Courier New" w:cs="Courier New"/>
          <w:sz w:val="22"/>
          <w:lang w:eastAsia="de-DE"/>
        </w:rPr>
        <w:t>…</w:t>
      </w:r>
      <w:r w:rsidR="001C3EE3">
        <w:rPr>
          <w:rFonts w:ascii="Courier New" w:eastAsiaTheme="minorEastAsia" w:hAnsi="Courier New" w:cs="Courier New"/>
          <w:sz w:val="22"/>
          <w:lang w:eastAsia="de-DE"/>
        </w:rPr>
        <w:t xml:space="preserve"> ähm …</w:t>
      </w:r>
      <w:r>
        <w:rPr>
          <w:rFonts w:ascii="Courier New" w:eastAsiaTheme="minorEastAsia" w:hAnsi="Courier New" w:cs="Courier New"/>
          <w:sz w:val="22"/>
          <w:lang w:eastAsia="de-DE"/>
        </w:rPr>
        <w:t xml:space="preserve"> </w:t>
      </w:r>
      <w:r w:rsidRPr="00AB6924">
        <w:rPr>
          <w:rFonts w:ascii="Courier New" w:eastAsiaTheme="minorEastAsia" w:hAnsi="Courier New" w:cs="Courier New"/>
          <w:sz w:val="22"/>
          <w:lang w:eastAsia="de-DE"/>
        </w:rPr>
        <w:t xml:space="preserve">verunsicher mich dadurch selbst </w:t>
      </w:r>
      <w:r w:rsidR="00EF51C6">
        <w:rPr>
          <w:rFonts w:ascii="Courier New" w:eastAsiaTheme="minorEastAsia" w:hAnsi="Courier New" w:cs="Courier New"/>
          <w:sz w:val="22"/>
          <w:lang w:eastAsia="de-DE"/>
        </w:rPr>
        <w:t xml:space="preserve">oft </w:t>
      </w:r>
      <w:r w:rsidRPr="00AB6924">
        <w:rPr>
          <w:rFonts w:ascii="Courier New" w:eastAsiaTheme="minorEastAsia" w:hAnsi="Courier New" w:cs="Courier New"/>
          <w:sz w:val="22"/>
          <w:lang w:eastAsia="de-DE"/>
        </w:rPr>
        <w:t>sehr.“</w:t>
      </w:r>
    </w:p>
    <w:p w14:paraId="2B18A20F" w14:textId="57740A18" w:rsidR="00001D2A" w:rsidRPr="00270C33" w:rsidRDefault="003C1152" w:rsidP="00001D2A">
      <w:pPr>
        <w:pStyle w:val="Listenabsatz"/>
        <w:ind w:left="709"/>
        <w:jc w:val="both"/>
        <w:rPr>
          <w:rFonts w:eastAsiaTheme="minorEastAsia" w:cs="Courier New"/>
          <w:sz w:val="22"/>
          <w:lang w:eastAsia="de-DE"/>
        </w:rPr>
      </w:pPr>
      <w:r w:rsidRPr="00AA18D1">
        <w:rPr>
          <w:noProof/>
          <w:lang w:eastAsia="de-DE"/>
        </w:rPr>
        <w:drawing>
          <wp:anchor distT="0" distB="0" distL="114300" distR="114300" simplePos="0" relativeHeight="252360704" behindDoc="0" locked="0" layoutInCell="1" allowOverlap="1" wp14:anchorId="3B57146E" wp14:editId="64416D98">
            <wp:simplePos x="0" y="0"/>
            <wp:positionH relativeFrom="column">
              <wp:posOffset>5179060</wp:posOffset>
            </wp:positionH>
            <wp:positionV relativeFrom="paragraph">
              <wp:posOffset>45720</wp:posOffset>
            </wp:positionV>
            <wp:extent cx="314325" cy="314325"/>
            <wp:effectExtent l="0" t="0" r="9525" b="9525"/>
            <wp:wrapSquare wrapText="bothSides"/>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8C55CA">
        <w:rPr>
          <w:rFonts w:asciiTheme="minorHAnsi" w:eastAsiaTheme="minorEastAsia" w:hAnsiTheme="minorHAnsi" w:cstheme="minorBidi"/>
          <w:noProof/>
          <w:sz w:val="22"/>
          <w:lang w:eastAsia="de-DE"/>
        </w:rPr>
        <w:drawing>
          <wp:anchor distT="0" distB="0" distL="114300" distR="114300" simplePos="0" relativeHeight="252362752" behindDoc="0" locked="0" layoutInCell="1" allowOverlap="1" wp14:anchorId="6781BA32" wp14:editId="3D164AD8">
            <wp:simplePos x="0" y="0"/>
            <wp:positionH relativeFrom="column">
              <wp:posOffset>4842510</wp:posOffset>
            </wp:positionH>
            <wp:positionV relativeFrom="paragraph">
              <wp:posOffset>39370</wp:posOffset>
            </wp:positionV>
            <wp:extent cx="295275" cy="314325"/>
            <wp:effectExtent l="0" t="0" r="9525" b="0"/>
            <wp:wrapSquare wrapText="bothSides"/>
            <wp:docPr id="1371" name="Grafik 137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p>
    <w:p w14:paraId="1B017569" w14:textId="77CEF533" w:rsidR="00990196" w:rsidRPr="00270C33" w:rsidRDefault="000810EA" w:rsidP="000810EA">
      <w:pPr>
        <w:pStyle w:val="Listenabsatz"/>
        <w:ind w:left="284"/>
        <w:jc w:val="both"/>
        <w:rPr>
          <w:rFonts w:eastAsiaTheme="minorEastAsia" w:cstheme="minorBidi"/>
          <w:sz w:val="22"/>
          <w:lang w:eastAsia="de-DE"/>
        </w:rPr>
      </w:pPr>
      <w:r w:rsidRPr="00270C33">
        <w:rPr>
          <w:rFonts w:eastAsiaTheme="minorEastAsia" w:cstheme="minorBidi"/>
          <w:sz w:val="22"/>
          <w:lang w:eastAsia="de-DE"/>
        </w:rPr>
        <w:t xml:space="preserve">c) </w:t>
      </w:r>
      <w:r w:rsidR="00E8022E" w:rsidRPr="00270C33">
        <w:rPr>
          <w:rFonts w:eastAsiaTheme="minorEastAsia" w:cstheme="minorBidi"/>
          <w:sz w:val="22"/>
          <w:lang w:eastAsia="de-DE"/>
        </w:rPr>
        <w:t>Hören Sie sich den Filmausschnitt (</w:t>
      </w:r>
      <w:r w:rsidR="00965DC6" w:rsidRPr="00270C33">
        <w:rPr>
          <w:rFonts w:eastAsiaTheme="minorEastAsia" w:cstheme="minorBidi"/>
          <w:sz w:val="22"/>
          <w:lang w:eastAsia="de-DE"/>
        </w:rPr>
        <w:t xml:space="preserve">Minute </w:t>
      </w:r>
      <w:r w:rsidR="00DE3246" w:rsidRPr="00270C33">
        <w:rPr>
          <w:rFonts w:eastAsiaTheme="minorEastAsia" w:cstheme="minorBidi"/>
          <w:sz w:val="22"/>
          <w:lang w:eastAsia="de-DE"/>
        </w:rPr>
        <w:t>3:54</w:t>
      </w:r>
      <w:r w:rsidR="00965DC6" w:rsidRPr="00270C33">
        <w:rPr>
          <w:rFonts w:eastAsiaTheme="minorEastAsia" w:cstheme="minorBidi"/>
          <w:sz w:val="22"/>
          <w:lang w:eastAsia="de-DE"/>
        </w:rPr>
        <w:t xml:space="preserve"> bis Minute </w:t>
      </w:r>
      <w:r w:rsidR="00DE3246" w:rsidRPr="00270C33">
        <w:rPr>
          <w:rFonts w:eastAsiaTheme="minorEastAsia" w:cstheme="minorBidi"/>
          <w:sz w:val="22"/>
          <w:lang w:eastAsia="de-DE"/>
        </w:rPr>
        <w:t>04:08</w:t>
      </w:r>
      <w:r w:rsidR="00E8022E" w:rsidRPr="00270C33">
        <w:rPr>
          <w:rFonts w:eastAsiaTheme="minorEastAsia" w:cstheme="minorBidi"/>
          <w:sz w:val="22"/>
          <w:lang w:eastAsia="de-DE"/>
        </w:rPr>
        <w:t xml:space="preserve">) an, ohne das Bild anzuschauen. Machen Sie sich Notizen zum verbalen und paraverbalen Verhalten. </w:t>
      </w:r>
    </w:p>
    <w:p w14:paraId="5D406EC0" w14:textId="77777777" w:rsidR="00EA6BAB" w:rsidRPr="00270C33" w:rsidRDefault="00EA6BAB" w:rsidP="00EA6BAB">
      <w:pPr>
        <w:pStyle w:val="Listenabsatz"/>
        <w:ind w:left="426"/>
        <w:rPr>
          <w:rFonts w:eastAsiaTheme="minorEastAsia" w:cstheme="minorBidi"/>
          <w:sz w:val="22"/>
          <w:lang w:eastAsia="de-DE"/>
        </w:rPr>
      </w:pPr>
    </w:p>
    <w:p w14:paraId="7CEF4ECE" w14:textId="24CA771B" w:rsidR="008531A1" w:rsidRDefault="00D930AD" w:rsidP="00EA6BAB">
      <w:pPr>
        <w:pStyle w:val="Listenabsatz"/>
        <w:spacing w:before="240" w:line="480" w:lineRule="auto"/>
        <w:ind w:left="426"/>
        <w:rPr>
          <w:rFonts w:asciiTheme="minorHAnsi" w:eastAsiaTheme="minorEastAsia" w:hAnsiTheme="minorHAnsi" w:cstheme="minorBidi"/>
          <w:sz w:val="22"/>
          <w:lang w:eastAsia="de-DE"/>
        </w:rPr>
      </w:pPr>
      <w:r w:rsidRPr="00270C33">
        <w:rPr>
          <w:rFonts w:eastAsiaTheme="minorEastAsia" w:cstheme="minorBidi"/>
          <w:sz w:val="22"/>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31A1">
        <w:rPr>
          <w:rFonts w:asciiTheme="minorHAnsi" w:eastAsiaTheme="minorEastAsia" w:hAnsiTheme="minorHAnsi" w:cstheme="minorBidi"/>
          <w:sz w:val="22"/>
          <w:lang w:eastAsia="de-DE"/>
        </w:rPr>
        <w:br w:type="page"/>
      </w:r>
    </w:p>
    <w:p w14:paraId="6F196777" w14:textId="24E1D983" w:rsidR="00E97ECA" w:rsidRPr="00270C33" w:rsidRDefault="000E1D11" w:rsidP="00F312D2">
      <w:pPr>
        <w:pStyle w:val="Listenabsatz"/>
        <w:numPr>
          <w:ilvl w:val="0"/>
          <w:numId w:val="24"/>
        </w:numPr>
        <w:ind w:left="284" w:hanging="284"/>
        <w:jc w:val="both"/>
        <w:rPr>
          <w:rFonts w:cstheme="minorHAnsi"/>
          <w:sz w:val="22"/>
        </w:rPr>
      </w:pPr>
      <w:r w:rsidRPr="00270C33">
        <w:rPr>
          <w:noProof/>
          <w:lang w:eastAsia="de-DE"/>
        </w:rPr>
        <w:lastRenderedPageBreak/>
        <w:drawing>
          <wp:anchor distT="0" distB="0" distL="114300" distR="114300" simplePos="0" relativeHeight="252594176" behindDoc="0" locked="0" layoutInCell="1" allowOverlap="1" wp14:anchorId="056D6A62" wp14:editId="1B420628">
            <wp:simplePos x="0" y="0"/>
            <wp:positionH relativeFrom="column">
              <wp:posOffset>5213267</wp:posOffset>
            </wp:positionH>
            <wp:positionV relativeFrom="paragraph">
              <wp:posOffset>6473</wp:posOffset>
            </wp:positionV>
            <wp:extent cx="314325" cy="314325"/>
            <wp:effectExtent l="0" t="0" r="9525" b="9525"/>
            <wp:wrapNone/>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152" w:rsidRPr="00270C33">
        <w:rPr>
          <w:rFonts w:eastAsiaTheme="minorEastAsia" w:cstheme="minorHAnsi"/>
          <w:noProof/>
          <w:sz w:val="22"/>
          <w:lang w:eastAsia="de-DE"/>
        </w:rPr>
        <w:drawing>
          <wp:anchor distT="0" distB="0" distL="114300" distR="114300" simplePos="0" relativeHeight="252364800" behindDoc="0" locked="0" layoutInCell="1" allowOverlap="1" wp14:anchorId="23CCBC87" wp14:editId="4EF2DD29">
            <wp:simplePos x="0" y="0"/>
            <wp:positionH relativeFrom="column">
              <wp:posOffset>4854575</wp:posOffset>
            </wp:positionH>
            <wp:positionV relativeFrom="paragraph">
              <wp:posOffset>5715</wp:posOffset>
            </wp:positionV>
            <wp:extent cx="295275" cy="314325"/>
            <wp:effectExtent l="0" t="0" r="9525" b="0"/>
            <wp:wrapSquare wrapText="bothSides"/>
            <wp:docPr id="1372" name="Grafik 137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E97ECA" w:rsidRPr="00270C33">
        <w:rPr>
          <w:rFonts w:cstheme="minorHAnsi"/>
          <w:sz w:val="22"/>
        </w:rPr>
        <w:t>a) L</w:t>
      </w:r>
      <w:r w:rsidR="00461222" w:rsidRPr="00270C33">
        <w:rPr>
          <w:rFonts w:cstheme="minorHAnsi"/>
          <w:sz w:val="22"/>
        </w:rPr>
        <w:t xml:space="preserve">esen Sie den Romanfang. </w:t>
      </w:r>
    </w:p>
    <w:p w14:paraId="69AC5226" w14:textId="0331B463" w:rsidR="0070001F" w:rsidRPr="00270C33" w:rsidRDefault="00E97ECA" w:rsidP="00F312D2">
      <w:pPr>
        <w:pStyle w:val="Listenabsatz"/>
        <w:ind w:left="284"/>
        <w:jc w:val="both"/>
        <w:rPr>
          <w:rFonts w:cstheme="minorHAnsi"/>
          <w:sz w:val="22"/>
        </w:rPr>
      </w:pPr>
      <w:bookmarkStart w:id="2" w:name="_Hlk36566009"/>
      <w:r w:rsidRPr="00270C33">
        <w:rPr>
          <w:rFonts w:cstheme="minorHAnsi"/>
          <w:sz w:val="22"/>
        </w:rPr>
        <w:t xml:space="preserve">b) </w:t>
      </w:r>
      <w:r w:rsidR="00461222" w:rsidRPr="00270C33">
        <w:rPr>
          <w:rFonts w:cstheme="minorHAnsi"/>
          <w:sz w:val="22"/>
        </w:rPr>
        <w:t>Analysiere</w:t>
      </w:r>
      <w:r w:rsidR="00EF60FD" w:rsidRPr="00270C33">
        <w:rPr>
          <w:rFonts w:cstheme="minorHAnsi"/>
          <w:sz w:val="22"/>
        </w:rPr>
        <w:t>n Sie</w:t>
      </w:r>
      <w:r w:rsidR="00461222" w:rsidRPr="00270C33">
        <w:rPr>
          <w:rFonts w:cstheme="minorHAnsi"/>
          <w:sz w:val="22"/>
        </w:rPr>
        <w:t xml:space="preserve">, wo im Romananfang </w:t>
      </w:r>
      <w:r w:rsidR="0070001F" w:rsidRPr="00270C33">
        <w:rPr>
          <w:rFonts w:cstheme="minorHAnsi"/>
          <w:sz w:val="22"/>
        </w:rPr>
        <w:t xml:space="preserve">„Ein Mann namens Ove“ </w:t>
      </w:r>
      <w:r w:rsidR="00461222" w:rsidRPr="00270C33">
        <w:rPr>
          <w:rFonts w:cstheme="minorHAnsi"/>
          <w:sz w:val="22"/>
        </w:rPr>
        <w:t>verbales, nonverbales und paraverbales Verhalten vorkommt</w:t>
      </w:r>
      <w:r w:rsidR="00EF60FD" w:rsidRPr="00270C33">
        <w:rPr>
          <w:rFonts w:cstheme="minorHAnsi"/>
          <w:sz w:val="22"/>
        </w:rPr>
        <w:t>. Unterstreichen Sie die Verhaltensweisen mit unterschiedlichen Farben</w:t>
      </w:r>
      <w:r w:rsidR="000A5EFE" w:rsidRPr="00270C33">
        <w:rPr>
          <w:rFonts w:cstheme="minorHAnsi"/>
          <w:sz w:val="22"/>
        </w:rPr>
        <w:t>.</w:t>
      </w:r>
      <w:r w:rsidR="000E1D11" w:rsidRPr="00270C33">
        <w:rPr>
          <w:noProof/>
        </w:rPr>
        <w:t xml:space="preserve"> </w:t>
      </w:r>
    </w:p>
    <w:p w14:paraId="08344271" w14:textId="77777777" w:rsidR="001E1C2F" w:rsidRPr="00270C33" w:rsidRDefault="001E1C2F" w:rsidP="00E97ECA">
      <w:pPr>
        <w:pStyle w:val="Listenabsatz"/>
        <w:ind w:left="426"/>
      </w:pPr>
    </w:p>
    <w:tbl>
      <w:tblPr>
        <w:tblStyle w:val="Tabellenraster"/>
        <w:tblW w:w="7087" w:type="dxa"/>
        <w:tblInd w:w="279" w:type="dxa"/>
        <w:tblLook w:val="04A0" w:firstRow="1" w:lastRow="0" w:firstColumn="1" w:lastColumn="0" w:noHBand="0" w:noVBand="1"/>
      </w:tblPr>
      <w:tblGrid>
        <w:gridCol w:w="7087"/>
      </w:tblGrid>
      <w:tr w:rsidR="002364EB" w:rsidRPr="00270C33" w14:paraId="57B09C1C" w14:textId="77777777" w:rsidTr="00F312D2">
        <w:tc>
          <w:tcPr>
            <w:tcW w:w="7087" w:type="dxa"/>
          </w:tcPr>
          <w:p w14:paraId="766C7652" w14:textId="60991B33" w:rsidR="002364EB" w:rsidRPr="00270C33" w:rsidRDefault="002364EB" w:rsidP="002364EB">
            <w:pPr>
              <w:suppressLineNumbers/>
              <w:ind w:left="167"/>
              <w:rPr>
                <w:b/>
                <w:sz w:val="22"/>
              </w:rPr>
            </w:pPr>
            <w:r w:rsidRPr="00270C33">
              <w:rPr>
                <w:b/>
                <w:sz w:val="22"/>
              </w:rPr>
              <w:t xml:space="preserve">Textausschnitt aus dem Roman „Ein Mann namens Ove“ von Fredrik Backman </w:t>
            </w:r>
          </w:p>
          <w:p w14:paraId="352749B7" w14:textId="77777777" w:rsidR="002364EB" w:rsidRPr="00270C33" w:rsidRDefault="002364EB" w:rsidP="002364EB">
            <w:pPr>
              <w:suppressLineNumbers/>
              <w:ind w:left="167"/>
              <w:rPr>
                <w:b/>
                <w:sz w:val="24"/>
                <w:szCs w:val="24"/>
              </w:rPr>
            </w:pPr>
          </w:p>
          <w:p w14:paraId="3A042CF0" w14:textId="77777777" w:rsidR="002364EB" w:rsidRPr="00270C33" w:rsidRDefault="002364EB" w:rsidP="002364EB">
            <w:pPr>
              <w:ind w:left="167"/>
              <w:rPr>
                <w:sz w:val="22"/>
              </w:rPr>
            </w:pPr>
            <w:r w:rsidRPr="00270C33">
              <w:t>Ove ist 59. Er fährt Saab. Er ist so ein Mann, der mit dem Zeigefinger auf Leute zeigt, die er nicht mag, als wären sie Einbrecher und als wäre Oves Zeigefinger die Taschenlampe eines Polizisten. Er steht vor einem Tresen in einem Geschäft, in dem Leute, die japanische Autos fahren, weiße Kabel kaufen. Ove beobachtet den Verkäufer eine ganze Weile, dann wedelt er mit einem mittelgroßen, weißen Karton vor dessen Namen herum.</w:t>
            </w:r>
          </w:p>
          <w:p w14:paraId="4D3CC47C" w14:textId="77777777" w:rsidR="002364EB" w:rsidRPr="00270C33" w:rsidRDefault="002364EB" w:rsidP="002364EB">
            <w:pPr>
              <w:ind w:left="167"/>
            </w:pPr>
            <w:r w:rsidRPr="00270C33">
              <w:t>„Hallo! Ist das hier denn so ein Eipääd?“, möchte Ove wissen.</w:t>
            </w:r>
          </w:p>
          <w:p w14:paraId="2F4AA5F6" w14:textId="77777777" w:rsidR="002364EB" w:rsidRPr="00270C33" w:rsidRDefault="002364EB" w:rsidP="002364EB">
            <w:pPr>
              <w:ind w:left="167"/>
            </w:pPr>
            <w:r w:rsidRPr="00270C33">
              <w:t>Der Verkäufer, ein junger Mann mit einstelligem Body-Mass-Index, sieht ihn misstrauisch an. Kämpft ganz offensichtlich gegen den Impuls, ihm den Karton aus der Hand zu nehmen.</w:t>
            </w:r>
          </w:p>
          <w:p w14:paraId="5DCD8AD5" w14:textId="34BF9A98" w:rsidR="002364EB" w:rsidRPr="00270C33" w:rsidRDefault="00B43F82" w:rsidP="002364EB">
            <w:pPr>
              <w:ind w:left="167"/>
            </w:pPr>
            <w:r w:rsidRPr="00270C33">
              <w:t>„</w:t>
            </w:r>
            <w:r w:rsidR="002364EB" w:rsidRPr="00270C33">
              <w:t>Ja, richtig. Ein iPad. Aber es wäre wirklich super, wenn Sie damit nicht so herumfuchteln würden…“</w:t>
            </w:r>
          </w:p>
          <w:p w14:paraId="3153FD9F" w14:textId="5A52C237" w:rsidR="002364EB" w:rsidRPr="00270C33" w:rsidRDefault="002364EB" w:rsidP="002364EB">
            <w:pPr>
              <w:ind w:left="167"/>
            </w:pPr>
            <w:r w:rsidRPr="00270C33">
              <w:t>Ove betrachtet den Karton, als könnte man ihm nicht trauen. Als wäre er so ein Vespa-fahrender, Jogging</w:t>
            </w:r>
            <w:r w:rsidR="00C67BE2" w:rsidRPr="00270C33">
              <w:t>h</w:t>
            </w:r>
            <w:r w:rsidRPr="00270C33">
              <w:t>osen-tragender Karton, der Ove gerade „mein Freund“ genannt und dann versucht hat, ihm eine Uhr anzudrehen.</w:t>
            </w:r>
          </w:p>
          <w:p w14:paraId="7E359A58" w14:textId="77777777" w:rsidR="002364EB" w:rsidRPr="00270C33" w:rsidRDefault="002364EB" w:rsidP="002364EB">
            <w:pPr>
              <w:ind w:left="167"/>
            </w:pPr>
            <w:r w:rsidRPr="00270C33">
              <w:t>„Aha! Und das ist ein Computer?“</w:t>
            </w:r>
          </w:p>
          <w:p w14:paraId="696F1D26" w14:textId="77777777" w:rsidR="002364EB" w:rsidRPr="00270C33" w:rsidRDefault="002364EB" w:rsidP="002364EB">
            <w:pPr>
              <w:ind w:left="167"/>
            </w:pPr>
            <w:r w:rsidRPr="00270C33">
              <w:t>Der Verkäufer nickt. Doch dann überdenkt er seine Reaktion und schüttelt den Kopf. […]</w:t>
            </w:r>
          </w:p>
          <w:p w14:paraId="66BE2C52" w14:textId="77777777" w:rsidR="002364EB" w:rsidRPr="00270C33" w:rsidRDefault="002364EB" w:rsidP="002364EB">
            <w:pPr>
              <w:ind w:left="167"/>
            </w:pPr>
          </w:p>
          <w:p w14:paraId="28B726BF" w14:textId="77777777" w:rsidR="002364EB" w:rsidRPr="00270C33" w:rsidRDefault="002364EB" w:rsidP="002364EB">
            <w:pPr>
              <w:ind w:left="167"/>
              <w:rPr>
                <w:sz w:val="16"/>
                <w:szCs w:val="16"/>
              </w:rPr>
            </w:pPr>
            <w:r w:rsidRPr="00270C33">
              <w:rPr>
                <w:sz w:val="16"/>
                <w:szCs w:val="16"/>
              </w:rPr>
              <w:t>Textnachweis: 2012 erschienen, 2014 von Stefanie Werner ins Deutsche übersetzt, erschienen im Verlag FISCHER Krüger, ISBN: 978-3810504807</w:t>
            </w:r>
          </w:p>
          <w:p w14:paraId="0FEB79E9" w14:textId="77777777" w:rsidR="002364EB" w:rsidRPr="00270C33" w:rsidRDefault="002364EB" w:rsidP="00E46711">
            <w:pPr>
              <w:suppressLineNumbers/>
              <w:rPr>
                <w:b/>
                <w:sz w:val="24"/>
                <w:szCs w:val="24"/>
              </w:rPr>
            </w:pPr>
          </w:p>
        </w:tc>
      </w:tr>
    </w:tbl>
    <w:bookmarkEnd w:id="2"/>
    <w:p w14:paraId="28B83E65" w14:textId="79FE059E" w:rsidR="00E21700" w:rsidRPr="00270C33" w:rsidRDefault="000E1D11" w:rsidP="00F76279">
      <w:r w:rsidRPr="00AA18D1">
        <w:rPr>
          <w:noProof/>
          <w:lang w:eastAsia="de-DE"/>
        </w:rPr>
        <w:drawing>
          <wp:anchor distT="0" distB="0" distL="114300" distR="114300" simplePos="0" relativeHeight="252596224" behindDoc="0" locked="0" layoutInCell="1" allowOverlap="1" wp14:anchorId="7D40D33B" wp14:editId="561B4350">
            <wp:simplePos x="0" y="0"/>
            <wp:positionH relativeFrom="column">
              <wp:posOffset>5492338</wp:posOffset>
            </wp:positionH>
            <wp:positionV relativeFrom="paragraph">
              <wp:posOffset>165735</wp:posOffset>
            </wp:positionV>
            <wp:extent cx="314325" cy="314325"/>
            <wp:effectExtent l="0" t="0" r="9525" b="9525"/>
            <wp:wrapNone/>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152">
        <w:rPr>
          <w:noProof/>
          <w:lang w:eastAsia="de-DE"/>
        </w:rPr>
        <w:drawing>
          <wp:anchor distT="0" distB="0" distL="114300" distR="114300" simplePos="0" relativeHeight="252371968" behindDoc="0" locked="0" layoutInCell="1" allowOverlap="1" wp14:anchorId="0B1325FF" wp14:editId="6EF23099">
            <wp:simplePos x="0" y="0"/>
            <wp:positionH relativeFrom="column">
              <wp:posOffset>5149850</wp:posOffset>
            </wp:positionH>
            <wp:positionV relativeFrom="paragraph">
              <wp:posOffset>162783</wp:posOffset>
            </wp:positionV>
            <wp:extent cx="295275" cy="314325"/>
            <wp:effectExtent l="0" t="0" r="9525" b="9525"/>
            <wp:wrapSquare wrapText="bothSides"/>
            <wp:docPr id="1376" name="Grafik 137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3C1152" w:rsidRPr="003C1152">
        <w:rPr>
          <w:noProof/>
          <w:lang w:eastAsia="de-DE"/>
        </w:rPr>
        <w:drawing>
          <wp:anchor distT="0" distB="0" distL="114300" distR="114300" simplePos="0" relativeHeight="252368896" behindDoc="0" locked="0" layoutInCell="1" allowOverlap="1" wp14:anchorId="3C9CDD18" wp14:editId="5C3F43EF">
            <wp:simplePos x="0" y="0"/>
            <wp:positionH relativeFrom="column">
              <wp:posOffset>4819650</wp:posOffset>
            </wp:positionH>
            <wp:positionV relativeFrom="paragraph">
              <wp:posOffset>161290</wp:posOffset>
            </wp:positionV>
            <wp:extent cx="295275" cy="314325"/>
            <wp:effectExtent l="0" t="0" r="9525" b="0"/>
            <wp:wrapSquare wrapText="bothSides"/>
            <wp:docPr id="1374" name="Grafik 137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p>
    <w:p w14:paraId="58C13401" w14:textId="23875F8A" w:rsidR="00E21700" w:rsidRPr="00270C33" w:rsidRDefault="005C0DFE" w:rsidP="00F312D2">
      <w:pPr>
        <w:pStyle w:val="Listenabsatz"/>
        <w:ind w:left="284"/>
        <w:jc w:val="both"/>
        <w:rPr>
          <w:rFonts w:cstheme="minorHAnsi"/>
          <w:sz w:val="22"/>
        </w:rPr>
      </w:pPr>
      <w:bookmarkStart w:id="3" w:name="_Hlk36566362"/>
      <w:r w:rsidRPr="00270C33">
        <w:rPr>
          <w:rFonts w:cstheme="minorHAnsi"/>
          <w:sz w:val="22"/>
        </w:rPr>
        <w:t xml:space="preserve">c) </w:t>
      </w:r>
      <w:r w:rsidR="003C1152" w:rsidRPr="00270C33">
        <w:rPr>
          <w:rFonts w:cstheme="minorHAnsi"/>
          <w:sz w:val="22"/>
        </w:rPr>
        <w:t>Diskutieren Sie mit einem Lernpartner/einer Lernpar</w:t>
      </w:r>
      <w:r w:rsidR="0003774B" w:rsidRPr="00270C33">
        <w:rPr>
          <w:rFonts w:cstheme="minorHAnsi"/>
          <w:sz w:val="22"/>
        </w:rPr>
        <w:t>tn</w:t>
      </w:r>
      <w:r w:rsidR="003C1152" w:rsidRPr="00270C33">
        <w:rPr>
          <w:rFonts w:cstheme="minorHAnsi"/>
          <w:sz w:val="22"/>
        </w:rPr>
        <w:t>erin</w:t>
      </w:r>
      <w:r w:rsidRPr="00270C33">
        <w:rPr>
          <w:rFonts w:cstheme="minorHAnsi"/>
          <w:sz w:val="22"/>
        </w:rPr>
        <w:t xml:space="preserve">, wie Ove auf </w:t>
      </w:r>
      <w:r w:rsidR="003C1152" w:rsidRPr="00270C33">
        <w:rPr>
          <w:rFonts w:cstheme="minorHAnsi"/>
          <w:sz w:val="22"/>
        </w:rPr>
        <w:t>Sie</w:t>
      </w:r>
      <w:r w:rsidRPr="00270C33">
        <w:rPr>
          <w:rFonts w:cstheme="minorHAnsi"/>
          <w:sz w:val="22"/>
        </w:rPr>
        <w:t xml:space="preserve"> insgesamt wirkt</w:t>
      </w:r>
      <w:r w:rsidR="00CD7132" w:rsidRPr="00270C33">
        <w:rPr>
          <w:rFonts w:cstheme="minorHAnsi"/>
          <w:sz w:val="22"/>
        </w:rPr>
        <w:t>.</w:t>
      </w:r>
      <w:r w:rsidRPr="00270C33">
        <w:rPr>
          <w:rFonts w:cstheme="minorHAnsi"/>
          <w:sz w:val="22"/>
        </w:rPr>
        <w:t xml:space="preserve"> Berücksichtig</w:t>
      </w:r>
      <w:r w:rsidR="003C1152" w:rsidRPr="00270C33">
        <w:rPr>
          <w:rFonts w:cstheme="minorHAnsi"/>
          <w:sz w:val="22"/>
        </w:rPr>
        <w:t>en Sie</w:t>
      </w:r>
      <w:r w:rsidRPr="00270C33">
        <w:rPr>
          <w:rFonts w:cstheme="minorHAnsi"/>
          <w:sz w:val="22"/>
        </w:rPr>
        <w:t xml:space="preserve"> dabei </w:t>
      </w:r>
      <w:r w:rsidR="00004C6A" w:rsidRPr="00270C33">
        <w:rPr>
          <w:rFonts w:cstheme="minorHAnsi"/>
          <w:sz w:val="22"/>
        </w:rPr>
        <w:t xml:space="preserve">seine </w:t>
      </w:r>
      <w:r w:rsidRPr="00270C33">
        <w:rPr>
          <w:rFonts w:cstheme="minorHAnsi"/>
          <w:sz w:val="22"/>
        </w:rPr>
        <w:t>verbal</w:t>
      </w:r>
      <w:r w:rsidR="00CD7132" w:rsidRPr="00270C33">
        <w:rPr>
          <w:rFonts w:cstheme="minorHAnsi"/>
          <w:sz w:val="22"/>
        </w:rPr>
        <w:t>e</w:t>
      </w:r>
      <w:r w:rsidR="004C0CBD" w:rsidRPr="00270C33">
        <w:rPr>
          <w:rFonts w:cstheme="minorHAnsi"/>
          <w:sz w:val="22"/>
        </w:rPr>
        <w:t>n</w:t>
      </w:r>
      <w:r w:rsidRPr="00270C33">
        <w:rPr>
          <w:rFonts w:cstheme="minorHAnsi"/>
          <w:sz w:val="22"/>
        </w:rPr>
        <w:t>, paraverbal</w:t>
      </w:r>
      <w:r w:rsidR="00CD7132" w:rsidRPr="00270C33">
        <w:rPr>
          <w:rFonts w:cstheme="minorHAnsi"/>
          <w:sz w:val="22"/>
        </w:rPr>
        <w:t>e</w:t>
      </w:r>
      <w:r w:rsidR="004C0CBD" w:rsidRPr="00270C33">
        <w:rPr>
          <w:rFonts w:cstheme="minorHAnsi"/>
          <w:sz w:val="22"/>
        </w:rPr>
        <w:t>n</w:t>
      </w:r>
      <w:r w:rsidRPr="00270C33">
        <w:rPr>
          <w:rFonts w:cstheme="minorHAnsi"/>
          <w:sz w:val="22"/>
        </w:rPr>
        <w:t>,</w:t>
      </w:r>
      <w:r w:rsidR="00CD7132" w:rsidRPr="00270C33">
        <w:rPr>
          <w:rFonts w:cstheme="minorHAnsi"/>
          <w:sz w:val="22"/>
        </w:rPr>
        <w:t xml:space="preserve"> und</w:t>
      </w:r>
      <w:r w:rsidRPr="00270C33">
        <w:rPr>
          <w:rFonts w:cstheme="minorHAnsi"/>
          <w:sz w:val="22"/>
        </w:rPr>
        <w:t xml:space="preserve"> non-verbal</w:t>
      </w:r>
      <w:r w:rsidR="00CD7132" w:rsidRPr="00270C33">
        <w:rPr>
          <w:rFonts w:cstheme="minorHAnsi"/>
          <w:sz w:val="22"/>
        </w:rPr>
        <w:t>e</w:t>
      </w:r>
      <w:r w:rsidR="004C0CBD" w:rsidRPr="00270C33">
        <w:rPr>
          <w:rFonts w:cstheme="minorHAnsi"/>
          <w:sz w:val="22"/>
        </w:rPr>
        <w:t xml:space="preserve">n </w:t>
      </w:r>
      <w:r w:rsidRPr="00270C33">
        <w:rPr>
          <w:rFonts w:cstheme="minorHAnsi"/>
          <w:sz w:val="22"/>
        </w:rPr>
        <w:t>Verhaltensweisen.</w:t>
      </w:r>
      <w:r w:rsidR="003C1152" w:rsidRPr="00270C33">
        <w:rPr>
          <w:rFonts w:cstheme="minorHAnsi"/>
          <w:sz w:val="22"/>
        </w:rPr>
        <w:t xml:space="preserve"> </w:t>
      </w:r>
    </w:p>
    <w:p w14:paraId="2256C0F6" w14:textId="74C82732" w:rsidR="0003774B" w:rsidRDefault="0003774B" w:rsidP="00E46711">
      <w:pPr>
        <w:pStyle w:val="Listenabsatz"/>
        <w:ind w:left="426"/>
      </w:pPr>
    </w:p>
    <w:p w14:paraId="3D949E21" w14:textId="515FBB16" w:rsidR="0003774B" w:rsidRPr="00E46711" w:rsidRDefault="00D02CA3" w:rsidP="00F312D2">
      <w:pPr>
        <w:pStyle w:val="Listenabsatz"/>
        <w:spacing w:line="480" w:lineRule="auto"/>
        <w:ind w:left="284"/>
      </w:pPr>
      <w:r w:rsidRPr="00D02CA3">
        <w:rPr>
          <w:rFonts w:ascii="Ink Free" w:hAnsi="Ink Free"/>
        </w:rPr>
        <w:t>Ove wirkt ….</w:t>
      </w:r>
      <w:r>
        <w:t xml:space="preserve"> </w:t>
      </w:r>
      <w:r w:rsidR="0003774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12D2">
        <w:t>__________________________________________________________________________________________________________________________________________________</w:t>
      </w:r>
      <w:r w:rsidR="0003774B">
        <w:t>____________</w:t>
      </w:r>
    </w:p>
    <w:bookmarkEnd w:id="3"/>
    <w:p w14:paraId="1231D768" w14:textId="54D22B23" w:rsidR="00385355" w:rsidRDefault="008531A1" w:rsidP="0070001F">
      <w:pPr>
        <w:rPr>
          <w:u w:val="single"/>
        </w:rPr>
      </w:pPr>
      <w:r>
        <w:rPr>
          <w:u w:val="single"/>
        </w:rPr>
        <w:br w:type="page"/>
      </w:r>
    </w:p>
    <w:p w14:paraId="368FAD68" w14:textId="1AD652D2" w:rsidR="00E72D00" w:rsidRPr="00270C33" w:rsidRDefault="000E1D11" w:rsidP="00BE1F7A">
      <w:pPr>
        <w:pStyle w:val="Listenabsatz"/>
        <w:numPr>
          <w:ilvl w:val="0"/>
          <w:numId w:val="24"/>
        </w:numPr>
        <w:ind w:left="284" w:hanging="284"/>
        <w:jc w:val="both"/>
        <w:rPr>
          <w:rFonts w:cstheme="minorHAnsi"/>
          <w:sz w:val="22"/>
        </w:rPr>
      </w:pPr>
      <w:r w:rsidRPr="00270C33">
        <w:rPr>
          <w:noProof/>
          <w:lang w:eastAsia="de-DE"/>
        </w:rPr>
        <w:lastRenderedPageBreak/>
        <w:drawing>
          <wp:anchor distT="0" distB="0" distL="114300" distR="114300" simplePos="0" relativeHeight="252598272" behindDoc="0" locked="0" layoutInCell="1" allowOverlap="1" wp14:anchorId="72B04F31" wp14:editId="021E0676">
            <wp:simplePos x="0" y="0"/>
            <wp:positionH relativeFrom="column">
              <wp:posOffset>5563012</wp:posOffset>
            </wp:positionH>
            <wp:positionV relativeFrom="paragraph">
              <wp:posOffset>-1905</wp:posOffset>
            </wp:positionV>
            <wp:extent cx="314325" cy="314325"/>
            <wp:effectExtent l="0" t="0" r="9525" b="9525"/>
            <wp:wrapNone/>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1A1" w:rsidRPr="00270C33">
        <w:rPr>
          <w:rFonts w:cstheme="minorHAnsi"/>
          <w:noProof/>
          <w:sz w:val="22"/>
          <w:lang w:eastAsia="de-DE"/>
        </w:rPr>
        <w:drawing>
          <wp:anchor distT="0" distB="0" distL="114300" distR="114300" simplePos="0" relativeHeight="252374016" behindDoc="0" locked="0" layoutInCell="1" allowOverlap="1" wp14:anchorId="3A0D70A2" wp14:editId="54EAA027">
            <wp:simplePos x="0" y="0"/>
            <wp:positionH relativeFrom="column">
              <wp:posOffset>4845627</wp:posOffset>
            </wp:positionH>
            <wp:positionV relativeFrom="paragraph">
              <wp:posOffset>519</wp:posOffset>
            </wp:positionV>
            <wp:extent cx="295275" cy="314325"/>
            <wp:effectExtent l="0" t="0" r="9525" b="0"/>
            <wp:wrapSquare wrapText="bothSides"/>
            <wp:docPr id="1377" name="Grafik 1377"/>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8531A1" w:rsidRPr="00270C33">
        <w:rPr>
          <w:rFonts w:cstheme="minorHAnsi"/>
          <w:noProof/>
          <w:sz w:val="22"/>
          <w:lang w:eastAsia="de-DE"/>
        </w:rPr>
        <w:drawing>
          <wp:anchor distT="0" distB="0" distL="114300" distR="114300" simplePos="0" relativeHeight="252376064" behindDoc="0" locked="0" layoutInCell="1" allowOverlap="1" wp14:anchorId="690C1E33" wp14:editId="480ED65B">
            <wp:simplePos x="0" y="0"/>
            <wp:positionH relativeFrom="column">
              <wp:posOffset>5186564</wp:posOffset>
            </wp:positionH>
            <wp:positionV relativeFrom="paragraph">
              <wp:posOffset>-7158</wp:posOffset>
            </wp:positionV>
            <wp:extent cx="320040" cy="320040"/>
            <wp:effectExtent l="0" t="0" r="3810" b="3810"/>
            <wp:wrapNone/>
            <wp:docPr id="1378" name="Grafik 1378"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8CB" w:rsidRPr="00270C33">
        <w:rPr>
          <w:rFonts w:cstheme="minorHAnsi"/>
          <w:sz w:val="22"/>
        </w:rPr>
        <w:t>a) Informieren Sie sich mit der Info-Box zum Kommunikationsmodell nach Schulz von Thun.</w:t>
      </w:r>
      <w:r w:rsidR="003C1152" w:rsidRPr="00270C33">
        <w:rPr>
          <w:rFonts w:cstheme="minorHAnsi"/>
          <w:sz w:val="22"/>
        </w:rPr>
        <w:t xml:space="preserve"> Beschriften Sie danach die Leerstellen im Schaubild.</w:t>
      </w:r>
      <w:r w:rsidRPr="00270C33">
        <w:rPr>
          <w:noProof/>
        </w:rPr>
        <w:t xml:space="preserve"> </w:t>
      </w:r>
    </w:p>
    <w:p w14:paraId="373DD9EF" w14:textId="2B341503" w:rsidR="00AC2D95" w:rsidRPr="00270C33" w:rsidRDefault="001174F2" w:rsidP="00AC2D95">
      <w:r w:rsidRPr="00270C33">
        <w:rPr>
          <w:noProof/>
          <w:lang w:eastAsia="de-DE"/>
        </w:rPr>
        <w:drawing>
          <wp:anchor distT="0" distB="0" distL="114300" distR="114300" simplePos="0" relativeHeight="252609536" behindDoc="0" locked="0" layoutInCell="1" allowOverlap="1" wp14:anchorId="4798BF4E" wp14:editId="7C4237E6">
            <wp:simplePos x="0" y="0"/>
            <wp:positionH relativeFrom="column">
              <wp:posOffset>-2126</wp:posOffset>
            </wp:positionH>
            <wp:positionV relativeFrom="paragraph">
              <wp:posOffset>56515</wp:posOffset>
            </wp:positionV>
            <wp:extent cx="4679950" cy="1649730"/>
            <wp:effectExtent l="0" t="0" r="6350" b="7620"/>
            <wp:wrapNone/>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995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F2" w:rsidRPr="00270C33">
        <w:rPr>
          <w:noProof/>
          <w:sz w:val="24"/>
          <w:lang w:eastAsia="de-DE"/>
        </w:rPr>
        <mc:AlternateContent>
          <mc:Choice Requires="wpg">
            <w:drawing>
              <wp:anchor distT="0" distB="0" distL="114300" distR="114300" simplePos="0" relativeHeight="252204032" behindDoc="0" locked="0" layoutInCell="1" allowOverlap="1" wp14:anchorId="1F8379AC" wp14:editId="13676067">
                <wp:simplePos x="0" y="0"/>
                <wp:positionH relativeFrom="rightMargin">
                  <wp:align>left</wp:align>
                </wp:positionH>
                <wp:positionV relativeFrom="paragraph">
                  <wp:posOffset>157999</wp:posOffset>
                </wp:positionV>
                <wp:extent cx="1973580" cy="2788920"/>
                <wp:effectExtent l="0" t="0" r="7620" b="11430"/>
                <wp:wrapNone/>
                <wp:docPr id="946" name="Gruppieren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2788920"/>
                          <a:chOff x="0" y="0"/>
                          <a:chExt cx="2724150" cy="1581150"/>
                        </a:xfrm>
                      </wpg:grpSpPr>
                      <wps:wsp>
                        <wps:cNvPr id="947"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48" name="Textfeld 948"/>
                        <wps:cNvSpPr txBox="1"/>
                        <wps:spPr>
                          <a:xfrm>
                            <a:off x="66674" y="38100"/>
                            <a:ext cx="2657476" cy="1514625"/>
                          </a:xfrm>
                          <a:prstGeom prst="rect">
                            <a:avLst/>
                          </a:prstGeom>
                          <a:noFill/>
                          <a:ln w="6350">
                            <a:noFill/>
                          </a:ln>
                        </wps:spPr>
                        <wps:txbx>
                          <w:txbxContent>
                            <w:p w14:paraId="6DC423BD" w14:textId="77777777" w:rsidR="00F75FB3" w:rsidRPr="0058091B" w:rsidRDefault="00F75FB3" w:rsidP="00385355">
                              <w:pPr>
                                <w:pBdr>
                                  <w:bottom w:val="single" w:sz="4" w:space="1" w:color="365F91" w:themeColor="accent1" w:themeShade="BF"/>
                                </w:pBdr>
                                <w:rPr>
                                  <w:b/>
                                  <w:sz w:val="18"/>
                                  <w:szCs w:val="18"/>
                                </w:rPr>
                              </w:pPr>
                              <w:r w:rsidRPr="0058091B">
                                <w:rPr>
                                  <w:b/>
                                  <w:sz w:val="18"/>
                                  <w:szCs w:val="18"/>
                                </w:rPr>
                                <w:t>…gut zu wissen!</w:t>
                              </w:r>
                            </w:p>
                            <w:p w14:paraId="189BF808" w14:textId="6C5C65D7" w:rsidR="00F75FB3" w:rsidRDefault="00F75FB3" w:rsidP="00385355">
                              <w:pPr>
                                <w:spacing w:after="200" w:line="276" w:lineRule="auto"/>
                                <w:rPr>
                                  <w:sz w:val="18"/>
                                  <w:szCs w:val="18"/>
                                </w:rPr>
                              </w:pPr>
                              <w:r>
                                <w:rPr>
                                  <w:sz w:val="18"/>
                                  <w:szCs w:val="18"/>
                                </w:rPr>
                                <w:t xml:space="preserve">Erklärfilm zum </w:t>
                              </w:r>
                              <w:r w:rsidRPr="000D33F0">
                                <w:rPr>
                                  <w:b/>
                                  <w:bCs/>
                                  <w:sz w:val="18"/>
                                  <w:szCs w:val="18"/>
                                </w:rPr>
                                <w:t>Kommunikationsquadrat</w:t>
                              </w:r>
                              <w:r>
                                <w:rPr>
                                  <w:sz w:val="18"/>
                                  <w:szCs w:val="18"/>
                                </w:rPr>
                                <w:t>:</w:t>
                              </w:r>
                            </w:p>
                            <w:p w14:paraId="5BBF59D7" w14:textId="495C28A6" w:rsidR="00F75FB3" w:rsidRDefault="00F75FB3" w:rsidP="00385355">
                              <w:pPr>
                                <w:spacing w:after="200" w:line="276" w:lineRule="auto"/>
                                <w:rPr>
                                  <w:sz w:val="18"/>
                                  <w:szCs w:val="18"/>
                                </w:rPr>
                              </w:pPr>
                              <w:r>
                                <w:rPr>
                                  <w:noProof/>
                                  <w:sz w:val="18"/>
                                  <w:szCs w:val="18"/>
                                  <w:lang w:eastAsia="de-DE"/>
                                </w:rPr>
                                <w:drawing>
                                  <wp:inline distT="0" distB="0" distL="0" distR="0" wp14:anchorId="1BBCAB7A" wp14:editId="7BC0AFE9">
                                    <wp:extent cx="1318260" cy="1318260"/>
                                    <wp:effectExtent l="0" t="0" r="0" b="0"/>
                                    <wp:docPr id="1879" name="Grafik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26 10-04-43.jpg"/>
                                            <pic:cNvPicPr/>
                                          </pic:nvPicPr>
                                          <pic:blipFill>
                                            <a:blip r:embed="rId39">
                                              <a:extLst>
                                                <a:ext uri="{28A0092B-C50C-407E-A947-70E740481C1C}">
                                                  <a14:useLocalDpi xmlns:a14="http://schemas.microsoft.com/office/drawing/2010/main" val="0"/>
                                                </a:ext>
                                              </a:extLst>
                                            </a:blip>
                                            <a:stretch>
                                              <a:fillRect/>
                                            </a:stretch>
                                          </pic:blipFill>
                                          <pic:spPr>
                                            <a:xfrm>
                                              <a:off x="0" y="0"/>
                                              <a:ext cx="1318451" cy="1318451"/>
                                            </a:xfrm>
                                            <a:prstGeom prst="rect">
                                              <a:avLst/>
                                            </a:prstGeom>
                                          </pic:spPr>
                                        </pic:pic>
                                      </a:graphicData>
                                    </a:graphic>
                                  </wp:inline>
                                </w:drawing>
                              </w:r>
                            </w:p>
                            <w:p w14:paraId="6F90321B" w14:textId="74FDB69A" w:rsidR="00F75FB3" w:rsidRPr="007F7E14" w:rsidRDefault="00F75FB3" w:rsidP="00385355">
                              <w:pPr>
                                <w:spacing w:after="200" w:line="276" w:lineRule="auto"/>
                                <w:rPr>
                                  <w:sz w:val="14"/>
                                  <w:szCs w:val="14"/>
                                  <w:lang w:val="en-US"/>
                                </w:rPr>
                              </w:pPr>
                              <w:r w:rsidRPr="007F7E14">
                                <w:rPr>
                                  <w:sz w:val="14"/>
                                  <w:szCs w:val="14"/>
                                  <w:lang w:val="en-US"/>
                                </w:rPr>
                                <w:t>URL: https://www.br.de/mediathek/video/kommunikation-schulz-von-thun-die-4-seiten-einer-nachricht-av:58da52744b94ba0011f13e20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379AC" id="Gruppieren 946" o:spid="_x0000_s1041" style="position:absolute;margin-left:0;margin-top:12.45pt;width:155.4pt;height:219.6pt;z-index:252204032;mso-position-horizontal:left;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">
                <v:shape id="Rechteck: gefaltete Ecke 990" o:spid="_x0000_s1042"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" adj="18000" fillcolor="#dce6f2" strokecolor="#385d8a">
                  <v:textbox inset="0,,0"/>
                </v:shape>
                <v:shape id="Textfeld 948" o:spid="_x0000_s1043" type="#_x0000_t202" style="position:absolute;left:666;top:381;width:26575;height:1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14:paraId="6DC423BD" w14:textId="77777777" w:rsidR="00F75FB3" w:rsidRPr="0058091B" w:rsidRDefault="00F75FB3" w:rsidP="00385355">
                        <w:pPr>
                          <w:pBdr>
                            <w:bottom w:val="single" w:sz="4" w:space="1" w:color="365F91" w:themeColor="accent1" w:themeShade="BF"/>
                          </w:pBdr>
                          <w:rPr>
                            <w:b/>
                            <w:sz w:val="18"/>
                            <w:szCs w:val="18"/>
                          </w:rPr>
                        </w:pPr>
                        <w:r w:rsidRPr="0058091B">
                          <w:rPr>
                            <w:b/>
                            <w:sz w:val="18"/>
                            <w:szCs w:val="18"/>
                          </w:rPr>
                          <w:t>…gut zu wissen!</w:t>
                        </w:r>
                      </w:p>
                      <w:p w14:paraId="189BF808" w14:textId="6C5C65D7" w:rsidR="00F75FB3" w:rsidRDefault="00F75FB3" w:rsidP="00385355">
                        <w:pPr>
                          <w:spacing w:after="200" w:line="276" w:lineRule="auto"/>
                          <w:rPr>
                            <w:sz w:val="18"/>
                            <w:szCs w:val="18"/>
                          </w:rPr>
                        </w:pPr>
                        <w:r>
                          <w:rPr>
                            <w:sz w:val="18"/>
                            <w:szCs w:val="18"/>
                          </w:rPr>
                          <w:t xml:space="preserve">Erklärfilm zum </w:t>
                        </w:r>
                        <w:r w:rsidRPr="000D33F0">
                          <w:rPr>
                            <w:b/>
                            <w:bCs/>
                            <w:sz w:val="18"/>
                            <w:szCs w:val="18"/>
                          </w:rPr>
                          <w:t>Kommunikationsquadrat</w:t>
                        </w:r>
                        <w:r>
                          <w:rPr>
                            <w:sz w:val="18"/>
                            <w:szCs w:val="18"/>
                          </w:rPr>
                          <w:t>:</w:t>
                        </w:r>
                      </w:p>
                      <w:p w14:paraId="5BBF59D7" w14:textId="495C28A6" w:rsidR="00F75FB3" w:rsidRDefault="00F75FB3" w:rsidP="00385355">
                        <w:pPr>
                          <w:spacing w:after="200" w:line="276" w:lineRule="auto"/>
                          <w:rPr>
                            <w:sz w:val="18"/>
                            <w:szCs w:val="18"/>
                          </w:rPr>
                        </w:pPr>
                        <w:r>
                          <w:rPr>
                            <w:noProof/>
                            <w:sz w:val="18"/>
                            <w:szCs w:val="18"/>
                            <w:lang w:eastAsia="de-DE"/>
                          </w:rPr>
                          <w:drawing>
                            <wp:inline distT="0" distB="0" distL="0" distR="0" wp14:anchorId="1BBCAB7A" wp14:editId="7BC0AFE9">
                              <wp:extent cx="1318260" cy="1318260"/>
                              <wp:effectExtent l="0" t="0" r="0" b="0"/>
                              <wp:docPr id="1879" name="Grafik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26 10-04-43.jpg"/>
                                      <pic:cNvPicPr/>
                                    </pic:nvPicPr>
                                    <pic:blipFill>
                                      <a:blip r:embed="rId39">
                                        <a:extLst>
                                          <a:ext uri="{28A0092B-C50C-407E-A947-70E740481C1C}">
                                            <a14:useLocalDpi xmlns:a14="http://schemas.microsoft.com/office/drawing/2010/main" val="0"/>
                                          </a:ext>
                                        </a:extLst>
                                      </a:blip>
                                      <a:stretch>
                                        <a:fillRect/>
                                      </a:stretch>
                                    </pic:blipFill>
                                    <pic:spPr>
                                      <a:xfrm>
                                        <a:off x="0" y="0"/>
                                        <a:ext cx="1318451" cy="1318451"/>
                                      </a:xfrm>
                                      <a:prstGeom prst="rect">
                                        <a:avLst/>
                                      </a:prstGeom>
                                    </pic:spPr>
                                  </pic:pic>
                                </a:graphicData>
                              </a:graphic>
                            </wp:inline>
                          </w:drawing>
                        </w:r>
                      </w:p>
                      <w:p w14:paraId="6F90321B" w14:textId="74FDB69A" w:rsidR="00F75FB3" w:rsidRPr="007F7E14" w:rsidRDefault="00F75FB3" w:rsidP="00385355">
                        <w:pPr>
                          <w:spacing w:after="200" w:line="276" w:lineRule="auto"/>
                          <w:rPr>
                            <w:sz w:val="14"/>
                            <w:szCs w:val="14"/>
                            <w:lang w:val="en-US"/>
                          </w:rPr>
                        </w:pPr>
                        <w:r w:rsidRPr="007F7E14">
                          <w:rPr>
                            <w:sz w:val="14"/>
                            <w:szCs w:val="14"/>
                            <w:lang w:val="en-US"/>
                          </w:rPr>
                          <w:t>URL: https://www.br.de/mediathek/video/kommunikation-schulz-von-thun-die-4-seiten-einer-nachricht-av:58da52744b94ba0011f13e20</w:t>
                        </w:r>
                      </w:p>
                    </w:txbxContent>
                  </v:textbox>
                </v:shape>
                <w10:wrap anchorx="margin"/>
              </v:group>
            </w:pict>
          </mc:Fallback>
        </mc:AlternateContent>
      </w:r>
    </w:p>
    <w:p w14:paraId="38F384BE" w14:textId="59CEF4F0" w:rsidR="00926112" w:rsidRPr="00270C33" w:rsidRDefault="00926112" w:rsidP="00BE1F7A">
      <w:pPr>
        <w:pStyle w:val="Listenabsatz"/>
        <w:ind w:left="284"/>
      </w:pPr>
    </w:p>
    <w:p w14:paraId="7E19B975" w14:textId="1C53FDCF" w:rsidR="00D2536F" w:rsidRPr="00270C33" w:rsidRDefault="00D2536F" w:rsidP="00E72D00">
      <w:pPr>
        <w:pStyle w:val="Listenabsatz"/>
        <w:ind w:left="426"/>
      </w:pPr>
    </w:p>
    <w:p w14:paraId="5820B762" w14:textId="61F2F5D1" w:rsidR="00D2536F" w:rsidRPr="00270C33" w:rsidRDefault="00D2536F" w:rsidP="00E72D00">
      <w:pPr>
        <w:pStyle w:val="Listenabsatz"/>
        <w:ind w:left="426"/>
      </w:pPr>
    </w:p>
    <w:p w14:paraId="6EE48196" w14:textId="17E93633" w:rsidR="00D2536F" w:rsidRPr="00270C33" w:rsidRDefault="00D2536F" w:rsidP="00E72D00">
      <w:pPr>
        <w:pStyle w:val="Listenabsatz"/>
        <w:ind w:left="426"/>
      </w:pPr>
    </w:p>
    <w:p w14:paraId="5B784CB5" w14:textId="77777777" w:rsidR="000D04A6" w:rsidRPr="00270C33" w:rsidRDefault="000D04A6" w:rsidP="00E72D00">
      <w:pPr>
        <w:pStyle w:val="Listenabsatz"/>
        <w:ind w:left="426"/>
      </w:pPr>
    </w:p>
    <w:p w14:paraId="1FDD60D0" w14:textId="32FBBCD2" w:rsidR="00D2536F" w:rsidRPr="00270C33" w:rsidRDefault="00D2536F" w:rsidP="00E72D00">
      <w:pPr>
        <w:pStyle w:val="Listenabsatz"/>
        <w:ind w:left="426"/>
      </w:pPr>
    </w:p>
    <w:p w14:paraId="134CC2D9" w14:textId="7E716935" w:rsidR="00D2536F" w:rsidRPr="00270C33" w:rsidRDefault="00D2536F" w:rsidP="00E72D00">
      <w:pPr>
        <w:pStyle w:val="Listenabsatz"/>
        <w:ind w:left="426"/>
      </w:pPr>
    </w:p>
    <w:p w14:paraId="5FDE1E2C" w14:textId="77777777" w:rsidR="001174F2" w:rsidRPr="00270C33" w:rsidRDefault="001174F2" w:rsidP="00E72D00">
      <w:pPr>
        <w:pStyle w:val="Listenabsatz"/>
        <w:ind w:left="426"/>
      </w:pPr>
    </w:p>
    <w:p w14:paraId="4420122B" w14:textId="7A94BA4E" w:rsidR="00D2536F" w:rsidRPr="00270C33" w:rsidRDefault="00D2536F" w:rsidP="00E72D00">
      <w:pPr>
        <w:pStyle w:val="Listenabsatz"/>
        <w:ind w:left="426"/>
      </w:pPr>
    </w:p>
    <w:p w14:paraId="681C88A2" w14:textId="0C83BE5C" w:rsidR="00D2536F" w:rsidRPr="00270C33" w:rsidRDefault="00D2536F" w:rsidP="00BE1F7A">
      <w:pPr>
        <w:pStyle w:val="Listenabsatz"/>
        <w:ind w:left="284"/>
      </w:pPr>
    </w:p>
    <w:p w14:paraId="742E704C" w14:textId="77777777" w:rsidR="0061475A" w:rsidRPr="00270C33" w:rsidRDefault="0061475A" w:rsidP="00BE1F7A">
      <w:pPr>
        <w:pStyle w:val="Listenabsatz"/>
        <w:ind w:left="284"/>
        <w:jc w:val="both"/>
      </w:pPr>
    </w:p>
    <w:p w14:paraId="1F1A0FC4" w14:textId="77777777" w:rsidR="0061475A" w:rsidRPr="00270C33" w:rsidRDefault="0061475A" w:rsidP="00BE1F7A">
      <w:pPr>
        <w:pStyle w:val="Listenabsatz"/>
        <w:ind w:left="284"/>
        <w:jc w:val="both"/>
      </w:pPr>
    </w:p>
    <w:p w14:paraId="1328446D" w14:textId="43986912" w:rsidR="0061475A" w:rsidRPr="00270C33" w:rsidRDefault="0061475A" w:rsidP="00BE1F7A">
      <w:pPr>
        <w:pStyle w:val="Listenabsatz"/>
        <w:ind w:left="284"/>
        <w:jc w:val="both"/>
      </w:pPr>
    </w:p>
    <w:p w14:paraId="478F135F" w14:textId="02B3F3A8" w:rsidR="0061475A" w:rsidRPr="00270C33" w:rsidRDefault="0061475A" w:rsidP="00BE1F7A">
      <w:pPr>
        <w:pStyle w:val="Listenabsatz"/>
        <w:ind w:left="284"/>
        <w:jc w:val="both"/>
      </w:pPr>
    </w:p>
    <w:p w14:paraId="77F3C775" w14:textId="39A5B1F2" w:rsidR="0061475A" w:rsidRPr="00270C33" w:rsidRDefault="0061475A" w:rsidP="00BE1F7A">
      <w:pPr>
        <w:pStyle w:val="Listenabsatz"/>
        <w:ind w:left="284"/>
        <w:jc w:val="both"/>
      </w:pPr>
    </w:p>
    <w:p w14:paraId="1D77074D" w14:textId="5846287D" w:rsidR="0061475A" w:rsidRPr="00270C33" w:rsidRDefault="0061475A" w:rsidP="00BE1F7A">
      <w:pPr>
        <w:pStyle w:val="Listenabsatz"/>
        <w:ind w:left="284"/>
        <w:jc w:val="both"/>
      </w:pPr>
    </w:p>
    <w:p w14:paraId="4990BED1" w14:textId="22E04333" w:rsidR="0061475A" w:rsidRPr="00270C33" w:rsidRDefault="0061475A" w:rsidP="00BE1F7A">
      <w:pPr>
        <w:pStyle w:val="Listenabsatz"/>
        <w:ind w:left="284"/>
        <w:jc w:val="both"/>
      </w:pPr>
    </w:p>
    <w:p w14:paraId="6A9CB133" w14:textId="5AE4F7EA" w:rsidR="0061475A" w:rsidRPr="00270C33" w:rsidRDefault="0061475A" w:rsidP="00BE1F7A">
      <w:pPr>
        <w:pStyle w:val="Listenabsatz"/>
        <w:ind w:left="284"/>
        <w:jc w:val="both"/>
      </w:pPr>
    </w:p>
    <w:p w14:paraId="719B084C" w14:textId="510508C1" w:rsidR="0061475A" w:rsidRPr="00270C33" w:rsidRDefault="0061475A" w:rsidP="00BE1F7A">
      <w:pPr>
        <w:pStyle w:val="Listenabsatz"/>
        <w:ind w:left="284"/>
        <w:jc w:val="both"/>
      </w:pPr>
      <w:r w:rsidRPr="00270C33">
        <w:rPr>
          <w:noProof/>
          <w:lang w:eastAsia="de-DE"/>
        </w:rPr>
        <w:drawing>
          <wp:anchor distT="0" distB="0" distL="114300" distR="114300" simplePos="0" relativeHeight="252382208" behindDoc="0" locked="0" layoutInCell="1" allowOverlap="1" wp14:anchorId="137E48CC" wp14:editId="7FEA0DFB">
            <wp:simplePos x="0" y="0"/>
            <wp:positionH relativeFrom="column">
              <wp:posOffset>5391150</wp:posOffset>
            </wp:positionH>
            <wp:positionV relativeFrom="paragraph">
              <wp:posOffset>164465</wp:posOffset>
            </wp:positionV>
            <wp:extent cx="295275" cy="314325"/>
            <wp:effectExtent l="0" t="0" r="9525" b="9525"/>
            <wp:wrapSquare wrapText="bothSides"/>
            <wp:docPr id="1382" name="Grafik 138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Pr="00270C33">
        <w:rPr>
          <w:noProof/>
          <w:lang w:eastAsia="de-DE"/>
        </w:rPr>
        <w:drawing>
          <wp:anchor distT="0" distB="0" distL="114300" distR="114300" simplePos="0" relativeHeight="252600320" behindDoc="0" locked="0" layoutInCell="1" allowOverlap="1" wp14:anchorId="59C25F30" wp14:editId="512749B9">
            <wp:simplePos x="0" y="0"/>
            <wp:positionH relativeFrom="column">
              <wp:posOffset>5731510</wp:posOffset>
            </wp:positionH>
            <wp:positionV relativeFrom="paragraph">
              <wp:posOffset>166066</wp:posOffset>
            </wp:positionV>
            <wp:extent cx="314325" cy="314325"/>
            <wp:effectExtent l="0" t="0" r="9525" b="9525"/>
            <wp:wrapNone/>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A796" w14:textId="6C8A8D58" w:rsidR="00831BF8" w:rsidRPr="00270C33" w:rsidRDefault="003C1152" w:rsidP="00BE1F7A">
      <w:pPr>
        <w:pStyle w:val="Listenabsatz"/>
        <w:ind w:left="284"/>
        <w:jc w:val="both"/>
        <w:rPr>
          <w:noProof/>
          <w:sz w:val="24"/>
          <w:lang w:eastAsia="de-DE"/>
        </w:rPr>
      </w:pPr>
      <w:r w:rsidRPr="00270C33">
        <w:rPr>
          <w:noProof/>
          <w:lang w:eastAsia="de-DE"/>
        </w:rPr>
        <w:drawing>
          <wp:anchor distT="0" distB="0" distL="114300" distR="114300" simplePos="0" relativeHeight="252380160" behindDoc="0" locked="0" layoutInCell="1" allowOverlap="1" wp14:anchorId="2BED799F" wp14:editId="6B441BA4">
            <wp:simplePos x="0" y="0"/>
            <wp:positionH relativeFrom="column">
              <wp:posOffset>5060950</wp:posOffset>
            </wp:positionH>
            <wp:positionV relativeFrom="paragraph">
              <wp:posOffset>3810</wp:posOffset>
            </wp:positionV>
            <wp:extent cx="295275" cy="314325"/>
            <wp:effectExtent l="0" t="0" r="9525" b="0"/>
            <wp:wrapSquare wrapText="bothSides"/>
            <wp:docPr id="1380" name="Grafik 1380"/>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E72D00" w:rsidRPr="00270C33">
        <w:t xml:space="preserve">b) </w:t>
      </w:r>
      <w:bookmarkStart w:id="4" w:name="_Hlk36559907"/>
      <w:r w:rsidR="001F68CB" w:rsidRPr="00270C33">
        <w:t>Analysieren Sie</w:t>
      </w:r>
      <w:r w:rsidRPr="00270C33">
        <w:t xml:space="preserve"> in Partnerarbeit</w:t>
      </w:r>
      <w:r w:rsidR="00EA05D1" w:rsidRPr="00270C33">
        <w:t xml:space="preserve"> die</w:t>
      </w:r>
      <w:r w:rsidR="001F68CB" w:rsidRPr="00270C33">
        <w:t xml:space="preserve"> f</w:t>
      </w:r>
      <w:r w:rsidR="0070001F" w:rsidRPr="00270C33">
        <w:t>olgende</w:t>
      </w:r>
      <w:r w:rsidR="00EA05D1" w:rsidRPr="00270C33">
        <w:t>n</w:t>
      </w:r>
      <w:r w:rsidR="0070001F" w:rsidRPr="00270C33">
        <w:t xml:space="preserve"> </w:t>
      </w:r>
      <w:r w:rsidR="00C531D8" w:rsidRPr="00270C33">
        <w:t xml:space="preserve">zwei </w:t>
      </w:r>
      <w:r w:rsidR="0070001F" w:rsidRPr="00270C33">
        <w:t>Aussagen nach dem Modell von Schulz von Thun.</w:t>
      </w:r>
      <w:r w:rsidR="00385355" w:rsidRPr="00270C33">
        <w:rPr>
          <w:noProof/>
          <w:sz w:val="24"/>
          <w:lang w:eastAsia="de-DE"/>
        </w:rPr>
        <w:t xml:space="preserve"> </w:t>
      </w:r>
    </w:p>
    <w:p w14:paraId="27323114" w14:textId="1697C012" w:rsidR="0070001F" w:rsidRPr="00270C33" w:rsidRDefault="001800A0" w:rsidP="00BE1F7A">
      <w:pPr>
        <w:pStyle w:val="Listenabsatz"/>
        <w:ind w:left="284"/>
        <w:jc w:val="both"/>
      </w:pPr>
      <w:r w:rsidRPr="00270C33">
        <w:t>Notiere</w:t>
      </w:r>
      <w:r w:rsidR="00F76279" w:rsidRPr="00270C33">
        <w:t>n Sie</w:t>
      </w:r>
      <w:r w:rsidRPr="00270C33">
        <w:t xml:space="preserve"> die Ergebnisse </w:t>
      </w:r>
      <w:r w:rsidR="00F76279" w:rsidRPr="00270C33">
        <w:t>jeweils an den</w:t>
      </w:r>
      <w:r w:rsidRPr="00270C33">
        <w:t xml:space="preserve"> vier Seiten des Kommunikationsquadrats.</w:t>
      </w:r>
      <w:r w:rsidR="003C1152" w:rsidRPr="00270C33">
        <w:t xml:space="preserve"> </w:t>
      </w:r>
    </w:p>
    <w:bookmarkEnd w:id="4"/>
    <w:p w14:paraId="4B9195EB" w14:textId="2252297F" w:rsidR="0070001F" w:rsidRPr="00270C33" w:rsidRDefault="0070001F" w:rsidP="00BE1F7A">
      <w:pPr>
        <w:ind w:left="284"/>
      </w:pPr>
    </w:p>
    <w:p w14:paraId="2B31476B" w14:textId="74AD6260" w:rsidR="0070001F" w:rsidRPr="00270C33" w:rsidRDefault="000D04A6" w:rsidP="00BE1F7A">
      <w:pPr>
        <w:ind w:left="284"/>
        <w:rPr>
          <w:rFonts w:cstheme="minorHAnsi"/>
        </w:rPr>
      </w:pPr>
      <w:r w:rsidRPr="00270C33">
        <w:rPr>
          <w:rFonts w:cstheme="minorHAnsi"/>
        </w:rPr>
        <w:t>1.</w:t>
      </w:r>
      <w:r w:rsidR="00045C7B" w:rsidRPr="00270C33">
        <w:rPr>
          <w:rFonts w:cstheme="minorHAnsi"/>
        </w:rPr>
        <w:t xml:space="preserve"> Der Bewerbungscoach sagt zu dem Bewerber: </w:t>
      </w:r>
      <w:r w:rsidR="0070001F" w:rsidRPr="00270C33">
        <w:rPr>
          <w:rFonts w:cstheme="minorHAnsi"/>
          <w:b/>
          <w:bCs/>
          <w:i/>
          <w:iCs/>
        </w:rPr>
        <w:t xml:space="preserve">„Sie haben einen Fleck auf </w:t>
      </w:r>
      <w:r w:rsidR="006917A8" w:rsidRPr="00270C33">
        <w:rPr>
          <w:rFonts w:cstheme="minorHAnsi"/>
          <w:b/>
          <w:bCs/>
          <w:i/>
          <w:iCs/>
        </w:rPr>
        <w:t>I</w:t>
      </w:r>
      <w:r w:rsidR="0070001F" w:rsidRPr="00270C33">
        <w:rPr>
          <w:rFonts w:cstheme="minorHAnsi"/>
          <w:b/>
          <w:bCs/>
          <w:i/>
          <w:iCs/>
        </w:rPr>
        <w:t>hrem Hemd.“</w:t>
      </w:r>
    </w:p>
    <w:p w14:paraId="71CC5C07" w14:textId="299513AA" w:rsidR="00454FD2" w:rsidRPr="00270C33" w:rsidRDefault="00454FD2" w:rsidP="00033AD3">
      <w:pPr>
        <w:pStyle w:val="Listenabsatz"/>
      </w:pPr>
    </w:p>
    <w:p w14:paraId="5E36198E" w14:textId="2E124549" w:rsidR="00454FD2" w:rsidRPr="00270C33" w:rsidRDefault="00454FD2" w:rsidP="00033AD3">
      <w:pPr>
        <w:pStyle w:val="Listenabsatz"/>
      </w:pPr>
    </w:p>
    <w:p w14:paraId="7DA7E654" w14:textId="4A85A2AD" w:rsidR="00033AD3" w:rsidRPr="00270C33" w:rsidRDefault="00926112" w:rsidP="00BE1F7A">
      <w:pPr>
        <w:pStyle w:val="Listenabsatz"/>
        <w:ind w:left="284"/>
        <w:jc w:val="center"/>
      </w:pPr>
      <w:r w:rsidRPr="00270C33">
        <w:rPr>
          <w:noProof/>
          <w:lang w:eastAsia="de-DE"/>
        </w:rPr>
        <w:drawing>
          <wp:inline distT="0" distB="0" distL="0" distR="0" wp14:anchorId="47B5C9F7" wp14:editId="2EE54FD3">
            <wp:extent cx="2232660" cy="14554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rotWithShape="1">
                    <a:blip r:embed="rId40" cstate="print">
                      <a:extLst>
                        <a:ext uri="{28A0092B-C50C-407E-A947-70E740481C1C}">
                          <a14:useLocalDpi xmlns:a14="http://schemas.microsoft.com/office/drawing/2010/main" val="0"/>
                        </a:ext>
                      </a:extLst>
                    </a:blip>
                    <a:srcRect l="26542" t="7054" r="25752" b="13693"/>
                    <a:stretch/>
                  </pic:blipFill>
                  <pic:spPr bwMode="auto">
                    <a:xfrm>
                      <a:off x="0" y="0"/>
                      <a:ext cx="2232660" cy="1455420"/>
                    </a:xfrm>
                    <a:prstGeom prst="rect">
                      <a:avLst/>
                    </a:prstGeom>
                    <a:ln>
                      <a:noFill/>
                    </a:ln>
                    <a:extLst>
                      <a:ext uri="{53640926-AAD7-44D8-BBD7-CCE9431645EC}">
                        <a14:shadowObscured xmlns:a14="http://schemas.microsoft.com/office/drawing/2010/main"/>
                      </a:ext>
                    </a:extLst>
                  </pic:spPr>
                </pic:pic>
              </a:graphicData>
            </a:graphic>
          </wp:inline>
        </w:drawing>
      </w:r>
    </w:p>
    <w:p w14:paraId="7E299001" w14:textId="09A8CBEB" w:rsidR="00454FD2" w:rsidRPr="00270C33" w:rsidRDefault="00454FD2" w:rsidP="00155AB0">
      <w:pPr>
        <w:pStyle w:val="Listenabsatz"/>
      </w:pPr>
    </w:p>
    <w:p w14:paraId="2DE42C72" w14:textId="2597FA6C" w:rsidR="009135DA" w:rsidRPr="00270C33" w:rsidRDefault="009135DA" w:rsidP="00155AB0">
      <w:pPr>
        <w:pStyle w:val="Listenabsatz"/>
      </w:pPr>
    </w:p>
    <w:p w14:paraId="6F8A61EA" w14:textId="765BC1A3" w:rsidR="00AC2D95" w:rsidRPr="00270C33" w:rsidRDefault="000D04A6" w:rsidP="00BE1F7A">
      <w:pPr>
        <w:pStyle w:val="Listenabsatz"/>
        <w:ind w:left="284"/>
        <w:rPr>
          <w:rFonts w:cstheme="minorHAnsi"/>
        </w:rPr>
      </w:pPr>
      <w:r w:rsidRPr="00270C33">
        <w:rPr>
          <w:rFonts w:cstheme="minorHAnsi"/>
        </w:rPr>
        <w:t xml:space="preserve">2. </w:t>
      </w:r>
      <w:r w:rsidR="00045C7B" w:rsidRPr="00270C33">
        <w:rPr>
          <w:rFonts w:cstheme="minorHAnsi"/>
        </w:rPr>
        <w:t xml:space="preserve">Der Recruiter sagt zu der Bewerberin: </w:t>
      </w:r>
      <w:r w:rsidR="0070001F" w:rsidRPr="00270C33">
        <w:rPr>
          <w:rFonts w:cstheme="minorHAnsi"/>
          <w:b/>
          <w:bCs/>
          <w:i/>
          <w:iCs/>
        </w:rPr>
        <w:t xml:space="preserve">„Sie haben eine Lücke in </w:t>
      </w:r>
      <w:r w:rsidR="00045C7B" w:rsidRPr="00270C33">
        <w:rPr>
          <w:rFonts w:cstheme="minorHAnsi"/>
          <w:b/>
          <w:bCs/>
          <w:i/>
          <w:iCs/>
        </w:rPr>
        <w:t>I</w:t>
      </w:r>
      <w:r w:rsidR="0070001F" w:rsidRPr="00270C33">
        <w:rPr>
          <w:rFonts w:cstheme="minorHAnsi"/>
          <w:b/>
          <w:bCs/>
          <w:i/>
          <w:iCs/>
        </w:rPr>
        <w:t>hrem Lebenslauf.“</w:t>
      </w:r>
      <w:r w:rsidR="00155AB0" w:rsidRPr="00270C33">
        <w:rPr>
          <w:rFonts w:cstheme="minorHAnsi"/>
        </w:rPr>
        <w:t xml:space="preserve"> </w:t>
      </w:r>
    </w:p>
    <w:p w14:paraId="34384B36" w14:textId="77777777" w:rsidR="00D2536F" w:rsidRPr="00270C33" w:rsidRDefault="00D2536F" w:rsidP="00155AB0">
      <w:pPr>
        <w:pStyle w:val="Listenabsatz"/>
      </w:pPr>
    </w:p>
    <w:p w14:paraId="173EA234" w14:textId="2967749E" w:rsidR="00155AB0" w:rsidRPr="00270C33" w:rsidRDefault="00155AB0" w:rsidP="00155AB0">
      <w:pPr>
        <w:pStyle w:val="Listenabsatz"/>
      </w:pPr>
    </w:p>
    <w:p w14:paraId="00F1A553" w14:textId="77777777" w:rsidR="00CD7132" w:rsidRPr="00270C33" w:rsidRDefault="00CD7132" w:rsidP="00155AB0">
      <w:pPr>
        <w:pStyle w:val="Listenabsatz"/>
      </w:pPr>
    </w:p>
    <w:p w14:paraId="647318E4" w14:textId="1C925573" w:rsidR="00033AD3" w:rsidRPr="00270C33" w:rsidRDefault="00926112" w:rsidP="00BE1F7A">
      <w:pPr>
        <w:pStyle w:val="Listenabsatz"/>
        <w:ind w:left="284"/>
        <w:jc w:val="center"/>
      </w:pPr>
      <w:r w:rsidRPr="00270C33">
        <w:rPr>
          <w:noProof/>
          <w:lang w:eastAsia="de-DE"/>
        </w:rPr>
        <w:drawing>
          <wp:inline distT="0" distB="0" distL="0" distR="0" wp14:anchorId="34E4DAF8" wp14:editId="2E342533">
            <wp:extent cx="2232660" cy="14554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rotWithShape="1">
                    <a:blip r:embed="rId40" cstate="print">
                      <a:extLst>
                        <a:ext uri="{28A0092B-C50C-407E-A947-70E740481C1C}">
                          <a14:useLocalDpi xmlns:a14="http://schemas.microsoft.com/office/drawing/2010/main" val="0"/>
                        </a:ext>
                      </a:extLst>
                    </a:blip>
                    <a:srcRect l="26542" t="7054" r="25752" b="13693"/>
                    <a:stretch/>
                  </pic:blipFill>
                  <pic:spPr bwMode="auto">
                    <a:xfrm>
                      <a:off x="0" y="0"/>
                      <a:ext cx="2232660" cy="1455420"/>
                    </a:xfrm>
                    <a:prstGeom prst="rect">
                      <a:avLst/>
                    </a:prstGeom>
                    <a:ln>
                      <a:noFill/>
                    </a:ln>
                    <a:extLst>
                      <a:ext uri="{53640926-AAD7-44D8-BBD7-CCE9431645EC}">
                        <a14:shadowObscured xmlns:a14="http://schemas.microsoft.com/office/drawing/2010/main"/>
                      </a:ext>
                    </a:extLst>
                  </pic:spPr>
                </pic:pic>
              </a:graphicData>
            </a:graphic>
          </wp:inline>
        </w:drawing>
      </w:r>
    </w:p>
    <w:p w14:paraId="36476E04" w14:textId="69B414F4" w:rsidR="00A20D0D" w:rsidRPr="00270C33" w:rsidRDefault="00A20D0D">
      <w:pPr>
        <w:spacing w:line="240" w:lineRule="exact"/>
      </w:pPr>
      <w:r w:rsidRPr="00270C33">
        <w:br w:type="page"/>
      </w:r>
    </w:p>
    <w:p w14:paraId="6443CDF8" w14:textId="6EA7C119" w:rsidR="000110EC" w:rsidRPr="00270C33" w:rsidRDefault="000E1D11" w:rsidP="00BE1F7A">
      <w:pPr>
        <w:pStyle w:val="Listenabsatz"/>
        <w:numPr>
          <w:ilvl w:val="0"/>
          <w:numId w:val="24"/>
        </w:numPr>
        <w:ind w:left="284" w:hanging="284"/>
        <w:jc w:val="both"/>
        <w:rPr>
          <w:rFonts w:cstheme="minorHAnsi"/>
          <w:sz w:val="22"/>
        </w:rPr>
      </w:pPr>
      <w:bookmarkStart w:id="5" w:name="_Hlk36567058"/>
      <w:r w:rsidRPr="00270C33">
        <w:rPr>
          <w:noProof/>
          <w:lang w:eastAsia="de-DE"/>
        </w:rPr>
        <w:lastRenderedPageBreak/>
        <w:drawing>
          <wp:anchor distT="0" distB="0" distL="114300" distR="114300" simplePos="0" relativeHeight="252602368" behindDoc="0" locked="0" layoutInCell="1" allowOverlap="1" wp14:anchorId="049762D5" wp14:editId="2183DD50">
            <wp:simplePos x="0" y="0"/>
            <wp:positionH relativeFrom="column">
              <wp:posOffset>5385459</wp:posOffset>
            </wp:positionH>
            <wp:positionV relativeFrom="paragraph">
              <wp:posOffset>64473</wp:posOffset>
            </wp:positionV>
            <wp:extent cx="314325" cy="314325"/>
            <wp:effectExtent l="0" t="0" r="9525" b="9525"/>
            <wp:wrapNone/>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ED7" w:rsidRPr="00270C33">
        <w:rPr>
          <w:rFonts w:cstheme="minorHAnsi"/>
          <w:noProof/>
          <w:sz w:val="22"/>
          <w:lang w:eastAsia="de-DE"/>
        </w:rPr>
        <w:drawing>
          <wp:anchor distT="0" distB="0" distL="114300" distR="114300" simplePos="0" relativeHeight="252387328" behindDoc="0" locked="0" layoutInCell="1" allowOverlap="1" wp14:anchorId="70588735" wp14:editId="5ACDF9FD">
            <wp:simplePos x="0" y="0"/>
            <wp:positionH relativeFrom="column">
              <wp:posOffset>5035550</wp:posOffset>
            </wp:positionH>
            <wp:positionV relativeFrom="paragraph">
              <wp:posOffset>64135</wp:posOffset>
            </wp:positionV>
            <wp:extent cx="295275" cy="314325"/>
            <wp:effectExtent l="0" t="0" r="9525" b="0"/>
            <wp:wrapSquare wrapText="bothSides"/>
            <wp:docPr id="1384" name="Grafik 138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V relativeFrom="margin">
              <wp14:pctHeight>0</wp14:pctHeight>
            </wp14:sizeRelV>
          </wp:anchor>
        </w:drawing>
      </w:r>
      <w:r w:rsidR="0033566A" w:rsidRPr="00270C33">
        <w:rPr>
          <w:rFonts w:cstheme="minorHAnsi"/>
          <w:sz w:val="22"/>
        </w:rPr>
        <w:t xml:space="preserve">a) </w:t>
      </w:r>
      <w:r w:rsidR="00F47E60" w:rsidRPr="00270C33">
        <w:rPr>
          <w:rFonts w:cstheme="minorHAnsi"/>
          <w:sz w:val="22"/>
        </w:rPr>
        <w:t xml:space="preserve">Sie haben bereits die </w:t>
      </w:r>
      <w:r w:rsidR="000110EC" w:rsidRPr="00270C33">
        <w:rPr>
          <w:rFonts w:cstheme="minorHAnsi"/>
          <w:sz w:val="22"/>
        </w:rPr>
        <w:t xml:space="preserve">erste </w:t>
      </w:r>
      <w:r w:rsidR="00F47E60" w:rsidRPr="00270C33">
        <w:rPr>
          <w:rFonts w:cstheme="minorHAnsi"/>
          <w:sz w:val="22"/>
        </w:rPr>
        <w:t>Aussage des</w:t>
      </w:r>
      <w:r w:rsidR="00CD7132" w:rsidRPr="00270C33">
        <w:rPr>
          <w:rFonts w:cstheme="minorHAnsi"/>
          <w:sz w:val="22"/>
        </w:rPr>
        <w:t xml:space="preserve"> Coaches</w:t>
      </w:r>
      <w:r w:rsidR="00F47E60" w:rsidRPr="00270C33">
        <w:rPr>
          <w:rFonts w:cstheme="minorHAnsi"/>
          <w:sz w:val="22"/>
        </w:rPr>
        <w:t xml:space="preserve"> analysiert</w:t>
      </w:r>
      <w:r w:rsidR="000110EC" w:rsidRPr="00270C33">
        <w:rPr>
          <w:rFonts w:cstheme="minorHAnsi"/>
          <w:sz w:val="22"/>
        </w:rPr>
        <w:t xml:space="preserve"> (</w:t>
      </w:r>
      <w:r w:rsidR="00F47E60" w:rsidRPr="00270C33">
        <w:rPr>
          <w:rFonts w:cstheme="minorHAnsi"/>
          <w:b/>
          <w:bCs/>
          <w:i/>
          <w:iCs/>
          <w:sz w:val="22"/>
        </w:rPr>
        <w:t>„</w:t>
      </w:r>
      <w:r w:rsidR="00155AB0" w:rsidRPr="00270C33">
        <w:rPr>
          <w:rFonts w:cstheme="minorHAnsi"/>
          <w:b/>
          <w:bCs/>
          <w:i/>
          <w:iCs/>
          <w:sz w:val="22"/>
        </w:rPr>
        <w:t>Sie haben einen Fleck auf Ihrem Hemd</w:t>
      </w:r>
      <w:r w:rsidR="00334B34" w:rsidRPr="00270C33">
        <w:rPr>
          <w:rFonts w:cstheme="minorHAnsi"/>
          <w:b/>
          <w:bCs/>
          <w:i/>
          <w:iCs/>
          <w:sz w:val="22"/>
        </w:rPr>
        <w:t>.“</w:t>
      </w:r>
      <w:r w:rsidR="000110EC" w:rsidRPr="00270C33">
        <w:rPr>
          <w:rFonts w:cstheme="minorHAnsi"/>
          <w:sz w:val="22"/>
        </w:rPr>
        <w:t>)</w:t>
      </w:r>
      <w:r w:rsidR="00C77370" w:rsidRPr="00270C33">
        <w:rPr>
          <w:rFonts w:cstheme="minorHAnsi"/>
          <w:sz w:val="22"/>
        </w:rPr>
        <w:t>.</w:t>
      </w:r>
      <w:r w:rsidR="000110EC" w:rsidRPr="00270C33">
        <w:rPr>
          <w:rFonts w:cstheme="minorHAnsi"/>
          <w:sz w:val="22"/>
        </w:rPr>
        <w:t xml:space="preserve"> </w:t>
      </w:r>
      <w:r w:rsidR="00F47E60" w:rsidRPr="00270C33">
        <w:rPr>
          <w:rFonts w:cstheme="minorHAnsi"/>
          <w:sz w:val="22"/>
        </w:rPr>
        <w:t xml:space="preserve">Überlegen Sie sich nun </w:t>
      </w:r>
      <w:r w:rsidR="00687049" w:rsidRPr="00270C33">
        <w:rPr>
          <w:rFonts w:cstheme="minorHAnsi"/>
          <w:sz w:val="22"/>
        </w:rPr>
        <w:t>hierauf mögliche Antworten des Bewerbers</w:t>
      </w:r>
      <w:r w:rsidR="00F47E60" w:rsidRPr="00270C33">
        <w:rPr>
          <w:rFonts w:cstheme="minorHAnsi"/>
          <w:sz w:val="22"/>
        </w:rPr>
        <w:t>.</w:t>
      </w:r>
      <w:r w:rsidR="00155AB0" w:rsidRPr="00270C33">
        <w:rPr>
          <w:rFonts w:cstheme="minorHAnsi"/>
          <w:sz w:val="22"/>
        </w:rPr>
        <w:t xml:space="preserve"> </w:t>
      </w:r>
    </w:p>
    <w:p w14:paraId="11502092" w14:textId="539B48D2" w:rsidR="00F47E60" w:rsidRPr="00270C33" w:rsidRDefault="00155AB0" w:rsidP="00BE1F7A">
      <w:pPr>
        <w:pStyle w:val="Listenabsatz"/>
        <w:ind w:left="284"/>
        <w:jc w:val="both"/>
        <w:rPr>
          <w:rFonts w:cstheme="minorHAnsi"/>
          <w:sz w:val="22"/>
        </w:rPr>
      </w:pPr>
      <w:r w:rsidRPr="00270C33">
        <w:rPr>
          <w:rFonts w:cstheme="minorHAnsi"/>
          <w:sz w:val="22"/>
        </w:rPr>
        <w:t xml:space="preserve">Notieren Sie Ihre Überlegungen </w:t>
      </w:r>
      <w:r w:rsidR="00600B6E" w:rsidRPr="00270C33">
        <w:rPr>
          <w:rFonts w:cstheme="minorHAnsi"/>
          <w:sz w:val="22"/>
        </w:rPr>
        <w:t>in Ihre</w:t>
      </w:r>
      <w:r w:rsidR="00B43DD1" w:rsidRPr="00270C33">
        <w:rPr>
          <w:rFonts w:cstheme="minorHAnsi"/>
          <w:sz w:val="22"/>
        </w:rPr>
        <w:t xml:space="preserve">r Seite </w:t>
      </w:r>
      <w:r w:rsidR="00600B6E" w:rsidRPr="00270C33">
        <w:rPr>
          <w:rFonts w:cstheme="minorHAnsi"/>
          <w:sz w:val="22"/>
        </w:rPr>
        <w:t>des Placemats.</w:t>
      </w:r>
    </w:p>
    <w:p w14:paraId="71A58945" w14:textId="0EE03DC9" w:rsidR="00FC5ED7" w:rsidRPr="00270C33" w:rsidRDefault="002F422C" w:rsidP="00BE1F7A">
      <w:pPr>
        <w:pStyle w:val="Listenabsatz"/>
        <w:ind w:left="284"/>
        <w:jc w:val="both"/>
        <w:rPr>
          <w:noProof/>
        </w:rPr>
      </w:pPr>
      <w:r w:rsidRPr="00270C33">
        <w:rPr>
          <w:rFonts w:cstheme="minorHAnsi"/>
          <w:noProof/>
          <w:sz w:val="22"/>
          <w:lang w:eastAsia="de-DE"/>
        </w:rPr>
        <mc:AlternateContent>
          <mc:Choice Requires="wps">
            <w:drawing>
              <wp:anchor distT="0" distB="0" distL="114300" distR="114300" simplePos="0" relativeHeight="252724224" behindDoc="0" locked="0" layoutInCell="1" allowOverlap="1" wp14:anchorId="2A721D72" wp14:editId="1BADBDF8">
                <wp:simplePos x="0" y="0"/>
                <wp:positionH relativeFrom="margin">
                  <wp:align>right</wp:align>
                </wp:positionH>
                <wp:positionV relativeFrom="paragraph">
                  <wp:posOffset>585470</wp:posOffset>
                </wp:positionV>
                <wp:extent cx="3496310" cy="6601460"/>
                <wp:effectExtent l="0" t="0" r="6350" b="8890"/>
                <wp:wrapTopAndBottom/>
                <wp:docPr id="1401" name="Textfeld 1401"/>
                <wp:cNvGraphicFramePr/>
                <a:graphic xmlns:a="http://schemas.openxmlformats.org/drawingml/2006/main">
                  <a:graphicData uri="http://schemas.microsoft.com/office/word/2010/wordprocessingShape">
                    <wps:wsp>
                      <wps:cNvSpPr txBox="1"/>
                      <wps:spPr>
                        <a:xfrm>
                          <a:off x="0" y="0"/>
                          <a:ext cx="3496310" cy="6601839"/>
                        </a:xfrm>
                        <a:prstGeom prst="rect">
                          <a:avLst/>
                        </a:prstGeom>
                        <a:solidFill>
                          <a:schemeClr val="lt1"/>
                        </a:solidFill>
                        <a:ln w="6350">
                          <a:noFill/>
                        </a:ln>
                      </wps:spPr>
                      <wps:txbx>
                        <w:txbxContent>
                          <w:p w14:paraId="19952844" w14:textId="2C9F9222" w:rsidR="00F75FB3" w:rsidRDefault="00F75FB3" w:rsidP="007226C4">
                            <w:pPr>
                              <w:jc w:val="center"/>
                            </w:pPr>
                            <w:r>
                              <w:rPr>
                                <w:noProof/>
                                <w:lang w:eastAsia="de-DE"/>
                              </w:rPr>
                              <w:drawing>
                                <wp:inline distT="0" distB="0" distL="0" distR="0" wp14:anchorId="00B5E15F" wp14:editId="678BA821">
                                  <wp:extent cx="4506585" cy="6509658"/>
                                  <wp:effectExtent l="0" t="0" r="8890" b="5715"/>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Test.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4515313" cy="65222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2A721D72" id="Textfeld 1401" o:spid="_x0000_s1044" type="#_x0000_t202" style="position:absolute;left:0;text-align:left;margin-left:224.1pt;margin-top:46.1pt;width:275.3pt;height:519.8pt;z-index:252724224;visibility:visible;mso-wrap-style:square;mso-width-percent:1000;mso-height-percent:0;mso-wrap-distance-left:9pt;mso-wrap-distance-top:0;mso-wrap-distance-right:9pt;mso-wrap-distance-bottom:0;mso-position-horizontal:right;mso-position-horizontal-relative:margin;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" fillcolor="white [3201]" stroked="f" strokeweight=".5pt">
                <v:textbox inset="0,0,0,0">
                  <w:txbxContent>
                    <w:p w14:paraId="19952844" w14:textId="2C9F9222" w:rsidR="00F75FB3" w:rsidRDefault="00F75FB3" w:rsidP="007226C4">
                      <w:pPr>
                        <w:jc w:val="center"/>
                      </w:pPr>
                      <w:r>
                        <w:rPr>
                          <w:noProof/>
                          <w:lang w:eastAsia="de-DE"/>
                        </w:rPr>
                        <w:drawing>
                          <wp:inline distT="0" distB="0" distL="0" distR="0" wp14:anchorId="00B5E15F" wp14:editId="678BA821">
                            <wp:extent cx="4506585" cy="6509658"/>
                            <wp:effectExtent l="0" t="0" r="8890" b="5715"/>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Test.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4515313" cy="6522266"/>
                                    </a:xfrm>
                                    <a:prstGeom prst="rect">
                                      <a:avLst/>
                                    </a:prstGeom>
                                  </pic:spPr>
                                </pic:pic>
                              </a:graphicData>
                            </a:graphic>
                          </wp:inline>
                        </w:drawing>
                      </w:r>
                    </w:p>
                  </w:txbxContent>
                </v:textbox>
                <w10:wrap type="topAndBottom" anchorx="margin"/>
              </v:shape>
            </w:pict>
          </mc:Fallback>
        </mc:AlternateContent>
      </w:r>
      <w:r w:rsidR="00FC5ED7" w:rsidRPr="00270C33">
        <w:rPr>
          <w:rFonts w:cstheme="minorHAnsi"/>
          <w:noProof/>
          <w:sz w:val="22"/>
          <w:lang w:eastAsia="de-DE"/>
        </w:rPr>
        <w:drawing>
          <wp:anchor distT="0" distB="0" distL="114300" distR="114300" simplePos="0" relativeHeight="252385280" behindDoc="0" locked="0" layoutInCell="1" allowOverlap="1" wp14:anchorId="4491886E" wp14:editId="2864D792">
            <wp:simplePos x="0" y="0"/>
            <wp:positionH relativeFrom="column">
              <wp:posOffset>5029835</wp:posOffset>
            </wp:positionH>
            <wp:positionV relativeFrom="paragraph">
              <wp:posOffset>38100</wp:posOffset>
            </wp:positionV>
            <wp:extent cx="314325" cy="314325"/>
            <wp:effectExtent l="0" t="0" r="9525" b="9525"/>
            <wp:wrapSquare wrapText="bothSides"/>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FC5ED7" w:rsidRPr="00270C33">
        <w:rPr>
          <w:rFonts w:cstheme="minorHAnsi"/>
          <w:sz w:val="22"/>
        </w:rPr>
        <w:t xml:space="preserve">Tipp: Stellen Sie sich für jede </w:t>
      </w:r>
      <w:r w:rsidR="00687049" w:rsidRPr="00270C33">
        <w:rPr>
          <w:rFonts w:cstheme="minorHAnsi"/>
          <w:sz w:val="22"/>
        </w:rPr>
        <w:t>mögliche Antwort des Bewerbers</w:t>
      </w:r>
      <w:r w:rsidR="00FC5ED7" w:rsidRPr="00270C33">
        <w:rPr>
          <w:rFonts w:cstheme="minorHAnsi"/>
          <w:sz w:val="22"/>
        </w:rPr>
        <w:t xml:space="preserve"> eine bestimmte Situation vor</w:t>
      </w:r>
      <w:r w:rsidR="00687049" w:rsidRPr="00270C33">
        <w:rPr>
          <w:rFonts w:cstheme="minorHAnsi"/>
          <w:sz w:val="22"/>
        </w:rPr>
        <w:t xml:space="preserve"> sowie </w:t>
      </w:r>
      <w:r w:rsidR="00FC5ED7" w:rsidRPr="00270C33">
        <w:rPr>
          <w:rFonts w:cstheme="minorHAnsi"/>
          <w:sz w:val="22"/>
        </w:rPr>
        <w:t>auch Betonungen des Sprechers</w:t>
      </w:r>
      <w:r w:rsidR="00687049" w:rsidRPr="00270C33">
        <w:rPr>
          <w:rFonts w:cstheme="minorHAnsi"/>
          <w:sz w:val="22"/>
        </w:rPr>
        <w:t>.</w:t>
      </w:r>
    </w:p>
    <w:p w14:paraId="7EFD3E80" w14:textId="4BAF0FCE" w:rsidR="00600B6E" w:rsidRPr="00270C33" w:rsidRDefault="003B64ED" w:rsidP="00BE1F7A">
      <w:pPr>
        <w:pStyle w:val="Listenabsatz"/>
        <w:ind w:left="284"/>
        <w:jc w:val="both"/>
        <w:rPr>
          <w:rFonts w:cstheme="minorHAnsi"/>
          <w:sz w:val="22"/>
        </w:rPr>
      </w:pPr>
      <w:r w:rsidRPr="00270C33">
        <w:rPr>
          <w:noProof/>
          <w:sz w:val="24"/>
          <w:lang w:eastAsia="de-DE"/>
        </w:rPr>
        <mc:AlternateContent>
          <mc:Choice Requires="wpg">
            <w:drawing>
              <wp:anchor distT="0" distB="0" distL="114300" distR="114300" simplePos="0" relativeHeight="252734464" behindDoc="0" locked="0" layoutInCell="1" allowOverlap="1" wp14:anchorId="42D2A00B" wp14:editId="3CB5B269">
                <wp:simplePos x="0" y="0"/>
                <wp:positionH relativeFrom="rightMargin">
                  <wp:align>left</wp:align>
                </wp:positionH>
                <wp:positionV relativeFrom="paragraph">
                  <wp:posOffset>735965</wp:posOffset>
                </wp:positionV>
                <wp:extent cx="1973580" cy="4137660"/>
                <wp:effectExtent l="0" t="0" r="0" b="15240"/>
                <wp:wrapNone/>
                <wp:docPr id="454" name="Gruppieren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4137660"/>
                          <a:chOff x="0" y="0"/>
                          <a:chExt cx="2724150" cy="1581150"/>
                        </a:xfrm>
                      </wpg:grpSpPr>
                      <wps:wsp>
                        <wps:cNvPr id="455"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6" name="Textfeld 456"/>
                        <wps:cNvSpPr txBox="1"/>
                        <wps:spPr>
                          <a:xfrm>
                            <a:off x="66674" y="38100"/>
                            <a:ext cx="2657476" cy="1514625"/>
                          </a:xfrm>
                          <a:prstGeom prst="rect">
                            <a:avLst/>
                          </a:prstGeom>
                          <a:noFill/>
                          <a:ln w="6350">
                            <a:noFill/>
                          </a:ln>
                        </wps:spPr>
                        <wps:txbx>
                          <w:txbxContent>
                            <w:p w14:paraId="57D2E1F9" w14:textId="77777777" w:rsidR="00F75FB3" w:rsidRPr="0058091B" w:rsidRDefault="00F75FB3" w:rsidP="00600B6E">
                              <w:pPr>
                                <w:pBdr>
                                  <w:bottom w:val="single" w:sz="4" w:space="1" w:color="365F91" w:themeColor="accent1" w:themeShade="BF"/>
                                </w:pBdr>
                                <w:rPr>
                                  <w:b/>
                                  <w:sz w:val="18"/>
                                  <w:szCs w:val="18"/>
                                </w:rPr>
                              </w:pPr>
                              <w:r w:rsidRPr="0058091B">
                                <w:rPr>
                                  <w:b/>
                                  <w:sz w:val="18"/>
                                  <w:szCs w:val="18"/>
                                </w:rPr>
                                <w:t>…gut zu wissen!</w:t>
                              </w:r>
                            </w:p>
                            <w:p w14:paraId="5033E01A" w14:textId="12F83968" w:rsidR="00F75FB3" w:rsidRPr="003B64ED" w:rsidRDefault="00F75FB3" w:rsidP="003B64ED">
                              <w:pPr>
                                <w:spacing w:line="276" w:lineRule="auto"/>
                                <w:rPr>
                                  <w:rFonts w:asciiTheme="minorHAnsi" w:hAnsiTheme="minorHAnsi" w:cstheme="minorHAnsi"/>
                                  <w:b/>
                                  <w:bCs/>
                                  <w:sz w:val="18"/>
                                  <w:szCs w:val="18"/>
                                </w:rPr>
                              </w:pPr>
                              <w:r w:rsidRPr="003B64ED">
                                <w:rPr>
                                  <w:rFonts w:asciiTheme="minorHAnsi" w:hAnsiTheme="minorHAnsi" w:cstheme="minorHAnsi"/>
                                  <w:b/>
                                  <w:bCs/>
                                  <w:sz w:val="18"/>
                                  <w:szCs w:val="18"/>
                                </w:rPr>
                                <w:t>Methode Placemat</w:t>
                              </w:r>
                              <w:r>
                                <w:rPr>
                                  <w:rFonts w:asciiTheme="minorHAnsi" w:hAnsiTheme="minorHAnsi" w:cstheme="minorHAnsi"/>
                                  <w:b/>
                                  <w:bCs/>
                                  <w:sz w:val="18"/>
                                  <w:szCs w:val="18"/>
                                </w:rPr>
                                <w:t>:</w:t>
                              </w:r>
                            </w:p>
                            <w:p w14:paraId="6CC6CB4D" w14:textId="1DD11185" w:rsidR="00F75FB3" w:rsidRDefault="00F75FB3" w:rsidP="009F428F">
                              <w:pPr>
                                <w:spacing w:line="276" w:lineRule="auto"/>
                                <w:rPr>
                                  <w:rFonts w:asciiTheme="minorHAnsi" w:hAnsiTheme="minorHAnsi" w:cstheme="minorHAnsi"/>
                                  <w:sz w:val="18"/>
                                  <w:szCs w:val="18"/>
                                </w:rPr>
                              </w:pPr>
                              <w:r w:rsidRPr="003B64ED">
                                <w:rPr>
                                  <w:rFonts w:asciiTheme="minorHAnsi" w:hAnsiTheme="minorHAnsi" w:cstheme="minorHAnsi"/>
                                  <w:sz w:val="18"/>
                                  <w:szCs w:val="18"/>
                                </w:rPr>
                                <w:t>Vier Schüler/</w:t>
                              </w:r>
                              <w:r>
                                <w:rPr>
                                  <w:rFonts w:asciiTheme="minorHAnsi" w:hAnsiTheme="minorHAnsi" w:cstheme="minorHAnsi"/>
                                  <w:sz w:val="18"/>
                                  <w:szCs w:val="18"/>
                                </w:rPr>
                                <w:t>-</w:t>
                              </w:r>
                              <w:r w:rsidRPr="003B64ED">
                                <w:rPr>
                                  <w:rFonts w:asciiTheme="minorHAnsi" w:hAnsiTheme="minorHAnsi" w:cstheme="minorHAnsi"/>
                                  <w:sz w:val="18"/>
                                  <w:szCs w:val="18"/>
                                </w:rPr>
                                <w:t>innen setzen sich gemeinsam um einen Tisch, auf dem das Placemat (engl. für Platzdeckchen) liegt. Jede</w:t>
                              </w:r>
                              <w:r>
                                <w:rPr>
                                  <w:rFonts w:asciiTheme="minorHAnsi" w:hAnsiTheme="minorHAnsi" w:cstheme="minorHAnsi"/>
                                  <w:sz w:val="18"/>
                                  <w:szCs w:val="18"/>
                                </w:rPr>
                                <w:t xml:space="preserve">m </w:t>
                              </w:r>
                              <w:r w:rsidRPr="003B64ED">
                                <w:rPr>
                                  <w:rFonts w:asciiTheme="minorHAnsi" w:hAnsiTheme="minorHAnsi" w:cstheme="minorHAnsi"/>
                                  <w:sz w:val="18"/>
                                  <w:szCs w:val="18"/>
                                </w:rPr>
                                <w:t>Schüler/jede</w:t>
                              </w:r>
                              <w:r>
                                <w:rPr>
                                  <w:rFonts w:asciiTheme="minorHAnsi" w:hAnsiTheme="minorHAnsi" w:cstheme="minorHAnsi"/>
                                  <w:sz w:val="18"/>
                                  <w:szCs w:val="18"/>
                                </w:rPr>
                                <w:t>r</w:t>
                              </w:r>
                              <w:r w:rsidRPr="003B64ED">
                                <w:rPr>
                                  <w:rFonts w:asciiTheme="minorHAnsi" w:hAnsiTheme="minorHAnsi" w:cstheme="minorHAnsi"/>
                                  <w:sz w:val="18"/>
                                  <w:szCs w:val="18"/>
                                </w:rPr>
                                <w:t xml:space="preserve"> Schülerin ist eine Außenseite zugeordnet, in welche er/sie seine/ihre Ideen zur Fragestellung notie</w:t>
                              </w:r>
                              <w:r>
                                <w:rPr>
                                  <w:rFonts w:asciiTheme="minorHAnsi" w:hAnsiTheme="minorHAnsi" w:cstheme="minorHAnsi"/>
                                  <w:sz w:val="18"/>
                                  <w:szCs w:val="18"/>
                                </w:rPr>
                                <w:t>rt</w:t>
                              </w:r>
                              <w:r w:rsidRPr="003B64ED">
                                <w:rPr>
                                  <w:rFonts w:asciiTheme="minorHAnsi" w:hAnsiTheme="minorHAnsi" w:cstheme="minorHAnsi"/>
                                  <w:sz w:val="18"/>
                                  <w:szCs w:val="18"/>
                                </w:rPr>
                                <w:t xml:space="preserve">. </w:t>
                              </w:r>
                            </w:p>
                            <w:p w14:paraId="37E95AFB" w14:textId="4567720D" w:rsidR="00F75FB3" w:rsidRPr="003B64ED" w:rsidRDefault="00F75FB3" w:rsidP="00600B6E">
                              <w:pPr>
                                <w:spacing w:after="200" w:line="276" w:lineRule="auto"/>
                                <w:rPr>
                                  <w:rFonts w:asciiTheme="minorHAnsi" w:hAnsiTheme="minorHAnsi" w:cstheme="minorHAnsi"/>
                                  <w:sz w:val="18"/>
                                  <w:szCs w:val="18"/>
                                </w:rPr>
                              </w:pPr>
                              <w:r w:rsidRPr="003B64ED">
                                <w:rPr>
                                  <w:rFonts w:asciiTheme="minorHAnsi" w:hAnsiTheme="minorHAnsi" w:cstheme="minorHAnsi"/>
                                  <w:sz w:val="18"/>
                                  <w:szCs w:val="18"/>
                                </w:rPr>
                                <w:t>Wenn alle Teammitglieder ihre Ideen aufgeschrieben haben, tauscht sich das Team aus, indem das Placemat immer ein Feld weitergedreht wird. So erfährt jedes Teammitglied von den Gedanken der anderen. Die Notizen der anderen dürfen hierbei ergänzt und kommentiert werden. Befindet sich das Placemat wieder in der Ausgangsposition</w:t>
                              </w:r>
                              <w:r>
                                <w:rPr>
                                  <w:rFonts w:asciiTheme="minorHAnsi" w:hAnsiTheme="minorHAnsi" w:cstheme="minorHAnsi"/>
                                  <w:sz w:val="18"/>
                                  <w:szCs w:val="18"/>
                                </w:rPr>
                                <w:t xml:space="preserve">, </w:t>
                              </w:r>
                              <w:r w:rsidRPr="003B64ED">
                                <w:rPr>
                                  <w:rFonts w:asciiTheme="minorHAnsi" w:hAnsiTheme="minorHAnsi" w:cstheme="minorHAnsi"/>
                                  <w:sz w:val="18"/>
                                  <w:szCs w:val="18"/>
                                </w:rPr>
                                <w:t xml:space="preserve">können die </w:t>
                              </w:r>
                              <w:r>
                                <w:rPr>
                                  <w:rFonts w:asciiTheme="minorHAnsi" w:hAnsiTheme="minorHAnsi" w:cstheme="minorHAnsi"/>
                                  <w:sz w:val="18"/>
                                  <w:szCs w:val="18"/>
                                </w:rPr>
                                <w:t>Teammitglieder</w:t>
                              </w:r>
                              <w:r w:rsidRPr="003B64ED">
                                <w:rPr>
                                  <w:rFonts w:asciiTheme="minorHAnsi" w:hAnsiTheme="minorHAnsi" w:cstheme="minorHAnsi"/>
                                  <w:sz w:val="18"/>
                                  <w:szCs w:val="18"/>
                                </w:rPr>
                                <w:t xml:space="preserve"> die Gedanken der anderen zu ihren Ideen lesen. Nun werden die Gedanken aller diskutiert und eine gemeinsame Lösung wird im Feld in der Mitte notiert. </w:t>
                              </w:r>
                            </w:p>
                            <w:p w14:paraId="71292CB2" w14:textId="4AA03170" w:rsidR="00F75FB3" w:rsidRDefault="00F75FB3" w:rsidP="00600B6E">
                              <w:pPr>
                                <w:spacing w:after="200" w:line="276" w:lineRule="auto"/>
                                <w:rPr>
                                  <w:sz w:val="18"/>
                                  <w:szCs w:val="18"/>
                                </w:rPr>
                              </w:pPr>
                            </w:p>
                            <w:p w14:paraId="53A48E0B" w14:textId="7D51EA8D" w:rsidR="00F75FB3" w:rsidRPr="00FD52B0" w:rsidRDefault="00F75FB3" w:rsidP="00600B6E">
                              <w:pPr>
                                <w:spacing w:after="200" w:line="276"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2A00B" id="Gruppieren 454" o:spid="_x0000_s1045" style="position:absolute;left:0;text-align:left;margin-left:0;margin-top:57.95pt;width:155.4pt;height:325.8pt;z-index:252734464;mso-position-horizontal:left;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">
                <v:shape id="Rechteck: gefaltete Ecke 990" o:spid="_x0000_s1046"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" adj="18000" fillcolor="#dce6f2" strokecolor="#385d8a">
                  <v:textbox inset="0,,0"/>
                </v:shape>
                <v:shape id="Textfeld 456" o:spid="_x0000_s1047" type="#_x0000_t202" style="position:absolute;left:666;top:381;width:26575;height:1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57D2E1F9" w14:textId="77777777" w:rsidR="00F75FB3" w:rsidRPr="0058091B" w:rsidRDefault="00F75FB3" w:rsidP="00600B6E">
                        <w:pPr>
                          <w:pBdr>
                            <w:bottom w:val="single" w:sz="4" w:space="1" w:color="365F91" w:themeColor="accent1" w:themeShade="BF"/>
                          </w:pBdr>
                          <w:rPr>
                            <w:b/>
                            <w:sz w:val="18"/>
                            <w:szCs w:val="18"/>
                          </w:rPr>
                        </w:pPr>
                        <w:r w:rsidRPr="0058091B">
                          <w:rPr>
                            <w:b/>
                            <w:sz w:val="18"/>
                            <w:szCs w:val="18"/>
                          </w:rPr>
                          <w:t>…gut zu wissen!</w:t>
                        </w:r>
                      </w:p>
                      <w:p w14:paraId="5033E01A" w14:textId="12F83968" w:rsidR="00F75FB3" w:rsidRPr="003B64ED" w:rsidRDefault="00F75FB3" w:rsidP="003B64ED">
                        <w:pPr>
                          <w:spacing w:line="276" w:lineRule="auto"/>
                          <w:rPr>
                            <w:rFonts w:asciiTheme="minorHAnsi" w:hAnsiTheme="minorHAnsi" w:cstheme="minorHAnsi"/>
                            <w:b/>
                            <w:bCs/>
                            <w:sz w:val="18"/>
                            <w:szCs w:val="18"/>
                          </w:rPr>
                        </w:pPr>
                        <w:r w:rsidRPr="003B64ED">
                          <w:rPr>
                            <w:rFonts w:asciiTheme="minorHAnsi" w:hAnsiTheme="minorHAnsi" w:cstheme="minorHAnsi"/>
                            <w:b/>
                            <w:bCs/>
                            <w:sz w:val="18"/>
                            <w:szCs w:val="18"/>
                          </w:rPr>
                          <w:t>Methode Placemat</w:t>
                        </w:r>
                        <w:r>
                          <w:rPr>
                            <w:rFonts w:asciiTheme="minorHAnsi" w:hAnsiTheme="minorHAnsi" w:cstheme="minorHAnsi"/>
                            <w:b/>
                            <w:bCs/>
                            <w:sz w:val="18"/>
                            <w:szCs w:val="18"/>
                          </w:rPr>
                          <w:t>:</w:t>
                        </w:r>
                      </w:p>
                      <w:p w14:paraId="6CC6CB4D" w14:textId="1DD11185" w:rsidR="00F75FB3" w:rsidRDefault="00F75FB3" w:rsidP="009F428F">
                        <w:pPr>
                          <w:spacing w:line="276" w:lineRule="auto"/>
                          <w:rPr>
                            <w:rFonts w:asciiTheme="minorHAnsi" w:hAnsiTheme="minorHAnsi" w:cstheme="minorHAnsi"/>
                            <w:sz w:val="18"/>
                            <w:szCs w:val="18"/>
                          </w:rPr>
                        </w:pPr>
                        <w:r w:rsidRPr="003B64ED">
                          <w:rPr>
                            <w:rFonts w:asciiTheme="minorHAnsi" w:hAnsiTheme="minorHAnsi" w:cstheme="minorHAnsi"/>
                            <w:sz w:val="18"/>
                            <w:szCs w:val="18"/>
                          </w:rPr>
                          <w:t>Vier Schüler/</w:t>
                        </w:r>
                        <w:r>
                          <w:rPr>
                            <w:rFonts w:asciiTheme="minorHAnsi" w:hAnsiTheme="minorHAnsi" w:cstheme="minorHAnsi"/>
                            <w:sz w:val="18"/>
                            <w:szCs w:val="18"/>
                          </w:rPr>
                          <w:t>-</w:t>
                        </w:r>
                        <w:r w:rsidRPr="003B64ED">
                          <w:rPr>
                            <w:rFonts w:asciiTheme="minorHAnsi" w:hAnsiTheme="minorHAnsi" w:cstheme="minorHAnsi"/>
                            <w:sz w:val="18"/>
                            <w:szCs w:val="18"/>
                          </w:rPr>
                          <w:t>innen setzen sich gemeinsam um einen Tisch, auf dem das Placemat (engl. für Platzdeckchen) liegt. Jede</w:t>
                        </w:r>
                        <w:r>
                          <w:rPr>
                            <w:rFonts w:asciiTheme="minorHAnsi" w:hAnsiTheme="minorHAnsi" w:cstheme="minorHAnsi"/>
                            <w:sz w:val="18"/>
                            <w:szCs w:val="18"/>
                          </w:rPr>
                          <w:t xml:space="preserve">m </w:t>
                        </w:r>
                        <w:r w:rsidRPr="003B64ED">
                          <w:rPr>
                            <w:rFonts w:asciiTheme="minorHAnsi" w:hAnsiTheme="minorHAnsi" w:cstheme="minorHAnsi"/>
                            <w:sz w:val="18"/>
                            <w:szCs w:val="18"/>
                          </w:rPr>
                          <w:t>Schüler/jede</w:t>
                        </w:r>
                        <w:r>
                          <w:rPr>
                            <w:rFonts w:asciiTheme="minorHAnsi" w:hAnsiTheme="minorHAnsi" w:cstheme="minorHAnsi"/>
                            <w:sz w:val="18"/>
                            <w:szCs w:val="18"/>
                          </w:rPr>
                          <w:t>r</w:t>
                        </w:r>
                        <w:r w:rsidRPr="003B64ED">
                          <w:rPr>
                            <w:rFonts w:asciiTheme="minorHAnsi" w:hAnsiTheme="minorHAnsi" w:cstheme="minorHAnsi"/>
                            <w:sz w:val="18"/>
                            <w:szCs w:val="18"/>
                          </w:rPr>
                          <w:t xml:space="preserve"> Schülerin ist eine Außenseite zugeordnet, in welche er/sie seine/ihre Ideen zur Fragestellung notie</w:t>
                        </w:r>
                        <w:r>
                          <w:rPr>
                            <w:rFonts w:asciiTheme="minorHAnsi" w:hAnsiTheme="minorHAnsi" w:cstheme="minorHAnsi"/>
                            <w:sz w:val="18"/>
                            <w:szCs w:val="18"/>
                          </w:rPr>
                          <w:t>rt</w:t>
                        </w:r>
                        <w:r w:rsidRPr="003B64ED">
                          <w:rPr>
                            <w:rFonts w:asciiTheme="minorHAnsi" w:hAnsiTheme="minorHAnsi" w:cstheme="minorHAnsi"/>
                            <w:sz w:val="18"/>
                            <w:szCs w:val="18"/>
                          </w:rPr>
                          <w:t xml:space="preserve">. </w:t>
                        </w:r>
                      </w:p>
                      <w:p w14:paraId="37E95AFB" w14:textId="4567720D" w:rsidR="00F75FB3" w:rsidRPr="003B64ED" w:rsidRDefault="00F75FB3" w:rsidP="00600B6E">
                        <w:pPr>
                          <w:spacing w:after="200" w:line="276" w:lineRule="auto"/>
                          <w:rPr>
                            <w:rFonts w:asciiTheme="minorHAnsi" w:hAnsiTheme="minorHAnsi" w:cstheme="minorHAnsi"/>
                            <w:sz w:val="18"/>
                            <w:szCs w:val="18"/>
                          </w:rPr>
                        </w:pPr>
                        <w:r w:rsidRPr="003B64ED">
                          <w:rPr>
                            <w:rFonts w:asciiTheme="minorHAnsi" w:hAnsiTheme="minorHAnsi" w:cstheme="minorHAnsi"/>
                            <w:sz w:val="18"/>
                            <w:szCs w:val="18"/>
                          </w:rPr>
                          <w:t>Wenn alle Teammitglieder ihre Ideen aufgeschrieben haben, tauscht sich das Team aus, indem das Placemat immer ein Feld weitergedreht wird. So erfährt jedes Teammitglied von den Gedanken der anderen. Die Notizen der anderen dürfen hierbei ergänzt und kommentiert werden. Befindet sich das Placemat wieder in der Ausgangsposition</w:t>
                        </w:r>
                        <w:r>
                          <w:rPr>
                            <w:rFonts w:asciiTheme="minorHAnsi" w:hAnsiTheme="minorHAnsi" w:cstheme="minorHAnsi"/>
                            <w:sz w:val="18"/>
                            <w:szCs w:val="18"/>
                          </w:rPr>
                          <w:t xml:space="preserve">, </w:t>
                        </w:r>
                        <w:r w:rsidRPr="003B64ED">
                          <w:rPr>
                            <w:rFonts w:asciiTheme="minorHAnsi" w:hAnsiTheme="minorHAnsi" w:cstheme="minorHAnsi"/>
                            <w:sz w:val="18"/>
                            <w:szCs w:val="18"/>
                          </w:rPr>
                          <w:t xml:space="preserve">können die </w:t>
                        </w:r>
                        <w:r>
                          <w:rPr>
                            <w:rFonts w:asciiTheme="minorHAnsi" w:hAnsiTheme="minorHAnsi" w:cstheme="minorHAnsi"/>
                            <w:sz w:val="18"/>
                            <w:szCs w:val="18"/>
                          </w:rPr>
                          <w:t>Teammitglieder</w:t>
                        </w:r>
                        <w:r w:rsidRPr="003B64ED">
                          <w:rPr>
                            <w:rFonts w:asciiTheme="minorHAnsi" w:hAnsiTheme="minorHAnsi" w:cstheme="minorHAnsi"/>
                            <w:sz w:val="18"/>
                            <w:szCs w:val="18"/>
                          </w:rPr>
                          <w:t xml:space="preserve"> die Gedanken der anderen zu ihren Ideen lesen. Nun werden die Gedanken aller diskutiert und eine gemeinsame Lösung wird im Feld in der Mitte notiert. </w:t>
                        </w:r>
                      </w:p>
                      <w:p w14:paraId="71292CB2" w14:textId="4AA03170" w:rsidR="00F75FB3" w:rsidRDefault="00F75FB3" w:rsidP="00600B6E">
                        <w:pPr>
                          <w:spacing w:after="200" w:line="276" w:lineRule="auto"/>
                          <w:rPr>
                            <w:sz w:val="18"/>
                            <w:szCs w:val="18"/>
                          </w:rPr>
                        </w:pPr>
                      </w:p>
                      <w:p w14:paraId="53A48E0B" w14:textId="7D51EA8D" w:rsidR="00F75FB3" w:rsidRPr="00FD52B0" w:rsidRDefault="00F75FB3" w:rsidP="00600B6E">
                        <w:pPr>
                          <w:spacing w:after="200" w:line="276" w:lineRule="auto"/>
                          <w:rPr>
                            <w:sz w:val="14"/>
                            <w:szCs w:val="14"/>
                          </w:rPr>
                        </w:pPr>
                      </w:p>
                    </w:txbxContent>
                  </v:textbox>
                </v:shape>
                <w10:wrap anchorx="margin"/>
              </v:group>
            </w:pict>
          </mc:Fallback>
        </mc:AlternateContent>
      </w:r>
      <w:r w:rsidR="0097424C" w:rsidRPr="00270C33">
        <w:rPr>
          <w:noProof/>
          <w:lang w:eastAsia="de-DE"/>
        </w:rPr>
        <w:drawing>
          <wp:anchor distT="0" distB="0" distL="114300" distR="114300" simplePos="0" relativeHeight="252732416" behindDoc="0" locked="0" layoutInCell="1" allowOverlap="1" wp14:anchorId="4418453C" wp14:editId="0AF1EFA9">
            <wp:simplePos x="0" y="0"/>
            <wp:positionH relativeFrom="column">
              <wp:posOffset>5848350</wp:posOffset>
            </wp:positionH>
            <wp:positionV relativeFrom="paragraph">
              <wp:posOffset>6885305</wp:posOffset>
            </wp:positionV>
            <wp:extent cx="314325" cy="314325"/>
            <wp:effectExtent l="0" t="0" r="9525" b="952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24C" w:rsidRPr="00270C33">
        <w:rPr>
          <w:noProof/>
          <w:lang w:eastAsia="de-DE"/>
        </w:rPr>
        <w:drawing>
          <wp:anchor distT="0" distB="0" distL="114300" distR="114300" simplePos="0" relativeHeight="252736512" behindDoc="0" locked="0" layoutInCell="1" allowOverlap="1" wp14:anchorId="108F9B3A" wp14:editId="753203CA">
            <wp:simplePos x="0" y="0"/>
            <wp:positionH relativeFrom="column">
              <wp:posOffset>5480050</wp:posOffset>
            </wp:positionH>
            <wp:positionV relativeFrom="paragraph">
              <wp:posOffset>6884035</wp:posOffset>
            </wp:positionV>
            <wp:extent cx="314325" cy="314325"/>
            <wp:effectExtent l="0" t="0" r="9525" b="9525"/>
            <wp:wrapSquare wrapText="bothSides"/>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B6E" w:rsidRPr="00270C33">
        <w:rPr>
          <w:rFonts w:cstheme="minorHAnsi"/>
          <w:noProof/>
          <w:sz w:val="22"/>
          <w:lang w:eastAsia="de-DE"/>
        </w:rPr>
        <w:drawing>
          <wp:anchor distT="0" distB="0" distL="114300" distR="114300" simplePos="0" relativeHeight="252730368" behindDoc="0" locked="0" layoutInCell="1" allowOverlap="1" wp14:anchorId="758603E4" wp14:editId="75A9D672">
            <wp:simplePos x="0" y="0"/>
            <wp:positionH relativeFrom="column">
              <wp:posOffset>4889500</wp:posOffset>
            </wp:positionH>
            <wp:positionV relativeFrom="paragraph">
              <wp:posOffset>6874510</wp:posOffset>
            </wp:positionV>
            <wp:extent cx="533400" cy="314325"/>
            <wp:effectExtent l="0" t="0" r="0" b="6350"/>
            <wp:wrapSquare wrapText="bothSides"/>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EC3A0" w14:textId="06480095" w:rsidR="002843DF" w:rsidRPr="00270C33" w:rsidRDefault="006E4044" w:rsidP="00A24076">
      <w:pPr>
        <w:pStyle w:val="Listenabsatz"/>
        <w:ind w:left="284" w:hanging="284"/>
        <w:jc w:val="both"/>
        <w:rPr>
          <w:rFonts w:cstheme="minorHAnsi"/>
          <w:sz w:val="22"/>
        </w:rPr>
      </w:pPr>
      <w:r w:rsidRPr="00270C33">
        <w:rPr>
          <w:rFonts w:cstheme="minorHAnsi"/>
          <w:sz w:val="22"/>
        </w:rPr>
        <w:t>b)</w:t>
      </w:r>
      <w:r w:rsidRPr="00270C33">
        <w:rPr>
          <w:rFonts w:cstheme="minorHAnsi"/>
          <w:b/>
          <w:bCs/>
          <w:sz w:val="22"/>
        </w:rPr>
        <w:t xml:space="preserve"> </w:t>
      </w:r>
      <w:r w:rsidRPr="00270C33">
        <w:rPr>
          <w:rFonts w:cstheme="minorHAnsi"/>
          <w:b/>
          <w:bCs/>
          <w:sz w:val="22"/>
        </w:rPr>
        <w:tab/>
      </w:r>
      <w:r w:rsidR="0097424C" w:rsidRPr="00270C33">
        <w:rPr>
          <w:rFonts w:cstheme="minorHAnsi"/>
          <w:b/>
          <w:bCs/>
          <w:sz w:val="22"/>
        </w:rPr>
        <w:t>Tauschen Sie sich</w:t>
      </w:r>
      <w:r w:rsidR="0097424C" w:rsidRPr="00270C33">
        <w:rPr>
          <w:rFonts w:cstheme="minorHAnsi"/>
          <w:sz w:val="22"/>
        </w:rPr>
        <w:t xml:space="preserve"> nun in Ihrem Team über Ihre unterschiedlichen Ideen </w:t>
      </w:r>
      <w:r w:rsidR="0097424C" w:rsidRPr="00270C33">
        <w:rPr>
          <w:rFonts w:cstheme="minorHAnsi"/>
          <w:b/>
          <w:bCs/>
          <w:sz w:val="22"/>
        </w:rPr>
        <w:t>aus</w:t>
      </w:r>
      <w:r w:rsidR="0097424C" w:rsidRPr="00270C33">
        <w:rPr>
          <w:rFonts w:cstheme="minorHAnsi"/>
          <w:sz w:val="22"/>
        </w:rPr>
        <w:t>, indem Sie das Placemat immer ein Feld weiterdrehen und fertigen Sie ggf. Notizen zu den Ideen Ihrer Teammitglieder an. Wenn Sie Ihre eigenen kommentierten Ideen gelesen hab</w:t>
      </w:r>
      <w:r w:rsidR="00687049" w:rsidRPr="00270C33">
        <w:rPr>
          <w:rFonts w:cstheme="minorHAnsi"/>
          <w:sz w:val="22"/>
        </w:rPr>
        <w:t>en</w:t>
      </w:r>
      <w:r w:rsidR="0097424C" w:rsidRPr="00270C33">
        <w:rPr>
          <w:rFonts w:cstheme="minorHAnsi"/>
          <w:sz w:val="22"/>
        </w:rPr>
        <w:t xml:space="preserve">, </w:t>
      </w:r>
      <w:r w:rsidR="0097424C" w:rsidRPr="00270C33">
        <w:rPr>
          <w:rFonts w:cstheme="minorHAnsi"/>
          <w:b/>
          <w:bCs/>
          <w:sz w:val="22"/>
        </w:rPr>
        <w:t xml:space="preserve">diskutieren </w:t>
      </w:r>
      <w:r w:rsidR="0097424C" w:rsidRPr="00270C33">
        <w:rPr>
          <w:rFonts w:cstheme="minorHAnsi"/>
          <w:sz w:val="22"/>
        </w:rPr>
        <w:t xml:space="preserve">Sie in der Gruppe eine </w:t>
      </w:r>
      <w:r w:rsidR="0097424C" w:rsidRPr="00270C33">
        <w:rPr>
          <w:rFonts w:cstheme="minorHAnsi"/>
          <w:b/>
          <w:bCs/>
          <w:sz w:val="22"/>
        </w:rPr>
        <w:t>gemeinsame Lösung</w:t>
      </w:r>
      <w:r w:rsidR="0097424C" w:rsidRPr="00270C33">
        <w:rPr>
          <w:rFonts w:cstheme="minorHAnsi"/>
          <w:sz w:val="22"/>
        </w:rPr>
        <w:t>, die Sie in der Mitte des Placemats notieren.</w:t>
      </w:r>
    </w:p>
    <w:p w14:paraId="3EB676B5" w14:textId="134B0955" w:rsidR="00A24076" w:rsidRPr="00270C33" w:rsidRDefault="00A24076">
      <w:pPr>
        <w:spacing w:line="240" w:lineRule="exact"/>
      </w:pPr>
      <w:r w:rsidRPr="00270C33">
        <w:br w:type="page"/>
      </w:r>
    </w:p>
    <w:p w14:paraId="387586F1" w14:textId="4A71FC75" w:rsidR="00F47E60" w:rsidRPr="00270C33" w:rsidRDefault="007E3179" w:rsidP="00F47E60">
      <w:pPr>
        <w:rPr>
          <w:b/>
        </w:rPr>
      </w:pPr>
      <w:r w:rsidRPr="00AA18D1">
        <w:rPr>
          <w:noProof/>
          <w:lang w:eastAsia="de-DE"/>
        </w:rPr>
        <w:lastRenderedPageBreak/>
        <w:drawing>
          <wp:anchor distT="0" distB="0" distL="114300" distR="114300" simplePos="0" relativeHeight="252604416" behindDoc="0" locked="0" layoutInCell="1" allowOverlap="1" wp14:anchorId="3D1B33D9" wp14:editId="7042A995">
            <wp:simplePos x="0" y="0"/>
            <wp:positionH relativeFrom="column">
              <wp:posOffset>5934075</wp:posOffset>
            </wp:positionH>
            <wp:positionV relativeFrom="paragraph">
              <wp:posOffset>248285</wp:posOffset>
            </wp:positionV>
            <wp:extent cx="314325" cy="314325"/>
            <wp:effectExtent l="0" t="0" r="9525" b="9525"/>
            <wp:wrapNone/>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lang w:eastAsia="de-DE"/>
        </w:rPr>
        <w:drawing>
          <wp:anchor distT="0" distB="0" distL="114300" distR="114300" simplePos="0" relativeHeight="252746752" behindDoc="0" locked="0" layoutInCell="1" allowOverlap="1" wp14:anchorId="123EA9D8" wp14:editId="7321F080">
            <wp:simplePos x="0" y="0"/>
            <wp:positionH relativeFrom="column">
              <wp:posOffset>5568950</wp:posOffset>
            </wp:positionH>
            <wp:positionV relativeFrom="paragraph">
              <wp:posOffset>252730</wp:posOffset>
            </wp:positionV>
            <wp:extent cx="314325" cy="314325"/>
            <wp:effectExtent l="0" t="0" r="9525" b="9525"/>
            <wp:wrapSquare wrapText="bothSides"/>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BE978" w14:textId="528937F8" w:rsidR="00FC5ED7" w:rsidRPr="00270C33" w:rsidRDefault="007E3179" w:rsidP="00587D86">
      <w:pPr>
        <w:pStyle w:val="Listenabsatz"/>
        <w:ind w:left="284"/>
        <w:jc w:val="both"/>
        <w:rPr>
          <w:rFonts w:cstheme="minorHAnsi"/>
          <w:bCs/>
          <w:sz w:val="22"/>
        </w:rPr>
      </w:pPr>
      <w:r w:rsidRPr="00270C33">
        <w:rPr>
          <w:rFonts w:cstheme="minorHAnsi"/>
          <w:noProof/>
          <w:sz w:val="22"/>
          <w:lang w:eastAsia="de-DE"/>
        </w:rPr>
        <w:drawing>
          <wp:anchor distT="0" distB="0" distL="114300" distR="114300" simplePos="0" relativeHeight="252744704" behindDoc="0" locked="0" layoutInCell="1" allowOverlap="1" wp14:anchorId="6FCB7D36" wp14:editId="1BFBA66D">
            <wp:simplePos x="0" y="0"/>
            <wp:positionH relativeFrom="column">
              <wp:posOffset>4972050</wp:posOffset>
            </wp:positionH>
            <wp:positionV relativeFrom="paragraph">
              <wp:posOffset>80645</wp:posOffset>
            </wp:positionV>
            <wp:extent cx="533400" cy="314325"/>
            <wp:effectExtent l="0" t="0" r="0" b="6350"/>
            <wp:wrapSquare wrapText="bothSides"/>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044" w:rsidRPr="00270C33">
        <w:rPr>
          <w:rFonts w:cstheme="minorHAnsi"/>
          <w:bCs/>
          <w:sz w:val="22"/>
        </w:rPr>
        <w:t>c</w:t>
      </w:r>
      <w:r w:rsidR="00587D86" w:rsidRPr="00270C33">
        <w:rPr>
          <w:rFonts w:cstheme="minorHAnsi"/>
          <w:bCs/>
          <w:sz w:val="22"/>
        </w:rPr>
        <w:t xml:space="preserve">) </w:t>
      </w:r>
      <w:r w:rsidR="00155AB0" w:rsidRPr="00270C33">
        <w:rPr>
          <w:rFonts w:cstheme="minorHAnsi"/>
          <w:bCs/>
          <w:sz w:val="22"/>
        </w:rPr>
        <w:t>Der Bewerber</w:t>
      </w:r>
      <w:r w:rsidR="00F47E60" w:rsidRPr="00270C33">
        <w:rPr>
          <w:rFonts w:cstheme="minorHAnsi"/>
          <w:bCs/>
          <w:sz w:val="22"/>
        </w:rPr>
        <w:t xml:space="preserve"> antwortet auf die Aussage des </w:t>
      </w:r>
      <w:r w:rsidR="00CD7132" w:rsidRPr="00270C33">
        <w:rPr>
          <w:rFonts w:cstheme="minorHAnsi"/>
          <w:bCs/>
          <w:sz w:val="22"/>
        </w:rPr>
        <w:t>Coache</w:t>
      </w:r>
      <w:r w:rsidR="00F47E60" w:rsidRPr="00270C33">
        <w:rPr>
          <w:rFonts w:cstheme="minorHAnsi"/>
          <w:bCs/>
          <w:sz w:val="22"/>
        </w:rPr>
        <w:t xml:space="preserve">s: </w:t>
      </w:r>
      <w:r w:rsidR="00F47E60" w:rsidRPr="00270C33">
        <w:rPr>
          <w:rFonts w:cstheme="minorHAnsi"/>
          <w:b/>
          <w:i/>
          <w:iCs/>
          <w:sz w:val="22"/>
        </w:rPr>
        <w:t>„</w:t>
      </w:r>
      <w:r w:rsidR="00CE2C93" w:rsidRPr="00270C33">
        <w:rPr>
          <w:rFonts w:cstheme="minorHAnsi"/>
          <w:b/>
          <w:i/>
          <w:iCs/>
          <w:sz w:val="22"/>
        </w:rPr>
        <w:t>In der Tat</w:t>
      </w:r>
      <w:r w:rsidR="009E7A1D" w:rsidRPr="00270C33">
        <w:rPr>
          <w:rFonts w:cstheme="minorHAnsi"/>
          <w:b/>
          <w:i/>
          <w:iCs/>
          <w:sz w:val="22"/>
        </w:rPr>
        <w:t>. Jetzt sehe ich es auch</w:t>
      </w:r>
      <w:r w:rsidR="00F47E60" w:rsidRPr="00270C33">
        <w:rPr>
          <w:rFonts w:cstheme="minorHAnsi"/>
          <w:b/>
          <w:i/>
          <w:iCs/>
          <w:sz w:val="22"/>
        </w:rPr>
        <w:t xml:space="preserve">.“ </w:t>
      </w:r>
      <w:r w:rsidR="00F47E60" w:rsidRPr="00270C33">
        <w:rPr>
          <w:rFonts w:cstheme="minorHAnsi"/>
          <w:bCs/>
          <w:sz w:val="22"/>
        </w:rPr>
        <w:t xml:space="preserve">Auf diese Antwort reagiert der </w:t>
      </w:r>
      <w:r w:rsidR="00FC5ED7" w:rsidRPr="00270C33">
        <w:rPr>
          <w:rFonts w:cstheme="minorHAnsi"/>
          <w:bCs/>
          <w:sz w:val="22"/>
        </w:rPr>
        <w:t>Coach</w:t>
      </w:r>
      <w:r w:rsidR="00F47E60" w:rsidRPr="00270C33">
        <w:rPr>
          <w:rFonts w:cstheme="minorHAnsi"/>
          <w:bCs/>
          <w:sz w:val="22"/>
        </w:rPr>
        <w:t xml:space="preserve"> </w:t>
      </w:r>
      <w:r w:rsidR="00BD7C3A" w:rsidRPr="00270C33">
        <w:rPr>
          <w:rFonts w:cstheme="minorHAnsi"/>
          <w:bCs/>
          <w:sz w:val="22"/>
        </w:rPr>
        <w:t xml:space="preserve">verärgert und sagt: </w:t>
      </w:r>
      <w:r w:rsidR="00BD7C3A" w:rsidRPr="00270C33">
        <w:rPr>
          <w:rFonts w:cstheme="minorHAnsi"/>
          <w:b/>
          <w:i/>
          <w:iCs/>
          <w:sz w:val="22"/>
        </w:rPr>
        <w:t xml:space="preserve">„Das war keine Feststellung, sondern ich wollte </w:t>
      </w:r>
      <w:r w:rsidR="00155AB0" w:rsidRPr="00270C33">
        <w:rPr>
          <w:rFonts w:cstheme="minorHAnsi"/>
          <w:b/>
          <w:i/>
          <w:iCs/>
          <w:sz w:val="22"/>
        </w:rPr>
        <w:t>Sie dazu auffordern, ein anderes Hemd zum Bewerbungsgespräch anzuziehen</w:t>
      </w:r>
      <w:r w:rsidR="00BD7C3A" w:rsidRPr="00270C33">
        <w:rPr>
          <w:rFonts w:cstheme="minorHAnsi"/>
          <w:b/>
          <w:i/>
          <w:iCs/>
          <w:sz w:val="22"/>
        </w:rPr>
        <w:t>!“</w:t>
      </w:r>
      <w:r w:rsidR="00BD7C3A" w:rsidRPr="00270C33">
        <w:rPr>
          <w:rFonts w:cstheme="minorHAnsi"/>
          <w:bCs/>
          <w:sz w:val="22"/>
        </w:rPr>
        <w:t xml:space="preserve"> </w:t>
      </w:r>
    </w:p>
    <w:p w14:paraId="3C6F7588" w14:textId="4349CD0D" w:rsidR="002517D5" w:rsidRPr="00270C33" w:rsidRDefault="00BD7C3A" w:rsidP="00587D86">
      <w:pPr>
        <w:pStyle w:val="Listenabsatz"/>
        <w:ind w:left="284"/>
        <w:rPr>
          <w:rFonts w:cstheme="minorHAnsi"/>
          <w:bCs/>
          <w:sz w:val="22"/>
        </w:rPr>
      </w:pPr>
      <w:r w:rsidRPr="00270C33">
        <w:rPr>
          <w:rFonts w:cstheme="minorHAnsi"/>
          <w:bCs/>
          <w:sz w:val="22"/>
        </w:rPr>
        <w:t>Analysieren Sie, mit welche</w:t>
      </w:r>
      <w:r w:rsidR="00155AB0" w:rsidRPr="00270C33">
        <w:rPr>
          <w:rFonts w:cstheme="minorHAnsi"/>
          <w:bCs/>
          <w:sz w:val="22"/>
        </w:rPr>
        <w:t>m</w:t>
      </w:r>
      <w:r w:rsidRPr="00270C33">
        <w:rPr>
          <w:rFonts w:cstheme="minorHAnsi"/>
          <w:bCs/>
          <w:sz w:val="22"/>
        </w:rPr>
        <w:t xml:space="preserve"> Schnabel der </w:t>
      </w:r>
      <w:r w:rsidR="00FC5ED7" w:rsidRPr="00270C33">
        <w:rPr>
          <w:rFonts w:cstheme="minorHAnsi"/>
          <w:bCs/>
          <w:sz w:val="22"/>
        </w:rPr>
        <w:t>Coach</w:t>
      </w:r>
      <w:r w:rsidRPr="00270C33">
        <w:rPr>
          <w:rFonts w:cstheme="minorHAnsi"/>
          <w:bCs/>
          <w:sz w:val="22"/>
        </w:rPr>
        <w:t xml:space="preserve"> hauptsächlich spricht und mit welchem Ohr d</w:t>
      </w:r>
      <w:r w:rsidR="00155AB0" w:rsidRPr="00270C33">
        <w:rPr>
          <w:rFonts w:cstheme="minorHAnsi"/>
          <w:bCs/>
          <w:sz w:val="22"/>
        </w:rPr>
        <w:t>er</w:t>
      </w:r>
      <w:r w:rsidRPr="00270C33">
        <w:rPr>
          <w:rFonts w:cstheme="minorHAnsi"/>
          <w:bCs/>
          <w:sz w:val="22"/>
        </w:rPr>
        <w:t xml:space="preserve"> Bewerber die Nachricht hauptsächlich wahrgenommen hat.</w:t>
      </w:r>
    </w:p>
    <w:p w14:paraId="20D2EFDC" w14:textId="1D6EA939" w:rsidR="00BD7C3A" w:rsidRPr="00270C33" w:rsidRDefault="00BD7C3A" w:rsidP="00BD7C3A">
      <w:pPr>
        <w:rPr>
          <w:bCs/>
        </w:rPr>
      </w:pPr>
    </w:p>
    <w:p w14:paraId="395EB70A" w14:textId="7B14172A" w:rsidR="00BD7C3A" w:rsidRPr="00270C33" w:rsidRDefault="00BD7C3A" w:rsidP="00587D86">
      <w:pPr>
        <w:ind w:left="284"/>
        <w:rPr>
          <w:bCs/>
        </w:rPr>
      </w:pPr>
      <w:r w:rsidRPr="00270C33">
        <w:rPr>
          <w:bCs/>
        </w:rPr>
        <w:t xml:space="preserve">Der </w:t>
      </w:r>
      <w:r w:rsidR="00CD7132" w:rsidRPr="00270C33">
        <w:rPr>
          <w:bCs/>
        </w:rPr>
        <w:t>Coach</w:t>
      </w:r>
      <w:r w:rsidRPr="00270C33">
        <w:rPr>
          <w:bCs/>
        </w:rPr>
        <w:t xml:space="preserve"> spricht mit dem ____________</w:t>
      </w:r>
      <w:r w:rsidR="00B1583E" w:rsidRPr="00270C33">
        <w:rPr>
          <w:bCs/>
        </w:rPr>
        <w:t>________</w:t>
      </w:r>
      <w:r w:rsidRPr="00270C33">
        <w:rPr>
          <w:bCs/>
        </w:rPr>
        <w:t>_______-Schnabel.</w:t>
      </w:r>
    </w:p>
    <w:p w14:paraId="2F003A54" w14:textId="36CA874D" w:rsidR="00BD7C3A" w:rsidRPr="00270C33" w:rsidRDefault="00BD7C3A" w:rsidP="00587D86">
      <w:pPr>
        <w:ind w:left="284"/>
        <w:rPr>
          <w:bCs/>
        </w:rPr>
      </w:pPr>
    </w:p>
    <w:p w14:paraId="12B56633" w14:textId="52BB7F48" w:rsidR="00BD7C3A" w:rsidRPr="00270C33" w:rsidRDefault="00BD7C3A" w:rsidP="00587D86">
      <w:pPr>
        <w:ind w:left="284"/>
        <w:rPr>
          <w:bCs/>
        </w:rPr>
      </w:pPr>
      <w:r w:rsidRPr="00270C33">
        <w:rPr>
          <w:bCs/>
        </w:rPr>
        <w:t>Die Bewerberin hört hauptsächlich mit dem ____________________-Ohr.</w:t>
      </w:r>
    </w:p>
    <w:p w14:paraId="1814D7B6" w14:textId="4F538584" w:rsidR="00BD7C3A" w:rsidRPr="00270C33" w:rsidRDefault="0097424C" w:rsidP="00BD7C3A">
      <w:pPr>
        <w:rPr>
          <w:bCs/>
        </w:rPr>
      </w:pPr>
      <w:r w:rsidRPr="00270C33">
        <w:rPr>
          <w:noProof/>
          <w:lang w:eastAsia="de-DE"/>
        </w:rPr>
        <w:drawing>
          <wp:anchor distT="0" distB="0" distL="114300" distR="114300" simplePos="0" relativeHeight="252606464" behindDoc="0" locked="0" layoutInCell="1" allowOverlap="1" wp14:anchorId="1196EE8E" wp14:editId="0237BE75">
            <wp:simplePos x="0" y="0"/>
            <wp:positionH relativeFrom="column">
              <wp:posOffset>5915025</wp:posOffset>
            </wp:positionH>
            <wp:positionV relativeFrom="paragraph">
              <wp:posOffset>165100</wp:posOffset>
            </wp:positionV>
            <wp:extent cx="314325" cy="314325"/>
            <wp:effectExtent l="0" t="0" r="9525" b="9525"/>
            <wp:wrapNone/>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noProof/>
          <w:lang w:eastAsia="de-DE"/>
        </w:rPr>
        <w:drawing>
          <wp:anchor distT="0" distB="0" distL="114300" distR="114300" simplePos="0" relativeHeight="252740608" behindDoc="0" locked="0" layoutInCell="1" allowOverlap="1" wp14:anchorId="5C428AB2" wp14:editId="4B1EBCBC">
            <wp:simplePos x="0" y="0"/>
            <wp:positionH relativeFrom="column">
              <wp:posOffset>5546725</wp:posOffset>
            </wp:positionH>
            <wp:positionV relativeFrom="paragraph">
              <wp:posOffset>167640</wp:posOffset>
            </wp:positionV>
            <wp:extent cx="314325" cy="314325"/>
            <wp:effectExtent l="0" t="0" r="9525" b="9525"/>
            <wp:wrapSquare wrapText="bothSides"/>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rFonts w:cstheme="minorHAnsi"/>
          <w:noProof/>
          <w:sz w:val="22"/>
          <w:lang w:eastAsia="de-DE"/>
        </w:rPr>
        <w:drawing>
          <wp:anchor distT="0" distB="0" distL="114300" distR="114300" simplePos="0" relativeHeight="252738560" behindDoc="0" locked="0" layoutInCell="1" allowOverlap="1" wp14:anchorId="2EBDE4E6" wp14:editId="5D8F3882">
            <wp:simplePos x="0" y="0"/>
            <wp:positionH relativeFrom="column">
              <wp:posOffset>4953000</wp:posOffset>
            </wp:positionH>
            <wp:positionV relativeFrom="paragraph">
              <wp:posOffset>164465</wp:posOffset>
            </wp:positionV>
            <wp:extent cx="533400" cy="314325"/>
            <wp:effectExtent l="0" t="0" r="0" b="6350"/>
            <wp:wrapSquare wrapText="bothSides"/>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9BCC4" w14:textId="0FDC8934" w:rsidR="00BD7C3A" w:rsidRPr="00270C33" w:rsidRDefault="006E4044" w:rsidP="00587D86">
      <w:pPr>
        <w:pStyle w:val="Listenabsatz"/>
        <w:ind w:left="284"/>
        <w:jc w:val="both"/>
        <w:rPr>
          <w:rFonts w:cstheme="minorHAnsi"/>
          <w:bCs/>
          <w:sz w:val="22"/>
        </w:rPr>
      </w:pPr>
      <w:r w:rsidRPr="00270C33">
        <w:rPr>
          <w:rFonts w:cstheme="minorHAnsi"/>
          <w:bCs/>
          <w:sz w:val="22"/>
        </w:rPr>
        <w:t>d</w:t>
      </w:r>
      <w:r w:rsidR="00587D86" w:rsidRPr="00270C33">
        <w:rPr>
          <w:rFonts w:cstheme="minorHAnsi"/>
          <w:bCs/>
          <w:sz w:val="22"/>
        </w:rPr>
        <w:t xml:space="preserve">) </w:t>
      </w:r>
      <w:r w:rsidR="001B5CF6" w:rsidRPr="00270C33">
        <w:rPr>
          <w:rFonts w:cstheme="minorHAnsi"/>
          <w:bCs/>
          <w:sz w:val="22"/>
        </w:rPr>
        <w:t xml:space="preserve">Finden Sie zusammen mit </w:t>
      </w:r>
      <w:r w:rsidR="004F0BFF" w:rsidRPr="00270C33">
        <w:rPr>
          <w:rFonts w:cstheme="minorHAnsi"/>
          <w:bCs/>
          <w:sz w:val="22"/>
        </w:rPr>
        <w:t>Ihrem 4er-Team</w:t>
      </w:r>
      <w:r w:rsidR="001B5CF6" w:rsidRPr="00270C33">
        <w:rPr>
          <w:rFonts w:cstheme="minorHAnsi"/>
          <w:bCs/>
          <w:sz w:val="22"/>
        </w:rPr>
        <w:t xml:space="preserve"> auf der Grundlage </w:t>
      </w:r>
      <w:r w:rsidR="00110600" w:rsidRPr="00270C33">
        <w:rPr>
          <w:rFonts w:cstheme="minorHAnsi"/>
          <w:bCs/>
          <w:sz w:val="22"/>
        </w:rPr>
        <w:t xml:space="preserve">des </w:t>
      </w:r>
      <w:r w:rsidR="001B5CF6" w:rsidRPr="00270C33">
        <w:rPr>
          <w:rFonts w:cstheme="minorHAnsi"/>
          <w:bCs/>
          <w:sz w:val="22"/>
        </w:rPr>
        <w:t xml:space="preserve">Kommunikationsmodells nach Schulz von Thun Erklärungen dafür, </w:t>
      </w:r>
      <w:r w:rsidR="00BD7C3A" w:rsidRPr="00270C33">
        <w:rPr>
          <w:rFonts w:cstheme="minorHAnsi"/>
          <w:bCs/>
          <w:sz w:val="22"/>
        </w:rPr>
        <w:t xml:space="preserve">wie </w:t>
      </w:r>
      <w:r w:rsidR="001B5CF6" w:rsidRPr="00270C33">
        <w:rPr>
          <w:rFonts w:cstheme="minorHAnsi"/>
          <w:bCs/>
          <w:sz w:val="22"/>
        </w:rPr>
        <w:t xml:space="preserve">es in dem Beispiel </w:t>
      </w:r>
      <w:r w:rsidR="00821D90" w:rsidRPr="00270C33">
        <w:rPr>
          <w:rFonts w:cstheme="minorHAnsi"/>
          <w:bCs/>
          <w:sz w:val="22"/>
        </w:rPr>
        <w:t xml:space="preserve">(Teilaufgabe 4b)) </w:t>
      </w:r>
      <w:r w:rsidR="001B5CF6" w:rsidRPr="00270C33">
        <w:rPr>
          <w:rFonts w:cstheme="minorHAnsi"/>
          <w:bCs/>
          <w:sz w:val="22"/>
        </w:rPr>
        <w:t>zu</w:t>
      </w:r>
      <w:r w:rsidR="00BD7C3A" w:rsidRPr="00270C33">
        <w:rPr>
          <w:rFonts w:cstheme="minorHAnsi"/>
          <w:bCs/>
          <w:sz w:val="22"/>
        </w:rPr>
        <w:t xml:space="preserve"> </w:t>
      </w:r>
      <w:r w:rsidR="001B5CF6" w:rsidRPr="00270C33">
        <w:rPr>
          <w:rFonts w:cstheme="minorHAnsi"/>
          <w:bCs/>
          <w:sz w:val="22"/>
        </w:rPr>
        <w:t>einem Missverständnis kommen konnte. Noti</w:t>
      </w:r>
      <w:r w:rsidR="00FC5ED7" w:rsidRPr="00270C33">
        <w:rPr>
          <w:rFonts w:cstheme="minorHAnsi"/>
          <w:bCs/>
          <w:sz w:val="22"/>
        </w:rPr>
        <w:t>eren Sie Ihr Ergebnis und n</w:t>
      </w:r>
      <w:r w:rsidR="00155AB0" w:rsidRPr="00270C33">
        <w:rPr>
          <w:rFonts w:cstheme="minorHAnsi"/>
          <w:bCs/>
          <w:sz w:val="22"/>
        </w:rPr>
        <w:t>utzen Sie hierbei auch die Begriffe „Seiten einer Nachricht“, „Schnabel“, „Ohr“.</w:t>
      </w:r>
    </w:p>
    <w:p w14:paraId="4D9502B9" w14:textId="77777777" w:rsidR="00934809" w:rsidRPr="00270C33" w:rsidRDefault="00934809" w:rsidP="00155AB0">
      <w:pPr>
        <w:rPr>
          <w:bCs/>
        </w:rPr>
      </w:pPr>
    </w:p>
    <w:p w14:paraId="5A62818C" w14:textId="43155997" w:rsidR="0061475A" w:rsidRPr="00270C33" w:rsidRDefault="00155AB0" w:rsidP="00587D86">
      <w:pPr>
        <w:spacing w:line="480" w:lineRule="auto"/>
        <w:ind w:left="284"/>
        <w:rPr>
          <w:bCs/>
        </w:rPr>
      </w:pPr>
      <w:r w:rsidRPr="00270C33">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D86" w:rsidRPr="00270C33">
        <w:rPr>
          <w:bCs/>
        </w:rPr>
        <w:t>_______</w:t>
      </w:r>
      <w:r w:rsidRPr="00270C33">
        <w:rPr>
          <w:bCs/>
        </w:rPr>
        <w:t>__</w:t>
      </w:r>
      <w:bookmarkEnd w:id="5"/>
    </w:p>
    <w:p w14:paraId="2B5DA87C" w14:textId="54C1AF06" w:rsidR="0033566A" w:rsidRDefault="0061475A" w:rsidP="0061475A">
      <w:pPr>
        <w:spacing w:line="240" w:lineRule="exact"/>
        <w:rPr>
          <w:bCs/>
        </w:rPr>
      </w:pPr>
      <w:r>
        <w:rPr>
          <w:bCs/>
        </w:rPr>
        <w:br w:type="page"/>
      </w:r>
    </w:p>
    <w:p w14:paraId="1AFCC5FD" w14:textId="50578CD5" w:rsidR="00B26ADA" w:rsidRDefault="00B26ADA" w:rsidP="00B26ADA">
      <w:pPr>
        <w:pStyle w:val="berschrift2"/>
        <w:spacing w:before="360"/>
      </w:pPr>
      <w:r>
        <w:lastRenderedPageBreak/>
        <w:t xml:space="preserve">Reflexion </w:t>
      </w:r>
      <w:r w:rsidR="00FE2188">
        <w:t>des LernTHEMAS</w:t>
      </w:r>
    </w:p>
    <w:p w14:paraId="6E443DBE" w14:textId="0B2CC6BB" w:rsidR="00B26ADA" w:rsidRDefault="000E1D11" w:rsidP="00B26ADA">
      <w:pPr>
        <w:pStyle w:val="Textkrper"/>
        <w:spacing w:line="312" w:lineRule="auto"/>
        <w:rPr>
          <w:sz w:val="22"/>
        </w:rPr>
      </w:pPr>
      <w:r w:rsidRPr="00AA18D1">
        <w:rPr>
          <w:noProof/>
        </w:rPr>
        <w:drawing>
          <wp:anchor distT="0" distB="0" distL="114300" distR="114300" simplePos="0" relativeHeight="252608512" behindDoc="0" locked="0" layoutInCell="1" allowOverlap="1" wp14:anchorId="58BB17C6" wp14:editId="426FE7FC">
            <wp:simplePos x="0" y="0"/>
            <wp:positionH relativeFrom="column">
              <wp:posOffset>5391026</wp:posOffset>
            </wp:positionH>
            <wp:positionV relativeFrom="paragraph">
              <wp:posOffset>236871</wp:posOffset>
            </wp:positionV>
            <wp:extent cx="314325" cy="314325"/>
            <wp:effectExtent l="0" t="0" r="9525" b="9525"/>
            <wp:wrapNone/>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ED7" w:rsidRPr="003C1152">
        <w:rPr>
          <w:noProof/>
        </w:rPr>
        <w:drawing>
          <wp:anchor distT="0" distB="0" distL="114300" distR="114300" simplePos="0" relativeHeight="252401664" behindDoc="0" locked="0" layoutInCell="1" allowOverlap="1" wp14:anchorId="37E16D6E" wp14:editId="5A239858">
            <wp:simplePos x="0" y="0"/>
            <wp:positionH relativeFrom="column">
              <wp:posOffset>5057775</wp:posOffset>
            </wp:positionH>
            <wp:positionV relativeFrom="paragraph">
              <wp:posOffset>233680</wp:posOffset>
            </wp:positionV>
            <wp:extent cx="295275" cy="314325"/>
            <wp:effectExtent l="0" t="0" r="9525" b="0"/>
            <wp:wrapSquare wrapText="bothSides"/>
            <wp:docPr id="1391" name="Grafik 139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entabelle4Akzent11"/>
        <w:tblW w:w="0" w:type="auto"/>
        <w:tblInd w:w="108" w:type="dxa"/>
        <w:tblLook w:val="04A0" w:firstRow="1" w:lastRow="0" w:firstColumn="1" w:lastColumn="0" w:noHBand="0" w:noVBand="1"/>
      </w:tblPr>
      <w:tblGrid>
        <w:gridCol w:w="7252"/>
      </w:tblGrid>
      <w:tr w:rsidR="00B26ADA" w14:paraId="18DBDB45" w14:textId="77777777" w:rsidTr="009B72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52" w:type="dxa"/>
            <w:tcBorders>
              <w:bottom w:val="single" w:sz="4" w:space="0" w:color="1F497D" w:themeColor="text2"/>
            </w:tcBorders>
            <w:vAlign w:val="center"/>
          </w:tcPr>
          <w:p w14:paraId="4B01A320" w14:textId="00425112" w:rsidR="00B26ADA" w:rsidRPr="005A394B" w:rsidRDefault="00B26ADA" w:rsidP="009B7294">
            <w:pPr>
              <w:pStyle w:val="Textkrper"/>
              <w:jc w:val="left"/>
              <w:rPr>
                <w:b w:val="0"/>
                <w:bCs w:val="0"/>
                <w:sz w:val="22"/>
              </w:rPr>
            </w:pPr>
            <w:r w:rsidRPr="005A394B">
              <w:rPr>
                <w:b w:val="0"/>
                <w:sz w:val="22"/>
              </w:rPr>
              <w:t xml:space="preserve">Das habe ich </w:t>
            </w:r>
            <w:r>
              <w:rPr>
                <w:b w:val="0"/>
                <w:sz w:val="22"/>
              </w:rPr>
              <w:t>N</w:t>
            </w:r>
            <w:r w:rsidRPr="005A394B">
              <w:rPr>
                <w:b w:val="0"/>
                <w:sz w:val="22"/>
              </w:rPr>
              <w:t xml:space="preserve">eues </w:t>
            </w:r>
            <w:r w:rsidR="00CD7132">
              <w:rPr>
                <w:b w:val="0"/>
                <w:sz w:val="22"/>
              </w:rPr>
              <w:t>über</w:t>
            </w:r>
            <w:r w:rsidRPr="005A394B">
              <w:rPr>
                <w:b w:val="0"/>
                <w:sz w:val="22"/>
              </w:rPr>
              <w:t xml:space="preserve"> </w:t>
            </w:r>
            <w:r w:rsidR="000C2FAB">
              <w:rPr>
                <w:b w:val="0"/>
                <w:sz w:val="22"/>
              </w:rPr>
              <w:t>die Analyse von Kommunikationssituationen gelernt:</w:t>
            </w:r>
          </w:p>
        </w:tc>
      </w:tr>
      <w:tr w:rsidR="00B26ADA" w14:paraId="179AE30F" w14:textId="77777777" w:rsidTr="009B729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52" w:type="dxa"/>
            <w:tcBorders>
              <w:top w:val="single" w:sz="4" w:space="0" w:color="1F497D" w:themeColor="text2"/>
              <w:bottom w:val="single" w:sz="4" w:space="0" w:color="1F497D" w:themeColor="text2"/>
            </w:tcBorders>
            <w:vAlign w:val="center"/>
          </w:tcPr>
          <w:p w14:paraId="0BA70629" w14:textId="77777777" w:rsidR="00B26ADA" w:rsidRDefault="00B26ADA" w:rsidP="009B7294">
            <w:pPr>
              <w:pStyle w:val="Textkrper"/>
              <w:jc w:val="left"/>
              <w:rPr>
                <w:b w:val="0"/>
                <w:bCs w:val="0"/>
              </w:rPr>
            </w:pPr>
          </w:p>
          <w:p w14:paraId="2BC365A0" w14:textId="77777777" w:rsidR="000C2FAB" w:rsidRDefault="000C2FAB" w:rsidP="009B7294">
            <w:pPr>
              <w:pStyle w:val="Textkrper"/>
              <w:jc w:val="left"/>
              <w:rPr>
                <w:b w:val="0"/>
                <w:bCs w:val="0"/>
              </w:rPr>
            </w:pPr>
          </w:p>
          <w:p w14:paraId="66E5B4A7" w14:textId="760CEE70" w:rsidR="000C2FAB" w:rsidRDefault="000C2FAB" w:rsidP="009B7294">
            <w:pPr>
              <w:pStyle w:val="Textkrper"/>
              <w:jc w:val="left"/>
            </w:pPr>
          </w:p>
          <w:p w14:paraId="69244601" w14:textId="2F9E965D" w:rsidR="009135DA" w:rsidRDefault="009135DA" w:rsidP="009B7294">
            <w:pPr>
              <w:pStyle w:val="Textkrper"/>
              <w:jc w:val="left"/>
            </w:pPr>
          </w:p>
          <w:p w14:paraId="71FB4D3E" w14:textId="77777777" w:rsidR="009135DA" w:rsidRDefault="009135DA" w:rsidP="009B7294">
            <w:pPr>
              <w:pStyle w:val="Textkrper"/>
              <w:jc w:val="left"/>
              <w:rPr>
                <w:b w:val="0"/>
                <w:bCs w:val="0"/>
              </w:rPr>
            </w:pPr>
          </w:p>
          <w:p w14:paraId="454CA1C9" w14:textId="77777777" w:rsidR="000C2FAB" w:rsidRDefault="000C2FAB" w:rsidP="009B7294">
            <w:pPr>
              <w:pStyle w:val="Textkrper"/>
              <w:jc w:val="left"/>
              <w:rPr>
                <w:b w:val="0"/>
                <w:bCs w:val="0"/>
              </w:rPr>
            </w:pPr>
          </w:p>
          <w:p w14:paraId="77D4B13E" w14:textId="77777777" w:rsidR="000C2FAB" w:rsidRDefault="000C2FAB" w:rsidP="009B7294">
            <w:pPr>
              <w:pStyle w:val="Textkrper"/>
              <w:jc w:val="left"/>
              <w:rPr>
                <w:b w:val="0"/>
                <w:bCs w:val="0"/>
              </w:rPr>
            </w:pPr>
          </w:p>
          <w:p w14:paraId="457794F9" w14:textId="27E7848C" w:rsidR="000C2FAB" w:rsidRDefault="000C2FAB" w:rsidP="009B7294">
            <w:pPr>
              <w:pStyle w:val="Textkrper"/>
              <w:jc w:val="left"/>
            </w:pPr>
          </w:p>
        </w:tc>
      </w:tr>
    </w:tbl>
    <w:p w14:paraId="2C057EAE" w14:textId="77777777" w:rsidR="00B26ADA" w:rsidRPr="00C6599F" w:rsidRDefault="00B26ADA" w:rsidP="00B26ADA">
      <w:pPr>
        <w:pStyle w:val="Textkrper"/>
        <w:spacing w:line="312" w:lineRule="auto"/>
        <w:rPr>
          <w:sz w:val="22"/>
        </w:rPr>
      </w:pPr>
    </w:p>
    <w:p w14:paraId="69D9B6F2" w14:textId="2DE15CAF" w:rsidR="00B26ADA" w:rsidRPr="00A8051B" w:rsidRDefault="00FC5ED7" w:rsidP="00B26ADA">
      <w:pPr>
        <w:pStyle w:val="berschrift2"/>
        <w:spacing w:before="360"/>
      </w:pPr>
      <w:r w:rsidRPr="00AA18D1">
        <w:rPr>
          <w:noProof/>
        </w:rPr>
        <w:drawing>
          <wp:anchor distT="0" distB="0" distL="114300" distR="114300" simplePos="0" relativeHeight="252402688" behindDoc="0" locked="0" layoutInCell="1" allowOverlap="1" wp14:anchorId="599AE187" wp14:editId="22985418">
            <wp:simplePos x="0" y="0"/>
            <wp:positionH relativeFrom="column">
              <wp:posOffset>5074285</wp:posOffset>
            </wp:positionH>
            <wp:positionV relativeFrom="paragraph">
              <wp:posOffset>499110</wp:posOffset>
            </wp:positionV>
            <wp:extent cx="314325" cy="314325"/>
            <wp:effectExtent l="0" t="0" r="9525" b="9525"/>
            <wp:wrapSquare wrapText="bothSides"/>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B26ADA">
        <w:t>Was habe ich gelernt?</w:t>
      </w:r>
      <w:r w:rsidRPr="00FC5ED7">
        <w:rPr>
          <w:noProof/>
        </w:rPr>
        <w:t xml:space="preserve"> </w:t>
      </w:r>
    </w:p>
    <w:tbl>
      <w:tblPr>
        <w:tblStyle w:val="Tabellenraster"/>
        <w:tblW w:w="7229" w:type="dxa"/>
        <w:tblInd w:w="108" w:type="dxa"/>
        <w:tblBorders>
          <w:top w:val="none" w:sz="0" w:space="0" w:color="auto"/>
          <w:left w:val="none" w:sz="0" w:space="0" w:color="auto"/>
          <w:bottom w:val="none" w:sz="0" w:space="0" w:color="auto"/>
          <w:right w:val="none" w:sz="0" w:space="0" w:color="auto"/>
          <w:insideH w:val="single" w:sz="6" w:space="0" w:color="4F81BD" w:themeColor="accent1"/>
          <w:insideV w:val="single" w:sz="6" w:space="0" w:color="4F81BD" w:themeColor="accent1"/>
        </w:tblBorders>
        <w:tblLayout w:type="fixed"/>
        <w:tblLook w:val="04A0" w:firstRow="1" w:lastRow="0" w:firstColumn="1" w:lastColumn="0" w:noHBand="0" w:noVBand="1"/>
      </w:tblPr>
      <w:tblGrid>
        <w:gridCol w:w="4678"/>
        <w:gridCol w:w="850"/>
        <w:gridCol w:w="851"/>
        <w:gridCol w:w="850"/>
      </w:tblGrid>
      <w:tr w:rsidR="00B26ADA" w:rsidRPr="0019468F" w14:paraId="6FFFDB2C" w14:textId="77777777" w:rsidTr="009B7294">
        <w:trPr>
          <w:cantSplit/>
          <w:trHeight w:val="696"/>
        </w:trPr>
        <w:tc>
          <w:tcPr>
            <w:tcW w:w="4678" w:type="dxa"/>
            <w:shd w:val="clear" w:color="auto" w:fill="DBE5F1" w:themeFill="accent1" w:themeFillTint="33"/>
            <w:vAlign w:val="center"/>
            <w:hideMark/>
          </w:tcPr>
          <w:p w14:paraId="604C44AB" w14:textId="77777777" w:rsidR="00B26ADA" w:rsidRPr="007D1C41" w:rsidRDefault="00B26ADA" w:rsidP="009B7294">
            <w:pPr>
              <w:rPr>
                <w:sz w:val="24"/>
                <w:szCs w:val="24"/>
              </w:rPr>
            </w:pPr>
            <w:r>
              <w:rPr>
                <w:b/>
                <w:bCs/>
                <w:sz w:val="24"/>
                <w:szCs w:val="24"/>
              </w:rPr>
              <w:t>Was kann ich jetzt?</w:t>
            </w:r>
          </w:p>
        </w:tc>
        <w:tc>
          <w:tcPr>
            <w:tcW w:w="850" w:type="dxa"/>
            <w:shd w:val="clear" w:color="auto" w:fill="DBE5F1" w:themeFill="accent1" w:themeFillTint="33"/>
            <w:vAlign w:val="center"/>
            <w:hideMark/>
          </w:tcPr>
          <w:p w14:paraId="68F33D65" w14:textId="77777777" w:rsidR="00B26ADA" w:rsidRPr="007D1C41" w:rsidRDefault="00B26ADA" w:rsidP="009B7294">
            <w:pPr>
              <w:rPr>
                <w:b/>
                <w:sz w:val="24"/>
                <w:szCs w:val="24"/>
              </w:rPr>
            </w:pPr>
            <w:r w:rsidRPr="007D1C41">
              <w:rPr>
                <w:i/>
                <w:noProof/>
                <w:sz w:val="24"/>
                <w:szCs w:val="24"/>
              </w:rPr>
              <w:drawing>
                <wp:anchor distT="0" distB="0" distL="114300" distR="114300" simplePos="0" relativeHeight="252206080" behindDoc="0" locked="0" layoutInCell="1" allowOverlap="1" wp14:anchorId="66936B1C" wp14:editId="48DED451">
                  <wp:simplePos x="0" y="0"/>
                  <wp:positionH relativeFrom="column">
                    <wp:posOffset>41275</wp:posOffset>
                  </wp:positionH>
                  <wp:positionV relativeFrom="paragraph">
                    <wp:posOffset>1270</wp:posOffset>
                  </wp:positionV>
                  <wp:extent cx="318770" cy="318770"/>
                  <wp:effectExtent l="0" t="0" r="5080" b="5080"/>
                  <wp:wrapNone/>
                  <wp:docPr id="95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1" w:type="dxa"/>
            <w:shd w:val="clear" w:color="auto" w:fill="DBE5F1" w:themeFill="accent1" w:themeFillTint="33"/>
            <w:vAlign w:val="center"/>
            <w:hideMark/>
          </w:tcPr>
          <w:p w14:paraId="56872D66" w14:textId="77777777" w:rsidR="00B26ADA" w:rsidRPr="007D1C41" w:rsidRDefault="00B26ADA" w:rsidP="009B7294">
            <w:pPr>
              <w:rPr>
                <w:b/>
                <w:sz w:val="24"/>
                <w:szCs w:val="24"/>
              </w:rPr>
            </w:pPr>
            <w:r w:rsidRPr="007D1C41">
              <w:rPr>
                <w:noProof/>
                <w:sz w:val="24"/>
                <w:szCs w:val="24"/>
              </w:rPr>
              <w:drawing>
                <wp:anchor distT="0" distB="0" distL="114300" distR="114300" simplePos="0" relativeHeight="252208128" behindDoc="0" locked="0" layoutInCell="1" allowOverlap="1" wp14:anchorId="2DF2762F" wp14:editId="2783F8BA">
                  <wp:simplePos x="0" y="0"/>
                  <wp:positionH relativeFrom="column">
                    <wp:posOffset>64135</wp:posOffset>
                  </wp:positionH>
                  <wp:positionV relativeFrom="paragraph">
                    <wp:posOffset>27940</wp:posOffset>
                  </wp:positionV>
                  <wp:extent cx="318770" cy="318770"/>
                  <wp:effectExtent l="0" t="0" r="5080" b="5080"/>
                  <wp:wrapNone/>
                  <wp:docPr id="95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0" w:type="dxa"/>
            <w:shd w:val="clear" w:color="auto" w:fill="DBE5F1" w:themeFill="accent1" w:themeFillTint="33"/>
            <w:vAlign w:val="center"/>
            <w:hideMark/>
          </w:tcPr>
          <w:p w14:paraId="1AE57680" w14:textId="77777777" w:rsidR="00B26ADA" w:rsidRPr="007D1C41" w:rsidRDefault="00B26ADA" w:rsidP="009B7294">
            <w:pPr>
              <w:rPr>
                <w:b/>
                <w:sz w:val="24"/>
                <w:szCs w:val="24"/>
              </w:rPr>
            </w:pPr>
            <w:r w:rsidRPr="007D1C41">
              <w:rPr>
                <w:noProof/>
                <w:sz w:val="24"/>
                <w:szCs w:val="24"/>
              </w:rPr>
              <w:drawing>
                <wp:anchor distT="0" distB="0" distL="114300" distR="114300" simplePos="0" relativeHeight="252207104" behindDoc="0" locked="0" layoutInCell="1" allowOverlap="1" wp14:anchorId="02120FF4" wp14:editId="0CE9AE1F">
                  <wp:simplePos x="0" y="0"/>
                  <wp:positionH relativeFrom="column">
                    <wp:posOffset>20320</wp:posOffset>
                  </wp:positionH>
                  <wp:positionV relativeFrom="paragraph">
                    <wp:posOffset>20955</wp:posOffset>
                  </wp:positionV>
                  <wp:extent cx="318770" cy="318770"/>
                  <wp:effectExtent l="0" t="0" r="5080" b="5080"/>
                  <wp:wrapNone/>
                  <wp:docPr id="960"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r>
      <w:tr w:rsidR="00B26ADA" w:rsidRPr="0019468F" w14:paraId="005576C5" w14:textId="77777777" w:rsidTr="009B7294">
        <w:trPr>
          <w:cantSplit/>
          <w:trHeight w:val="419"/>
        </w:trPr>
        <w:tc>
          <w:tcPr>
            <w:tcW w:w="4678" w:type="dxa"/>
            <w:vAlign w:val="center"/>
          </w:tcPr>
          <w:p w14:paraId="45881C8C" w14:textId="28BD0CCE" w:rsidR="00B26ADA" w:rsidRPr="007D1C41" w:rsidRDefault="000C2FAB" w:rsidP="000C2FAB">
            <w:pPr>
              <w:rPr>
                <w:sz w:val="24"/>
                <w:szCs w:val="24"/>
              </w:rPr>
            </w:pPr>
            <w:r w:rsidRPr="000C2FAB">
              <w:rPr>
                <w:sz w:val="24"/>
                <w:szCs w:val="24"/>
              </w:rPr>
              <w:t>Ich kann verbale, paraverbale und nonverbale Formen der Kommunikation unterscheiden und deren Zusammenhänge analysieren.</w:t>
            </w:r>
          </w:p>
        </w:tc>
        <w:tc>
          <w:tcPr>
            <w:tcW w:w="850" w:type="dxa"/>
          </w:tcPr>
          <w:p w14:paraId="11BC008D" w14:textId="77777777" w:rsidR="00B26ADA" w:rsidRPr="007D1C41" w:rsidRDefault="00B26ADA" w:rsidP="009B7294">
            <w:pPr>
              <w:rPr>
                <w:i/>
                <w:sz w:val="24"/>
                <w:szCs w:val="24"/>
              </w:rPr>
            </w:pPr>
          </w:p>
        </w:tc>
        <w:tc>
          <w:tcPr>
            <w:tcW w:w="851" w:type="dxa"/>
          </w:tcPr>
          <w:p w14:paraId="746DE4F4" w14:textId="77777777" w:rsidR="00B26ADA" w:rsidRPr="007D1C41" w:rsidRDefault="00B26ADA" w:rsidP="009B7294">
            <w:pPr>
              <w:rPr>
                <w:sz w:val="24"/>
                <w:szCs w:val="24"/>
              </w:rPr>
            </w:pPr>
          </w:p>
        </w:tc>
        <w:tc>
          <w:tcPr>
            <w:tcW w:w="850" w:type="dxa"/>
            <w:hideMark/>
          </w:tcPr>
          <w:p w14:paraId="36F56CA3" w14:textId="77777777" w:rsidR="00B26ADA" w:rsidRPr="007D1C41" w:rsidRDefault="00B26ADA" w:rsidP="009B7294">
            <w:pPr>
              <w:rPr>
                <w:sz w:val="24"/>
                <w:szCs w:val="24"/>
              </w:rPr>
            </w:pPr>
          </w:p>
        </w:tc>
      </w:tr>
      <w:tr w:rsidR="00B26ADA" w:rsidRPr="0019468F" w14:paraId="6D951F50" w14:textId="77777777" w:rsidTr="009B7294">
        <w:trPr>
          <w:cantSplit/>
          <w:trHeight w:val="424"/>
        </w:trPr>
        <w:tc>
          <w:tcPr>
            <w:tcW w:w="4678" w:type="dxa"/>
            <w:vAlign w:val="center"/>
          </w:tcPr>
          <w:p w14:paraId="69BA16F7" w14:textId="4201D642" w:rsidR="00B26ADA" w:rsidRPr="007D1C41" w:rsidRDefault="000C2FAB" w:rsidP="009B7294">
            <w:pPr>
              <w:rPr>
                <w:sz w:val="24"/>
                <w:szCs w:val="24"/>
              </w:rPr>
            </w:pPr>
            <w:r w:rsidRPr="000C2FAB">
              <w:rPr>
                <w:sz w:val="24"/>
                <w:szCs w:val="24"/>
              </w:rPr>
              <w:t>Ich kann Kommunikationssituationen mit Hilfe eines Kommunikationsmodells analysieren (z.</w:t>
            </w:r>
            <w:r w:rsidR="0040050B">
              <w:rPr>
                <w:sz w:val="24"/>
                <w:szCs w:val="24"/>
              </w:rPr>
              <w:t xml:space="preserve"> </w:t>
            </w:r>
            <w:r w:rsidRPr="000C2FAB">
              <w:rPr>
                <w:sz w:val="24"/>
                <w:szCs w:val="24"/>
              </w:rPr>
              <w:t>B. Schulz von Thun, Watzlawick, Bühler).</w:t>
            </w:r>
          </w:p>
        </w:tc>
        <w:tc>
          <w:tcPr>
            <w:tcW w:w="850" w:type="dxa"/>
          </w:tcPr>
          <w:p w14:paraId="230FF2CD" w14:textId="77777777" w:rsidR="00B26ADA" w:rsidRPr="007D1C41" w:rsidRDefault="00B26ADA" w:rsidP="009B7294">
            <w:pPr>
              <w:rPr>
                <w:sz w:val="24"/>
                <w:szCs w:val="24"/>
              </w:rPr>
            </w:pPr>
          </w:p>
        </w:tc>
        <w:tc>
          <w:tcPr>
            <w:tcW w:w="851" w:type="dxa"/>
          </w:tcPr>
          <w:p w14:paraId="35E26802" w14:textId="77777777" w:rsidR="00B26ADA" w:rsidRPr="007D1C41" w:rsidRDefault="00B26ADA" w:rsidP="009B7294">
            <w:pPr>
              <w:rPr>
                <w:sz w:val="24"/>
                <w:szCs w:val="24"/>
              </w:rPr>
            </w:pPr>
          </w:p>
        </w:tc>
        <w:tc>
          <w:tcPr>
            <w:tcW w:w="850" w:type="dxa"/>
          </w:tcPr>
          <w:p w14:paraId="49BCDDC8" w14:textId="77777777" w:rsidR="00B26ADA" w:rsidRPr="007D1C41" w:rsidRDefault="00B26ADA" w:rsidP="009B7294">
            <w:pPr>
              <w:rPr>
                <w:sz w:val="24"/>
                <w:szCs w:val="24"/>
              </w:rPr>
            </w:pPr>
          </w:p>
        </w:tc>
      </w:tr>
    </w:tbl>
    <w:p w14:paraId="02748F2E" w14:textId="77777777" w:rsidR="00B26ADA" w:rsidRDefault="00B26ADA" w:rsidP="00B26ADA">
      <w:pPr>
        <w:pStyle w:val="Textkrper"/>
      </w:pPr>
    </w:p>
    <w:p w14:paraId="4CA584BE" w14:textId="77777777" w:rsidR="00B26ADA" w:rsidRPr="00C34527" w:rsidRDefault="00B26ADA" w:rsidP="00B26ADA">
      <w:pPr>
        <w:pStyle w:val="Textkrper"/>
      </w:pPr>
    </w:p>
    <w:p w14:paraId="04E24D3D" w14:textId="77777777" w:rsidR="00B26ADA" w:rsidRDefault="00B26ADA" w:rsidP="00B26ADA">
      <w:pPr>
        <w:spacing w:line="240" w:lineRule="exact"/>
      </w:pPr>
    </w:p>
    <w:p w14:paraId="78B9C9F7" w14:textId="77777777" w:rsidR="00B26ADA" w:rsidRDefault="00B26ADA" w:rsidP="00B26ADA">
      <w:pPr>
        <w:pStyle w:val="berschrift2"/>
      </w:pPr>
      <w:r>
        <w:t>Wie zufrieden bin ich mit meiner Arbeit am LernTHEMA?</w:t>
      </w:r>
    </w:p>
    <w:p w14:paraId="0A85FA66" w14:textId="77777777" w:rsidR="00B26ADA" w:rsidRPr="00FF326D" w:rsidRDefault="00B26ADA" w:rsidP="00B26ADA">
      <w:pPr>
        <w:pStyle w:val="Textkrper"/>
        <w:rPr>
          <w:sz w:val="24"/>
        </w:rPr>
      </w:pPr>
      <w:r w:rsidRPr="00FF326D">
        <w:rPr>
          <w:sz w:val="24"/>
        </w:rPr>
        <w:t>Kreuzen Sie an!</w:t>
      </w:r>
    </w:p>
    <w:p w14:paraId="50E3E3A9" w14:textId="77777777" w:rsidR="00B26ADA" w:rsidRDefault="00B26ADA" w:rsidP="00B26ADA">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B26ADA" w:rsidRPr="007362C4" w14:paraId="790DF8F4" w14:textId="77777777" w:rsidTr="009B7294">
        <w:trPr>
          <w:trHeight w:val="624"/>
        </w:trPr>
        <w:tc>
          <w:tcPr>
            <w:tcW w:w="725" w:type="dxa"/>
            <w:shd w:val="clear" w:color="auto" w:fill="FF0000"/>
            <w:vAlign w:val="center"/>
          </w:tcPr>
          <w:p w14:paraId="51A1A49C" w14:textId="77777777" w:rsidR="00B26ADA" w:rsidRPr="007362C4" w:rsidRDefault="00B26ADA" w:rsidP="009B7294">
            <w:pPr>
              <w:pStyle w:val="Textkrper"/>
              <w:jc w:val="center"/>
              <w:rPr>
                <w:sz w:val="24"/>
              </w:rPr>
            </w:pPr>
            <w:r w:rsidRPr="007362C4">
              <w:rPr>
                <w:sz w:val="24"/>
              </w:rPr>
              <w:t>1</w:t>
            </w:r>
          </w:p>
        </w:tc>
        <w:tc>
          <w:tcPr>
            <w:tcW w:w="725" w:type="dxa"/>
            <w:shd w:val="clear" w:color="auto" w:fill="FF3701"/>
            <w:vAlign w:val="center"/>
          </w:tcPr>
          <w:p w14:paraId="4134C2D3" w14:textId="77777777" w:rsidR="00B26ADA" w:rsidRPr="007362C4" w:rsidRDefault="00B26ADA" w:rsidP="009B7294">
            <w:pPr>
              <w:pStyle w:val="Textkrper"/>
              <w:jc w:val="center"/>
              <w:rPr>
                <w:sz w:val="24"/>
              </w:rPr>
            </w:pPr>
            <w:r w:rsidRPr="007362C4">
              <w:rPr>
                <w:sz w:val="24"/>
              </w:rPr>
              <w:t>2</w:t>
            </w:r>
          </w:p>
        </w:tc>
        <w:tc>
          <w:tcPr>
            <w:tcW w:w="725" w:type="dxa"/>
            <w:shd w:val="clear" w:color="auto" w:fill="FF5C01"/>
            <w:vAlign w:val="center"/>
          </w:tcPr>
          <w:p w14:paraId="2022DD70" w14:textId="77777777" w:rsidR="00B26ADA" w:rsidRPr="007362C4" w:rsidRDefault="00B26ADA" w:rsidP="009B7294">
            <w:pPr>
              <w:pStyle w:val="Textkrper"/>
              <w:jc w:val="center"/>
              <w:rPr>
                <w:sz w:val="24"/>
              </w:rPr>
            </w:pPr>
            <w:r w:rsidRPr="007362C4">
              <w:rPr>
                <w:sz w:val="24"/>
              </w:rPr>
              <w:t>3</w:t>
            </w:r>
          </w:p>
        </w:tc>
        <w:tc>
          <w:tcPr>
            <w:tcW w:w="725" w:type="dxa"/>
            <w:shd w:val="clear" w:color="auto" w:fill="FFC000"/>
            <w:vAlign w:val="center"/>
          </w:tcPr>
          <w:p w14:paraId="7495E1C8" w14:textId="77777777" w:rsidR="00B26ADA" w:rsidRPr="007362C4" w:rsidRDefault="00B26ADA" w:rsidP="009B7294">
            <w:pPr>
              <w:pStyle w:val="Textkrper"/>
              <w:jc w:val="center"/>
              <w:rPr>
                <w:sz w:val="24"/>
              </w:rPr>
            </w:pPr>
            <w:r w:rsidRPr="007362C4">
              <w:rPr>
                <w:sz w:val="24"/>
              </w:rPr>
              <w:t>4</w:t>
            </w:r>
          </w:p>
        </w:tc>
        <w:tc>
          <w:tcPr>
            <w:tcW w:w="726" w:type="dxa"/>
            <w:shd w:val="clear" w:color="auto" w:fill="FFFF00"/>
            <w:vAlign w:val="center"/>
          </w:tcPr>
          <w:p w14:paraId="3503BC87" w14:textId="77777777" w:rsidR="00B26ADA" w:rsidRPr="007362C4" w:rsidRDefault="00B26ADA" w:rsidP="009B7294">
            <w:pPr>
              <w:pStyle w:val="Textkrper"/>
              <w:jc w:val="center"/>
              <w:rPr>
                <w:sz w:val="24"/>
              </w:rPr>
            </w:pPr>
            <w:r w:rsidRPr="007362C4">
              <w:rPr>
                <w:sz w:val="24"/>
              </w:rPr>
              <w:t>5</w:t>
            </w:r>
          </w:p>
        </w:tc>
        <w:tc>
          <w:tcPr>
            <w:tcW w:w="725" w:type="dxa"/>
            <w:shd w:val="clear" w:color="auto" w:fill="CCFF33"/>
            <w:vAlign w:val="center"/>
          </w:tcPr>
          <w:p w14:paraId="6B645F15" w14:textId="77777777" w:rsidR="00B26ADA" w:rsidRPr="007362C4" w:rsidRDefault="00B26ADA" w:rsidP="009B7294">
            <w:pPr>
              <w:pStyle w:val="Textkrper"/>
              <w:jc w:val="center"/>
              <w:rPr>
                <w:sz w:val="24"/>
              </w:rPr>
            </w:pPr>
            <w:r w:rsidRPr="007362C4">
              <w:rPr>
                <w:sz w:val="24"/>
              </w:rPr>
              <w:t>6</w:t>
            </w:r>
          </w:p>
        </w:tc>
        <w:tc>
          <w:tcPr>
            <w:tcW w:w="725" w:type="dxa"/>
            <w:shd w:val="clear" w:color="auto" w:fill="B0DA46"/>
            <w:vAlign w:val="center"/>
          </w:tcPr>
          <w:p w14:paraId="04A092E2" w14:textId="77777777" w:rsidR="00B26ADA" w:rsidRPr="007362C4" w:rsidRDefault="00B26ADA" w:rsidP="009B7294">
            <w:pPr>
              <w:pStyle w:val="Textkrper"/>
              <w:jc w:val="center"/>
              <w:rPr>
                <w:sz w:val="24"/>
              </w:rPr>
            </w:pPr>
            <w:r w:rsidRPr="007362C4">
              <w:rPr>
                <w:sz w:val="24"/>
              </w:rPr>
              <w:t>7</w:t>
            </w:r>
          </w:p>
        </w:tc>
        <w:tc>
          <w:tcPr>
            <w:tcW w:w="725" w:type="dxa"/>
            <w:shd w:val="clear" w:color="auto" w:fill="92D050"/>
            <w:vAlign w:val="center"/>
          </w:tcPr>
          <w:p w14:paraId="1F2F8B18" w14:textId="77777777" w:rsidR="00B26ADA" w:rsidRPr="007362C4" w:rsidRDefault="00B26ADA" w:rsidP="009B7294">
            <w:pPr>
              <w:pStyle w:val="Textkrper"/>
              <w:jc w:val="center"/>
              <w:rPr>
                <w:sz w:val="24"/>
              </w:rPr>
            </w:pPr>
            <w:r w:rsidRPr="007362C4">
              <w:rPr>
                <w:sz w:val="24"/>
              </w:rPr>
              <w:t>8</w:t>
            </w:r>
          </w:p>
        </w:tc>
        <w:tc>
          <w:tcPr>
            <w:tcW w:w="725" w:type="dxa"/>
            <w:shd w:val="clear" w:color="auto" w:fill="6AB129"/>
            <w:vAlign w:val="center"/>
          </w:tcPr>
          <w:p w14:paraId="7DF7EAE3" w14:textId="77777777" w:rsidR="00B26ADA" w:rsidRPr="007362C4" w:rsidRDefault="00B26ADA" w:rsidP="009B7294">
            <w:pPr>
              <w:pStyle w:val="Textkrper"/>
              <w:jc w:val="center"/>
              <w:rPr>
                <w:sz w:val="24"/>
              </w:rPr>
            </w:pPr>
            <w:r w:rsidRPr="007362C4">
              <w:rPr>
                <w:sz w:val="24"/>
              </w:rPr>
              <w:t>9</w:t>
            </w:r>
          </w:p>
        </w:tc>
        <w:tc>
          <w:tcPr>
            <w:tcW w:w="726" w:type="dxa"/>
            <w:shd w:val="clear" w:color="auto" w:fill="02AE12"/>
            <w:vAlign w:val="center"/>
          </w:tcPr>
          <w:p w14:paraId="2AFAF822" w14:textId="77777777" w:rsidR="00B26ADA" w:rsidRPr="007362C4" w:rsidRDefault="00B26ADA" w:rsidP="009B7294">
            <w:pPr>
              <w:pStyle w:val="Textkrper"/>
              <w:jc w:val="center"/>
              <w:rPr>
                <w:sz w:val="24"/>
              </w:rPr>
            </w:pPr>
            <w:r w:rsidRPr="007362C4">
              <w:rPr>
                <w:sz w:val="24"/>
              </w:rPr>
              <w:t>10</w:t>
            </w:r>
          </w:p>
        </w:tc>
      </w:tr>
    </w:tbl>
    <w:p w14:paraId="2814A938" w14:textId="77777777" w:rsidR="00B26ADA" w:rsidRPr="00FF326D" w:rsidRDefault="00B26ADA" w:rsidP="00B26ADA">
      <w:pPr>
        <w:pStyle w:val="Textkrper"/>
        <w:rPr>
          <w:sz w:val="22"/>
        </w:rPr>
      </w:pPr>
    </w:p>
    <w:p w14:paraId="3BAC977F" w14:textId="77777777" w:rsidR="00B26ADA" w:rsidRDefault="00B26ADA" w:rsidP="00B26ADA">
      <w:pPr>
        <w:pStyle w:val="Textkrper"/>
        <w:rPr>
          <w:sz w:val="26"/>
        </w:rPr>
      </w:pPr>
    </w:p>
    <w:p w14:paraId="673CA7EB" w14:textId="04BEADAE" w:rsidR="00A80300" w:rsidRDefault="00A80300" w:rsidP="00B26ADA">
      <w:pPr>
        <w:pStyle w:val="Textkrper"/>
        <w:rPr>
          <w:sz w:val="26"/>
        </w:rPr>
      </w:pPr>
      <w:r>
        <w:rPr>
          <w:sz w:val="26"/>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80300" w:rsidRPr="00453EC1" w14:paraId="351A6B17" w14:textId="77777777" w:rsidTr="00F47E60">
        <w:trPr>
          <w:trHeight w:val="523"/>
        </w:trPr>
        <w:tc>
          <w:tcPr>
            <w:tcW w:w="7348" w:type="dxa"/>
            <w:tcBorders>
              <w:left w:val="single" w:sz="4" w:space="0" w:color="auto"/>
              <w:bottom w:val="single" w:sz="4" w:space="0" w:color="auto"/>
              <w:right w:val="single" w:sz="4" w:space="0" w:color="auto"/>
            </w:tcBorders>
            <w:shd w:val="clear" w:color="auto" w:fill="D9D9D9"/>
          </w:tcPr>
          <w:p w14:paraId="4CD64BAF" w14:textId="77777777" w:rsidR="00A80300" w:rsidRPr="00453EC1" w:rsidRDefault="00A80300" w:rsidP="00F47E60">
            <w:pPr>
              <w:jc w:val="both"/>
              <w:rPr>
                <w:sz w:val="12"/>
              </w:rPr>
            </w:pPr>
            <w:r w:rsidRPr="00453EC1">
              <w:rPr>
                <w:sz w:val="12"/>
              </w:rPr>
              <w:lastRenderedPageBreak/>
              <w:t>Materialien/Kompetenz</w:t>
            </w:r>
          </w:p>
          <w:p w14:paraId="54226884" w14:textId="163BB670" w:rsidR="00A80300" w:rsidRPr="00453EC1" w:rsidRDefault="00A80300" w:rsidP="00F47E60">
            <w:pPr>
              <w:rPr>
                <w:b/>
              </w:rPr>
            </w:pPr>
            <w:r>
              <w:rPr>
                <w:b/>
                <w:sz w:val="18"/>
                <w:szCs w:val="18"/>
              </w:rPr>
              <w:t>Ich kann Kommunikationssituationen analysieren.</w:t>
            </w:r>
          </w:p>
        </w:tc>
        <w:tc>
          <w:tcPr>
            <w:tcW w:w="188" w:type="dxa"/>
            <w:vMerge w:val="restart"/>
            <w:tcBorders>
              <w:top w:val="nil"/>
              <w:left w:val="single" w:sz="4" w:space="0" w:color="auto"/>
              <w:bottom w:val="nil"/>
              <w:right w:val="single" w:sz="4" w:space="0" w:color="auto"/>
            </w:tcBorders>
            <w:shd w:val="clear" w:color="auto" w:fill="FFFFFF"/>
          </w:tcPr>
          <w:p w14:paraId="47107807" w14:textId="77777777" w:rsidR="00A80300" w:rsidRPr="00453EC1" w:rsidRDefault="00A80300" w:rsidP="00F47E60">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DD989D8" w14:textId="77777777" w:rsidR="00A80300" w:rsidRPr="00453EC1" w:rsidRDefault="00A80300" w:rsidP="00F47E60">
            <w:pPr>
              <w:jc w:val="center"/>
              <w:rPr>
                <w:rFonts w:eastAsia="Times New Roman"/>
                <w:b/>
                <w:lang w:val="en-GB"/>
              </w:rPr>
            </w:pPr>
            <w:r>
              <w:rPr>
                <w:rFonts w:eastAsia="Times New Roman"/>
                <w:b/>
                <w:lang w:val="en-GB"/>
              </w:rPr>
              <w:t>Deutsch</w:t>
            </w:r>
          </w:p>
          <w:p w14:paraId="7D8A137C" w14:textId="74CCE37D" w:rsidR="00A80300" w:rsidRPr="00453EC1" w:rsidRDefault="00A80300" w:rsidP="00F47E60">
            <w:pPr>
              <w:jc w:val="center"/>
              <w:rPr>
                <w:rFonts w:eastAsia="Calibri"/>
                <w:b/>
                <w:lang w:val="en-GB"/>
              </w:rPr>
            </w:pPr>
            <w:r>
              <w:rPr>
                <w:rFonts w:eastAsia="Times New Roman"/>
                <w:b/>
                <w:lang w:val="en-GB"/>
              </w:rPr>
              <w:t>D02.02.01</w:t>
            </w:r>
          </w:p>
        </w:tc>
      </w:tr>
      <w:tr w:rsidR="00A80300" w:rsidRPr="00453EC1" w14:paraId="64D9CCF0" w14:textId="77777777" w:rsidTr="00F47E60">
        <w:trPr>
          <w:trHeight w:val="389"/>
        </w:trPr>
        <w:tc>
          <w:tcPr>
            <w:tcW w:w="7348" w:type="dxa"/>
            <w:tcBorders>
              <w:left w:val="nil"/>
              <w:bottom w:val="nil"/>
              <w:right w:val="nil"/>
            </w:tcBorders>
          </w:tcPr>
          <w:p w14:paraId="518B32B0" w14:textId="77777777" w:rsidR="00A80300" w:rsidRPr="00A402FC" w:rsidRDefault="00A80300" w:rsidP="00F47E60">
            <w:pPr>
              <w:pStyle w:val="Kopf8ptafz"/>
              <w:numPr>
                <w:ilvl w:val="0"/>
                <w:numId w:val="0"/>
              </w:numPr>
              <w:ind w:left="227" w:hanging="170"/>
            </w:pPr>
          </w:p>
        </w:tc>
        <w:tc>
          <w:tcPr>
            <w:tcW w:w="188" w:type="dxa"/>
            <w:vMerge/>
            <w:tcBorders>
              <w:left w:val="nil"/>
              <w:bottom w:val="nil"/>
              <w:right w:val="nil"/>
            </w:tcBorders>
            <w:vAlign w:val="center"/>
          </w:tcPr>
          <w:p w14:paraId="642461E7" w14:textId="77777777" w:rsidR="00A80300" w:rsidRPr="00453EC1" w:rsidRDefault="00A80300" w:rsidP="00F47E60">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80300" w:rsidRPr="00453EC1" w14:paraId="63A977DA" w14:textId="77777777" w:rsidTr="00F47E60">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62CCBE32" w14:textId="77777777" w:rsidR="00A80300" w:rsidRPr="00122340" w:rsidRDefault="00A80300" w:rsidP="00A93B1F">
                  <w:pPr>
                    <w:framePr w:hSpace="141" w:wrap="around" w:vAnchor="text" w:hAnchor="text" w:y="-81"/>
                    <w:jc w:val="center"/>
                    <w:rPr>
                      <w:b/>
                      <w:lang w:val="en-GB"/>
                    </w:rPr>
                  </w:pPr>
                  <w:r w:rsidRPr="00122340">
                    <w:rPr>
                      <w:b/>
                      <w:lang w:val="en-GB"/>
                    </w:rPr>
                    <w:t>Lösung</w:t>
                  </w:r>
                </w:p>
              </w:tc>
            </w:tr>
          </w:tbl>
          <w:p w14:paraId="7767D16A" w14:textId="77777777" w:rsidR="00A80300" w:rsidRPr="00453EC1" w:rsidRDefault="00A80300" w:rsidP="00F47E60">
            <w:pPr>
              <w:jc w:val="center"/>
              <w:rPr>
                <w:rFonts w:eastAsia="Times New Roman"/>
                <w:b/>
                <w:lang w:val="en-GB"/>
              </w:rPr>
            </w:pPr>
          </w:p>
        </w:tc>
      </w:tr>
    </w:tbl>
    <w:p w14:paraId="2219A4DC" w14:textId="2D4BAE7E" w:rsidR="00B26ADA" w:rsidRDefault="00B26ADA" w:rsidP="00B26ADA">
      <w:pPr>
        <w:pStyle w:val="Textkrper"/>
        <w:rPr>
          <w:sz w:val="26"/>
        </w:rPr>
      </w:pPr>
    </w:p>
    <w:p w14:paraId="2CA31F61" w14:textId="1B690308" w:rsidR="00445E08" w:rsidRPr="00270C33" w:rsidRDefault="00445E08" w:rsidP="00C50ED2">
      <w:pPr>
        <w:pStyle w:val="Listenabsatz"/>
        <w:numPr>
          <w:ilvl w:val="0"/>
          <w:numId w:val="37"/>
        </w:numPr>
        <w:ind w:left="426" w:hanging="426"/>
        <w:jc w:val="both"/>
        <w:rPr>
          <w:rFonts w:eastAsiaTheme="minorEastAsia" w:cstheme="minorBidi"/>
          <w:szCs w:val="20"/>
          <w:lang w:eastAsia="de-DE"/>
        </w:rPr>
      </w:pPr>
      <w:r w:rsidRPr="00270C33">
        <w:rPr>
          <w:rFonts w:eastAsiaTheme="minorEastAsia" w:cstheme="minorBidi"/>
          <w:szCs w:val="20"/>
          <w:lang w:eastAsia="de-DE"/>
        </w:rPr>
        <w:t>a) nonverbale</w:t>
      </w:r>
      <w:r w:rsidR="001C3EE3" w:rsidRPr="00270C33">
        <w:rPr>
          <w:rFonts w:eastAsiaTheme="minorEastAsia" w:cstheme="minorBidi"/>
          <w:szCs w:val="20"/>
          <w:lang w:eastAsia="de-DE"/>
        </w:rPr>
        <w:t xml:space="preserve">s </w:t>
      </w:r>
      <w:r w:rsidRPr="00270C33">
        <w:rPr>
          <w:rFonts w:eastAsiaTheme="minorEastAsia" w:cstheme="minorBidi"/>
          <w:szCs w:val="20"/>
          <w:lang w:eastAsia="de-DE"/>
        </w:rPr>
        <w:t>Verhalten</w:t>
      </w:r>
      <w:r w:rsidR="001C3EE3" w:rsidRPr="00270C33">
        <w:rPr>
          <w:rFonts w:eastAsiaTheme="minorEastAsia" w:cstheme="minorBidi"/>
          <w:szCs w:val="20"/>
          <w:lang w:eastAsia="de-DE"/>
        </w:rPr>
        <w:t>: lächelt, dann eher kritisch/nachdenklich (schiebt Unterkiefer nach vorne, runzelt Stirn, blickt nach unten)</w:t>
      </w:r>
    </w:p>
    <w:p w14:paraId="3311DED5" w14:textId="3A715C32" w:rsidR="001C3EE3" w:rsidRPr="00270C33" w:rsidRDefault="00445E08" w:rsidP="00C50ED2">
      <w:pPr>
        <w:pStyle w:val="Listenabsatz"/>
        <w:numPr>
          <w:ilvl w:val="0"/>
          <w:numId w:val="36"/>
        </w:numPr>
        <w:ind w:left="426" w:firstLine="0"/>
        <w:jc w:val="both"/>
        <w:rPr>
          <w:rFonts w:eastAsiaTheme="minorEastAsia" w:cstheme="minorBidi"/>
          <w:szCs w:val="20"/>
          <w:lang w:eastAsia="de-DE"/>
        </w:rPr>
      </w:pPr>
      <w:r w:rsidRPr="00270C33">
        <w:rPr>
          <w:rFonts w:eastAsiaTheme="minorEastAsia" w:cstheme="minorBidi"/>
          <w:szCs w:val="20"/>
          <w:lang w:eastAsia="de-DE"/>
        </w:rPr>
        <w:t>verbale</w:t>
      </w:r>
      <w:r w:rsidR="001C3EE3" w:rsidRPr="00270C33">
        <w:rPr>
          <w:rFonts w:eastAsiaTheme="minorEastAsia" w:cstheme="minorBidi"/>
          <w:szCs w:val="20"/>
          <w:lang w:eastAsia="de-DE"/>
        </w:rPr>
        <w:t xml:space="preserve">s Verhalten: </w:t>
      </w:r>
      <w:r w:rsidRPr="00270C33">
        <w:rPr>
          <w:rFonts w:eastAsiaTheme="minorEastAsia" w:cstheme="minorBidi"/>
          <w:szCs w:val="20"/>
          <w:lang w:eastAsia="de-DE"/>
        </w:rPr>
        <w:t>Auffälligkeiten</w:t>
      </w:r>
      <w:r w:rsidR="001C3EE3" w:rsidRPr="00270C33">
        <w:rPr>
          <w:rFonts w:eastAsiaTheme="minorEastAsia" w:cstheme="minorBidi"/>
          <w:szCs w:val="20"/>
          <w:lang w:eastAsia="de-DE"/>
        </w:rPr>
        <w:t>: „äh</w:t>
      </w:r>
      <w:r w:rsidR="0090548B" w:rsidRPr="00270C33">
        <w:rPr>
          <w:rFonts w:eastAsiaTheme="minorEastAsia" w:cstheme="minorBidi"/>
          <w:szCs w:val="20"/>
          <w:lang w:eastAsia="de-DE"/>
        </w:rPr>
        <w:t>(</w:t>
      </w:r>
      <w:r w:rsidR="001C3EE3" w:rsidRPr="00270C33">
        <w:rPr>
          <w:rFonts w:eastAsiaTheme="minorEastAsia" w:cstheme="minorBidi"/>
          <w:szCs w:val="20"/>
          <w:lang w:eastAsia="de-DE"/>
        </w:rPr>
        <w:t>m</w:t>
      </w:r>
      <w:r w:rsidR="0090548B" w:rsidRPr="00270C33">
        <w:rPr>
          <w:rFonts w:eastAsiaTheme="minorEastAsia" w:cstheme="minorBidi"/>
          <w:szCs w:val="20"/>
          <w:lang w:eastAsia="de-DE"/>
        </w:rPr>
        <w:t>)</w:t>
      </w:r>
      <w:r w:rsidR="001C3EE3" w:rsidRPr="00270C33">
        <w:rPr>
          <w:rFonts w:eastAsiaTheme="minorEastAsia" w:cstheme="minorBidi"/>
          <w:szCs w:val="20"/>
          <w:lang w:eastAsia="de-DE"/>
        </w:rPr>
        <w:t>“; unvollständiger Satz, mehrere Formulierungsanläufe, häufiger „sehr“</w:t>
      </w:r>
    </w:p>
    <w:p w14:paraId="5879B137" w14:textId="291FC9FD" w:rsidR="00445E08" w:rsidRPr="00270C33" w:rsidRDefault="00445E08" w:rsidP="00C50ED2">
      <w:pPr>
        <w:pStyle w:val="Listenabsatz"/>
        <w:numPr>
          <w:ilvl w:val="0"/>
          <w:numId w:val="36"/>
        </w:numPr>
        <w:ind w:left="426" w:firstLine="0"/>
        <w:jc w:val="both"/>
        <w:rPr>
          <w:rFonts w:eastAsiaTheme="minorEastAsia" w:cstheme="minorBidi"/>
          <w:szCs w:val="20"/>
          <w:lang w:eastAsia="de-DE"/>
        </w:rPr>
      </w:pPr>
      <w:r w:rsidRPr="00270C33">
        <w:rPr>
          <w:rFonts w:eastAsiaTheme="minorEastAsia" w:cstheme="minorBidi"/>
          <w:szCs w:val="20"/>
          <w:lang w:eastAsia="de-DE"/>
        </w:rPr>
        <w:t>verbale</w:t>
      </w:r>
      <w:r w:rsidR="001C3EE3" w:rsidRPr="00270C33">
        <w:rPr>
          <w:rFonts w:eastAsiaTheme="minorEastAsia" w:cstheme="minorBidi"/>
          <w:szCs w:val="20"/>
          <w:lang w:eastAsia="de-DE"/>
        </w:rPr>
        <w:t>s</w:t>
      </w:r>
      <w:r w:rsidRPr="00270C33">
        <w:rPr>
          <w:rFonts w:eastAsiaTheme="minorEastAsia" w:cstheme="minorBidi"/>
          <w:szCs w:val="20"/>
          <w:lang w:eastAsia="de-DE"/>
        </w:rPr>
        <w:t xml:space="preserve"> und paraverbale</w:t>
      </w:r>
      <w:r w:rsidR="001C3EE3" w:rsidRPr="00270C33">
        <w:rPr>
          <w:rFonts w:eastAsiaTheme="minorEastAsia" w:cstheme="minorBidi"/>
          <w:szCs w:val="20"/>
          <w:lang w:eastAsia="de-DE"/>
        </w:rPr>
        <w:t>s</w:t>
      </w:r>
      <w:r w:rsidRPr="00270C33">
        <w:rPr>
          <w:rFonts w:eastAsiaTheme="minorEastAsia" w:cstheme="minorBidi"/>
          <w:szCs w:val="20"/>
          <w:lang w:eastAsia="de-DE"/>
        </w:rPr>
        <w:t xml:space="preserve"> Verhalten</w:t>
      </w:r>
      <w:r w:rsidR="001C3EE3" w:rsidRPr="00270C33">
        <w:rPr>
          <w:rFonts w:eastAsiaTheme="minorEastAsia" w:cstheme="minorBidi"/>
          <w:szCs w:val="20"/>
          <w:lang w:eastAsia="de-DE"/>
        </w:rPr>
        <w:t xml:space="preserve">: verlegenes Lachen, lang gedehnte Worte, </w:t>
      </w:r>
      <w:r w:rsidR="0090548B" w:rsidRPr="00270C33">
        <w:rPr>
          <w:rFonts w:eastAsiaTheme="minorEastAsia" w:cstheme="minorBidi"/>
          <w:szCs w:val="20"/>
          <w:lang w:eastAsia="de-DE"/>
        </w:rPr>
        <w:t>F</w:t>
      </w:r>
      <w:r w:rsidR="00CF1774" w:rsidRPr="00270C33">
        <w:rPr>
          <w:rFonts w:eastAsiaTheme="minorEastAsia" w:cstheme="minorBidi"/>
          <w:szCs w:val="20"/>
          <w:lang w:eastAsia="de-DE"/>
        </w:rPr>
        <w:t>ü</w:t>
      </w:r>
      <w:r w:rsidR="0090548B" w:rsidRPr="00270C33">
        <w:rPr>
          <w:rFonts w:eastAsiaTheme="minorEastAsia" w:cstheme="minorBidi"/>
          <w:szCs w:val="20"/>
          <w:lang w:eastAsia="de-DE"/>
        </w:rPr>
        <w:t>llwörter wie äh(m) und tja, unvollständiger Satz, mehrere Formulierungsanläufe, häufiger „sehr“</w:t>
      </w:r>
    </w:p>
    <w:p w14:paraId="4D5C516C" w14:textId="69AC86DB" w:rsidR="00F70DF7" w:rsidRPr="00270C33" w:rsidRDefault="00F70DF7" w:rsidP="00F70DF7">
      <w:pPr>
        <w:rPr>
          <w:rFonts w:eastAsiaTheme="minorEastAsia" w:cstheme="minorBidi"/>
          <w:sz w:val="22"/>
          <w:lang w:eastAsia="de-DE"/>
        </w:rPr>
      </w:pPr>
    </w:p>
    <w:p w14:paraId="00D21C61" w14:textId="364BE47A" w:rsidR="00962325" w:rsidRPr="00270C33" w:rsidRDefault="00CD7132" w:rsidP="00754D0F">
      <w:pPr>
        <w:pStyle w:val="Listenabsatz"/>
        <w:numPr>
          <w:ilvl w:val="0"/>
          <w:numId w:val="37"/>
        </w:numPr>
        <w:ind w:left="426" w:hanging="426"/>
        <w:rPr>
          <w:rFonts w:cstheme="minorHAnsi"/>
          <w:szCs w:val="20"/>
        </w:rPr>
      </w:pPr>
      <w:r w:rsidRPr="00270C33">
        <w:rPr>
          <w:rFonts w:cstheme="minorHAnsi"/>
          <w:szCs w:val="20"/>
        </w:rPr>
        <w:t xml:space="preserve">b) </w:t>
      </w:r>
      <w:r w:rsidR="00962325" w:rsidRPr="00270C33">
        <w:rPr>
          <w:rFonts w:cstheme="minorHAnsi"/>
          <w:szCs w:val="20"/>
        </w:rPr>
        <w:t xml:space="preserve">mögliche </w:t>
      </w:r>
      <w:r w:rsidR="0030230A" w:rsidRPr="00270C33">
        <w:rPr>
          <w:rFonts w:cstheme="minorHAnsi"/>
          <w:szCs w:val="20"/>
        </w:rPr>
        <w:t>Antwort</w:t>
      </w:r>
      <w:r w:rsidR="00962325" w:rsidRPr="00270C33">
        <w:rPr>
          <w:rFonts w:cstheme="minorHAnsi"/>
          <w:szCs w:val="20"/>
        </w:rPr>
        <w:t>:</w:t>
      </w:r>
    </w:p>
    <w:p w14:paraId="2E5A2C2D" w14:textId="345D7805" w:rsidR="00CD7132" w:rsidRPr="00270C33" w:rsidRDefault="00CD7132" w:rsidP="00CD7132">
      <w:pPr>
        <w:pStyle w:val="Listenabsatz"/>
        <w:ind w:left="426"/>
        <w:rPr>
          <w:rFonts w:cstheme="minorHAnsi"/>
          <w:szCs w:val="20"/>
        </w:rPr>
      </w:pPr>
      <w:r w:rsidRPr="00270C33">
        <w:rPr>
          <w:rFonts w:cstheme="minorHAnsi"/>
          <w:szCs w:val="20"/>
          <w:shd w:val="clear" w:color="auto" w:fill="FFFF66"/>
        </w:rPr>
        <w:t xml:space="preserve"> verbales</w:t>
      </w:r>
      <w:r w:rsidRPr="00270C33">
        <w:rPr>
          <w:rFonts w:cstheme="minorHAnsi"/>
          <w:szCs w:val="20"/>
        </w:rPr>
        <w:t xml:space="preserve">, </w:t>
      </w:r>
      <w:r w:rsidRPr="00270C33">
        <w:rPr>
          <w:rFonts w:cstheme="minorHAnsi"/>
          <w:szCs w:val="20"/>
          <w:shd w:val="clear" w:color="auto" w:fill="92D050"/>
        </w:rPr>
        <w:t>nonverbales</w:t>
      </w:r>
      <w:r w:rsidRPr="00270C33">
        <w:rPr>
          <w:rFonts w:cstheme="minorHAnsi"/>
          <w:szCs w:val="20"/>
        </w:rPr>
        <w:t xml:space="preserve"> und </w:t>
      </w:r>
      <w:r w:rsidRPr="00270C33">
        <w:rPr>
          <w:rFonts w:cstheme="minorHAnsi"/>
          <w:szCs w:val="20"/>
          <w:shd w:val="clear" w:color="auto" w:fill="FABF8F" w:themeFill="accent6" w:themeFillTint="99"/>
        </w:rPr>
        <w:t>paraverbales Verhalten</w:t>
      </w:r>
      <w:r w:rsidRPr="00270C33">
        <w:rPr>
          <w:rFonts w:cstheme="minorHAnsi"/>
          <w:szCs w:val="20"/>
        </w:rPr>
        <w:t xml:space="preserve"> </w:t>
      </w:r>
    </w:p>
    <w:p w14:paraId="545D7C6F" w14:textId="77777777" w:rsidR="00CD7132" w:rsidRPr="00582EA3" w:rsidRDefault="00CD7132" w:rsidP="00CD7132">
      <w:pPr>
        <w:pStyle w:val="Listenabsatz"/>
        <w:ind w:left="426"/>
      </w:pPr>
    </w:p>
    <w:p w14:paraId="65D75042" w14:textId="77777777" w:rsidR="00CD7132" w:rsidRDefault="00CD7132" w:rsidP="00CD7132">
      <w:pPr>
        <w:ind w:left="567"/>
        <w:rPr>
          <w:rFonts w:ascii="Arial" w:hAnsi="Arial"/>
          <w:sz w:val="22"/>
        </w:rPr>
      </w:pPr>
      <w:r>
        <w:rPr>
          <w:rFonts w:ascii="Arial" w:hAnsi="Arial"/>
        </w:rPr>
        <w:t xml:space="preserve">Ove ist 59. Er fährt Saab. Er ist so ein Mann, der mit dem Zeigefinger auf Leute zeigt, die er nicht mag, als wären sie Einbrecher und als wäre Oves Zeigefinger die Taschenlampe eines Polizisten. Er steht vor einem Tresen in einem Geschäft, in dem Leute, die japanische Autos fahren, weiße Kabel kaufen. Ove beobachtet den Verkäufer eine ganze Weile, dann </w:t>
      </w:r>
      <w:r w:rsidRPr="00CF1774">
        <w:rPr>
          <w:rFonts w:ascii="Arial" w:hAnsi="Arial"/>
          <w:shd w:val="clear" w:color="auto" w:fill="92D050"/>
        </w:rPr>
        <w:t>wedelt er mit einem mittelgroßen, weißen Karton vor dessen Namen herum.</w:t>
      </w:r>
    </w:p>
    <w:p w14:paraId="102EE9EB" w14:textId="77777777" w:rsidR="00CD7132" w:rsidRDefault="00CD7132" w:rsidP="00CD7132">
      <w:pPr>
        <w:ind w:left="567"/>
        <w:rPr>
          <w:rFonts w:ascii="Arial" w:hAnsi="Arial"/>
        </w:rPr>
      </w:pPr>
      <w:r w:rsidRPr="00CF1774">
        <w:rPr>
          <w:rFonts w:ascii="Arial" w:hAnsi="Arial"/>
          <w:shd w:val="clear" w:color="auto" w:fill="FFFF66"/>
        </w:rPr>
        <w:t>„Hallo! Ist das hier denn so ein Eip</w:t>
      </w:r>
      <w:r w:rsidRPr="00CF1774">
        <w:rPr>
          <w:rFonts w:ascii="Arial" w:hAnsi="Arial"/>
          <w:shd w:val="clear" w:color="auto" w:fill="FABF8F" w:themeFill="accent6" w:themeFillTint="99"/>
        </w:rPr>
        <w:t>ääd</w:t>
      </w:r>
      <w:r>
        <w:rPr>
          <w:rFonts w:ascii="Arial" w:hAnsi="Arial"/>
        </w:rPr>
        <w:t>?“, möchte Ove wissen.</w:t>
      </w:r>
    </w:p>
    <w:p w14:paraId="72D08C19" w14:textId="77777777" w:rsidR="00CD7132" w:rsidRDefault="00CD7132" w:rsidP="00CD7132">
      <w:pPr>
        <w:ind w:left="567"/>
        <w:rPr>
          <w:rFonts w:ascii="Arial" w:hAnsi="Arial"/>
        </w:rPr>
      </w:pPr>
      <w:r>
        <w:rPr>
          <w:rFonts w:ascii="Arial" w:hAnsi="Arial"/>
        </w:rPr>
        <w:t xml:space="preserve">Der Verkäufer, ein junger Mann mit einstelligem Body-Mass-Index, </w:t>
      </w:r>
      <w:r w:rsidRPr="00CF1774">
        <w:rPr>
          <w:rFonts w:ascii="Arial" w:hAnsi="Arial"/>
          <w:shd w:val="clear" w:color="auto" w:fill="92D050"/>
        </w:rPr>
        <w:t>sieht ihn misstrauisch an.</w:t>
      </w:r>
      <w:r>
        <w:rPr>
          <w:rFonts w:ascii="Arial" w:hAnsi="Arial"/>
        </w:rPr>
        <w:t xml:space="preserve"> </w:t>
      </w:r>
      <w:r w:rsidRPr="00CF1774">
        <w:rPr>
          <w:rFonts w:ascii="Arial" w:hAnsi="Arial"/>
          <w:shd w:val="clear" w:color="auto" w:fill="92D050"/>
        </w:rPr>
        <w:t>Kämpft ganz offensichtlich gegen den Impuls, ihm den Karton aus der Hand zu nehmen.</w:t>
      </w:r>
    </w:p>
    <w:p w14:paraId="459B8FF8" w14:textId="65081EB4" w:rsidR="00CD7132" w:rsidRDefault="00401695" w:rsidP="00CF1774">
      <w:pPr>
        <w:shd w:val="clear" w:color="auto" w:fill="FFFF66"/>
        <w:ind w:left="567"/>
        <w:rPr>
          <w:rFonts w:ascii="Arial" w:hAnsi="Arial"/>
        </w:rPr>
      </w:pPr>
      <w:r w:rsidRPr="00CF1774">
        <w:rPr>
          <w:rFonts w:ascii="Arial" w:hAnsi="Arial"/>
        </w:rPr>
        <w:t>„</w:t>
      </w:r>
      <w:r w:rsidR="00CD7132" w:rsidRPr="00CF1774">
        <w:rPr>
          <w:rFonts w:ascii="Arial" w:hAnsi="Arial"/>
        </w:rPr>
        <w:t>Ja, richtig. Ein iPad. Aber es wäre wirklich super, wenn Sie damit nicht so herumfuchteln würden…“</w:t>
      </w:r>
    </w:p>
    <w:p w14:paraId="7BEF04B7" w14:textId="77777777" w:rsidR="00CD7132" w:rsidRDefault="00CD7132" w:rsidP="00CD7132">
      <w:pPr>
        <w:ind w:left="567"/>
        <w:rPr>
          <w:rFonts w:ascii="Arial" w:hAnsi="Arial"/>
        </w:rPr>
      </w:pPr>
      <w:r>
        <w:rPr>
          <w:rFonts w:ascii="Arial" w:hAnsi="Arial"/>
        </w:rPr>
        <w:t xml:space="preserve">Ove </w:t>
      </w:r>
      <w:r w:rsidRPr="00CF1774">
        <w:rPr>
          <w:rFonts w:ascii="Arial" w:hAnsi="Arial"/>
          <w:shd w:val="clear" w:color="auto" w:fill="92D050"/>
        </w:rPr>
        <w:t>betrachtet den Karton, als könnte man ihm nicht trauen</w:t>
      </w:r>
      <w:r>
        <w:rPr>
          <w:rFonts w:ascii="Arial" w:hAnsi="Arial"/>
        </w:rPr>
        <w:t>. Als wäre er so ein Vespa-fahrender, Joggingshosen-tragender Karton, der Ove gerade „mein Freund“ genannt und dann versucht hat, ihm eine Uhr anzudrehen.</w:t>
      </w:r>
    </w:p>
    <w:p w14:paraId="1B94E8B4" w14:textId="77777777" w:rsidR="00CD7132" w:rsidRDefault="00CD7132" w:rsidP="00CF1774">
      <w:pPr>
        <w:shd w:val="clear" w:color="auto" w:fill="FFFF66"/>
        <w:ind w:left="567"/>
        <w:rPr>
          <w:rFonts w:ascii="Arial" w:hAnsi="Arial"/>
        </w:rPr>
      </w:pPr>
      <w:r w:rsidRPr="00CF1774">
        <w:rPr>
          <w:rFonts w:ascii="Arial" w:hAnsi="Arial"/>
        </w:rPr>
        <w:t>„Aha! Und das ist ein Computer?“</w:t>
      </w:r>
    </w:p>
    <w:p w14:paraId="3AAFFD8F" w14:textId="77777777" w:rsidR="00CD7132" w:rsidRDefault="00CD7132" w:rsidP="00CD7132">
      <w:pPr>
        <w:ind w:left="567"/>
        <w:rPr>
          <w:rFonts w:ascii="Arial" w:hAnsi="Arial"/>
        </w:rPr>
      </w:pPr>
      <w:r w:rsidRPr="00CF1774">
        <w:rPr>
          <w:rFonts w:ascii="Arial" w:hAnsi="Arial"/>
          <w:shd w:val="clear" w:color="auto" w:fill="92D050"/>
        </w:rPr>
        <w:t>Der Verkäufer nickt.</w:t>
      </w:r>
      <w:r>
        <w:rPr>
          <w:rFonts w:ascii="Arial" w:hAnsi="Arial"/>
        </w:rPr>
        <w:t xml:space="preserve"> Doch dann überdenkt er seine Reaktion und </w:t>
      </w:r>
      <w:r w:rsidRPr="00CF1774">
        <w:rPr>
          <w:rFonts w:ascii="Arial" w:hAnsi="Arial"/>
          <w:shd w:val="clear" w:color="auto" w:fill="92D050"/>
        </w:rPr>
        <w:t xml:space="preserve">schüttelt den Kopf. </w:t>
      </w:r>
      <w:r>
        <w:rPr>
          <w:rFonts w:ascii="Arial" w:hAnsi="Arial"/>
        </w:rPr>
        <w:t>[…]</w:t>
      </w:r>
    </w:p>
    <w:p w14:paraId="0C9F2B52" w14:textId="77777777" w:rsidR="00CD7132" w:rsidRDefault="00CD7132" w:rsidP="00CD7132">
      <w:pPr>
        <w:ind w:left="567"/>
        <w:rPr>
          <w:rFonts w:ascii="Arial" w:hAnsi="Arial"/>
        </w:rPr>
      </w:pPr>
    </w:p>
    <w:p w14:paraId="726505B3" w14:textId="12A4F99E" w:rsidR="00401695" w:rsidRPr="00270C33" w:rsidRDefault="00401695" w:rsidP="00C50ED2">
      <w:pPr>
        <w:pStyle w:val="Listenabsatz"/>
        <w:ind w:left="426"/>
        <w:rPr>
          <w:rFonts w:cstheme="minorHAnsi"/>
          <w:szCs w:val="20"/>
        </w:rPr>
      </w:pPr>
      <w:r w:rsidRPr="00270C33">
        <w:rPr>
          <w:rFonts w:cstheme="minorHAnsi"/>
          <w:szCs w:val="20"/>
        </w:rPr>
        <w:t xml:space="preserve">c) </w:t>
      </w:r>
      <w:r w:rsidR="00962325" w:rsidRPr="00270C33">
        <w:rPr>
          <w:rFonts w:cstheme="minorHAnsi"/>
          <w:szCs w:val="20"/>
        </w:rPr>
        <w:t xml:space="preserve">mögliche </w:t>
      </w:r>
      <w:r w:rsidR="0030230A" w:rsidRPr="00270C33">
        <w:rPr>
          <w:rFonts w:cstheme="minorHAnsi"/>
          <w:szCs w:val="20"/>
        </w:rPr>
        <w:t>Antwort</w:t>
      </w:r>
      <w:r w:rsidR="00962325" w:rsidRPr="00270C33">
        <w:rPr>
          <w:rFonts w:cstheme="minorHAnsi"/>
          <w:szCs w:val="20"/>
        </w:rPr>
        <w:t>:</w:t>
      </w:r>
    </w:p>
    <w:p w14:paraId="539DD8F2" w14:textId="36C3EF81" w:rsidR="00401695" w:rsidRPr="00270C33" w:rsidRDefault="00401695" w:rsidP="00CD7132">
      <w:pPr>
        <w:ind w:left="567"/>
        <w:rPr>
          <w:rFonts w:cstheme="minorHAnsi"/>
          <w:szCs w:val="20"/>
        </w:rPr>
      </w:pPr>
      <w:r w:rsidRPr="00270C33">
        <w:rPr>
          <w:rFonts w:cstheme="minorHAnsi"/>
          <w:szCs w:val="20"/>
        </w:rPr>
        <w:t>Ove wirkt auf mich wie ein unhöflicher</w:t>
      </w:r>
      <w:r w:rsidR="00962325" w:rsidRPr="00270C33">
        <w:rPr>
          <w:rFonts w:cstheme="minorHAnsi"/>
          <w:szCs w:val="20"/>
        </w:rPr>
        <w:t xml:space="preserve"> und uninformierter</w:t>
      </w:r>
      <w:r w:rsidRPr="00270C33">
        <w:rPr>
          <w:rFonts w:cstheme="minorHAnsi"/>
          <w:szCs w:val="20"/>
        </w:rPr>
        <w:t xml:space="preserve"> Kunde. </w:t>
      </w:r>
      <w:r w:rsidR="00962325" w:rsidRPr="00270C33">
        <w:rPr>
          <w:rFonts w:cstheme="minorHAnsi"/>
          <w:szCs w:val="20"/>
        </w:rPr>
        <w:t>Sein unhöfliches Verhalten kommt auf der nonverbalen Ebene zum Ausdruck,</w:t>
      </w:r>
      <w:r w:rsidRPr="00270C33">
        <w:rPr>
          <w:rFonts w:cstheme="minorHAnsi"/>
          <w:szCs w:val="20"/>
        </w:rPr>
        <w:t xml:space="preserve"> denn er „wedelt“ (Z. 5) mit dem Karton, in welchem das iPad verpackt ist, vor dem Verkäufer herum. Außerdem glaubt er dem Verkäufer nicht, denn er „sieht ihn misstrauisch an“ (Z. 7f.)</w:t>
      </w:r>
      <w:r w:rsidR="00962325" w:rsidRPr="00270C33">
        <w:rPr>
          <w:rFonts w:cstheme="minorHAnsi"/>
          <w:szCs w:val="20"/>
        </w:rPr>
        <w:t>.</w:t>
      </w:r>
      <w:r w:rsidRPr="00270C33">
        <w:rPr>
          <w:rFonts w:cstheme="minorHAnsi"/>
          <w:szCs w:val="20"/>
        </w:rPr>
        <w:t xml:space="preserve"> </w:t>
      </w:r>
      <w:r w:rsidR="00962325" w:rsidRPr="00270C33">
        <w:rPr>
          <w:rFonts w:cstheme="minorHAnsi"/>
          <w:szCs w:val="20"/>
        </w:rPr>
        <w:t xml:space="preserve">Auf der verbalen Ebene wird deutlich, dass er sich mit Computern und speziell mit dem iPad nicht auskennt: „Aha! Und das ist ein Computer?“ (Z. 15). Die paraverbale Ebene zeigt dies ebenfalls, denn er betont das Wort iPad </w:t>
      </w:r>
      <w:r w:rsidR="004E3D13" w:rsidRPr="00270C33">
        <w:rPr>
          <w:rFonts w:cstheme="minorHAnsi"/>
          <w:szCs w:val="20"/>
        </w:rPr>
        <w:t>überzogen</w:t>
      </w:r>
      <w:r w:rsidR="00962325" w:rsidRPr="00270C33">
        <w:rPr>
          <w:rFonts w:cstheme="minorHAnsi"/>
          <w:szCs w:val="20"/>
        </w:rPr>
        <w:t>: „Eipääd“ (Z. 7). Zudem weiß er nicht, wie es aussieht.</w:t>
      </w:r>
    </w:p>
    <w:p w14:paraId="15C801A1" w14:textId="77777777" w:rsidR="00C50ED2" w:rsidRPr="00270C33" w:rsidRDefault="00C50ED2" w:rsidP="00CD7132">
      <w:pPr>
        <w:ind w:left="567"/>
        <w:rPr>
          <w:rFonts w:cstheme="minorHAnsi"/>
          <w:szCs w:val="20"/>
        </w:rPr>
      </w:pPr>
    </w:p>
    <w:p w14:paraId="7657CCD4" w14:textId="2CD1DBEB" w:rsidR="00A20D0D" w:rsidRDefault="00F70DF7" w:rsidP="00270C33">
      <w:pPr>
        <w:ind w:left="426" w:hanging="426"/>
        <w:rPr>
          <w:rFonts w:asciiTheme="minorHAnsi" w:hAnsiTheme="minorHAnsi" w:cstheme="minorHAnsi"/>
          <w:szCs w:val="20"/>
        </w:rPr>
      </w:pPr>
      <w:r w:rsidRPr="00270C33">
        <w:rPr>
          <w:rFonts w:cstheme="minorHAnsi"/>
        </w:rPr>
        <w:t>3</w:t>
      </w:r>
      <w:r w:rsidR="00AC2D95" w:rsidRPr="00270C33">
        <w:rPr>
          <w:rFonts w:cstheme="minorHAnsi"/>
        </w:rPr>
        <w:t>.</w:t>
      </w:r>
      <w:r w:rsidRPr="00270C33">
        <w:rPr>
          <w:rFonts w:cstheme="minorHAnsi"/>
        </w:rPr>
        <w:t xml:space="preserve"> </w:t>
      </w:r>
      <w:r w:rsidRPr="00270C33">
        <w:rPr>
          <w:rFonts w:cstheme="minorHAnsi"/>
        </w:rPr>
        <w:tab/>
      </w:r>
      <w:r w:rsidR="00AC2D95" w:rsidRPr="00270C33">
        <w:rPr>
          <w:rFonts w:cstheme="minorHAnsi"/>
        </w:rPr>
        <w:t>a)</w:t>
      </w:r>
      <w:r w:rsidR="00AC2D95">
        <w:t xml:space="preserve"> </w:t>
      </w:r>
      <w:r w:rsidR="00AC2D95">
        <w:rPr>
          <w:noProof/>
          <w:lang w:eastAsia="de-DE"/>
        </w:rPr>
        <w:drawing>
          <wp:inline distT="0" distB="0" distL="0" distR="0" wp14:anchorId="3BDCD466" wp14:editId="7BC997BA">
            <wp:extent cx="4330410" cy="1699260"/>
            <wp:effectExtent l="0" t="0" r="0" b="0"/>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0644" cy="1718972"/>
                    </a:xfrm>
                    <a:prstGeom prst="rect">
                      <a:avLst/>
                    </a:prstGeom>
                  </pic:spPr>
                </pic:pic>
              </a:graphicData>
            </a:graphic>
          </wp:inline>
        </w:drawing>
      </w:r>
      <w:r w:rsidR="00A20D0D">
        <w:rPr>
          <w:rFonts w:asciiTheme="minorHAnsi" w:hAnsiTheme="minorHAnsi" w:cstheme="minorHAnsi"/>
          <w:szCs w:val="20"/>
        </w:rPr>
        <w:br w:type="page"/>
      </w:r>
    </w:p>
    <w:p w14:paraId="453D9D96" w14:textId="32D93112" w:rsidR="00F70DF7" w:rsidRPr="00270C33" w:rsidRDefault="00F70DF7" w:rsidP="00A33BD8">
      <w:pPr>
        <w:ind w:left="426"/>
        <w:rPr>
          <w:rFonts w:cstheme="minorHAnsi"/>
          <w:szCs w:val="20"/>
        </w:rPr>
      </w:pPr>
      <w:r w:rsidRPr="00270C33">
        <w:rPr>
          <w:rFonts w:cstheme="minorHAnsi"/>
          <w:szCs w:val="20"/>
        </w:rPr>
        <w:lastRenderedPageBreak/>
        <w:t>b)</w:t>
      </w:r>
      <w:r w:rsidR="00B31D1A" w:rsidRPr="00270C33">
        <w:rPr>
          <w:rFonts w:cstheme="minorHAnsi"/>
          <w:szCs w:val="20"/>
        </w:rPr>
        <w:t xml:space="preserve"> mögliche </w:t>
      </w:r>
      <w:r w:rsidR="0030230A" w:rsidRPr="00270C33">
        <w:rPr>
          <w:rFonts w:cstheme="minorHAnsi"/>
          <w:szCs w:val="20"/>
        </w:rPr>
        <w:t>Antworten</w:t>
      </w:r>
      <w:r w:rsidR="00B31D1A" w:rsidRPr="00270C33">
        <w:rPr>
          <w:rFonts w:cstheme="minorHAnsi"/>
          <w:szCs w:val="20"/>
        </w:rPr>
        <w:t>:</w:t>
      </w:r>
    </w:p>
    <w:p w14:paraId="67D360A0" w14:textId="5996E8A8" w:rsidR="00F70DF7" w:rsidRPr="00270C33" w:rsidRDefault="00F70DF7" w:rsidP="00F70DF7"/>
    <w:p w14:paraId="332ED1DD" w14:textId="59632157" w:rsidR="00F70DF7" w:rsidRPr="00270C33" w:rsidRDefault="00412FDC" w:rsidP="00F70DF7">
      <w:pPr>
        <w:ind w:left="426"/>
      </w:pPr>
      <w:bookmarkStart w:id="6" w:name="_Hlk36567173"/>
      <w:r w:rsidRPr="00270C33">
        <w:rPr>
          <w:noProof/>
          <w:lang w:eastAsia="de-DE"/>
        </w:rPr>
        <mc:AlternateContent>
          <mc:Choice Requires="wps">
            <w:drawing>
              <wp:anchor distT="0" distB="0" distL="114300" distR="114300" simplePos="0" relativeHeight="252254208" behindDoc="0" locked="0" layoutInCell="1" allowOverlap="1" wp14:anchorId="6742D727" wp14:editId="7FCEAACF">
                <wp:simplePos x="0" y="0"/>
                <wp:positionH relativeFrom="column">
                  <wp:posOffset>1981200</wp:posOffset>
                </wp:positionH>
                <wp:positionV relativeFrom="paragraph">
                  <wp:posOffset>104140</wp:posOffset>
                </wp:positionV>
                <wp:extent cx="1362075" cy="742950"/>
                <wp:effectExtent l="0" t="0" r="0" b="0"/>
                <wp:wrapNone/>
                <wp:docPr id="34" name="Rechteck 34"/>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4E9D595A" w14:textId="0241B8FA" w:rsidR="00F75FB3" w:rsidRPr="00412FDC" w:rsidRDefault="00F75FB3" w:rsidP="00412FDC">
                            <w:pPr>
                              <w:jc w:val="center"/>
                              <w:rPr>
                                <w:i/>
                                <w:iCs/>
                              </w:rPr>
                            </w:pPr>
                            <w:r w:rsidRPr="00412FDC">
                              <w:rPr>
                                <w:i/>
                                <w:iCs/>
                              </w:rPr>
                              <w:t>Auf Ihrem Hemd ist ein Fleck.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2D727" id="Rechteck 34" o:spid="_x0000_s1048" style="position:absolute;left:0;text-align:left;margin-left:156pt;margin-top:8.2pt;width:107.25pt;height:58.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" filled="f" stroked="f" strokeweight="2pt">
                <v:textbox>
                  <w:txbxContent>
                    <w:p w14:paraId="4E9D595A" w14:textId="0241B8FA" w:rsidR="00F75FB3" w:rsidRPr="00412FDC" w:rsidRDefault="00F75FB3" w:rsidP="00412FDC">
                      <w:pPr>
                        <w:jc w:val="center"/>
                        <w:rPr>
                          <w:i/>
                          <w:iCs/>
                        </w:rPr>
                      </w:pPr>
                      <w:r w:rsidRPr="00412FDC">
                        <w:rPr>
                          <w:i/>
                          <w:iCs/>
                        </w:rPr>
                        <w:t>Auf Ihrem Hemd ist ein Fleck.</w:t>
                      </w:r>
                    </w:p>
                  </w:txbxContent>
                </v:textbox>
              </v:rect>
            </w:pict>
          </mc:Fallback>
        </mc:AlternateContent>
      </w:r>
      <w:r w:rsidR="00F70DF7" w:rsidRPr="00270C33">
        <w:t>1</w:t>
      </w:r>
      <w:r w:rsidR="00C50ED2" w:rsidRPr="00270C33">
        <w:t>.</w:t>
      </w:r>
      <w:r w:rsidR="00F70DF7" w:rsidRPr="00270C33">
        <w:t xml:space="preserve">  </w:t>
      </w:r>
    </w:p>
    <w:p w14:paraId="2635C8CE" w14:textId="4F8DEE51" w:rsidR="00F70DF7" w:rsidRPr="00270C33" w:rsidRDefault="00F70DF7" w:rsidP="00F70DF7">
      <w:pPr>
        <w:pStyle w:val="Listenabsatz"/>
      </w:pPr>
    </w:p>
    <w:p w14:paraId="12FC8314" w14:textId="7C3D4E15" w:rsidR="00412FDC" w:rsidRPr="00270C33" w:rsidRDefault="00412FDC" w:rsidP="00F70DF7">
      <w:pPr>
        <w:pStyle w:val="Listenabsatz"/>
      </w:pPr>
    </w:p>
    <w:p w14:paraId="56E98831" w14:textId="085313AD" w:rsidR="00412FDC" w:rsidRPr="00270C33" w:rsidRDefault="00412FDC" w:rsidP="00F70DF7">
      <w:pPr>
        <w:pStyle w:val="Listenabsatz"/>
      </w:pPr>
    </w:p>
    <w:p w14:paraId="78653F2E" w14:textId="37BC1304" w:rsidR="00F70DF7" w:rsidRPr="00270C33" w:rsidRDefault="00412FDC" w:rsidP="00F70DF7">
      <w:pPr>
        <w:pStyle w:val="Listenabsatz"/>
        <w:jc w:val="center"/>
      </w:pPr>
      <w:r w:rsidRPr="00270C33">
        <w:rPr>
          <w:noProof/>
          <w:lang w:eastAsia="de-DE"/>
        </w:rPr>
        <mc:AlternateContent>
          <mc:Choice Requires="wps">
            <w:drawing>
              <wp:anchor distT="0" distB="0" distL="114300" distR="114300" simplePos="0" relativeHeight="252258304" behindDoc="0" locked="0" layoutInCell="1" allowOverlap="1" wp14:anchorId="41279F8B" wp14:editId="367BCB4C">
                <wp:simplePos x="0" y="0"/>
                <wp:positionH relativeFrom="column">
                  <wp:posOffset>257175</wp:posOffset>
                </wp:positionH>
                <wp:positionV relativeFrom="paragraph">
                  <wp:posOffset>247015</wp:posOffset>
                </wp:positionV>
                <wp:extent cx="1362075" cy="742950"/>
                <wp:effectExtent l="0" t="0" r="0" b="0"/>
                <wp:wrapNone/>
                <wp:docPr id="36" name="Rechteck 36"/>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7E81050E" w14:textId="21080DE4" w:rsidR="00F75FB3" w:rsidRPr="00412FDC" w:rsidRDefault="00F75FB3" w:rsidP="00412FDC">
                            <w:pPr>
                              <w:jc w:val="center"/>
                              <w:rPr>
                                <w:i/>
                                <w:iCs/>
                              </w:rPr>
                            </w:pPr>
                            <w:r>
                              <w:rPr>
                                <w:i/>
                                <w:iCs/>
                              </w:rPr>
                              <w:t>Ich nehme meinen Job ernst</w:t>
                            </w:r>
                            <w:r w:rsidRPr="00412FDC">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79F8B" id="Rechteck 36" o:spid="_x0000_s1049" style="position:absolute;left:0;text-align:left;margin-left:20.25pt;margin-top:19.45pt;width:107.25pt;height:58.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" filled="f" stroked="f" strokeweight="2pt">
                <v:textbox>
                  <w:txbxContent>
                    <w:p w14:paraId="7E81050E" w14:textId="21080DE4" w:rsidR="00F75FB3" w:rsidRPr="00412FDC" w:rsidRDefault="00F75FB3" w:rsidP="00412FDC">
                      <w:pPr>
                        <w:jc w:val="center"/>
                        <w:rPr>
                          <w:i/>
                          <w:iCs/>
                        </w:rPr>
                      </w:pPr>
                      <w:r>
                        <w:rPr>
                          <w:i/>
                          <w:iCs/>
                        </w:rPr>
                        <w:t>Ich nehme meinen Job ernst</w:t>
                      </w:r>
                      <w:r w:rsidRPr="00412FDC">
                        <w:rPr>
                          <w:i/>
                          <w:iCs/>
                        </w:rPr>
                        <w:t>.</w:t>
                      </w:r>
                    </w:p>
                  </w:txbxContent>
                </v:textbox>
              </v:rect>
            </w:pict>
          </mc:Fallback>
        </mc:AlternateContent>
      </w:r>
      <w:r w:rsidRPr="00270C33">
        <w:rPr>
          <w:noProof/>
          <w:lang w:eastAsia="de-DE"/>
        </w:rPr>
        <mc:AlternateContent>
          <mc:Choice Requires="wps">
            <w:drawing>
              <wp:anchor distT="0" distB="0" distL="114300" distR="114300" simplePos="0" relativeHeight="252252160" behindDoc="0" locked="0" layoutInCell="1" allowOverlap="1" wp14:anchorId="5FF93850" wp14:editId="46330571">
                <wp:simplePos x="0" y="0"/>
                <wp:positionH relativeFrom="column">
                  <wp:posOffset>3670935</wp:posOffset>
                </wp:positionH>
                <wp:positionV relativeFrom="paragraph">
                  <wp:posOffset>316230</wp:posOffset>
                </wp:positionV>
                <wp:extent cx="1362075" cy="742950"/>
                <wp:effectExtent l="0" t="0" r="0" b="0"/>
                <wp:wrapNone/>
                <wp:docPr id="33" name="Rechteck 33"/>
                <wp:cNvGraphicFramePr/>
                <a:graphic xmlns:a="http://schemas.openxmlformats.org/drawingml/2006/main">
                  <a:graphicData uri="http://schemas.microsoft.com/office/word/2010/wordprocessingShape">
                    <wps:wsp>
                      <wps:cNvSpPr/>
                      <wps:spPr>
                        <a:xfrm>
                          <a:off x="0" y="0"/>
                          <a:ext cx="1362075" cy="742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3DE3C5" w14:textId="29C593F1" w:rsidR="00F75FB3" w:rsidRPr="00412FDC" w:rsidRDefault="00F75FB3" w:rsidP="00412FDC">
                            <w:pPr>
                              <w:jc w:val="center"/>
                              <w:rPr>
                                <w:i/>
                                <w:iCs/>
                              </w:rPr>
                            </w:pPr>
                            <w:r w:rsidRPr="00412FDC">
                              <w:rPr>
                                <w:i/>
                                <w:iCs/>
                              </w:rPr>
                              <w:t>Achten Sie auf ein sauberes Erscheinungsbild</w:t>
                            </w:r>
                            <w:r>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93850" id="Rechteck 33" o:spid="_x0000_s1050" style="position:absolute;left:0;text-align:left;margin-left:289.05pt;margin-top:24.9pt;width:107.25pt;height:58.5pt;z-index:25225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" filled="f" stroked="f" strokeweight="2pt">
                <v:textbox>
                  <w:txbxContent>
                    <w:p w14:paraId="473DE3C5" w14:textId="29C593F1" w:rsidR="00F75FB3" w:rsidRPr="00412FDC" w:rsidRDefault="00F75FB3" w:rsidP="00412FDC">
                      <w:pPr>
                        <w:jc w:val="center"/>
                        <w:rPr>
                          <w:i/>
                          <w:iCs/>
                        </w:rPr>
                      </w:pPr>
                      <w:r w:rsidRPr="00412FDC">
                        <w:rPr>
                          <w:i/>
                          <w:iCs/>
                        </w:rPr>
                        <w:t>Achten Sie auf ein sauberes Erscheinungsbild</w:t>
                      </w:r>
                      <w:r>
                        <w:rPr>
                          <w:i/>
                          <w:iCs/>
                        </w:rPr>
                        <w:t>!</w:t>
                      </w:r>
                    </w:p>
                  </w:txbxContent>
                </v:textbox>
              </v:rect>
            </w:pict>
          </mc:Fallback>
        </mc:AlternateContent>
      </w:r>
      <w:r w:rsidR="00F70DF7" w:rsidRPr="00270C33">
        <w:rPr>
          <w:noProof/>
          <w:lang w:eastAsia="de-DE"/>
        </w:rPr>
        <w:drawing>
          <wp:inline distT="0" distB="0" distL="0" distR="0" wp14:anchorId="0188FE45" wp14:editId="2E6489EE">
            <wp:extent cx="2232660" cy="145542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rotWithShape="1">
                    <a:blip r:embed="rId40" cstate="print">
                      <a:extLst>
                        <a:ext uri="{28A0092B-C50C-407E-A947-70E740481C1C}">
                          <a14:useLocalDpi xmlns:a14="http://schemas.microsoft.com/office/drawing/2010/main" val="0"/>
                        </a:ext>
                      </a:extLst>
                    </a:blip>
                    <a:srcRect l="26542" t="7054" r="25752" b="13693"/>
                    <a:stretch/>
                  </pic:blipFill>
                  <pic:spPr bwMode="auto">
                    <a:xfrm>
                      <a:off x="0" y="0"/>
                      <a:ext cx="2232660" cy="1455420"/>
                    </a:xfrm>
                    <a:prstGeom prst="rect">
                      <a:avLst/>
                    </a:prstGeom>
                    <a:ln>
                      <a:noFill/>
                    </a:ln>
                    <a:extLst>
                      <a:ext uri="{53640926-AAD7-44D8-BBD7-CCE9431645EC}">
                        <a14:shadowObscured xmlns:a14="http://schemas.microsoft.com/office/drawing/2010/main"/>
                      </a:ext>
                    </a:extLst>
                  </pic:spPr>
                </pic:pic>
              </a:graphicData>
            </a:graphic>
          </wp:inline>
        </w:drawing>
      </w:r>
    </w:p>
    <w:p w14:paraId="5F35B854" w14:textId="45325173" w:rsidR="00F70DF7" w:rsidRPr="00270C33" w:rsidRDefault="00412FDC" w:rsidP="00F70DF7">
      <w:pPr>
        <w:pStyle w:val="Listenabsatz"/>
      </w:pPr>
      <w:r w:rsidRPr="00270C33">
        <w:rPr>
          <w:noProof/>
          <w:lang w:eastAsia="de-DE"/>
        </w:rPr>
        <mc:AlternateContent>
          <mc:Choice Requires="wps">
            <w:drawing>
              <wp:anchor distT="0" distB="0" distL="114300" distR="114300" simplePos="0" relativeHeight="252256256" behindDoc="0" locked="0" layoutInCell="1" allowOverlap="1" wp14:anchorId="37BE9846" wp14:editId="620C4D0B">
                <wp:simplePos x="0" y="0"/>
                <wp:positionH relativeFrom="column">
                  <wp:posOffset>2057400</wp:posOffset>
                </wp:positionH>
                <wp:positionV relativeFrom="paragraph">
                  <wp:posOffset>13335</wp:posOffset>
                </wp:positionV>
                <wp:extent cx="1362075" cy="742950"/>
                <wp:effectExtent l="0" t="0" r="0" b="0"/>
                <wp:wrapNone/>
                <wp:docPr id="35" name="Rechteck 35"/>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2452C0AA" w14:textId="33C09781" w:rsidR="00F75FB3" w:rsidRPr="00412FDC" w:rsidRDefault="00F75FB3" w:rsidP="00412FDC">
                            <w:pPr>
                              <w:jc w:val="center"/>
                              <w:rPr>
                                <w:i/>
                                <w:iCs/>
                              </w:rPr>
                            </w:pPr>
                            <w:r>
                              <w:rPr>
                                <w:i/>
                                <w:iCs/>
                              </w:rPr>
                              <w:t>Als ihr Coach sollte ich sie darauf hinweisen, passend aufzutreten.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E9846" id="Rechteck 35" o:spid="_x0000_s1051" style="position:absolute;left:0;text-align:left;margin-left:162pt;margin-top:1.05pt;width:107.25pt;height:58.5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" filled="f" stroked="f" strokeweight="2pt">
                <v:textbox>
                  <w:txbxContent>
                    <w:p w14:paraId="2452C0AA" w14:textId="33C09781" w:rsidR="00F75FB3" w:rsidRPr="00412FDC" w:rsidRDefault="00F75FB3" w:rsidP="00412FDC">
                      <w:pPr>
                        <w:jc w:val="center"/>
                        <w:rPr>
                          <w:i/>
                          <w:iCs/>
                        </w:rPr>
                      </w:pPr>
                      <w:r>
                        <w:rPr>
                          <w:i/>
                          <w:iCs/>
                        </w:rPr>
                        <w:t>Als ihr Coach sollte ich sie darauf hinweisen, passend aufzutreten.</w:t>
                      </w:r>
                    </w:p>
                  </w:txbxContent>
                </v:textbox>
              </v:rect>
            </w:pict>
          </mc:Fallback>
        </mc:AlternateContent>
      </w:r>
    </w:p>
    <w:p w14:paraId="13E04813" w14:textId="366B902E" w:rsidR="00412FDC" w:rsidRPr="00270C33" w:rsidRDefault="00412FDC" w:rsidP="00F70DF7">
      <w:pPr>
        <w:pStyle w:val="Listenabsatz"/>
      </w:pPr>
    </w:p>
    <w:p w14:paraId="578701A9" w14:textId="71579F23" w:rsidR="00412FDC" w:rsidRPr="00270C33" w:rsidRDefault="00412FDC" w:rsidP="00F70DF7">
      <w:pPr>
        <w:pStyle w:val="Listenabsatz"/>
      </w:pPr>
    </w:p>
    <w:p w14:paraId="4980ED63" w14:textId="77777777" w:rsidR="00412FDC" w:rsidRPr="00270C33" w:rsidRDefault="00412FDC" w:rsidP="00F70DF7">
      <w:pPr>
        <w:pStyle w:val="Listenabsatz"/>
      </w:pPr>
    </w:p>
    <w:bookmarkEnd w:id="6"/>
    <w:p w14:paraId="2AED48A8" w14:textId="0FEBA019" w:rsidR="00F70DF7" w:rsidRPr="00270C33" w:rsidRDefault="00C50ED2" w:rsidP="00EC1860">
      <w:pPr>
        <w:ind w:left="426"/>
      </w:pPr>
      <w:r w:rsidRPr="00270C33">
        <w:t>2.</w:t>
      </w:r>
      <w:r w:rsidR="00F70DF7" w:rsidRPr="00270C33">
        <w:t xml:space="preserve"> </w:t>
      </w:r>
    </w:p>
    <w:p w14:paraId="6C091C36" w14:textId="517D6844" w:rsidR="00F70DF7" w:rsidRPr="00270C33" w:rsidRDefault="00930C37" w:rsidP="00F70DF7">
      <w:pPr>
        <w:pStyle w:val="Listenabsatz"/>
      </w:pPr>
      <w:r w:rsidRPr="00270C33">
        <w:rPr>
          <w:noProof/>
          <w:lang w:eastAsia="de-DE"/>
        </w:rPr>
        <mc:AlternateContent>
          <mc:Choice Requires="wps">
            <w:drawing>
              <wp:anchor distT="0" distB="0" distL="114300" distR="114300" simplePos="0" relativeHeight="252260352" behindDoc="0" locked="0" layoutInCell="1" allowOverlap="1" wp14:anchorId="5315ECB1" wp14:editId="0CF49A2F">
                <wp:simplePos x="0" y="0"/>
                <wp:positionH relativeFrom="column">
                  <wp:posOffset>2038350</wp:posOffset>
                </wp:positionH>
                <wp:positionV relativeFrom="paragraph">
                  <wp:posOffset>85725</wp:posOffset>
                </wp:positionV>
                <wp:extent cx="1362075" cy="742950"/>
                <wp:effectExtent l="0" t="0" r="0" b="0"/>
                <wp:wrapNone/>
                <wp:docPr id="37" name="Rechteck 37"/>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2536630B" w14:textId="2DD6068D" w:rsidR="00F75FB3" w:rsidRPr="00412FDC" w:rsidRDefault="00F75FB3" w:rsidP="00930C37">
                            <w:pPr>
                              <w:jc w:val="center"/>
                              <w:rPr>
                                <w:i/>
                                <w:iCs/>
                              </w:rPr>
                            </w:pPr>
                            <w:r>
                              <w:rPr>
                                <w:i/>
                                <w:iCs/>
                              </w:rPr>
                              <w:t>Es gibt Zeiten in Ihrem Lebenslauf, zu denen Sie keine Angaben gemachte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5ECB1" id="Rechteck 37" o:spid="_x0000_s1052" style="position:absolute;left:0;text-align:left;margin-left:160.5pt;margin-top:6.75pt;width:107.25pt;height:58.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" filled="f" stroked="f" strokeweight="2pt">
                <v:textbox>
                  <w:txbxContent>
                    <w:p w14:paraId="2536630B" w14:textId="2DD6068D" w:rsidR="00F75FB3" w:rsidRPr="00412FDC" w:rsidRDefault="00F75FB3" w:rsidP="00930C37">
                      <w:pPr>
                        <w:jc w:val="center"/>
                        <w:rPr>
                          <w:i/>
                          <w:iCs/>
                        </w:rPr>
                      </w:pPr>
                      <w:r>
                        <w:rPr>
                          <w:i/>
                          <w:iCs/>
                        </w:rPr>
                        <w:t>Es gibt Zeiten in Ihrem Lebenslauf, zu denen Sie keine Angaben gemachte haben.</w:t>
                      </w:r>
                    </w:p>
                  </w:txbxContent>
                </v:textbox>
              </v:rect>
            </w:pict>
          </mc:Fallback>
        </mc:AlternateContent>
      </w:r>
    </w:p>
    <w:p w14:paraId="35D83C5C" w14:textId="439075C8" w:rsidR="00930C37" w:rsidRPr="00270C33" w:rsidRDefault="00930C37" w:rsidP="00F70DF7">
      <w:pPr>
        <w:pStyle w:val="Listenabsatz"/>
      </w:pPr>
    </w:p>
    <w:p w14:paraId="180343C3" w14:textId="1345A1B6" w:rsidR="00930C37" w:rsidRPr="00270C33" w:rsidRDefault="00930C37" w:rsidP="00F70DF7">
      <w:pPr>
        <w:pStyle w:val="Listenabsatz"/>
      </w:pPr>
    </w:p>
    <w:p w14:paraId="7614018C" w14:textId="2A7ED2C0" w:rsidR="00930C37" w:rsidRPr="00270C33" w:rsidRDefault="00930C37" w:rsidP="00F70DF7">
      <w:pPr>
        <w:pStyle w:val="Listenabsatz"/>
      </w:pPr>
    </w:p>
    <w:p w14:paraId="3912E70B" w14:textId="06DC29B5" w:rsidR="00930C37" w:rsidRPr="00270C33" w:rsidRDefault="00930C37" w:rsidP="00F70DF7">
      <w:pPr>
        <w:pStyle w:val="Listenabsatz"/>
      </w:pPr>
    </w:p>
    <w:p w14:paraId="348C32E3" w14:textId="71592654" w:rsidR="00F70DF7" w:rsidRPr="00270C33" w:rsidRDefault="0036129A" w:rsidP="00F70DF7">
      <w:pPr>
        <w:pStyle w:val="Listenabsatz"/>
        <w:jc w:val="center"/>
      </w:pPr>
      <w:r w:rsidRPr="00270C33">
        <w:rPr>
          <w:noProof/>
          <w:lang w:eastAsia="de-DE"/>
        </w:rPr>
        <mc:AlternateContent>
          <mc:Choice Requires="wps">
            <w:drawing>
              <wp:anchor distT="0" distB="0" distL="114300" distR="114300" simplePos="0" relativeHeight="252262400" behindDoc="0" locked="0" layoutInCell="1" allowOverlap="1" wp14:anchorId="469A28C7" wp14:editId="1ECBA1DE">
                <wp:simplePos x="0" y="0"/>
                <wp:positionH relativeFrom="column">
                  <wp:posOffset>289560</wp:posOffset>
                </wp:positionH>
                <wp:positionV relativeFrom="paragraph">
                  <wp:posOffset>154940</wp:posOffset>
                </wp:positionV>
                <wp:extent cx="1362075" cy="962025"/>
                <wp:effectExtent l="0" t="0" r="0" b="0"/>
                <wp:wrapNone/>
                <wp:docPr id="38" name="Rechteck 38"/>
                <wp:cNvGraphicFramePr/>
                <a:graphic xmlns:a="http://schemas.openxmlformats.org/drawingml/2006/main">
                  <a:graphicData uri="http://schemas.microsoft.com/office/word/2010/wordprocessingShape">
                    <wps:wsp>
                      <wps:cNvSpPr/>
                      <wps:spPr>
                        <a:xfrm>
                          <a:off x="0" y="0"/>
                          <a:ext cx="1362075" cy="962025"/>
                        </a:xfrm>
                        <a:prstGeom prst="rect">
                          <a:avLst/>
                        </a:prstGeom>
                        <a:noFill/>
                        <a:ln w="25400" cap="flat" cmpd="sng" algn="ctr">
                          <a:noFill/>
                          <a:prstDash val="solid"/>
                        </a:ln>
                        <a:effectLst/>
                      </wps:spPr>
                      <wps:txbx>
                        <w:txbxContent>
                          <w:p w14:paraId="6FFB4AA1" w14:textId="35BD5739" w:rsidR="00F75FB3" w:rsidRPr="00412FDC" w:rsidRDefault="00F75FB3" w:rsidP="00930C37">
                            <w:pPr>
                              <w:jc w:val="center"/>
                              <w:rPr>
                                <w:i/>
                                <w:iCs/>
                              </w:rPr>
                            </w:pPr>
                            <w:r>
                              <w:rPr>
                                <w:i/>
                                <w:iCs/>
                              </w:rPr>
                              <w:t>Ich finde einen lückenlosen Lebenslauf entscheidend für einen überzeugenden Auftritt.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A28C7" id="Rechteck 38" o:spid="_x0000_s1053" style="position:absolute;left:0;text-align:left;margin-left:22.8pt;margin-top:12.2pt;width:107.25pt;height:75.7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" filled="f" stroked="f" strokeweight="2pt">
                <v:textbox>
                  <w:txbxContent>
                    <w:p w14:paraId="6FFB4AA1" w14:textId="35BD5739" w:rsidR="00F75FB3" w:rsidRPr="00412FDC" w:rsidRDefault="00F75FB3" w:rsidP="00930C37">
                      <w:pPr>
                        <w:jc w:val="center"/>
                        <w:rPr>
                          <w:i/>
                          <w:iCs/>
                        </w:rPr>
                      </w:pPr>
                      <w:r>
                        <w:rPr>
                          <w:i/>
                          <w:iCs/>
                        </w:rPr>
                        <w:t>Ich finde einen lückenlosen Lebenslauf entscheidend für einen überzeugenden Auftritt.</w:t>
                      </w:r>
                    </w:p>
                  </w:txbxContent>
                </v:textbox>
              </v:rect>
            </w:pict>
          </mc:Fallback>
        </mc:AlternateContent>
      </w:r>
      <w:r w:rsidR="00930C37" w:rsidRPr="00270C33">
        <w:rPr>
          <w:noProof/>
          <w:lang w:eastAsia="de-DE"/>
        </w:rPr>
        <mc:AlternateContent>
          <mc:Choice Requires="wps">
            <w:drawing>
              <wp:anchor distT="0" distB="0" distL="114300" distR="114300" simplePos="0" relativeHeight="252266496" behindDoc="0" locked="0" layoutInCell="1" allowOverlap="1" wp14:anchorId="46DD8130" wp14:editId="050D7C3F">
                <wp:simplePos x="0" y="0"/>
                <wp:positionH relativeFrom="column">
                  <wp:posOffset>3657600</wp:posOffset>
                </wp:positionH>
                <wp:positionV relativeFrom="paragraph">
                  <wp:posOffset>351790</wp:posOffset>
                </wp:positionV>
                <wp:extent cx="1362075" cy="742950"/>
                <wp:effectExtent l="0" t="0" r="0" b="0"/>
                <wp:wrapNone/>
                <wp:docPr id="40" name="Rechteck 40"/>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0DF6122B" w14:textId="2ED9B945" w:rsidR="00F75FB3" w:rsidRPr="00412FDC" w:rsidRDefault="00F75FB3" w:rsidP="00930C37">
                            <w:pPr>
                              <w:jc w:val="center"/>
                              <w:rPr>
                                <w:i/>
                                <w:iCs/>
                              </w:rPr>
                            </w:pPr>
                            <w:r>
                              <w:rPr>
                                <w:i/>
                                <w:iCs/>
                              </w:rPr>
                              <w:t xml:space="preserve">Ich fordere einen lückenlosen Lebenslauf!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D8130" id="Rechteck 40" o:spid="_x0000_s1054" style="position:absolute;left:0;text-align:left;margin-left:4in;margin-top:27.7pt;width:107.25pt;height:58.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" filled="f" stroked="f" strokeweight="2pt">
                <v:textbox>
                  <w:txbxContent>
                    <w:p w14:paraId="0DF6122B" w14:textId="2ED9B945" w:rsidR="00F75FB3" w:rsidRPr="00412FDC" w:rsidRDefault="00F75FB3" w:rsidP="00930C37">
                      <w:pPr>
                        <w:jc w:val="center"/>
                        <w:rPr>
                          <w:i/>
                          <w:iCs/>
                        </w:rPr>
                      </w:pPr>
                      <w:r>
                        <w:rPr>
                          <w:i/>
                          <w:iCs/>
                        </w:rPr>
                        <w:t xml:space="preserve">Ich fordere einen lückenlosen Lebenslauf! </w:t>
                      </w:r>
                    </w:p>
                  </w:txbxContent>
                </v:textbox>
              </v:rect>
            </w:pict>
          </mc:Fallback>
        </mc:AlternateContent>
      </w:r>
      <w:r w:rsidR="00F70DF7" w:rsidRPr="00270C33">
        <w:rPr>
          <w:noProof/>
          <w:lang w:eastAsia="de-DE"/>
        </w:rPr>
        <w:drawing>
          <wp:inline distT="0" distB="0" distL="0" distR="0" wp14:anchorId="34E43AC5" wp14:editId="71643202">
            <wp:extent cx="2232660" cy="145542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rotWithShape="1">
                    <a:blip r:embed="rId40" cstate="print">
                      <a:extLst>
                        <a:ext uri="{28A0092B-C50C-407E-A947-70E740481C1C}">
                          <a14:useLocalDpi xmlns:a14="http://schemas.microsoft.com/office/drawing/2010/main" val="0"/>
                        </a:ext>
                      </a:extLst>
                    </a:blip>
                    <a:srcRect l="26542" t="7054" r="25752" b="13693"/>
                    <a:stretch/>
                  </pic:blipFill>
                  <pic:spPr bwMode="auto">
                    <a:xfrm>
                      <a:off x="0" y="0"/>
                      <a:ext cx="2232660" cy="1455420"/>
                    </a:xfrm>
                    <a:prstGeom prst="rect">
                      <a:avLst/>
                    </a:prstGeom>
                    <a:ln>
                      <a:noFill/>
                    </a:ln>
                    <a:extLst>
                      <a:ext uri="{53640926-AAD7-44D8-BBD7-CCE9431645EC}">
                        <a14:shadowObscured xmlns:a14="http://schemas.microsoft.com/office/drawing/2010/main"/>
                      </a:ext>
                    </a:extLst>
                  </pic:spPr>
                </pic:pic>
              </a:graphicData>
            </a:graphic>
          </wp:inline>
        </w:drawing>
      </w:r>
    </w:p>
    <w:p w14:paraId="671F9B05" w14:textId="19AA0040" w:rsidR="00F70DF7" w:rsidRPr="00270C33" w:rsidRDefault="004A044F" w:rsidP="00F70DF7">
      <w:pPr>
        <w:rPr>
          <w:lang w:eastAsia="de-DE"/>
        </w:rPr>
      </w:pPr>
      <w:r w:rsidRPr="00270C33">
        <w:rPr>
          <w:noProof/>
          <w:lang w:eastAsia="de-DE"/>
        </w:rPr>
        <mc:AlternateContent>
          <mc:Choice Requires="wps">
            <w:drawing>
              <wp:anchor distT="0" distB="0" distL="114300" distR="114300" simplePos="0" relativeHeight="252264448" behindDoc="0" locked="0" layoutInCell="1" allowOverlap="1" wp14:anchorId="319F28F0" wp14:editId="2BDF6E9D">
                <wp:simplePos x="0" y="0"/>
                <wp:positionH relativeFrom="column">
                  <wp:posOffset>2000250</wp:posOffset>
                </wp:positionH>
                <wp:positionV relativeFrom="paragraph">
                  <wp:posOffset>8890</wp:posOffset>
                </wp:positionV>
                <wp:extent cx="1362075" cy="742950"/>
                <wp:effectExtent l="0" t="0" r="0" b="0"/>
                <wp:wrapNone/>
                <wp:docPr id="39" name="Rechteck 39"/>
                <wp:cNvGraphicFramePr/>
                <a:graphic xmlns:a="http://schemas.openxmlformats.org/drawingml/2006/main">
                  <a:graphicData uri="http://schemas.microsoft.com/office/word/2010/wordprocessingShape">
                    <wps:wsp>
                      <wps:cNvSpPr/>
                      <wps:spPr>
                        <a:xfrm>
                          <a:off x="0" y="0"/>
                          <a:ext cx="1362075" cy="742950"/>
                        </a:xfrm>
                        <a:prstGeom prst="rect">
                          <a:avLst/>
                        </a:prstGeom>
                        <a:noFill/>
                        <a:ln w="25400" cap="flat" cmpd="sng" algn="ctr">
                          <a:noFill/>
                          <a:prstDash val="solid"/>
                        </a:ln>
                        <a:effectLst/>
                      </wps:spPr>
                      <wps:txbx>
                        <w:txbxContent>
                          <w:p w14:paraId="3113B4BD" w14:textId="5331511C" w:rsidR="00F75FB3" w:rsidRPr="00412FDC" w:rsidRDefault="00F75FB3" w:rsidP="00930C37">
                            <w:pPr>
                              <w:jc w:val="center"/>
                              <w:rPr>
                                <w:i/>
                                <w:iCs/>
                              </w:rPr>
                            </w:pPr>
                            <w:r>
                              <w:rPr>
                                <w:i/>
                                <w:iCs/>
                              </w:rPr>
                              <w:t xml:space="preserve">Ich entscheide über die Vergabe der Stelle und möchte informiert sein.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F28F0" id="Rechteck 39" o:spid="_x0000_s1055" style="position:absolute;margin-left:157.5pt;margin-top:.7pt;width:107.25pt;height:58.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" filled="f" stroked="f" strokeweight="2pt">
                <v:textbox>
                  <w:txbxContent>
                    <w:p w14:paraId="3113B4BD" w14:textId="5331511C" w:rsidR="00F75FB3" w:rsidRPr="00412FDC" w:rsidRDefault="00F75FB3" w:rsidP="00930C37">
                      <w:pPr>
                        <w:jc w:val="center"/>
                        <w:rPr>
                          <w:i/>
                          <w:iCs/>
                        </w:rPr>
                      </w:pPr>
                      <w:r>
                        <w:rPr>
                          <w:i/>
                          <w:iCs/>
                        </w:rPr>
                        <w:t xml:space="preserve">Ich entscheide über die Vergabe der Stelle und möchte informiert sein. </w:t>
                      </w:r>
                    </w:p>
                  </w:txbxContent>
                </v:textbox>
              </v:rect>
            </w:pict>
          </mc:Fallback>
        </mc:AlternateContent>
      </w:r>
    </w:p>
    <w:p w14:paraId="29D85358" w14:textId="4C3A1C57" w:rsidR="00962325" w:rsidRPr="00270C33" w:rsidRDefault="00962325" w:rsidP="00962325">
      <w:pPr>
        <w:rPr>
          <w:lang w:eastAsia="de-DE"/>
        </w:rPr>
      </w:pPr>
    </w:p>
    <w:p w14:paraId="6C5E088C" w14:textId="6E7AE5FB" w:rsidR="00962325" w:rsidRPr="00270C33" w:rsidRDefault="00962325" w:rsidP="00962325">
      <w:pPr>
        <w:rPr>
          <w:lang w:eastAsia="de-DE"/>
        </w:rPr>
      </w:pPr>
    </w:p>
    <w:p w14:paraId="7BD5C996" w14:textId="53A385FD" w:rsidR="00962325" w:rsidRPr="00270C33" w:rsidRDefault="00962325" w:rsidP="00962325">
      <w:pPr>
        <w:rPr>
          <w:lang w:eastAsia="de-DE"/>
        </w:rPr>
      </w:pPr>
    </w:p>
    <w:p w14:paraId="4358168C" w14:textId="4F288500" w:rsidR="00962325" w:rsidRPr="00270C33" w:rsidRDefault="00962325" w:rsidP="00962325">
      <w:pPr>
        <w:tabs>
          <w:tab w:val="left" w:pos="5870"/>
        </w:tabs>
        <w:rPr>
          <w:lang w:eastAsia="de-DE"/>
        </w:rPr>
      </w:pPr>
      <w:r w:rsidRPr="00270C33">
        <w:rPr>
          <w:lang w:eastAsia="de-DE"/>
        </w:rPr>
        <w:tab/>
      </w:r>
    </w:p>
    <w:p w14:paraId="093A7083" w14:textId="109AADA9" w:rsidR="00C77370" w:rsidRPr="00270C33" w:rsidRDefault="00C77370" w:rsidP="00962325">
      <w:pPr>
        <w:tabs>
          <w:tab w:val="left" w:pos="5870"/>
        </w:tabs>
        <w:rPr>
          <w:lang w:eastAsia="de-DE"/>
        </w:rPr>
      </w:pPr>
      <w:r w:rsidRPr="00270C33">
        <w:rPr>
          <w:lang w:eastAsia="de-DE"/>
        </w:rPr>
        <w:br w:type="page"/>
      </w:r>
    </w:p>
    <w:p w14:paraId="1904F920" w14:textId="77777777" w:rsidR="00254925" w:rsidRDefault="00254925" w:rsidP="00962325">
      <w:pPr>
        <w:tabs>
          <w:tab w:val="left" w:pos="5870"/>
        </w:tabs>
        <w:rPr>
          <w:lang w:eastAsia="de-DE"/>
        </w:rPr>
      </w:pPr>
    </w:p>
    <w:p w14:paraId="54C9825D" w14:textId="19228395" w:rsidR="00962325" w:rsidRPr="00270C33" w:rsidRDefault="007E3179" w:rsidP="007E3179">
      <w:pPr>
        <w:tabs>
          <w:tab w:val="left" w:pos="5870"/>
        </w:tabs>
        <w:ind w:left="360"/>
        <w:rPr>
          <w:rFonts w:cstheme="minorHAnsi"/>
        </w:rPr>
      </w:pPr>
      <w:r>
        <w:rPr>
          <w:rFonts w:asciiTheme="minorHAnsi" w:hAnsiTheme="minorHAnsi" w:cstheme="minorHAnsi"/>
          <w:lang w:eastAsia="de-DE"/>
        </w:rPr>
        <w:t xml:space="preserve">4. </w:t>
      </w:r>
      <w:r w:rsidR="00375206" w:rsidRPr="007E3179">
        <w:rPr>
          <w:rFonts w:asciiTheme="minorHAnsi" w:hAnsiTheme="minorHAnsi" w:cstheme="minorHAnsi"/>
          <w:lang w:eastAsia="de-DE"/>
        </w:rPr>
        <w:t>a</w:t>
      </w:r>
      <w:r w:rsidR="00375206" w:rsidRPr="00270C33">
        <w:rPr>
          <w:rFonts w:cstheme="minorHAnsi"/>
          <w:lang w:eastAsia="de-DE"/>
        </w:rPr>
        <w:t xml:space="preserve">) </w:t>
      </w:r>
      <w:r w:rsidR="00962325" w:rsidRPr="00270C33">
        <w:rPr>
          <w:rFonts w:cstheme="minorHAnsi"/>
        </w:rPr>
        <w:t xml:space="preserve">  </w:t>
      </w:r>
    </w:p>
    <w:p w14:paraId="113617A7" w14:textId="13B7C3F8" w:rsidR="00EC50B1" w:rsidRPr="00270C33" w:rsidRDefault="00EC50B1" w:rsidP="00EC50B1">
      <w:pPr>
        <w:tabs>
          <w:tab w:val="left" w:pos="5870"/>
        </w:tabs>
        <w:rPr>
          <w:rFonts w:cstheme="minorHAnsi"/>
        </w:rPr>
      </w:pPr>
    </w:p>
    <w:p w14:paraId="58C9DF0E" w14:textId="13DD4998" w:rsidR="00EC50B1" w:rsidRPr="00270C33" w:rsidRDefault="00D82604" w:rsidP="00D82604">
      <w:pPr>
        <w:tabs>
          <w:tab w:val="left" w:pos="5870"/>
        </w:tabs>
        <w:ind w:left="567"/>
        <w:rPr>
          <w:rFonts w:cstheme="minorHAnsi"/>
        </w:rPr>
      </w:pPr>
      <w:r w:rsidRPr="00270C33">
        <w:rPr>
          <w:rFonts w:cstheme="minorHAnsi"/>
          <w:noProof/>
          <w:lang w:eastAsia="de-DE"/>
        </w:rPr>
        <w:drawing>
          <wp:inline distT="0" distB="0" distL="0" distR="0" wp14:anchorId="2B5D0E02" wp14:editId="63625C7F">
            <wp:extent cx="4679950" cy="6760210"/>
            <wp:effectExtent l="0" t="0" r="6350" b="2540"/>
            <wp:docPr id="982" name="Grafi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lacemat NEU.png"/>
                    <pic:cNvPicPr/>
                  </pic:nvPicPr>
                  <pic:blipFill>
                    <a:blip r:embed="rId45">
                      <a:extLst>
                        <a:ext uri="{28A0092B-C50C-407E-A947-70E740481C1C}">
                          <a14:useLocalDpi xmlns:a14="http://schemas.microsoft.com/office/drawing/2010/main" val="0"/>
                        </a:ext>
                      </a:extLst>
                    </a:blip>
                    <a:stretch>
                      <a:fillRect/>
                    </a:stretch>
                  </pic:blipFill>
                  <pic:spPr>
                    <a:xfrm>
                      <a:off x="0" y="0"/>
                      <a:ext cx="4679950" cy="6760210"/>
                    </a:xfrm>
                    <a:prstGeom prst="rect">
                      <a:avLst/>
                    </a:prstGeom>
                  </pic:spPr>
                </pic:pic>
              </a:graphicData>
            </a:graphic>
          </wp:inline>
        </w:drawing>
      </w:r>
    </w:p>
    <w:p w14:paraId="4A98E0A8" w14:textId="24BD6F5B" w:rsidR="00EC50B1" w:rsidRPr="00270C33" w:rsidRDefault="00EC50B1" w:rsidP="00EC50B1">
      <w:pPr>
        <w:tabs>
          <w:tab w:val="left" w:pos="5870"/>
        </w:tabs>
        <w:rPr>
          <w:rFonts w:cstheme="minorHAnsi"/>
        </w:rPr>
      </w:pPr>
    </w:p>
    <w:p w14:paraId="519B1CB9" w14:textId="77777777" w:rsidR="00962325" w:rsidRPr="00270C33" w:rsidRDefault="00962325" w:rsidP="00962325">
      <w:pPr>
        <w:pStyle w:val="Listenabsatz"/>
      </w:pPr>
    </w:p>
    <w:p w14:paraId="39418022" w14:textId="6ED5F419" w:rsidR="00962325" w:rsidRPr="00270C33" w:rsidRDefault="00375206" w:rsidP="006A5426">
      <w:pPr>
        <w:pStyle w:val="Listenabsatz"/>
        <w:tabs>
          <w:tab w:val="left" w:pos="5870"/>
        </w:tabs>
        <w:ind w:left="426"/>
        <w:jc w:val="both"/>
        <w:rPr>
          <w:rFonts w:cstheme="minorHAnsi"/>
          <w:lang w:eastAsia="de-DE"/>
        </w:rPr>
      </w:pPr>
      <w:r w:rsidRPr="00270C33">
        <w:rPr>
          <w:rFonts w:cstheme="minorHAnsi"/>
          <w:lang w:eastAsia="de-DE"/>
        </w:rPr>
        <w:t xml:space="preserve">b) </w:t>
      </w:r>
      <w:r w:rsidR="00962325" w:rsidRPr="00270C33">
        <w:rPr>
          <w:rFonts w:cstheme="minorHAnsi"/>
          <w:lang w:eastAsia="de-DE"/>
        </w:rPr>
        <w:t xml:space="preserve">Der Coach spricht </w:t>
      </w:r>
      <w:r w:rsidR="00FC5ED7" w:rsidRPr="00270C33">
        <w:rPr>
          <w:rFonts w:cstheme="minorHAnsi"/>
          <w:lang w:eastAsia="de-DE"/>
        </w:rPr>
        <w:t xml:space="preserve">hauptsächlich </w:t>
      </w:r>
      <w:r w:rsidR="00962325" w:rsidRPr="00270C33">
        <w:rPr>
          <w:rFonts w:cstheme="minorHAnsi"/>
          <w:lang w:eastAsia="de-DE"/>
        </w:rPr>
        <w:t xml:space="preserve">mit dem </w:t>
      </w:r>
      <w:r w:rsidR="00E240D0" w:rsidRPr="00270C33">
        <w:rPr>
          <w:rFonts w:cstheme="minorHAnsi"/>
          <w:u w:val="single"/>
          <w:lang w:eastAsia="de-DE"/>
        </w:rPr>
        <w:t>Appell</w:t>
      </w:r>
      <w:r w:rsidR="00962325" w:rsidRPr="00270C33">
        <w:rPr>
          <w:rFonts w:cstheme="minorHAnsi"/>
          <w:lang w:eastAsia="de-DE"/>
        </w:rPr>
        <w:t>-Schnabel.</w:t>
      </w:r>
    </w:p>
    <w:p w14:paraId="683F2CD2" w14:textId="16E10974" w:rsidR="00962325" w:rsidRPr="00270C33" w:rsidRDefault="00E240D0" w:rsidP="006A5426">
      <w:pPr>
        <w:tabs>
          <w:tab w:val="left" w:pos="5870"/>
        </w:tabs>
        <w:ind w:left="426"/>
        <w:jc w:val="both"/>
        <w:rPr>
          <w:rFonts w:cstheme="minorHAnsi"/>
          <w:lang w:eastAsia="de-DE"/>
        </w:rPr>
      </w:pPr>
      <w:r w:rsidRPr="00270C33">
        <w:rPr>
          <w:rFonts w:cstheme="minorHAnsi"/>
          <w:lang w:eastAsia="de-DE"/>
        </w:rPr>
        <w:t>Der Bewerber</w:t>
      </w:r>
      <w:r w:rsidR="00962325" w:rsidRPr="00270C33">
        <w:rPr>
          <w:rFonts w:cstheme="minorHAnsi"/>
          <w:lang w:eastAsia="de-DE"/>
        </w:rPr>
        <w:t xml:space="preserve"> hört hauptsächlich mit dem </w:t>
      </w:r>
      <w:r w:rsidRPr="00270C33">
        <w:rPr>
          <w:rFonts w:cstheme="minorHAnsi"/>
          <w:u w:val="single"/>
          <w:lang w:eastAsia="de-DE"/>
        </w:rPr>
        <w:t>Sachinhalts</w:t>
      </w:r>
      <w:r w:rsidR="00962325" w:rsidRPr="00270C33">
        <w:rPr>
          <w:rFonts w:cstheme="minorHAnsi"/>
          <w:lang w:eastAsia="de-DE"/>
        </w:rPr>
        <w:t>-Ohr.</w:t>
      </w:r>
    </w:p>
    <w:p w14:paraId="5AA74FC6" w14:textId="6DF13764" w:rsidR="00270C33" w:rsidRDefault="00270C33">
      <w:pPr>
        <w:spacing w:line="240" w:lineRule="exact"/>
        <w:rPr>
          <w:rFonts w:cstheme="minorHAnsi"/>
          <w:lang w:eastAsia="de-DE"/>
        </w:rPr>
      </w:pPr>
      <w:r>
        <w:rPr>
          <w:rFonts w:cstheme="minorHAnsi"/>
          <w:lang w:eastAsia="de-DE"/>
        </w:rPr>
        <w:br w:type="page"/>
      </w:r>
    </w:p>
    <w:p w14:paraId="59E6E9F8" w14:textId="77777777" w:rsidR="00962325" w:rsidRPr="00270C33" w:rsidRDefault="00962325" w:rsidP="006A5426">
      <w:pPr>
        <w:tabs>
          <w:tab w:val="left" w:pos="5870"/>
        </w:tabs>
        <w:jc w:val="both"/>
        <w:rPr>
          <w:rFonts w:cstheme="minorHAnsi"/>
          <w:lang w:eastAsia="de-DE"/>
        </w:rPr>
      </w:pPr>
    </w:p>
    <w:p w14:paraId="44294935" w14:textId="5F13F2AD" w:rsidR="009E7A1D" w:rsidRPr="00270C33" w:rsidRDefault="00375206" w:rsidP="006A5426">
      <w:pPr>
        <w:tabs>
          <w:tab w:val="left" w:pos="5870"/>
        </w:tabs>
        <w:ind w:left="426"/>
        <w:jc w:val="both"/>
        <w:rPr>
          <w:rFonts w:cstheme="minorHAnsi"/>
          <w:lang w:eastAsia="de-DE"/>
        </w:rPr>
      </w:pPr>
      <w:r w:rsidRPr="00270C33">
        <w:rPr>
          <w:rFonts w:cstheme="minorHAnsi"/>
          <w:lang w:eastAsia="de-DE"/>
        </w:rPr>
        <w:t xml:space="preserve">c) </w:t>
      </w:r>
      <w:r w:rsidR="00E240D0" w:rsidRPr="00270C33">
        <w:rPr>
          <w:rFonts w:cstheme="minorHAnsi"/>
          <w:lang w:eastAsia="de-DE"/>
        </w:rPr>
        <w:t>Im Kommunikationsmodell nach Schulz von Thun hat jede Nachricht vier Seiten. Diese Seiten einer Nachricht sind: der Sachinhalt, der Appell, der Beziehungshinweis und die Selbstkundgabe. Ein Sender s</w:t>
      </w:r>
      <w:r w:rsidR="00EA05D1" w:rsidRPr="00270C33">
        <w:rPr>
          <w:rFonts w:cstheme="minorHAnsi"/>
          <w:lang w:eastAsia="de-DE"/>
        </w:rPr>
        <w:t xml:space="preserve">endet </w:t>
      </w:r>
      <w:r w:rsidR="00E240D0" w:rsidRPr="00270C33">
        <w:rPr>
          <w:rFonts w:cstheme="minorHAnsi"/>
          <w:lang w:eastAsia="de-DE"/>
        </w:rPr>
        <w:t xml:space="preserve">in diesem Modell eine Nachricht und ob der Sender möchte oder nicht, werden </w:t>
      </w:r>
      <w:r w:rsidR="00EA05D1" w:rsidRPr="00270C33">
        <w:rPr>
          <w:rFonts w:cstheme="minorHAnsi"/>
          <w:lang w:eastAsia="de-DE"/>
        </w:rPr>
        <w:t xml:space="preserve">mit dieser Äußerung </w:t>
      </w:r>
      <w:r w:rsidR="00E240D0" w:rsidRPr="00270C33">
        <w:rPr>
          <w:rFonts w:cstheme="minorHAnsi"/>
          <w:lang w:eastAsia="de-DE"/>
        </w:rPr>
        <w:t>vier Botschaften gleichzeitig gesendet. Diese vier Schnäbel des Senders treffen wiederum auf vier Ohren des Empfängers.</w:t>
      </w:r>
      <w:r w:rsidR="009E7A1D" w:rsidRPr="00270C33">
        <w:rPr>
          <w:rFonts w:cstheme="minorHAnsi"/>
          <w:lang w:eastAsia="de-DE"/>
        </w:rPr>
        <w:t xml:space="preserve"> Pass</w:t>
      </w:r>
      <w:r w:rsidR="00EA05D1" w:rsidRPr="00270C33">
        <w:rPr>
          <w:rFonts w:cstheme="minorHAnsi"/>
          <w:lang w:eastAsia="de-DE"/>
        </w:rPr>
        <w:t>en</w:t>
      </w:r>
      <w:r w:rsidR="009E7A1D" w:rsidRPr="00270C33">
        <w:rPr>
          <w:rFonts w:cstheme="minorHAnsi"/>
          <w:lang w:eastAsia="de-DE"/>
        </w:rPr>
        <w:t xml:space="preserve"> der Schnabel, mit dem der Sender die Nachricht hauptsächlich sendet und das Ohr, mit dem der Empfänger die Nachricht hauptsächlich auffasst, zusammen, ist die Kommunikation gelungen. Passen Schnabel und Ohr nicht zusammen, kommt es zu Missverständnissen.</w:t>
      </w:r>
    </w:p>
    <w:p w14:paraId="38095750" w14:textId="2263D2A4" w:rsidR="00962325" w:rsidRPr="00C50ED2" w:rsidRDefault="009E7A1D" w:rsidP="006A5426">
      <w:pPr>
        <w:tabs>
          <w:tab w:val="left" w:pos="5870"/>
        </w:tabs>
        <w:ind w:left="426"/>
        <w:jc w:val="both"/>
        <w:rPr>
          <w:rFonts w:asciiTheme="minorHAnsi" w:hAnsiTheme="minorHAnsi" w:cstheme="minorHAnsi"/>
          <w:lang w:eastAsia="de-DE"/>
        </w:rPr>
      </w:pPr>
      <w:r w:rsidRPr="00270C33">
        <w:rPr>
          <w:rFonts w:cstheme="minorHAnsi"/>
          <w:lang w:eastAsia="de-DE"/>
        </w:rPr>
        <w:t xml:space="preserve">Nun möchte beispielsweise ein Coach einen Bewerber dazu auffordern, das Hemd vor dem Bewerbungsgespräch zu wechseln, da dieses einen Fleck hat. Im Vordergrund dieser Nachricht steht für den Coach demnach die Aufforderung zum Hemdwechsel; der Coach spricht hauptsächlich mit dem Appell-Schnabel. Der Bewerber </w:t>
      </w:r>
      <w:r w:rsidR="00EA05D1" w:rsidRPr="00270C33">
        <w:rPr>
          <w:rFonts w:cstheme="minorHAnsi"/>
          <w:lang w:eastAsia="de-DE"/>
        </w:rPr>
        <w:t>aber</w:t>
      </w:r>
      <w:r w:rsidRPr="00270C33">
        <w:rPr>
          <w:rFonts w:cstheme="minorHAnsi"/>
          <w:lang w:eastAsia="de-DE"/>
        </w:rPr>
        <w:t xml:space="preserve"> fasst dies nicht als Aufforderung, sondern als bloße Feststellung des Coaches auf, wenn er sagt: „Das stimmt. Jetzt sehe ich es auch.“ Er hört hauptsächlich mit dem Sachinhalts-Ohr. </w:t>
      </w:r>
      <w:r w:rsidR="00EA05D1" w:rsidRPr="00270C33">
        <w:rPr>
          <w:rFonts w:cstheme="minorHAnsi"/>
          <w:lang w:eastAsia="de-DE"/>
        </w:rPr>
        <w:t>Er reagiert nicht so wie es der Coach von ihm erwartet. Es kommt zu einem Missverständnis</w:t>
      </w:r>
      <w:r w:rsidR="00EA05D1">
        <w:rPr>
          <w:rFonts w:asciiTheme="minorHAnsi" w:hAnsiTheme="minorHAnsi" w:cstheme="minorHAnsi"/>
          <w:lang w:eastAsia="de-DE"/>
        </w:rPr>
        <w:t>.</w:t>
      </w:r>
    </w:p>
    <w:p w14:paraId="67711DA5" w14:textId="77777777" w:rsidR="00D11D27" w:rsidRDefault="00D11D27" w:rsidP="00962325">
      <w:pPr>
        <w:tabs>
          <w:tab w:val="left" w:pos="5870"/>
        </w:tabs>
        <w:rPr>
          <w:lang w:eastAsia="de-DE"/>
        </w:rPr>
        <w:sectPr w:rsidR="00D11D27" w:rsidSect="00BF021C">
          <w:pgSz w:w="11906" w:h="16838" w:code="9"/>
          <w:pgMar w:top="1418" w:right="3402" w:bottom="1134" w:left="1134" w:header="709" w:footer="709" w:gutter="0"/>
          <w:cols w:space="708"/>
          <w:docGrid w:linePitch="360"/>
        </w:sectPr>
      </w:pPr>
    </w:p>
    <w:p w14:paraId="1D97819E" w14:textId="53F0F740" w:rsidR="00D11D27" w:rsidRDefault="00D11D27" w:rsidP="00D11D27">
      <w:pPr>
        <w:pStyle w:val="KeinLeerraum"/>
      </w:pP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1D27" w14:paraId="6EDD5F83" w14:textId="77777777" w:rsidTr="00EF6FB8">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85455DA" w14:textId="77777777" w:rsidR="00D11D27" w:rsidRDefault="00D11D27" w:rsidP="00EF6FB8">
            <w:pPr>
              <w:pStyle w:val="Textkrper"/>
              <w:spacing w:line="240" w:lineRule="exact"/>
              <w:rPr>
                <w:sz w:val="12"/>
                <w:lang w:eastAsia="en-US"/>
              </w:rPr>
            </w:pPr>
            <w:r>
              <w:rPr>
                <w:sz w:val="12"/>
                <w:lang w:eastAsia="en-US"/>
              </w:rPr>
              <w:t>Materialien/Kompetenz</w:t>
            </w:r>
          </w:p>
          <w:p w14:paraId="366E62AA" w14:textId="77777777" w:rsidR="00D11D27" w:rsidRDefault="00D11D27" w:rsidP="00EF6FB8">
            <w:pPr>
              <w:pStyle w:val="TabelleKopflinks"/>
              <w:spacing w:line="240" w:lineRule="exact"/>
            </w:pPr>
            <w:r w:rsidRPr="00261856">
              <w:t>Ich kann mich in verschiedenen Kommunikationssituationen angemessen verhalten.</w:t>
            </w:r>
          </w:p>
        </w:tc>
        <w:tc>
          <w:tcPr>
            <w:tcW w:w="188" w:type="dxa"/>
            <w:vMerge w:val="restart"/>
            <w:tcBorders>
              <w:top w:val="nil"/>
              <w:left w:val="single" w:sz="4" w:space="0" w:color="auto"/>
              <w:bottom w:val="nil"/>
              <w:right w:val="single" w:sz="4" w:space="0" w:color="auto"/>
            </w:tcBorders>
            <w:shd w:val="clear" w:color="auto" w:fill="FFFFFF"/>
          </w:tcPr>
          <w:p w14:paraId="43CBDEC3" w14:textId="77777777" w:rsidR="00D11D27" w:rsidRDefault="00D11D27" w:rsidP="00EF6FB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7F2DB1DB" w14:textId="77777777" w:rsidR="00D11D27" w:rsidRPr="00453EC1" w:rsidRDefault="00D11D27" w:rsidP="00EF6FB8">
            <w:pPr>
              <w:jc w:val="center"/>
              <w:rPr>
                <w:rFonts w:eastAsia="Times New Roman"/>
                <w:b/>
                <w:lang w:val="en-GB"/>
              </w:rPr>
            </w:pPr>
            <w:r>
              <w:rPr>
                <w:rFonts w:eastAsia="Times New Roman"/>
                <w:b/>
                <w:lang w:val="en-GB"/>
              </w:rPr>
              <w:t>Deutsch</w:t>
            </w:r>
          </w:p>
          <w:p w14:paraId="170D28A7" w14:textId="77777777" w:rsidR="00D11D27" w:rsidRPr="00E11EB0" w:rsidRDefault="00D11D27" w:rsidP="00EF6FB8">
            <w:pPr>
              <w:pStyle w:val="TabelleKopfmitte"/>
              <w:spacing w:line="240" w:lineRule="exact"/>
              <w:rPr>
                <w:rFonts w:eastAsia="Calibri"/>
                <w:bCs/>
                <w:lang w:val="en-GB" w:eastAsia="en-US"/>
              </w:rPr>
            </w:pPr>
            <w:r w:rsidRPr="00E11EB0">
              <w:rPr>
                <w:bCs/>
                <w:lang w:val="en-GB"/>
              </w:rPr>
              <w:t>D.01.03.01</w:t>
            </w:r>
          </w:p>
        </w:tc>
      </w:tr>
      <w:tr w:rsidR="00D11D27" w14:paraId="676B319E" w14:textId="77777777" w:rsidTr="00EF6FB8">
        <w:trPr>
          <w:trHeight w:val="873"/>
        </w:trPr>
        <w:tc>
          <w:tcPr>
            <w:tcW w:w="7353" w:type="dxa"/>
            <w:tcBorders>
              <w:top w:val="single" w:sz="4" w:space="0" w:color="auto"/>
              <w:left w:val="single" w:sz="4" w:space="0" w:color="auto"/>
              <w:bottom w:val="single" w:sz="4" w:space="0" w:color="auto"/>
              <w:right w:val="single" w:sz="4" w:space="0" w:color="auto"/>
            </w:tcBorders>
          </w:tcPr>
          <w:p w14:paraId="3DA6246B" w14:textId="77777777" w:rsidR="00D11D27" w:rsidRDefault="00D11D27" w:rsidP="00EF6FB8">
            <w:pPr>
              <w:pStyle w:val="Tabelle6pt"/>
              <w:spacing w:line="276" w:lineRule="auto"/>
            </w:pPr>
            <w:r>
              <w:t>Teilkompetenz:</w:t>
            </w:r>
          </w:p>
          <w:p w14:paraId="29CFF237" w14:textId="77777777" w:rsidR="00D11D27" w:rsidRDefault="00D11D27" w:rsidP="00EF6FB8">
            <w:pPr>
              <w:pStyle w:val="TabelleAufzhlung"/>
            </w:pPr>
            <w:r>
              <w:t>Ich kann in Kommunikationssituationen verschiedene Rollen einnehmen.</w:t>
            </w:r>
          </w:p>
          <w:p w14:paraId="298BFD8D" w14:textId="7E552AD1" w:rsidR="00D11D27" w:rsidRDefault="00D11D27" w:rsidP="00EF6FB8">
            <w:pPr>
              <w:pStyle w:val="TabelleAufzhlung"/>
            </w:pPr>
            <w:r>
              <w:t>Ich kann Umgangs-, Standard- und Fachsprache in ihrer kommunikativen Funktion unterscheiden</w:t>
            </w:r>
            <w:r w:rsidR="00B54C6D">
              <w:t>.</w:t>
            </w:r>
          </w:p>
          <w:p w14:paraId="0E001445" w14:textId="34164673" w:rsidR="00B54C6D" w:rsidRPr="00B54C6D" w:rsidRDefault="00B54C6D" w:rsidP="00EF6FB8">
            <w:pPr>
              <w:pStyle w:val="TabelleAufzhlung"/>
              <w:rPr>
                <w:szCs w:val="16"/>
              </w:rPr>
            </w:pPr>
            <w:r w:rsidRPr="00B54C6D">
              <w:rPr>
                <w:szCs w:val="16"/>
              </w:rPr>
              <w:t>Ich kann Umgangs-, Standard- und Fachsprache in ihrer kommunikativen Funktion angemessen verwenden.</w:t>
            </w:r>
          </w:p>
          <w:p w14:paraId="7A8ACE54" w14:textId="77777777" w:rsidR="00D11D27" w:rsidRDefault="00D11D27" w:rsidP="00EF6FB8">
            <w:pPr>
              <w:pStyle w:val="TabelleAufzhlung"/>
            </w:pPr>
            <w:r>
              <w:t xml:space="preserve">Ich kann passende Umgangsformen berücksichtigen. </w:t>
            </w:r>
          </w:p>
          <w:p w14:paraId="3A1A70FD" w14:textId="5B856F3A" w:rsidR="00D11D27" w:rsidRPr="003F7ED9" w:rsidRDefault="00D11D27" w:rsidP="00EF6FB8">
            <w:pPr>
              <w:pStyle w:val="TabelleAufzhlung"/>
            </w:pPr>
            <w:r>
              <w:t>Ich kann in berufsbezogenen Situationen angemessen kommunizieren (z.</w:t>
            </w:r>
            <w:r w:rsidR="0040050B">
              <w:t xml:space="preserve"> </w:t>
            </w:r>
            <w:r>
              <w:t>B. Bewerbungsgespräch, Arbeitsanweisung, Telefonat, Besprechung).</w:t>
            </w:r>
          </w:p>
        </w:tc>
        <w:tc>
          <w:tcPr>
            <w:tcW w:w="188" w:type="dxa"/>
            <w:vMerge/>
            <w:tcBorders>
              <w:top w:val="nil"/>
              <w:left w:val="single" w:sz="4" w:space="0" w:color="auto"/>
              <w:bottom w:val="nil"/>
              <w:right w:val="single" w:sz="4" w:space="0" w:color="auto"/>
            </w:tcBorders>
            <w:vAlign w:val="center"/>
            <w:hideMark/>
          </w:tcPr>
          <w:p w14:paraId="236D7925" w14:textId="77777777" w:rsidR="00D11D27" w:rsidRDefault="00D11D27" w:rsidP="00EF6FB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1D27" w14:paraId="1546F6C1" w14:textId="77777777" w:rsidTr="00EF6FB8">
              <w:trPr>
                <w:trHeight w:val="284"/>
              </w:trPr>
              <w:tc>
                <w:tcPr>
                  <w:tcW w:w="2090" w:type="dxa"/>
                  <w:tcBorders>
                    <w:top w:val="single" w:sz="4" w:space="0" w:color="auto"/>
                    <w:left w:val="single" w:sz="4" w:space="0" w:color="auto"/>
                    <w:bottom w:val="single" w:sz="4" w:space="0" w:color="auto"/>
                    <w:right w:val="single" w:sz="4" w:space="0" w:color="auto"/>
                  </w:tcBorders>
                  <w:hideMark/>
                </w:tcPr>
                <w:p w14:paraId="39CD551C" w14:textId="77777777" w:rsidR="00D11D27" w:rsidRDefault="00D11D27" w:rsidP="00A93B1F">
                  <w:pPr>
                    <w:pStyle w:val="Textkrpermitte"/>
                    <w:framePr w:hSpace="141" w:wrap="around" w:vAnchor="text" w:hAnchor="margin" w:y="-126"/>
                    <w:rPr>
                      <w:lang w:val="en-GB"/>
                    </w:rPr>
                  </w:pPr>
                  <w:r>
                    <w:rPr>
                      <w:lang w:val="en-GB"/>
                    </w:rPr>
                    <w:t>LernPROJEKT</w:t>
                  </w:r>
                </w:p>
              </w:tc>
            </w:tr>
            <w:tr w:rsidR="00D11D27" w14:paraId="4B7EA104" w14:textId="77777777" w:rsidTr="00EF6FB8">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750CF3" w14:textId="77777777" w:rsidR="00D11D27" w:rsidRPr="00AA57AE" w:rsidRDefault="00D11D27" w:rsidP="00A93B1F">
                  <w:pPr>
                    <w:pStyle w:val="Textkrpermitte"/>
                    <w:framePr w:hSpace="141" w:wrap="around" w:vAnchor="text" w:hAnchor="margin" w:y="-126"/>
                    <w:rPr>
                      <w:b/>
                      <w:lang w:val="en-GB"/>
                    </w:rPr>
                  </w:pPr>
                  <w:r w:rsidRPr="00AA57AE">
                    <w:rPr>
                      <w:b/>
                      <w:lang w:val="en-GB"/>
                    </w:rPr>
                    <w:t>LernTHEMA</w:t>
                  </w:r>
                </w:p>
              </w:tc>
            </w:tr>
            <w:tr w:rsidR="00D11D27" w14:paraId="5025611E" w14:textId="77777777" w:rsidTr="00EF6FB8">
              <w:trPr>
                <w:trHeight w:val="284"/>
              </w:trPr>
              <w:tc>
                <w:tcPr>
                  <w:tcW w:w="2090" w:type="dxa"/>
                  <w:tcBorders>
                    <w:top w:val="single" w:sz="4" w:space="0" w:color="auto"/>
                    <w:left w:val="single" w:sz="4" w:space="0" w:color="auto"/>
                    <w:bottom w:val="nil"/>
                    <w:right w:val="single" w:sz="4" w:space="0" w:color="auto"/>
                  </w:tcBorders>
                  <w:shd w:val="clear" w:color="auto" w:fill="auto"/>
                  <w:hideMark/>
                </w:tcPr>
                <w:p w14:paraId="53F3EF04" w14:textId="77777777" w:rsidR="00D11D27" w:rsidRPr="00AA57AE" w:rsidRDefault="00D11D27" w:rsidP="00A93B1F">
                  <w:pPr>
                    <w:pStyle w:val="TabelleKopfmitte"/>
                    <w:framePr w:hSpace="141" w:wrap="around" w:vAnchor="text" w:hAnchor="margin" w:y="-126"/>
                    <w:rPr>
                      <w:b w:val="0"/>
                      <w:lang w:val="en-GB"/>
                    </w:rPr>
                  </w:pPr>
                  <w:r w:rsidRPr="00AA57AE">
                    <w:rPr>
                      <w:b w:val="0"/>
                      <w:lang w:val="en-GB"/>
                    </w:rPr>
                    <w:t>LernSCHRITT</w:t>
                  </w:r>
                </w:p>
              </w:tc>
            </w:tr>
          </w:tbl>
          <w:p w14:paraId="450B8E9F" w14:textId="77777777" w:rsidR="00D11D27" w:rsidRDefault="00D11D27" w:rsidP="00EF6FB8">
            <w:pPr>
              <w:pStyle w:val="TabelleKopfmitte"/>
              <w:spacing w:line="240" w:lineRule="exact"/>
              <w:rPr>
                <w:lang w:val="en-GB" w:eastAsia="en-US"/>
              </w:rPr>
            </w:pPr>
          </w:p>
        </w:tc>
      </w:tr>
    </w:tbl>
    <w:p w14:paraId="165B5BA9" w14:textId="77777777" w:rsidR="00D11D27" w:rsidRDefault="00D11D27" w:rsidP="00D11D27">
      <w:pPr>
        <w:pStyle w:val="KeinLeerraum"/>
      </w:pPr>
    </w:p>
    <w:p w14:paraId="49D80D07" w14:textId="77777777" w:rsidR="00D11D27" w:rsidRDefault="00D11D27" w:rsidP="00D11D27">
      <w:pPr>
        <w:spacing w:line="240" w:lineRule="exact"/>
      </w:pPr>
    </w:p>
    <w:p w14:paraId="0078ACF3" w14:textId="77777777" w:rsidR="00D11D27" w:rsidRPr="00270C33" w:rsidRDefault="00D11D27" w:rsidP="00D11D27">
      <w:bookmarkStart w:id="7" w:name="_Hlk33603476"/>
      <w:r w:rsidRPr="00270C33">
        <w:rPr>
          <w:noProof/>
          <w:lang w:eastAsia="de-DE"/>
        </w:rPr>
        <w:drawing>
          <wp:inline distT="0" distB="0" distL="0" distR="0" wp14:anchorId="389A3570" wp14:editId="0F00DE82">
            <wp:extent cx="4679950" cy="467995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26 09-58-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4679950"/>
                    </a:xfrm>
                    <a:prstGeom prst="rect">
                      <a:avLst/>
                    </a:prstGeom>
                  </pic:spPr>
                </pic:pic>
              </a:graphicData>
            </a:graphic>
          </wp:inline>
        </w:drawing>
      </w:r>
    </w:p>
    <w:bookmarkEnd w:id="7"/>
    <w:p w14:paraId="308F8CDE" w14:textId="77777777" w:rsidR="00D11D27" w:rsidRPr="00270C33" w:rsidRDefault="00D11D27" w:rsidP="00D11D27">
      <w:pPr>
        <w:pStyle w:val="Textkrper"/>
        <w:rPr>
          <w:lang w:val="en-US"/>
        </w:rPr>
      </w:pPr>
      <w:r w:rsidRPr="00270C33">
        <w:rPr>
          <w:lang w:val="en-US"/>
        </w:rPr>
        <w:t>URL: https://www.youtube.com/watch?v=0ozfEkP-OOI&amp;feature=emb_logo</w:t>
      </w:r>
    </w:p>
    <w:p w14:paraId="0E1BE909" w14:textId="77777777" w:rsidR="00D11D27" w:rsidRPr="00270C33" w:rsidRDefault="00D11D27" w:rsidP="00D11D27">
      <w:pPr>
        <w:rPr>
          <w:lang w:val="en-US"/>
        </w:rPr>
      </w:pPr>
    </w:p>
    <w:p w14:paraId="5FC7A8B7" w14:textId="77777777" w:rsidR="00D11D27" w:rsidRPr="00270C33" w:rsidRDefault="00D11D27" w:rsidP="00D11D27">
      <w:pPr>
        <w:rPr>
          <w:lang w:val="en-US"/>
        </w:rPr>
      </w:pPr>
    </w:p>
    <w:p w14:paraId="09A05DA5" w14:textId="77777777" w:rsidR="00D11D27" w:rsidRPr="00270C33" w:rsidRDefault="00D11D27" w:rsidP="00D11D27">
      <w:pPr>
        <w:jc w:val="center"/>
        <w:rPr>
          <w:lang w:val="en-US"/>
        </w:rPr>
      </w:pPr>
    </w:p>
    <w:p w14:paraId="683546F9" w14:textId="77777777" w:rsidR="00D11D27" w:rsidRPr="00270C33" w:rsidRDefault="00D11D27" w:rsidP="00D11D27">
      <w:pPr>
        <w:spacing w:line="312" w:lineRule="auto"/>
        <w:rPr>
          <w:rFonts w:cstheme="minorHAnsi"/>
          <w:sz w:val="22"/>
        </w:rPr>
      </w:pPr>
      <w:r w:rsidRPr="00270C33">
        <w:rPr>
          <w:rFonts w:cstheme="minorHAnsi"/>
          <w:sz w:val="22"/>
        </w:rPr>
        <w:t>Welche Aspekte aus dem Film können Sie bereits umsetzen? Zeigen Sie ihr Können und neu Erlerntes in einem Rollenspiel am Ende des Lernthemas.</w:t>
      </w:r>
      <w:r w:rsidRPr="00270C33">
        <w:rPr>
          <w:rFonts w:cstheme="minorHAnsi"/>
          <w:noProof/>
        </w:rPr>
        <w:t xml:space="preserve"> </w:t>
      </w:r>
    </w:p>
    <w:p w14:paraId="5EF0BBF6" w14:textId="77777777" w:rsidR="00D11D27" w:rsidRPr="00270C33" w:rsidRDefault="00D11D27" w:rsidP="00D11D27">
      <w:pPr>
        <w:rPr>
          <w:lang w:eastAsia="de-DE"/>
        </w:rPr>
      </w:pPr>
      <w:r w:rsidRPr="00270C33">
        <w:br w:type="page"/>
      </w:r>
    </w:p>
    <w:p w14:paraId="5467AFB9" w14:textId="77777777" w:rsidR="00D11D27" w:rsidRPr="00270C33" w:rsidRDefault="00D11D27" w:rsidP="00D11D27">
      <w:pPr>
        <w:jc w:val="both"/>
        <w:rPr>
          <w:rFonts w:cstheme="minorHAnsi"/>
          <w:sz w:val="22"/>
        </w:rPr>
      </w:pPr>
      <w:r w:rsidRPr="00270C33">
        <w:rPr>
          <w:rFonts w:cstheme="minorHAnsi"/>
          <w:sz w:val="22"/>
        </w:rPr>
        <w:lastRenderedPageBreak/>
        <w:t xml:space="preserve">Lesen Sie die Aufgaben durch und erstellen Sie sich einen </w:t>
      </w:r>
      <w:r w:rsidRPr="00270C33">
        <w:rPr>
          <w:rFonts w:cstheme="minorHAnsi"/>
          <w:b/>
          <w:sz w:val="22"/>
        </w:rPr>
        <w:t>Zeitplan</w:t>
      </w:r>
      <w:r w:rsidRPr="00270C33">
        <w:rPr>
          <w:rFonts w:cstheme="minorHAnsi"/>
          <w:sz w:val="22"/>
        </w:rPr>
        <w:t xml:space="preserve">! </w:t>
      </w:r>
    </w:p>
    <w:p w14:paraId="28CD2081" w14:textId="77777777" w:rsidR="00D11D27" w:rsidRPr="00270C33" w:rsidRDefault="00D11D27" w:rsidP="00D11D27">
      <w:pPr>
        <w:jc w:val="both"/>
        <w:rPr>
          <w:rFonts w:cstheme="minorHAnsi"/>
          <w:i/>
          <w:sz w:val="22"/>
        </w:rPr>
      </w:pPr>
      <w:r w:rsidRPr="00270C33">
        <w:rPr>
          <w:rFonts w:cstheme="minorHAnsi"/>
          <w:sz w:val="22"/>
        </w:rPr>
        <w:t>In der Spalte „Zeit“ stehen mögliche Zeiten in hellgrau. Überlegen Sie, wie lange Sie brauchen und tragen Sie es ein.</w:t>
      </w:r>
      <w:r w:rsidRPr="00270C33">
        <w:rPr>
          <w:rFonts w:cstheme="minorHAnsi"/>
          <w:noProof/>
          <w:sz w:val="22"/>
        </w:rPr>
        <w:t xml:space="preserve">  </w:t>
      </w:r>
    </w:p>
    <w:p w14:paraId="6064B59A" w14:textId="77777777" w:rsidR="00D11D27" w:rsidRPr="00BB7C2D" w:rsidRDefault="00D11D27" w:rsidP="00D11D27">
      <w:pPr>
        <w:pStyle w:val="Textkrper"/>
        <w:rPr>
          <w:i/>
          <w:sz w:val="24"/>
        </w:rPr>
      </w:pPr>
      <w:r w:rsidRPr="001B7142">
        <w:rPr>
          <w:noProof/>
          <w:sz w:val="24"/>
        </w:rPr>
        <w:drawing>
          <wp:anchor distT="0" distB="0" distL="114300" distR="114300" simplePos="0" relativeHeight="252612608" behindDoc="0" locked="0" layoutInCell="1" allowOverlap="1" wp14:anchorId="2F64EC62" wp14:editId="4DCD2632">
            <wp:simplePos x="0" y="0"/>
            <wp:positionH relativeFrom="margin">
              <wp:posOffset>830580</wp:posOffset>
            </wp:positionH>
            <wp:positionV relativeFrom="paragraph">
              <wp:posOffset>6985</wp:posOffset>
            </wp:positionV>
            <wp:extent cx="914400" cy="914400"/>
            <wp:effectExtent l="0" t="0" r="0" b="0"/>
            <wp:wrapNone/>
            <wp:docPr id="27" name="Grafik 27"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rot="10800000" flipH="1">
                      <a:off x="0" y="0"/>
                      <a:ext cx="914400" cy="914400"/>
                    </a:xfrm>
                    <a:prstGeom prst="rect">
                      <a:avLst/>
                    </a:prstGeom>
                  </pic:spPr>
                </pic:pic>
              </a:graphicData>
            </a:graphic>
          </wp:anchor>
        </w:drawing>
      </w:r>
    </w:p>
    <w:p w14:paraId="1297AC64" w14:textId="77777777" w:rsidR="00D11D27" w:rsidRDefault="00D11D27" w:rsidP="00D11D27">
      <w:pPr>
        <w:pStyle w:val="Textkrper"/>
        <w:rPr>
          <w:sz w:val="24"/>
        </w:rPr>
      </w:pPr>
    </w:p>
    <w:p w14:paraId="5FBD2AD4" w14:textId="77777777" w:rsidR="00D11D27" w:rsidRDefault="00D11D27" w:rsidP="00D11D27">
      <w:pPr>
        <w:pStyle w:val="Textkrper"/>
        <w:rPr>
          <w:sz w:val="24"/>
        </w:rPr>
      </w:pPr>
    </w:p>
    <w:p w14:paraId="7720F130" w14:textId="77777777" w:rsidR="00D11D27" w:rsidRPr="00DA1A96" w:rsidRDefault="00D11D27" w:rsidP="00D11D27">
      <w:pPr>
        <w:pStyle w:val="Textkrper"/>
        <w:rPr>
          <w:sz w:val="24"/>
        </w:rPr>
      </w:pPr>
      <w:r w:rsidRPr="00AA18D1">
        <w:rPr>
          <w:noProof/>
        </w:rPr>
        <w:drawing>
          <wp:anchor distT="0" distB="0" distL="114300" distR="114300" simplePos="0" relativeHeight="252659712" behindDoc="0" locked="0" layoutInCell="1" allowOverlap="1" wp14:anchorId="523F27A7" wp14:editId="5BE10330">
            <wp:simplePos x="0" y="0"/>
            <wp:positionH relativeFrom="column">
              <wp:posOffset>5221909</wp:posOffset>
            </wp:positionH>
            <wp:positionV relativeFrom="paragraph">
              <wp:posOffset>2415540</wp:posOffset>
            </wp:positionV>
            <wp:extent cx="314325" cy="314325"/>
            <wp:effectExtent l="0" t="0" r="9525" b="9525"/>
            <wp:wrapNone/>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61760" behindDoc="0" locked="0" layoutInCell="1" allowOverlap="1" wp14:anchorId="62443A40" wp14:editId="6E7BA614">
            <wp:simplePos x="0" y="0"/>
            <wp:positionH relativeFrom="column">
              <wp:posOffset>4862830</wp:posOffset>
            </wp:positionH>
            <wp:positionV relativeFrom="paragraph">
              <wp:posOffset>4410693</wp:posOffset>
            </wp:positionV>
            <wp:extent cx="314325" cy="314325"/>
            <wp:effectExtent l="0" t="0" r="9525" b="9525"/>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60736" behindDoc="0" locked="0" layoutInCell="1" allowOverlap="1" wp14:anchorId="189F3EA3" wp14:editId="30329FF3">
            <wp:simplePos x="0" y="0"/>
            <wp:positionH relativeFrom="column">
              <wp:posOffset>4862945</wp:posOffset>
            </wp:positionH>
            <wp:positionV relativeFrom="paragraph">
              <wp:posOffset>3888534</wp:posOffset>
            </wp:positionV>
            <wp:extent cx="314325" cy="314325"/>
            <wp:effectExtent l="0" t="0" r="9525" b="9525"/>
            <wp:wrapNone/>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58688" behindDoc="0" locked="0" layoutInCell="1" allowOverlap="1" wp14:anchorId="212EF19D" wp14:editId="20F7E0B0">
            <wp:simplePos x="0" y="0"/>
            <wp:positionH relativeFrom="column">
              <wp:posOffset>4868883</wp:posOffset>
            </wp:positionH>
            <wp:positionV relativeFrom="paragraph">
              <wp:posOffset>1804414</wp:posOffset>
            </wp:positionV>
            <wp:extent cx="314325" cy="314325"/>
            <wp:effectExtent l="0" t="0" r="9525" b="9525"/>
            <wp:wrapNone/>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57664" behindDoc="0" locked="0" layoutInCell="1" allowOverlap="1" wp14:anchorId="607392CE" wp14:editId="4CD3E4FE">
            <wp:simplePos x="0" y="0"/>
            <wp:positionH relativeFrom="column">
              <wp:posOffset>4856892</wp:posOffset>
            </wp:positionH>
            <wp:positionV relativeFrom="paragraph">
              <wp:posOffset>1204595</wp:posOffset>
            </wp:positionV>
            <wp:extent cx="314325" cy="314325"/>
            <wp:effectExtent l="0" t="0" r="9525" b="9525"/>
            <wp:wrapNone/>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56640" behindDoc="0" locked="0" layoutInCell="1" allowOverlap="1" wp14:anchorId="7804BD49" wp14:editId="68DE91A1">
            <wp:simplePos x="0" y="0"/>
            <wp:positionH relativeFrom="column">
              <wp:posOffset>4845132</wp:posOffset>
            </wp:positionH>
            <wp:positionV relativeFrom="paragraph">
              <wp:posOffset>670321</wp:posOffset>
            </wp:positionV>
            <wp:extent cx="314325" cy="314325"/>
            <wp:effectExtent l="0" t="0" r="9525" b="9525"/>
            <wp:wrapNone/>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42304" behindDoc="0" locked="0" layoutInCell="1" allowOverlap="1" wp14:anchorId="3D85ADEC" wp14:editId="4C6E07CE">
            <wp:simplePos x="0" y="0"/>
            <wp:positionH relativeFrom="column">
              <wp:posOffset>4876165</wp:posOffset>
            </wp:positionH>
            <wp:positionV relativeFrom="paragraph">
              <wp:posOffset>6211570</wp:posOffset>
            </wp:positionV>
            <wp:extent cx="314325" cy="314325"/>
            <wp:effectExtent l="0" t="0" r="9525" b="9525"/>
            <wp:wrapSquare wrapText="bothSides"/>
            <wp:docPr id="975" name="Grafi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0256" behindDoc="0" locked="0" layoutInCell="1" allowOverlap="1" wp14:anchorId="342E5835" wp14:editId="70FAB215">
            <wp:simplePos x="0" y="0"/>
            <wp:positionH relativeFrom="column">
              <wp:posOffset>5217161</wp:posOffset>
            </wp:positionH>
            <wp:positionV relativeFrom="paragraph">
              <wp:posOffset>4925060</wp:posOffset>
            </wp:positionV>
            <wp:extent cx="306766" cy="307975"/>
            <wp:effectExtent l="0" t="0" r="0" b="0"/>
            <wp:wrapNone/>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23" t="39154" r="85648" b="44934"/>
                    <a:stretch/>
                  </pic:blipFill>
                  <pic:spPr bwMode="auto">
                    <a:xfrm>
                      <a:off x="0" y="0"/>
                      <a:ext cx="311331" cy="312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643328" behindDoc="0" locked="0" layoutInCell="1" allowOverlap="1" wp14:anchorId="5C8EBEBF" wp14:editId="6B388D9C">
            <wp:simplePos x="0" y="0"/>
            <wp:positionH relativeFrom="column">
              <wp:posOffset>5174615</wp:posOffset>
            </wp:positionH>
            <wp:positionV relativeFrom="paragraph">
              <wp:posOffset>5496560</wp:posOffset>
            </wp:positionV>
            <wp:extent cx="314325" cy="314325"/>
            <wp:effectExtent l="0" t="0" r="9525" b="9525"/>
            <wp:wrapSquare wrapText="bothSides"/>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41280" behindDoc="0" locked="0" layoutInCell="1" allowOverlap="1" wp14:anchorId="739D8CE9" wp14:editId="7E33AE91">
            <wp:simplePos x="0" y="0"/>
            <wp:positionH relativeFrom="column">
              <wp:posOffset>4891405</wp:posOffset>
            </wp:positionH>
            <wp:positionV relativeFrom="paragraph">
              <wp:posOffset>5487670</wp:posOffset>
            </wp:positionV>
            <wp:extent cx="238125" cy="314325"/>
            <wp:effectExtent l="0" t="0" r="9525" b="9525"/>
            <wp:wrapSquare wrapText="bothSides"/>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14:sizeRelH relativeFrom="margin">
              <wp14:pctWidth>0</wp14:pctWidth>
            </wp14:sizeRelH>
          </wp:anchor>
        </w:drawing>
      </w:r>
      <w:r w:rsidRPr="00AA18D1">
        <w:rPr>
          <w:noProof/>
        </w:rPr>
        <w:drawing>
          <wp:anchor distT="0" distB="0" distL="114300" distR="114300" simplePos="0" relativeHeight="252644352" behindDoc="0" locked="0" layoutInCell="1" allowOverlap="1" wp14:anchorId="1FBCEE7C" wp14:editId="2E15BDA0">
            <wp:simplePos x="0" y="0"/>
            <wp:positionH relativeFrom="column">
              <wp:posOffset>4865370</wp:posOffset>
            </wp:positionH>
            <wp:positionV relativeFrom="paragraph">
              <wp:posOffset>4931410</wp:posOffset>
            </wp:positionV>
            <wp:extent cx="314325" cy="314325"/>
            <wp:effectExtent l="0" t="0" r="9525" b="9525"/>
            <wp:wrapSquare wrapText="bothSides"/>
            <wp:docPr id="977" name="Grafik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39232" behindDoc="0" locked="0" layoutInCell="1" allowOverlap="1" wp14:anchorId="13186DE8" wp14:editId="2B3D1B66">
            <wp:simplePos x="0" y="0"/>
            <wp:positionH relativeFrom="column">
              <wp:posOffset>5248275</wp:posOffset>
            </wp:positionH>
            <wp:positionV relativeFrom="paragraph">
              <wp:posOffset>4409440</wp:posOffset>
            </wp:positionV>
            <wp:extent cx="314325" cy="314325"/>
            <wp:effectExtent l="0" t="0" r="9525" b="9525"/>
            <wp:wrapSquare wrapText="bothSides"/>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38208" behindDoc="0" locked="0" layoutInCell="1" allowOverlap="1" wp14:anchorId="6250E1C8" wp14:editId="53F2ABAB">
            <wp:simplePos x="0" y="0"/>
            <wp:positionH relativeFrom="column">
              <wp:posOffset>4854575</wp:posOffset>
            </wp:positionH>
            <wp:positionV relativeFrom="paragraph">
              <wp:posOffset>3424555</wp:posOffset>
            </wp:positionV>
            <wp:extent cx="314325" cy="314325"/>
            <wp:effectExtent l="0" t="0" r="9525" b="9525"/>
            <wp:wrapSquare wrapText="bothSides"/>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37184" behindDoc="0" locked="0" layoutInCell="1" allowOverlap="1" wp14:anchorId="1FB09C2F" wp14:editId="5564817A">
            <wp:simplePos x="0" y="0"/>
            <wp:positionH relativeFrom="column">
              <wp:posOffset>4845050</wp:posOffset>
            </wp:positionH>
            <wp:positionV relativeFrom="paragraph">
              <wp:posOffset>2927350</wp:posOffset>
            </wp:positionV>
            <wp:extent cx="314325" cy="314325"/>
            <wp:effectExtent l="0" t="0" r="9525" b="9525"/>
            <wp:wrapSquare wrapText="bothSides"/>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8D1">
        <w:rPr>
          <w:noProof/>
        </w:rPr>
        <w:drawing>
          <wp:anchor distT="0" distB="0" distL="114300" distR="114300" simplePos="0" relativeHeight="252645376" behindDoc="0" locked="0" layoutInCell="1" allowOverlap="1" wp14:anchorId="0BC80D53" wp14:editId="14B3E120">
            <wp:simplePos x="0" y="0"/>
            <wp:positionH relativeFrom="column">
              <wp:posOffset>5257800</wp:posOffset>
            </wp:positionH>
            <wp:positionV relativeFrom="paragraph">
              <wp:posOffset>1199515</wp:posOffset>
            </wp:positionV>
            <wp:extent cx="314325" cy="314325"/>
            <wp:effectExtent l="0" t="0" r="9525" b="9525"/>
            <wp:wrapSquare wrapText="bothSides"/>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7F0">
        <w:rPr>
          <w:noProof/>
        </w:rPr>
        <w:drawing>
          <wp:anchor distT="0" distB="0" distL="114300" distR="114300" simplePos="0" relativeHeight="252635136" behindDoc="0" locked="0" layoutInCell="1" allowOverlap="1" wp14:anchorId="53D05666" wp14:editId="7A8F75B8">
            <wp:simplePos x="0" y="0"/>
            <wp:positionH relativeFrom="column">
              <wp:posOffset>4850130</wp:posOffset>
            </wp:positionH>
            <wp:positionV relativeFrom="paragraph">
              <wp:posOffset>2415540</wp:posOffset>
            </wp:positionV>
            <wp:extent cx="320040" cy="320040"/>
            <wp:effectExtent l="0" t="0" r="3810" b="3810"/>
            <wp:wrapSquare wrapText="bothSides"/>
            <wp:docPr id="941" name="Grafik 941"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7F0">
        <w:rPr>
          <w:noProof/>
        </w:rPr>
        <w:drawing>
          <wp:anchor distT="0" distB="0" distL="114300" distR="114300" simplePos="0" relativeHeight="252633088" behindDoc="0" locked="0" layoutInCell="1" allowOverlap="1" wp14:anchorId="6CA41EE9" wp14:editId="6F42AF47">
            <wp:simplePos x="0" y="0"/>
            <wp:positionH relativeFrom="column">
              <wp:posOffset>5227320</wp:posOffset>
            </wp:positionH>
            <wp:positionV relativeFrom="paragraph">
              <wp:posOffset>658495</wp:posOffset>
            </wp:positionV>
            <wp:extent cx="320178" cy="320400"/>
            <wp:effectExtent l="0" t="0" r="3810" b="3810"/>
            <wp:wrapNone/>
            <wp:docPr id="930" name="Grafik 930"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78" cy="320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itternetztabelle4Akzent11"/>
        <w:tblW w:w="7371" w:type="dxa"/>
        <w:tblLook w:val="04A0" w:firstRow="1" w:lastRow="0" w:firstColumn="1" w:lastColumn="0" w:noHBand="0" w:noVBand="1"/>
      </w:tblPr>
      <w:tblGrid>
        <w:gridCol w:w="1470"/>
        <w:gridCol w:w="940"/>
        <w:gridCol w:w="4961"/>
      </w:tblGrid>
      <w:tr w:rsidR="00D11D27" w:rsidRPr="00DE4890" w14:paraId="527B64EE" w14:textId="77777777" w:rsidTr="00EF6FB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5D1A70A" w14:textId="77777777" w:rsidR="00D11D27" w:rsidRPr="00270C33" w:rsidRDefault="00D11D27" w:rsidP="00EF6FB8">
            <w:pPr>
              <w:pStyle w:val="TabelleKopfmitte"/>
              <w:jc w:val="left"/>
              <w:rPr>
                <w:rFonts w:cstheme="minorHAnsi"/>
                <w:sz w:val="26"/>
              </w:rPr>
            </w:pPr>
            <w:r w:rsidRPr="00270C33">
              <w:rPr>
                <w:rFonts w:cstheme="minorHAnsi"/>
                <w:sz w:val="26"/>
              </w:rPr>
              <w:t>Arbeitsweise</w:t>
            </w:r>
          </w:p>
        </w:tc>
        <w:tc>
          <w:tcPr>
            <w:tcW w:w="940" w:type="dxa"/>
            <w:vAlign w:val="center"/>
          </w:tcPr>
          <w:p w14:paraId="1701F3FE" w14:textId="77777777" w:rsidR="00D11D27" w:rsidRPr="00270C33" w:rsidRDefault="00D11D27" w:rsidP="00EF6FB8">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Zeit</w:t>
            </w:r>
          </w:p>
        </w:tc>
        <w:tc>
          <w:tcPr>
            <w:tcW w:w="4961" w:type="dxa"/>
            <w:vAlign w:val="center"/>
          </w:tcPr>
          <w:p w14:paraId="40FA0415" w14:textId="77777777" w:rsidR="00D11D27" w:rsidRPr="00270C33" w:rsidRDefault="00D11D27" w:rsidP="00EF6FB8">
            <w:pPr>
              <w:pStyle w:val="TabelleKopfmitte"/>
              <w:jc w:val="left"/>
              <w:cnfStyle w:val="100000000000" w:firstRow="1" w:lastRow="0" w:firstColumn="0" w:lastColumn="0" w:oddVBand="0" w:evenVBand="0" w:oddHBand="0" w:evenHBand="0" w:firstRowFirstColumn="0" w:firstRowLastColumn="0" w:lastRowFirstColumn="0" w:lastRowLastColumn="0"/>
              <w:rPr>
                <w:rFonts w:cstheme="minorHAnsi"/>
                <w:sz w:val="26"/>
              </w:rPr>
            </w:pPr>
            <w:r w:rsidRPr="00270C33">
              <w:rPr>
                <w:rFonts w:cstheme="minorHAnsi"/>
                <w:sz w:val="26"/>
              </w:rPr>
              <w:t>Aufgabe</w:t>
            </w:r>
          </w:p>
        </w:tc>
      </w:tr>
      <w:tr w:rsidR="00D11D27" w:rsidRPr="00DE4890" w14:paraId="07AFA616"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62DBED5A" w14:textId="77777777" w:rsidR="00D11D27" w:rsidRPr="00FC0F56" w:rsidRDefault="00D11D27" w:rsidP="00EF6FB8">
            <w:pPr>
              <w:pStyle w:val="Textkrpermitte"/>
              <w:rPr>
                <w:noProof/>
              </w:rPr>
            </w:pPr>
            <w:r w:rsidRPr="008C55CA">
              <w:rPr>
                <w:noProof/>
              </w:rPr>
              <w:drawing>
                <wp:inline distT="0" distB="0" distL="0" distR="0" wp14:anchorId="6C4B2084" wp14:editId="192B4D2F">
                  <wp:extent cx="295275" cy="314325"/>
                  <wp:effectExtent l="0" t="0" r="9525" b="9525"/>
                  <wp:docPr id="1884" name="Grafik 188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2A2D8F4E" w14:textId="77777777" w:rsidR="00D11D27" w:rsidRPr="0059188D"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15 min</w:t>
            </w:r>
          </w:p>
        </w:tc>
        <w:tc>
          <w:tcPr>
            <w:tcW w:w="4961" w:type="dxa"/>
          </w:tcPr>
          <w:p w14:paraId="30DF759C" w14:textId="77777777" w:rsidR="00D11D27" w:rsidRPr="00270C33" w:rsidRDefault="00D11D27" w:rsidP="00EF6FB8">
            <w:pPr>
              <w:pStyle w:val="Textkrper"/>
              <w:spacing w:before="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Schauen Sie sich den Film an und beantworten Sie die Fragen (vgl. Aufgabenstellung 1) dazu.</w:t>
            </w:r>
          </w:p>
        </w:tc>
      </w:tr>
      <w:tr w:rsidR="00D11D27" w:rsidRPr="00DE4890" w14:paraId="2D705DFD" w14:textId="77777777" w:rsidTr="00EF6FB8">
        <w:trPr>
          <w:trHeight w:val="109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883473F" w14:textId="77777777" w:rsidR="00D11D27" w:rsidRPr="00F0156F" w:rsidRDefault="00D11D27" w:rsidP="00EF6FB8">
            <w:pPr>
              <w:pStyle w:val="Textkrpermitte"/>
            </w:pPr>
            <w:r w:rsidRPr="00767487">
              <w:rPr>
                <w:noProof/>
                <w:sz w:val="24"/>
              </w:rPr>
              <w:drawing>
                <wp:inline distT="0" distB="0" distL="0" distR="0" wp14:anchorId="2D3CC6D6" wp14:editId="0FA4D384">
                  <wp:extent cx="658495" cy="323850"/>
                  <wp:effectExtent l="0" t="0" r="8255" b="0"/>
                  <wp:docPr id="9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5F513100" w14:textId="77777777" w:rsidR="00D11D27" w:rsidRPr="0059188D" w:rsidRDefault="00D11D27" w:rsidP="00EF6FB8">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15 min</w:t>
            </w:r>
          </w:p>
        </w:tc>
        <w:tc>
          <w:tcPr>
            <w:tcW w:w="4961" w:type="dxa"/>
          </w:tcPr>
          <w:p w14:paraId="48D1A33E" w14:textId="77777777" w:rsidR="00D11D27" w:rsidRPr="00270C33" w:rsidRDefault="00D11D27" w:rsidP="00EF6FB8">
            <w:pPr>
              <w:pStyle w:val="Textkrpe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270C33">
              <w:rPr>
                <w:rFonts w:cstheme="minorHAnsi"/>
                <w:szCs w:val="20"/>
              </w:rPr>
              <w:t>Analysieren Sie die unterschiedlichen Rollen der jungen Frau im Film und Ihre eigenen Rollen mit Hilfe der Aufgabenstellung 2.</w:t>
            </w:r>
          </w:p>
        </w:tc>
      </w:tr>
      <w:tr w:rsidR="00D11D27" w:rsidRPr="00DE4890" w14:paraId="27EEC28A"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AD26BEE" w14:textId="77777777" w:rsidR="00D11D27" w:rsidRPr="00F0156F" w:rsidRDefault="00D11D27" w:rsidP="00EF6FB8">
            <w:pPr>
              <w:pStyle w:val="Textkrpermitte"/>
            </w:pPr>
            <w:r w:rsidRPr="008C55CA">
              <w:rPr>
                <w:noProof/>
              </w:rPr>
              <w:drawing>
                <wp:inline distT="0" distB="0" distL="0" distR="0" wp14:anchorId="41532547" wp14:editId="2DC9E2B8">
                  <wp:extent cx="295275" cy="314325"/>
                  <wp:effectExtent l="0" t="0" r="9525" b="9525"/>
                  <wp:docPr id="939" name="Grafik 939"/>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05836C12" w14:textId="77777777" w:rsidR="00D11D27" w:rsidRPr="0059188D"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DD5A384" w14:textId="77777777" w:rsidR="00D11D27" w:rsidRPr="00270C33" w:rsidRDefault="00D11D27" w:rsidP="00EF6FB8">
            <w:pPr>
              <w:pStyle w:val="Textkrpe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cstheme="minorHAnsi"/>
                <w:noProof/>
              </w:rPr>
            </w:pPr>
            <w:r w:rsidRPr="00270C33">
              <w:rPr>
                <w:rFonts w:cstheme="minorHAnsi"/>
                <w:noProof/>
              </w:rPr>
              <w:t>Beurteilen Sie die Aussagen und Umgangsformen mit Hilfe der Aufgabenstellung 3.</w:t>
            </w:r>
          </w:p>
        </w:tc>
      </w:tr>
      <w:tr w:rsidR="00D11D27" w:rsidRPr="00DE4890" w14:paraId="29D31CD7" w14:textId="77777777" w:rsidTr="00EF6FB8">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DA9FBD5" w14:textId="77777777" w:rsidR="00D11D27" w:rsidRPr="00FC0F56" w:rsidRDefault="00D11D27" w:rsidP="00EF6FB8">
            <w:pPr>
              <w:pStyle w:val="Textkrpermitte"/>
              <w:rPr>
                <w:noProof/>
              </w:rPr>
            </w:pPr>
            <w:r w:rsidRPr="008C55CA">
              <w:rPr>
                <w:noProof/>
              </w:rPr>
              <w:drawing>
                <wp:inline distT="0" distB="0" distL="0" distR="0" wp14:anchorId="350B8316" wp14:editId="15B0BF75">
                  <wp:extent cx="295275" cy="314325"/>
                  <wp:effectExtent l="0" t="0" r="9525" b="9525"/>
                  <wp:docPr id="953" name="Grafik 953"/>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4D2EC9BC" w14:textId="77777777" w:rsidR="00D11D27" w:rsidRPr="0059188D" w:rsidRDefault="00D11D27" w:rsidP="00EF6FB8">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16FE0359" w14:textId="77777777" w:rsidR="00D11D27" w:rsidRPr="00270C33" w:rsidRDefault="00D11D27" w:rsidP="00EF6FB8">
            <w:pPr>
              <w:pStyle w:val="Textkrpe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cstheme="minorHAnsi"/>
                <w:noProof/>
              </w:rPr>
            </w:pPr>
            <w:r w:rsidRPr="00270C33">
              <w:rPr>
                <w:rFonts w:cstheme="minorHAnsi"/>
                <w:noProof/>
              </w:rPr>
              <w:t>Analysieren Sie die Dos und Don´ts in einem Bewerbungsgespräch mit Hilfe der Aufgabenstellung 4a).</w:t>
            </w:r>
          </w:p>
        </w:tc>
      </w:tr>
      <w:tr w:rsidR="00D11D27" w:rsidRPr="00DE4890" w14:paraId="41F8CA23"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23061DBA" w14:textId="77777777" w:rsidR="00D11D27" w:rsidRPr="00F0156F" w:rsidRDefault="00D11D27" w:rsidP="00EF6FB8">
            <w:pPr>
              <w:pStyle w:val="Textkrpermitte"/>
              <w:rPr>
                <w:noProof/>
              </w:rPr>
            </w:pPr>
            <w:r w:rsidRPr="00AA18D1">
              <w:rPr>
                <w:noProof/>
              </w:rPr>
              <w:drawing>
                <wp:inline distT="0" distB="0" distL="0" distR="0" wp14:anchorId="38ADA486" wp14:editId="788D8B48">
                  <wp:extent cx="457200" cy="457200"/>
                  <wp:effectExtent l="0" t="0" r="0" b="0"/>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40" w:type="dxa"/>
            <w:vAlign w:val="center"/>
          </w:tcPr>
          <w:p w14:paraId="3CAF3632" w14:textId="77777777" w:rsidR="00D11D27" w:rsidRPr="0059188D"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28BEFCE6" w14:textId="77777777" w:rsidR="00D11D27" w:rsidRPr="00270C33" w:rsidRDefault="00D11D27" w:rsidP="00EF6FB8">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rPr>
            </w:pPr>
            <w:r w:rsidRPr="00270C33">
              <w:rPr>
                <w:rFonts w:cstheme="minorHAnsi"/>
              </w:rPr>
              <w:t>Nehmen Sie mit Hilfe der Aufgabenstellung 4b) kritisch Stellung zu den Dos und Don´ts aus dem Film.</w:t>
            </w:r>
          </w:p>
        </w:tc>
      </w:tr>
      <w:tr w:rsidR="00D11D27" w:rsidRPr="00DE4890" w14:paraId="4D3C86C9" w14:textId="77777777" w:rsidTr="00EF6FB8">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06F7E9B" w14:textId="77777777" w:rsidR="00D11D27" w:rsidRPr="00AA18D1" w:rsidRDefault="00D11D27" w:rsidP="00EF6FB8">
            <w:pPr>
              <w:pStyle w:val="Textkrpermitte"/>
              <w:rPr>
                <w:noProof/>
              </w:rPr>
            </w:pPr>
            <w:r w:rsidRPr="00AA18D1">
              <w:rPr>
                <w:noProof/>
              </w:rPr>
              <w:drawing>
                <wp:inline distT="0" distB="0" distL="0" distR="0" wp14:anchorId="69254ADB" wp14:editId="56B59D95">
                  <wp:extent cx="533400" cy="314325"/>
                  <wp:effectExtent l="0" t="0" r="0" b="9525"/>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940" w:type="dxa"/>
            <w:vAlign w:val="center"/>
          </w:tcPr>
          <w:p w14:paraId="5058A446" w14:textId="77777777" w:rsidR="00D11D27" w:rsidRDefault="00D11D27" w:rsidP="00EF6FB8">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 min</w:t>
            </w:r>
          </w:p>
        </w:tc>
        <w:tc>
          <w:tcPr>
            <w:tcW w:w="4961" w:type="dxa"/>
          </w:tcPr>
          <w:p w14:paraId="73A2F276" w14:textId="77777777" w:rsidR="00D11D27" w:rsidRPr="00270C33" w:rsidRDefault="00D11D27" w:rsidP="00EF6FB8">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0C33">
              <w:rPr>
                <w:rFonts w:cstheme="minorHAnsi"/>
              </w:rPr>
              <w:t>Bereiten Sie das Rollenspiel mit Hilfe der Aufgabenstellung 5a) vor.</w:t>
            </w:r>
          </w:p>
        </w:tc>
      </w:tr>
      <w:tr w:rsidR="00D11D27" w:rsidRPr="00DE4890" w14:paraId="1DA28E90"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260BB8D8" w14:textId="77777777" w:rsidR="00D11D27" w:rsidRPr="00AA18D1" w:rsidRDefault="00D11D27" w:rsidP="00EF6FB8">
            <w:pPr>
              <w:pStyle w:val="Textkrpermitte"/>
              <w:rPr>
                <w:noProof/>
              </w:rPr>
            </w:pPr>
            <w:r w:rsidRPr="008C55CA">
              <w:rPr>
                <w:noProof/>
              </w:rPr>
              <w:drawing>
                <wp:inline distT="0" distB="0" distL="0" distR="0" wp14:anchorId="106B37CC" wp14:editId="7C483857">
                  <wp:extent cx="295275" cy="314325"/>
                  <wp:effectExtent l="0" t="0" r="9525" b="9525"/>
                  <wp:docPr id="56" name="Grafik 5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940" w:type="dxa"/>
            <w:vAlign w:val="center"/>
          </w:tcPr>
          <w:p w14:paraId="2ABEF88F" w14:textId="77777777" w:rsidR="00D11D27"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10 min</w:t>
            </w:r>
          </w:p>
        </w:tc>
        <w:tc>
          <w:tcPr>
            <w:tcW w:w="4961" w:type="dxa"/>
          </w:tcPr>
          <w:p w14:paraId="7B52415D" w14:textId="77777777" w:rsidR="00D11D27" w:rsidRPr="00270C33" w:rsidRDefault="00D11D27" w:rsidP="00EF6FB8">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270C33">
              <w:rPr>
                <w:rFonts w:cstheme="minorHAnsi"/>
              </w:rPr>
              <w:t>Bereiten Sie Ihre Rolle mit Hilfe der Aufgabenstellung 5b) und den Rollenkarten vor.</w:t>
            </w:r>
          </w:p>
        </w:tc>
      </w:tr>
      <w:tr w:rsidR="00D11D27" w:rsidRPr="00DE4890" w14:paraId="1A14ED63" w14:textId="77777777" w:rsidTr="00EF6FB8">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043F4DF" w14:textId="77777777" w:rsidR="00D11D27" w:rsidRPr="00AA18D1" w:rsidRDefault="00D11D27" w:rsidP="00EF6FB8">
            <w:pPr>
              <w:pStyle w:val="Textkrpermitte"/>
              <w:rPr>
                <w:noProof/>
              </w:rPr>
            </w:pPr>
            <w:r w:rsidRPr="00767487">
              <w:rPr>
                <w:noProof/>
                <w:sz w:val="24"/>
              </w:rPr>
              <w:drawing>
                <wp:inline distT="0" distB="0" distL="0" distR="0" wp14:anchorId="79A65A63" wp14:editId="7DE680AC">
                  <wp:extent cx="658495" cy="323850"/>
                  <wp:effectExtent l="0" t="0" r="8255" b="0"/>
                  <wp:docPr id="96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40" w:type="dxa"/>
            <w:vAlign w:val="center"/>
          </w:tcPr>
          <w:p w14:paraId="4A15B839" w14:textId="77777777" w:rsidR="00D11D27" w:rsidRDefault="00D11D27" w:rsidP="00EF6FB8">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5 min</w:t>
            </w:r>
          </w:p>
        </w:tc>
        <w:tc>
          <w:tcPr>
            <w:tcW w:w="4961" w:type="dxa"/>
          </w:tcPr>
          <w:p w14:paraId="3E4938CD" w14:textId="77777777" w:rsidR="00D11D27" w:rsidRPr="00270C33" w:rsidRDefault="00D11D27" w:rsidP="00EF6FB8">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0C33">
              <w:rPr>
                <w:rFonts w:cstheme="minorHAnsi"/>
              </w:rPr>
              <w:t>Vergleichen Sie Ihre Ergebnisse und passen Sie diese ggf. an (vgl. Aufgabenstellung 5c)).</w:t>
            </w:r>
            <w:r w:rsidRPr="00270C33">
              <w:rPr>
                <w:rFonts w:cstheme="minorHAnsi"/>
                <w:noProof/>
              </w:rPr>
              <w:t xml:space="preserve"> </w:t>
            </w:r>
          </w:p>
        </w:tc>
      </w:tr>
      <w:tr w:rsidR="00D11D27" w:rsidRPr="00DE4890" w14:paraId="57704823"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2FE3AB6F" w14:textId="77777777" w:rsidR="00D11D27" w:rsidRPr="00767487" w:rsidRDefault="00D11D27" w:rsidP="00EF6FB8">
            <w:pPr>
              <w:pStyle w:val="Textkrpermitte"/>
              <w:rPr>
                <w:noProof/>
                <w:sz w:val="24"/>
              </w:rPr>
            </w:pPr>
            <w:r w:rsidRPr="00AA18D1">
              <w:rPr>
                <w:noProof/>
              </w:rPr>
              <w:drawing>
                <wp:inline distT="0" distB="0" distL="0" distR="0" wp14:anchorId="0EE3384E" wp14:editId="3DF3B884">
                  <wp:extent cx="533400" cy="314325"/>
                  <wp:effectExtent l="0" t="0" r="0" b="9525"/>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940" w:type="dxa"/>
            <w:vAlign w:val="center"/>
          </w:tcPr>
          <w:p w14:paraId="4C348B34" w14:textId="77777777" w:rsidR="00D11D27"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20 min</w:t>
            </w:r>
          </w:p>
        </w:tc>
        <w:tc>
          <w:tcPr>
            <w:tcW w:w="4961" w:type="dxa"/>
          </w:tcPr>
          <w:p w14:paraId="16CD277B" w14:textId="77777777" w:rsidR="00D11D27" w:rsidRPr="00270C33" w:rsidRDefault="00D11D27" w:rsidP="00EF6FB8">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270C33">
              <w:rPr>
                <w:rFonts w:cstheme="minorHAnsi"/>
              </w:rPr>
              <w:t>Führen Sie das Rollenspiel durch (vgl. Aufgabenstellung 5d)).</w:t>
            </w:r>
            <w:r w:rsidRPr="00270C33">
              <w:rPr>
                <w:rFonts w:cstheme="minorHAnsi"/>
                <w:noProof/>
              </w:rPr>
              <w:t xml:space="preserve"> </w:t>
            </w:r>
          </w:p>
        </w:tc>
      </w:tr>
      <w:tr w:rsidR="00D11D27" w:rsidRPr="00DE4890" w14:paraId="07966E74" w14:textId="77777777" w:rsidTr="00EF6FB8">
        <w:trPr>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98C583C" w14:textId="77777777" w:rsidR="00D11D27" w:rsidRPr="00767487" w:rsidRDefault="00D11D27" w:rsidP="00EF6FB8">
            <w:pPr>
              <w:pStyle w:val="Textkrpermitte"/>
              <w:rPr>
                <w:noProof/>
                <w:sz w:val="24"/>
              </w:rPr>
            </w:pPr>
            <w:r w:rsidRPr="00AA18D1">
              <w:rPr>
                <w:noProof/>
              </w:rPr>
              <w:drawing>
                <wp:inline distT="0" distB="0" distL="0" distR="0" wp14:anchorId="49FA71ED" wp14:editId="27F16000">
                  <wp:extent cx="457200" cy="457200"/>
                  <wp:effectExtent l="0" t="0" r="0" b="0"/>
                  <wp:docPr id="974" name="Grafi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40" w:type="dxa"/>
            <w:vAlign w:val="center"/>
          </w:tcPr>
          <w:p w14:paraId="6821B064" w14:textId="77777777" w:rsidR="00D11D27" w:rsidRDefault="00D11D27" w:rsidP="00EF6FB8">
            <w:pPr>
              <w:pStyle w:val="Textkrper"/>
              <w:jc w:val="left"/>
              <w:cnfStyle w:val="000000000000" w:firstRow="0" w:lastRow="0" w:firstColumn="0" w:lastColumn="0" w:oddVBand="0" w:evenVBand="0" w:oddHBand="0"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20 min</w:t>
            </w:r>
          </w:p>
        </w:tc>
        <w:tc>
          <w:tcPr>
            <w:tcW w:w="4961" w:type="dxa"/>
          </w:tcPr>
          <w:p w14:paraId="6F78C7D0" w14:textId="77777777" w:rsidR="00D11D27" w:rsidRPr="00270C33" w:rsidRDefault="00D11D27" w:rsidP="00EF6FB8">
            <w:pPr>
              <w:pStyle w:val="Textkrpe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0C33">
              <w:rPr>
                <w:rFonts w:cstheme="minorHAnsi"/>
              </w:rPr>
              <w:t>Berichten Sie mit Hilfe der Leitfragen in der Aufgabenstellung 5e) von den Erfahrungen und Beobachtungen im Rollenspiel.</w:t>
            </w:r>
          </w:p>
        </w:tc>
      </w:tr>
      <w:tr w:rsidR="00D11D27" w:rsidRPr="00DE4890" w14:paraId="16B6BEC2" w14:textId="77777777" w:rsidTr="00EF6FB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117FD3B" w14:textId="77777777" w:rsidR="00D11D27" w:rsidRPr="00AA18D1" w:rsidRDefault="00D11D27" w:rsidP="00EF6FB8">
            <w:pPr>
              <w:pStyle w:val="Textkrpermitte"/>
              <w:rPr>
                <w:noProof/>
              </w:rPr>
            </w:pPr>
            <w:r w:rsidRPr="00AA18D1">
              <w:rPr>
                <w:noProof/>
              </w:rPr>
              <w:drawing>
                <wp:inline distT="0" distB="0" distL="0" distR="0" wp14:anchorId="71FC9DBD" wp14:editId="033C4F47">
                  <wp:extent cx="457200" cy="457200"/>
                  <wp:effectExtent l="0" t="0" r="0" b="0"/>
                  <wp:docPr id="1394" name="Grafi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40" w:type="dxa"/>
            <w:vAlign w:val="center"/>
          </w:tcPr>
          <w:p w14:paraId="005A96E8" w14:textId="77777777" w:rsidR="00D11D27" w:rsidRDefault="00D11D27" w:rsidP="00EF6FB8">
            <w:pPr>
              <w:pStyle w:val="Textkrper"/>
              <w:jc w:val="left"/>
              <w:cnfStyle w:val="000000100000" w:firstRow="0" w:lastRow="0" w:firstColumn="0" w:lastColumn="0" w:oddVBand="0" w:evenVBand="0" w:oddHBand="1" w:evenHBand="0" w:firstRowFirstColumn="0" w:firstRowLastColumn="0" w:lastRowFirstColumn="0" w:lastRowLastColumn="0"/>
              <w:rPr>
                <w:rFonts w:ascii="Segoe Print" w:hAnsi="Segoe Print"/>
                <w:color w:val="A6A6A6" w:themeColor="background1" w:themeShade="A6"/>
              </w:rPr>
            </w:pPr>
            <w:r>
              <w:rPr>
                <w:rFonts w:ascii="Segoe Print" w:hAnsi="Segoe Print"/>
                <w:color w:val="A6A6A6" w:themeColor="background1" w:themeShade="A6"/>
              </w:rPr>
              <w:t>15 min</w:t>
            </w:r>
          </w:p>
        </w:tc>
        <w:tc>
          <w:tcPr>
            <w:tcW w:w="4961" w:type="dxa"/>
          </w:tcPr>
          <w:p w14:paraId="2E5BE6EC" w14:textId="77777777" w:rsidR="00D11D27" w:rsidRPr="00270C33" w:rsidRDefault="00D11D27" w:rsidP="00EF6FB8">
            <w:pPr>
              <w:pStyle w:val="Textkrpe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270C33">
              <w:t>Reflektieren Sie über Ihre unterschiedlichen Bewerbungsgespräche mit Hilfe der Leitfragen aus der Aufgabenstellung 5f).</w:t>
            </w:r>
          </w:p>
        </w:tc>
      </w:tr>
    </w:tbl>
    <w:p w14:paraId="7BC0E43A" w14:textId="77777777" w:rsidR="00D11D27" w:rsidRDefault="00D11D27" w:rsidP="00D11D27">
      <w:pPr>
        <w:spacing w:line="240" w:lineRule="exact"/>
      </w:pPr>
    </w:p>
    <w:p w14:paraId="32007769" w14:textId="77777777" w:rsidR="00D11D27" w:rsidRDefault="00D11D27" w:rsidP="00D11D27">
      <w:pPr>
        <w:pStyle w:val="berschrift2"/>
        <w:spacing w:before="360"/>
      </w:pPr>
      <w:r>
        <w:br w:type="page"/>
      </w:r>
    </w:p>
    <w:p w14:paraId="56F1D82D" w14:textId="77777777" w:rsidR="00D11D27" w:rsidRDefault="00D11D27" w:rsidP="00D11D27">
      <w:pPr>
        <w:pStyle w:val="berschrift2"/>
        <w:spacing w:before="360"/>
      </w:pPr>
      <w:r>
        <w:lastRenderedPageBreak/>
        <w:t>Verhalten im Bewerbungsgespräch: Rollen, Sprache, Verlauf</w:t>
      </w:r>
    </w:p>
    <w:p w14:paraId="16FF18CE" w14:textId="77777777" w:rsidR="00D11D27" w:rsidRPr="00F238D6" w:rsidRDefault="00D11D27" w:rsidP="00D11D27">
      <w:pPr>
        <w:pStyle w:val="Textkrper"/>
      </w:pPr>
      <w:r w:rsidRPr="00AA18D1">
        <w:rPr>
          <w:noProof/>
        </w:rPr>
        <w:drawing>
          <wp:anchor distT="0" distB="0" distL="114300" distR="114300" simplePos="0" relativeHeight="252662784" behindDoc="0" locked="0" layoutInCell="1" allowOverlap="1" wp14:anchorId="3BBA14C2" wp14:editId="6CBB38A2">
            <wp:simplePos x="0" y="0"/>
            <wp:positionH relativeFrom="column">
              <wp:posOffset>5421457</wp:posOffset>
            </wp:positionH>
            <wp:positionV relativeFrom="paragraph">
              <wp:posOffset>165619</wp:posOffset>
            </wp:positionV>
            <wp:extent cx="314325" cy="314325"/>
            <wp:effectExtent l="0" t="0" r="9525" b="9525"/>
            <wp:wrapNone/>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8C55CA">
        <w:rPr>
          <w:noProof/>
        </w:rPr>
        <w:drawing>
          <wp:anchor distT="0" distB="0" distL="114300" distR="114300" simplePos="0" relativeHeight="252619776" behindDoc="0" locked="0" layoutInCell="1" allowOverlap="1" wp14:anchorId="65788DBE" wp14:editId="5CE2ABA1">
            <wp:simplePos x="0" y="0"/>
            <wp:positionH relativeFrom="column">
              <wp:posOffset>5060950</wp:posOffset>
            </wp:positionH>
            <wp:positionV relativeFrom="paragraph">
              <wp:posOffset>163195</wp:posOffset>
            </wp:positionV>
            <wp:extent cx="295275" cy="314325"/>
            <wp:effectExtent l="0" t="0" r="9525" b="9525"/>
            <wp:wrapSquare wrapText="bothSides"/>
            <wp:docPr id="47" name="Grafik 47"/>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BC17F0">
        <w:rPr>
          <w:noProof/>
        </w:rPr>
        <w:drawing>
          <wp:anchor distT="0" distB="0" distL="114300" distR="114300" simplePos="0" relativeHeight="252617728" behindDoc="0" locked="0" layoutInCell="1" allowOverlap="1" wp14:anchorId="7EDF381F" wp14:editId="5478E809">
            <wp:simplePos x="0" y="0"/>
            <wp:positionH relativeFrom="column">
              <wp:posOffset>5791200</wp:posOffset>
            </wp:positionH>
            <wp:positionV relativeFrom="paragraph">
              <wp:posOffset>160020</wp:posOffset>
            </wp:positionV>
            <wp:extent cx="320178" cy="320400"/>
            <wp:effectExtent l="0" t="0" r="3810" b="3810"/>
            <wp:wrapNone/>
            <wp:docPr id="933" name="Grafik 933"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78" cy="3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7643C" w14:textId="77777777" w:rsidR="00D11D27" w:rsidRPr="00270C33" w:rsidRDefault="00D11D27" w:rsidP="00D11D27">
      <w:pPr>
        <w:pStyle w:val="Textkrper"/>
        <w:numPr>
          <w:ilvl w:val="0"/>
          <w:numId w:val="22"/>
        </w:numPr>
        <w:ind w:left="284" w:hanging="284"/>
        <w:rPr>
          <w:rFonts w:cstheme="minorHAnsi"/>
          <w:sz w:val="22"/>
        </w:rPr>
      </w:pPr>
      <w:r w:rsidRPr="00270C33">
        <w:rPr>
          <w:rFonts w:cstheme="minorHAnsi"/>
          <w:sz w:val="22"/>
        </w:rPr>
        <w:t>Beantworten Sie folgende Fragen zum Film:</w:t>
      </w:r>
      <w:r w:rsidRPr="00270C33">
        <w:rPr>
          <w:rFonts w:cstheme="minorHAnsi"/>
          <w:noProof/>
          <w:sz w:val="22"/>
        </w:rPr>
        <w:t xml:space="preserve"> </w:t>
      </w:r>
    </w:p>
    <w:p w14:paraId="407D43FD" w14:textId="77777777" w:rsidR="00D11D27" w:rsidRPr="00270C33" w:rsidRDefault="00D11D27" w:rsidP="00D11D27">
      <w:pPr>
        <w:pStyle w:val="Textkrper"/>
        <w:ind w:left="284" w:hanging="284"/>
        <w:rPr>
          <w:rFonts w:cstheme="minorHAnsi"/>
          <w:sz w:val="22"/>
        </w:rPr>
      </w:pPr>
    </w:p>
    <w:p w14:paraId="20A613DC" w14:textId="77777777" w:rsidR="00D11D27" w:rsidRPr="00270C33" w:rsidRDefault="00D11D27" w:rsidP="00D11D27">
      <w:pPr>
        <w:pStyle w:val="Textkrper"/>
        <w:spacing w:line="480" w:lineRule="auto"/>
        <w:ind w:left="284"/>
        <w:jc w:val="left"/>
        <w:rPr>
          <w:rFonts w:cstheme="minorHAnsi"/>
          <w:sz w:val="22"/>
        </w:rPr>
      </w:pPr>
      <w:r w:rsidRPr="00270C33">
        <w:rPr>
          <w:rFonts w:cstheme="minorHAnsi"/>
          <w:sz w:val="22"/>
        </w:rPr>
        <w:t>a) Wer spricht im Film? _____________________________________________</w:t>
      </w:r>
    </w:p>
    <w:p w14:paraId="1E549552" w14:textId="77777777" w:rsidR="00D11D27" w:rsidRPr="00270C33" w:rsidRDefault="00D11D27" w:rsidP="00D11D27">
      <w:pPr>
        <w:pStyle w:val="Textkrper"/>
        <w:spacing w:line="480" w:lineRule="auto"/>
        <w:ind w:left="284"/>
        <w:jc w:val="left"/>
      </w:pPr>
      <w:r w:rsidRPr="00270C33">
        <w:rPr>
          <w:rFonts w:cstheme="minorHAnsi"/>
          <w:sz w:val="22"/>
        </w:rPr>
        <w:t>b) Wie sprechen die einzelnen Personen?</w:t>
      </w:r>
      <w:r w:rsidRPr="00270C33">
        <w:t xml:space="preserve"> ____________________________________________________________________________________________________________________________________________</w:t>
      </w:r>
    </w:p>
    <w:p w14:paraId="2DF13FAF" w14:textId="77777777" w:rsidR="00D11D27" w:rsidRPr="00270C33" w:rsidRDefault="00D11D27" w:rsidP="00D11D27">
      <w:pPr>
        <w:pStyle w:val="Textkrper"/>
        <w:spacing w:line="480" w:lineRule="auto"/>
        <w:ind w:left="284"/>
        <w:jc w:val="left"/>
        <w:rPr>
          <w:rFonts w:cstheme="minorHAnsi"/>
          <w:sz w:val="22"/>
        </w:rPr>
      </w:pPr>
      <w:r w:rsidRPr="00270C33">
        <w:rPr>
          <w:rFonts w:cstheme="minorHAnsi"/>
          <w:sz w:val="22"/>
        </w:rPr>
        <w:t>c) Über was sprechen sie? ________________________________________________________________________________________________________________________________</w:t>
      </w:r>
    </w:p>
    <w:p w14:paraId="1B24EEB3" w14:textId="77777777" w:rsidR="00D11D27" w:rsidRPr="00270C33" w:rsidRDefault="00D11D27" w:rsidP="00D11D27">
      <w:pPr>
        <w:pStyle w:val="Textkrper"/>
        <w:spacing w:line="480" w:lineRule="auto"/>
        <w:ind w:left="284"/>
        <w:jc w:val="left"/>
        <w:rPr>
          <w:rFonts w:cstheme="minorHAnsi"/>
          <w:sz w:val="22"/>
        </w:rPr>
      </w:pPr>
      <w:r w:rsidRPr="00270C33">
        <w:rPr>
          <w:rFonts w:cstheme="minorHAnsi"/>
          <w:sz w:val="22"/>
        </w:rPr>
        <w:t>d) Wo sprechen sie? _______________________________________________</w:t>
      </w:r>
    </w:p>
    <w:p w14:paraId="72E5FF7F" w14:textId="77777777" w:rsidR="00D11D27" w:rsidRPr="00270C33" w:rsidRDefault="00D11D27" w:rsidP="00D11D27">
      <w:pPr>
        <w:pStyle w:val="Textkrper"/>
        <w:spacing w:line="480" w:lineRule="auto"/>
        <w:ind w:left="284"/>
        <w:jc w:val="left"/>
        <w:rPr>
          <w:rFonts w:cstheme="minorHAnsi"/>
          <w:sz w:val="22"/>
        </w:rPr>
      </w:pPr>
      <w:r w:rsidRPr="00270C33">
        <w:rPr>
          <w:rFonts w:cstheme="minorHAnsi"/>
          <w:sz w:val="22"/>
        </w:rPr>
        <w:t>e) Wie lange dauert das Bewerbungsgespräch? _______________ Minuten.</w:t>
      </w:r>
    </w:p>
    <w:p w14:paraId="7C87AD5C" w14:textId="77777777" w:rsidR="00D11D27" w:rsidRPr="00270C33" w:rsidRDefault="00D11D27" w:rsidP="00D11D27">
      <w:pPr>
        <w:pStyle w:val="Textkrper"/>
        <w:spacing w:line="480" w:lineRule="auto"/>
        <w:ind w:left="284"/>
        <w:jc w:val="left"/>
        <w:rPr>
          <w:rFonts w:cstheme="minorHAnsi"/>
          <w:sz w:val="22"/>
        </w:rPr>
      </w:pPr>
      <w:r w:rsidRPr="00270C33">
        <w:rPr>
          <w:rFonts w:cstheme="minorHAnsi"/>
          <w:sz w:val="22"/>
        </w:rPr>
        <w:t xml:space="preserve">f) Welche Phasen hat ein Bewerbungsgespräch (ab Minute 03:20)? </w:t>
      </w:r>
    </w:p>
    <w:p w14:paraId="7C1296EF" w14:textId="77777777" w:rsidR="00D11D27" w:rsidRPr="00270C33" w:rsidRDefault="00D11D27" w:rsidP="00D11D27">
      <w:pPr>
        <w:pStyle w:val="Textkrper"/>
        <w:numPr>
          <w:ilvl w:val="0"/>
          <w:numId w:val="29"/>
        </w:numPr>
        <w:spacing w:line="480" w:lineRule="auto"/>
        <w:ind w:left="709" w:hanging="142"/>
        <w:jc w:val="left"/>
        <w:rPr>
          <w:rFonts w:cstheme="minorHAnsi"/>
          <w:sz w:val="22"/>
        </w:rPr>
      </w:pPr>
      <w:r w:rsidRPr="00270C33">
        <w:rPr>
          <w:rFonts w:cstheme="minorHAnsi"/>
          <w:sz w:val="22"/>
        </w:rPr>
        <w:t>____________________________________________________________</w:t>
      </w:r>
    </w:p>
    <w:p w14:paraId="70353A0B" w14:textId="77777777" w:rsidR="00D11D27" w:rsidRPr="00270C33" w:rsidRDefault="00D11D27" w:rsidP="00D11D27">
      <w:pPr>
        <w:pStyle w:val="Textkrper"/>
        <w:numPr>
          <w:ilvl w:val="0"/>
          <w:numId w:val="29"/>
        </w:numPr>
        <w:spacing w:line="480" w:lineRule="auto"/>
        <w:ind w:left="709" w:hanging="142"/>
        <w:rPr>
          <w:rFonts w:cstheme="minorHAnsi"/>
          <w:sz w:val="22"/>
        </w:rPr>
      </w:pPr>
      <w:r w:rsidRPr="00270C33">
        <w:rPr>
          <w:rFonts w:cstheme="minorHAnsi"/>
          <w:sz w:val="22"/>
        </w:rPr>
        <w:t>____________________________________________________________</w:t>
      </w:r>
    </w:p>
    <w:p w14:paraId="4500B580" w14:textId="77777777" w:rsidR="00D11D27" w:rsidRPr="00270C33" w:rsidRDefault="00D11D27" w:rsidP="00D11D27">
      <w:pPr>
        <w:pStyle w:val="Textkrper"/>
        <w:numPr>
          <w:ilvl w:val="0"/>
          <w:numId w:val="29"/>
        </w:numPr>
        <w:spacing w:line="480" w:lineRule="auto"/>
        <w:ind w:left="709" w:hanging="142"/>
        <w:rPr>
          <w:rFonts w:cstheme="minorHAnsi"/>
          <w:sz w:val="22"/>
        </w:rPr>
      </w:pPr>
      <w:r w:rsidRPr="00270C33">
        <w:rPr>
          <w:rFonts w:cstheme="minorHAnsi"/>
          <w:sz w:val="22"/>
        </w:rPr>
        <w:t>____________________________________________________________</w:t>
      </w:r>
    </w:p>
    <w:p w14:paraId="473FD2EE" w14:textId="77777777" w:rsidR="00D11D27" w:rsidRPr="00270C33" w:rsidRDefault="00D11D27" w:rsidP="00D11D27">
      <w:pPr>
        <w:pStyle w:val="Textkrper"/>
        <w:numPr>
          <w:ilvl w:val="0"/>
          <w:numId w:val="29"/>
        </w:numPr>
        <w:spacing w:line="480" w:lineRule="auto"/>
        <w:ind w:left="709" w:hanging="142"/>
        <w:jc w:val="left"/>
        <w:rPr>
          <w:rFonts w:cstheme="minorHAnsi"/>
          <w:sz w:val="22"/>
        </w:rPr>
      </w:pPr>
      <w:r w:rsidRPr="00270C33">
        <w:rPr>
          <w:noProof/>
        </w:rPr>
        <w:drawing>
          <wp:anchor distT="0" distB="0" distL="114300" distR="114300" simplePos="0" relativeHeight="252663808" behindDoc="0" locked="0" layoutInCell="1" allowOverlap="1" wp14:anchorId="3D6A74F7" wp14:editId="3815FD73">
            <wp:simplePos x="0" y="0"/>
            <wp:positionH relativeFrom="column">
              <wp:posOffset>5694219</wp:posOffset>
            </wp:positionH>
            <wp:positionV relativeFrom="paragraph">
              <wp:posOffset>350858</wp:posOffset>
            </wp:positionV>
            <wp:extent cx="314325" cy="314325"/>
            <wp:effectExtent l="0" t="0" r="9525" b="9525"/>
            <wp:wrapNone/>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rFonts w:cstheme="minorHAnsi"/>
          <w:noProof/>
          <w:sz w:val="22"/>
        </w:rPr>
        <w:drawing>
          <wp:anchor distT="0" distB="0" distL="114300" distR="114300" simplePos="0" relativeHeight="252622848" behindDoc="0" locked="0" layoutInCell="1" allowOverlap="1" wp14:anchorId="3EA8F6D3" wp14:editId="7311D284">
            <wp:simplePos x="0" y="0"/>
            <wp:positionH relativeFrom="column">
              <wp:posOffset>5330825</wp:posOffset>
            </wp:positionH>
            <wp:positionV relativeFrom="paragraph">
              <wp:posOffset>351578</wp:posOffset>
            </wp:positionV>
            <wp:extent cx="295275" cy="314325"/>
            <wp:effectExtent l="0" t="0" r="9525" b="9525"/>
            <wp:wrapSquare wrapText="bothSides"/>
            <wp:docPr id="1344" name="Grafik 134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rFonts w:cstheme="minorHAnsi"/>
          <w:noProof/>
          <w:sz w:val="22"/>
        </w:rPr>
        <w:drawing>
          <wp:anchor distT="0" distB="0" distL="114300" distR="114300" simplePos="0" relativeHeight="252621824" behindDoc="0" locked="0" layoutInCell="1" allowOverlap="1" wp14:anchorId="0DC6184E" wp14:editId="039F0FAD">
            <wp:simplePos x="0" y="0"/>
            <wp:positionH relativeFrom="column">
              <wp:posOffset>4974167</wp:posOffset>
            </wp:positionH>
            <wp:positionV relativeFrom="paragraph">
              <wp:posOffset>348192</wp:posOffset>
            </wp:positionV>
            <wp:extent cx="295275" cy="314325"/>
            <wp:effectExtent l="0" t="0" r="9525" b="9525"/>
            <wp:wrapSquare wrapText="bothSides"/>
            <wp:docPr id="63" name="Grafik 63"/>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rFonts w:cstheme="minorHAnsi"/>
          <w:sz w:val="22"/>
        </w:rPr>
        <w:t>____________________________________________________________</w:t>
      </w:r>
    </w:p>
    <w:p w14:paraId="768BCFB8" w14:textId="77777777" w:rsidR="00D11D27" w:rsidRPr="00270C33" w:rsidRDefault="00D11D27" w:rsidP="00D11D27">
      <w:pPr>
        <w:ind w:left="284" w:hanging="284"/>
        <w:rPr>
          <w:rFonts w:cstheme="minorHAnsi"/>
          <w:sz w:val="22"/>
        </w:rPr>
      </w:pPr>
      <w:r w:rsidRPr="00270C33">
        <w:rPr>
          <w:rFonts w:cstheme="minorHAnsi"/>
          <w:sz w:val="22"/>
        </w:rPr>
        <w:t xml:space="preserve">2. </w:t>
      </w:r>
      <w:r w:rsidRPr="00270C33">
        <w:rPr>
          <w:rFonts w:cstheme="minorHAnsi"/>
          <w:sz w:val="22"/>
        </w:rPr>
        <w:tab/>
        <w:t xml:space="preserve">a) Notieren Sie gemeinsam mit Ihrem Lernpartner/ Ihrer Lernpartnerin, welche drei unterschiedlichen Rollen die junge Frau (Sabine) im Filmbeitrag einnimmt. </w:t>
      </w:r>
    </w:p>
    <w:p w14:paraId="6CACCF2F" w14:textId="77777777" w:rsidR="00D11D27" w:rsidRPr="00270C33" w:rsidRDefault="00D11D27" w:rsidP="00D11D27">
      <w:pPr>
        <w:pStyle w:val="Listenabsatz"/>
      </w:pPr>
      <w:r w:rsidRPr="00270C33">
        <w:rPr>
          <w:noProof/>
          <w:sz w:val="24"/>
          <w:lang w:eastAsia="de-DE"/>
        </w:rPr>
        <mc:AlternateContent>
          <mc:Choice Requires="wpg">
            <w:drawing>
              <wp:anchor distT="0" distB="0" distL="114300" distR="114300" simplePos="0" relativeHeight="252634112" behindDoc="0" locked="0" layoutInCell="1" allowOverlap="1" wp14:anchorId="08292130" wp14:editId="2CEAF0E6">
                <wp:simplePos x="0" y="0"/>
                <wp:positionH relativeFrom="rightMargin">
                  <wp:posOffset>111336</wp:posOffset>
                </wp:positionH>
                <wp:positionV relativeFrom="paragraph">
                  <wp:posOffset>33020</wp:posOffset>
                </wp:positionV>
                <wp:extent cx="1973580" cy="3200400"/>
                <wp:effectExtent l="0" t="0" r="0" b="19050"/>
                <wp:wrapNone/>
                <wp:docPr id="935" name="Gruppieren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3200400"/>
                          <a:chOff x="0" y="0"/>
                          <a:chExt cx="2724150" cy="1581150"/>
                        </a:xfrm>
                      </wpg:grpSpPr>
                      <wps:wsp>
                        <wps:cNvPr id="936"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37" name="Textfeld 937"/>
                        <wps:cNvSpPr txBox="1"/>
                        <wps:spPr>
                          <a:xfrm>
                            <a:off x="66674" y="38100"/>
                            <a:ext cx="2657476" cy="1437640"/>
                          </a:xfrm>
                          <a:prstGeom prst="rect">
                            <a:avLst/>
                          </a:prstGeom>
                          <a:noFill/>
                          <a:ln w="6350">
                            <a:noFill/>
                          </a:ln>
                        </wps:spPr>
                        <wps:txbx>
                          <w:txbxContent>
                            <w:p w14:paraId="13CBAAE5" w14:textId="77777777" w:rsidR="00F75FB3" w:rsidRPr="0058091B" w:rsidRDefault="00F75FB3" w:rsidP="00D11D27">
                              <w:pPr>
                                <w:pBdr>
                                  <w:bottom w:val="single" w:sz="4" w:space="1" w:color="365F91" w:themeColor="accent1" w:themeShade="BF"/>
                                </w:pBdr>
                                <w:rPr>
                                  <w:b/>
                                  <w:sz w:val="18"/>
                                  <w:szCs w:val="18"/>
                                </w:rPr>
                              </w:pPr>
                              <w:r w:rsidRPr="0058091B">
                                <w:rPr>
                                  <w:b/>
                                  <w:sz w:val="18"/>
                                  <w:szCs w:val="18"/>
                                </w:rPr>
                                <w:t>…gut zu wissen!</w:t>
                              </w:r>
                            </w:p>
                            <w:p w14:paraId="0767C2C6" w14:textId="77777777" w:rsidR="00F75FB3" w:rsidRDefault="00F75FB3" w:rsidP="00D11D27">
                              <w:pPr>
                                <w:spacing w:line="276" w:lineRule="auto"/>
                                <w:rPr>
                                  <w:sz w:val="18"/>
                                  <w:szCs w:val="18"/>
                                </w:rPr>
                              </w:pPr>
                              <w:r>
                                <w:rPr>
                                  <w:sz w:val="18"/>
                                  <w:szCs w:val="18"/>
                                </w:rPr>
                                <w:t xml:space="preserve">Mit einer </w:t>
                              </w:r>
                              <w:r w:rsidRPr="00132B18">
                                <w:rPr>
                                  <w:sz w:val="18"/>
                                  <w:szCs w:val="18"/>
                                </w:rPr>
                                <w:t xml:space="preserve">Rolle </w:t>
                              </w:r>
                              <w:r w:rsidRPr="00E736E0">
                                <w:rPr>
                                  <w:sz w:val="18"/>
                                  <w:szCs w:val="18"/>
                                </w:rPr>
                                <w:t>ist keine Schauspielrolle gemeint, sonder</w:t>
                              </w:r>
                              <w:r>
                                <w:rPr>
                                  <w:sz w:val="18"/>
                                  <w:szCs w:val="18"/>
                                </w:rPr>
                                <w:t xml:space="preserve">n die </w:t>
                              </w:r>
                              <w:r w:rsidRPr="00132B18">
                                <w:rPr>
                                  <w:b/>
                                  <w:bCs/>
                                  <w:sz w:val="18"/>
                                  <w:szCs w:val="18"/>
                                </w:rPr>
                                <w:t>soziale Rolle</w:t>
                              </w:r>
                              <w:r>
                                <w:rPr>
                                  <w:sz w:val="18"/>
                                  <w:szCs w:val="18"/>
                                </w:rPr>
                                <w:t xml:space="preserve">. Das bedeutet, dass man sich in verschiedenen (Lebens-)Situationen (freiwillig oder gezwungenermaßen) unterschiedlich verhält (z.B.  als Kind, als Auszubildender, als Lebenspartner etc.).  </w:t>
                              </w:r>
                            </w:p>
                            <w:p w14:paraId="32A7E685" w14:textId="77777777" w:rsidR="00F75FB3" w:rsidRPr="006F2CFD" w:rsidRDefault="00F75FB3" w:rsidP="00D11D27">
                              <w:pPr>
                                <w:spacing w:after="200" w:line="276" w:lineRule="auto"/>
                                <w:rPr>
                                  <w:sz w:val="18"/>
                                  <w:szCs w:val="18"/>
                                </w:rPr>
                              </w:pPr>
                              <w:r>
                                <w:rPr>
                                  <w:sz w:val="18"/>
                                  <w:szCs w:val="18"/>
                                </w:rPr>
                                <w:t xml:space="preserve">Diese Rollen ermöglichen es, das Gegenüber in einer Kommunikationssituation einzuordnen und leichter zu verstehen. Das geflügelte Wort „aus der Rolle fallen“ ist darauf zurückzuführen, dass man bestimmte Erwartungen, die mit einer Rolle verbunden sind, nicht erfüllt.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92130" id="Gruppieren 935" o:spid="_x0000_s1056" style="position:absolute;left:0;text-align:left;margin-left:8.75pt;margin-top:2.6pt;width:155.4pt;height:252pt;z-index:252634112;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">
                <v:shape id="Rechteck: gefaltete Ecke 990" o:spid="_x0000_s1057"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" adj="18000" fillcolor="#dce6f2" strokecolor="#385d8a">
                  <v:textbox inset="0,,0"/>
                </v:shape>
                <v:shape id="Textfeld 937" o:spid="_x0000_s1058" type="#_x0000_t202" style="position:absolute;left:666;top:381;width:26575;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14:paraId="13CBAAE5" w14:textId="77777777" w:rsidR="00F75FB3" w:rsidRPr="0058091B" w:rsidRDefault="00F75FB3" w:rsidP="00D11D27">
                        <w:pPr>
                          <w:pBdr>
                            <w:bottom w:val="single" w:sz="4" w:space="1" w:color="365F91" w:themeColor="accent1" w:themeShade="BF"/>
                          </w:pBdr>
                          <w:rPr>
                            <w:b/>
                            <w:sz w:val="18"/>
                            <w:szCs w:val="18"/>
                          </w:rPr>
                        </w:pPr>
                        <w:r w:rsidRPr="0058091B">
                          <w:rPr>
                            <w:b/>
                            <w:sz w:val="18"/>
                            <w:szCs w:val="18"/>
                          </w:rPr>
                          <w:t>…gut zu wissen!</w:t>
                        </w:r>
                      </w:p>
                      <w:p w14:paraId="0767C2C6" w14:textId="77777777" w:rsidR="00F75FB3" w:rsidRDefault="00F75FB3" w:rsidP="00D11D27">
                        <w:pPr>
                          <w:spacing w:line="276" w:lineRule="auto"/>
                          <w:rPr>
                            <w:sz w:val="18"/>
                            <w:szCs w:val="18"/>
                          </w:rPr>
                        </w:pPr>
                        <w:r>
                          <w:rPr>
                            <w:sz w:val="18"/>
                            <w:szCs w:val="18"/>
                          </w:rPr>
                          <w:t xml:space="preserve">Mit einer </w:t>
                        </w:r>
                        <w:r w:rsidRPr="00132B18">
                          <w:rPr>
                            <w:sz w:val="18"/>
                            <w:szCs w:val="18"/>
                          </w:rPr>
                          <w:t xml:space="preserve">Rolle </w:t>
                        </w:r>
                        <w:r w:rsidRPr="00E736E0">
                          <w:rPr>
                            <w:sz w:val="18"/>
                            <w:szCs w:val="18"/>
                          </w:rPr>
                          <w:t>ist keine Schauspielrolle gemeint, sonder</w:t>
                        </w:r>
                        <w:r>
                          <w:rPr>
                            <w:sz w:val="18"/>
                            <w:szCs w:val="18"/>
                          </w:rPr>
                          <w:t xml:space="preserve">n die </w:t>
                        </w:r>
                        <w:r w:rsidRPr="00132B18">
                          <w:rPr>
                            <w:b/>
                            <w:bCs/>
                            <w:sz w:val="18"/>
                            <w:szCs w:val="18"/>
                          </w:rPr>
                          <w:t>soziale Rolle</w:t>
                        </w:r>
                        <w:r>
                          <w:rPr>
                            <w:sz w:val="18"/>
                            <w:szCs w:val="18"/>
                          </w:rPr>
                          <w:t xml:space="preserve">. Das bedeutet, dass man sich in verschiedenen (Lebens-)Situationen (freiwillig oder gezwungenermaßen) unterschiedlich verhält (z.B.  als Kind, als Auszubildender, als Lebenspartner etc.).  </w:t>
                        </w:r>
                      </w:p>
                      <w:p w14:paraId="32A7E685" w14:textId="77777777" w:rsidR="00F75FB3" w:rsidRPr="006F2CFD" w:rsidRDefault="00F75FB3" w:rsidP="00D11D27">
                        <w:pPr>
                          <w:spacing w:after="200" w:line="276" w:lineRule="auto"/>
                          <w:rPr>
                            <w:sz w:val="18"/>
                            <w:szCs w:val="18"/>
                          </w:rPr>
                        </w:pPr>
                        <w:r>
                          <w:rPr>
                            <w:sz w:val="18"/>
                            <w:szCs w:val="18"/>
                          </w:rPr>
                          <w:t xml:space="preserve">Diese Rollen ermöglichen es, das Gegenüber in einer Kommunikationssituation einzuordnen und leichter zu verstehen. Das geflügelte Wort „aus der Rolle fallen“ ist darauf zurückzuführen, dass man bestimmte Erwartungen, die mit einer Rolle verbunden sind, nicht erfüllt. </w:t>
                        </w:r>
                      </w:p>
                    </w:txbxContent>
                  </v:textbox>
                </v:shape>
                <w10:wrap anchorx="margin"/>
              </v:group>
            </w:pict>
          </mc:Fallback>
        </mc:AlternateContent>
      </w:r>
    </w:p>
    <w:p w14:paraId="3C953C54" w14:textId="77777777" w:rsidR="00D11D27" w:rsidRPr="00270C33" w:rsidRDefault="00D11D27" w:rsidP="00D11D27">
      <w:pPr>
        <w:pStyle w:val="Listenabsatz"/>
        <w:numPr>
          <w:ilvl w:val="0"/>
          <w:numId w:val="28"/>
        </w:numPr>
        <w:spacing w:line="480" w:lineRule="auto"/>
        <w:ind w:left="709"/>
        <w:rPr>
          <w:rFonts w:cstheme="minorHAnsi"/>
          <w:sz w:val="22"/>
        </w:rPr>
      </w:pPr>
      <w:r w:rsidRPr="00270C33">
        <w:rPr>
          <w:rFonts w:cstheme="minorHAnsi"/>
          <w:sz w:val="22"/>
        </w:rPr>
        <w:t>__________________________________________________________</w:t>
      </w:r>
    </w:p>
    <w:p w14:paraId="44383EE7" w14:textId="77777777" w:rsidR="00D11D27" w:rsidRPr="00270C33" w:rsidRDefault="00D11D27" w:rsidP="00D11D27">
      <w:pPr>
        <w:pStyle w:val="Listenabsatz"/>
        <w:numPr>
          <w:ilvl w:val="0"/>
          <w:numId w:val="28"/>
        </w:numPr>
        <w:spacing w:line="480" w:lineRule="auto"/>
        <w:ind w:left="709"/>
        <w:rPr>
          <w:rFonts w:cstheme="minorHAnsi"/>
          <w:sz w:val="22"/>
        </w:rPr>
      </w:pPr>
      <w:r w:rsidRPr="00270C33">
        <w:rPr>
          <w:rFonts w:cstheme="minorHAnsi"/>
          <w:sz w:val="22"/>
        </w:rPr>
        <w:t>__________________________________________________________</w:t>
      </w:r>
    </w:p>
    <w:p w14:paraId="3CD1FC55" w14:textId="77777777" w:rsidR="00D11D27" w:rsidRPr="00270C33" w:rsidRDefault="00D11D27" w:rsidP="00D11D27">
      <w:pPr>
        <w:pStyle w:val="Listenabsatz"/>
        <w:numPr>
          <w:ilvl w:val="0"/>
          <w:numId w:val="28"/>
        </w:numPr>
        <w:spacing w:line="480" w:lineRule="auto"/>
        <w:ind w:left="709"/>
        <w:rPr>
          <w:rFonts w:cstheme="minorHAnsi"/>
          <w:sz w:val="22"/>
        </w:rPr>
      </w:pPr>
      <w:r w:rsidRPr="00270C33">
        <w:rPr>
          <w:rFonts w:cstheme="minorHAnsi"/>
          <w:sz w:val="22"/>
        </w:rPr>
        <w:t>__________________________________________________________</w:t>
      </w:r>
      <w:r w:rsidRPr="00270C33">
        <w:rPr>
          <w:rFonts w:cstheme="minorHAnsi"/>
          <w:sz w:val="22"/>
        </w:rPr>
        <w:softHyphen/>
      </w:r>
      <w:r w:rsidRPr="00270C33">
        <w:rPr>
          <w:rFonts w:cstheme="minorHAnsi"/>
          <w:sz w:val="22"/>
        </w:rPr>
        <w:softHyphen/>
      </w:r>
      <w:r w:rsidRPr="00270C33">
        <w:rPr>
          <w:rFonts w:cstheme="minorHAnsi"/>
          <w:sz w:val="22"/>
        </w:rPr>
        <w:softHyphen/>
      </w:r>
      <w:r w:rsidRPr="00270C33">
        <w:rPr>
          <w:rFonts w:cstheme="minorHAnsi"/>
          <w:sz w:val="22"/>
        </w:rPr>
        <w:softHyphen/>
      </w:r>
      <w:r w:rsidRPr="00270C33">
        <w:rPr>
          <w:rFonts w:cstheme="minorHAnsi"/>
          <w:sz w:val="22"/>
        </w:rPr>
        <w:softHyphen/>
      </w:r>
    </w:p>
    <w:p w14:paraId="5ECA2F9B" w14:textId="77777777" w:rsidR="00D11D27" w:rsidRPr="00270C33" w:rsidRDefault="00D11D27" w:rsidP="00D11D27">
      <w:pPr>
        <w:pStyle w:val="Listenabsatz"/>
        <w:ind w:left="284"/>
        <w:jc w:val="both"/>
        <w:rPr>
          <w:rFonts w:cstheme="minorHAnsi"/>
          <w:sz w:val="22"/>
        </w:rPr>
      </w:pPr>
      <w:r w:rsidRPr="00270C33">
        <w:rPr>
          <w:rFonts w:cstheme="minorHAnsi"/>
          <w:sz w:val="22"/>
        </w:rPr>
        <w:t xml:space="preserve">b) Woran erkennt man diese Rollen? </w:t>
      </w:r>
    </w:p>
    <w:p w14:paraId="0D912846" w14:textId="77777777" w:rsidR="00D11D27" w:rsidRPr="00270C33" w:rsidRDefault="00D11D27" w:rsidP="00D11D27">
      <w:pPr>
        <w:pStyle w:val="Listenabsatz"/>
        <w:ind w:left="993"/>
        <w:rPr>
          <w:rFonts w:cstheme="minorHAnsi"/>
          <w:sz w:val="22"/>
        </w:rPr>
      </w:pPr>
    </w:p>
    <w:p w14:paraId="102D8C13" w14:textId="6FB912DE" w:rsidR="00D11D27" w:rsidRPr="00270C33" w:rsidRDefault="00D11D27" w:rsidP="00270C33">
      <w:pPr>
        <w:pStyle w:val="Listenabsatz"/>
        <w:spacing w:line="480" w:lineRule="auto"/>
        <w:ind w:left="284"/>
        <w:rPr>
          <w:rFonts w:cstheme="minorHAnsi"/>
          <w:sz w:val="22"/>
        </w:rPr>
      </w:pPr>
      <w:r w:rsidRPr="00270C33">
        <w:rPr>
          <w:rFonts w:cs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270C33">
        <w:rPr>
          <w:rFonts w:cstheme="minorHAnsi"/>
          <w:sz w:val="22"/>
        </w:rPr>
        <w:br w:type="page"/>
      </w:r>
    </w:p>
    <w:p w14:paraId="3E636262" w14:textId="77777777" w:rsidR="00D11D27" w:rsidRPr="00270C33" w:rsidRDefault="00D11D27" w:rsidP="00D11D27">
      <w:pPr>
        <w:pStyle w:val="Listenabsatz"/>
        <w:ind w:left="284"/>
        <w:jc w:val="both"/>
        <w:rPr>
          <w:rFonts w:cstheme="minorHAnsi"/>
          <w:sz w:val="22"/>
        </w:rPr>
      </w:pPr>
      <w:r w:rsidRPr="00270C33">
        <w:rPr>
          <w:rFonts w:cstheme="minorHAnsi"/>
          <w:sz w:val="22"/>
        </w:rPr>
        <w:lastRenderedPageBreak/>
        <w:t>c) Welche verschiedenen Rollen nehmen Sie im Laufe eines Tages ein? Benennen Sie diese und überlegen Sie, wie diese zum Ausdruck kommen (Auftreten, Erscheinungsbild, Sprechweise, Sprache, Umgangsformen, Körpersprache, Gesprächsverhalten).</w:t>
      </w:r>
    </w:p>
    <w:p w14:paraId="05C22D43" w14:textId="77777777" w:rsidR="00D11D27" w:rsidRPr="00270C33" w:rsidRDefault="00D11D27" w:rsidP="00D11D27">
      <w:pPr>
        <w:pStyle w:val="Listenabsatz"/>
        <w:ind w:left="993"/>
      </w:pPr>
    </w:p>
    <w:tbl>
      <w:tblPr>
        <w:tblStyle w:val="Tabellenraster"/>
        <w:tblW w:w="7088" w:type="dxa"/>
        <w:tblInd w:w="279" w:type="dxa"/>
        <w:tblLook w:val="04A0" w:firstRow="1" w:lastRow="0" w:firstColumn="1" w:lastColumn="0" w:noHBand="0" w:noVBand="1"/>
      </w:tblPr>
      <w:tblGrid>
        <w:gridCol w:w="2410"/>
        <w:gridCol w:w="4678"/>
      </w:tblGrid>
      <w:tr w:rsidR="00D11D27" w:rsidRPr="00270C33" w14:paraId="1303EA4B" w14:textId="77777777" w:rsidTr="00EF6FB8">
        <w:tc>
          <w:tcPr>
            <w:tcW w:w="2410" w:type="dxa"/>
            <w:shd w:val="clear" w:color="auto" w:fill="BFBFBF" w:themeFill="background1" w:themeFillShade="BF"/>
          </w:tcPr>
          <w:p w14:paraId="054F06C9" w14:textId="77777777" w:rsidR="00D11D27" w:rsidRPr="00270C33" w:rsidRDefault="00D11D27" w:rsidP="00EF6FB8">
            <w:pPr>
              <w:pStyle w:val="Listenabsatz"/>
              <w:ind w:left="0"/>
              <w:rPr>
                <w:rFonts w:cstheme="minorHAnsi"/>
                <w:b/>
                <w:bCs/>
                <w:sz w:val="22"/>
              </w:rPr>
            </w:pPr>
            <w:r w:rsidRPr="00270C33">
              <w:rPr>
                <w:rFonts w:cstheme="minorHAnsi"/>
                <w:b/>
                <w:bCs/>
                <w:sz w:val="22"/>
              </w:rPr>
              <w:t>Meine täglichen Rollen</w:t>
            </w:r>
          </w:p>
        </w:tc>
        <w:tc>
          <w:tcPr>
            <w:tcW w:w="4678" w:type="dxa"/>
            <w:shd w:val="clear" w:color="auto" w:fill="BFBFBF" w:themeFill="background1" w:themeFillShade="BF"/>
          </w:tcPr>
          <w:p w14:paraId="43C3FD46" w14:textId="77777777" w:rsidR="00D11D27" w:rsidRPr="00270C33" w:rsidRDefault="00D11D27" w:rsidP="00EF6FB8">
            <w:pPr>
              <w:pStyle w:val="Listenabsatz"/>
              <w:ind w:left="0"/>
              <w:rPr>
                <w:rFonts w:cstheme="minorHAnsi"/>
                <w:b/>
                <w:bCs/>
                <w:sz w:val="22"/>
              </w:rPr>
            </w:pPr>
            <w:r w:rsidRPr="00270C33">
              <w:rPr>
                <w:rFonts w:cstheme="minorHAnsi"/>
                <w:b/>
                <w:bCs/>
                <w:sz w:val="22"/>
              </w:rPr>
              <w:t xml:space="preserve">Diese Rolle ist erkennbar an …. </w:t>
            </w:r>
          </w:p>
          <w:p w14:paraId="50D83F5E" w14:textId="2908E853" w:rsidR="00D11D27" w:rsidRPr="00270C33" w:rsidRDefault="00D11D27" w:rsidP="00EF6FB8">
            <w:pPr>
              <w:pStyle w:val="Listenabsatz"/>
              <w:ind w:left="0"/>
              <w:rPr>
                <w:rFonts w:cstheme="minorHAnsi"/>
                <w:i/>
                <w:iCs/>
                <w:sz w:val="22"/>
              </w:rPr>
            </w:pPr>
            <w:r w:rsidRPr="00270C33">
              <w:rPr>
                <w:rFonts w:cstheme="minorHAnsi"/>
                <w:i/>
                <w:iCs/>
                <w:sz w:val="22"/>
              </w:rPr>
              <w:t>(z.</w:t>
            </w:r>
            <w:r w:rsidR="0040050B">
              <w:rPr>
                <w:rFonts w:cstheme="minorHAnsi"/>
                <w:i/>
                <w:iCs/>
                <w:sz w:val="22"/>
              </w:rPr>
              <w:t xml:space="preserve"> </w:t>
            </w:r>
            <w:r w:rsidRPr="00270C33">
              <w:rPr>
                <w:rFonts w:cstheme="minorHAnsi"/>
                <w:i/>
                <w:iCs/>
                <w:sz w:val="22"/>
              </w:rPr>
              <w:t>B. Auftreten, Erscheinungsbild, Sprechweise, Sprache, Umgangsformen, Körpersprache, Gesprächsverhalten)</w:t>
            </w:r>
          </w:p>
        </w:tc>
      </w:tr>
      <w:tr w:rsidR="00D11D27" w:rsidRPr="00270C33" w14:paraId="13C0530D" w14:textId="77777777" w:rsidTr="00EF6FB8">
        <w:tc>
          <w:tcPr>
            <w:tcW w:w="2410" w:type="dxa"/>
          </w:tcPr>
          <w:p w14:paraId="183FFD5D" w14:textId="77777777" w:rsidR="00D11D27" w:rsidRPr="00270C33" w:rsidRDefault="00D11D27" w:rsidP="00EF6FB8">
            <w:pPr>
              <w:pStyle w:val="Listenabsatz"/>
              <w:ind w:left="0"/>
              <w:rPr>
                <w:rFonts w:cstheme="minorHAnsi"/>
                <w:sz w:val="22"/>
              </w:rPr>
            </w:pPr>
          </w:p>
          <w:p w14:paraId="69E7A283" w14:textId="77777777" w:rsidR="00D11D27" w:rsidRPr="00270C33" w:rsidRDefault="00D11D27" w:rsidP="00EF6FB8">
            <w:pPr>
              <w:pStyle w:val="Listenabsatz"/>
              <w:ind w:left="0"/>
              <w:rPr>
                <w:rFonts w:cstheme="minorHAnsi"/>
                <w:sz w:val="22"/>
              </w:rPr>
            </w:pPr>
          </w:p>
          <w:p w14:paraId="76527199" w14:textId="77777777" w:rsidR="00D11D27" w:rsidRPr="00270C33" w:rsidRDefault="00D11D27" w:rsidP="00EF6FB8">
            <w:pPr>
              <w:pStyle w:val="Listenabsatz"/>
              <w:ind w:left="0"/>
              <w:rPr>
                <w:rFonts w:cstheme="minorHAnsi"/>
                <w:sz w:val="22"/>
              </w:rPr>
            </w:pPr>
          </w:p>
          <w:p w14:paraId="53DCFE01" w14:textId="77777777" w:rsidR="00D11D27" w:rsidRPr="00270C33" w:rsidRDefault="00D11D27" w:rsidP="00EF6FB8">
            <w:pPr>
              <w:pStyle w:val="Listenabsatz"/>
              <w:ind w:left="0"/>
              <w:rPr>
                <w:rFonts w:cstheme="minorHAnsi"/>
                <w:sz w:val="22"/>
              </w:rPr>
            </w:pPr>
          </w:p>
          <w:p w14:paraId="60095D47" w14:textId="77777777" w:rsidR="00D11D27" w:rsidRPr="00270C33" w:rsidRDefault="00D11D27" w:rsidP="00EF6FB8">
            <w:pPr>
              <w:pStyle w:val="Listenabsatz"/>
              <w:ind w:left="0"/>
              <w:rPr>
                <w:rFonts w:cstheme="minorHAnsi"/>
                <w:sz w:val="22"/>
              </w:rPr>
            </w:pPr>
          </w:p>
        </w:tc>
        <w:tc>
          <w:tcPr>
            <w:tcW w:w="4678" w:type="dxa"/>
          </w:tcPr>
          <w:p w14:paraId="624C62BA" w14:textId="77777777" w:rsidR="00D11D27" w:rsidRPr="00270C33" w:rsidRDefault="00D11D27" w:rsidP="00EF6FB8">
            <w:pPr>
              <w:pStyle w:val="Listenabsatz"/>
              <w:ind w:left="0"/>
              <w:rPr>
                <w:rFonts w:cstheme="minorHAnsi"/>
                <w:sz w:val="22"/>
              </w:rPr>
            </w:pPr>
          </w:p>
          <w:p w14:paraId="27747607" w14:textId="77777777" w:rsidR="00D11D27" w:rsidRPr="00270C33" w:rsidRDefault="00D11D27" w:rsidP="00EF6FB8">
            <w:pPr>
              <w:pStyle w:val="Listenabsatz"/>
              <w:ind w:left="0"/>
              <w:rPr>
                <w:rFonts w:cstheme="minorHAnsi"/>
                <w:sz w:val="22"/>
              </w:rPr>
            </w:pPr>
          </w:p>
          <w:p w14:paraId="39E0B912" w14:textId="77777777" w:rsidR="00D11D27" w:rsidRPr="00270C33" w:rsidRDefault="00D11D27" w:rsidP="00EF6FB8">
            <w:pPr>
              <w:pStyle w:val="Listenabsatz"/>
              <w:ind w:left="0"/>
              <w:rPr>
                <w:rFonts w:cstheme="minorHAnsi"/>
                <w:sz w:val="22"/>
              </w:rPr>
            </w:pPr>
          </w:p>
          <w:p w14:paraId="7D28A8CC" w14:textId="77777777" w:rsidR="00D11D27" w:rsidRPr="00270C33" w:rsidRDefault="00D11D27" w:rsidP="00EF6FB8">
            <w:pPr>
              <w:pStyle w:val="Listenabsatz"/>
              <w:ind w:left="0"/>
              <w:rPr>
                <w:rFonts w:cstheme="minorHAnsi"/>
                <w:sz w:val="22"/>
              </w:rPr>
            </w:pPr>
          </w:p>
          <w:p w14:paraId="1BE0A255" w14:textId="77777777" w:rsidR="00D11D27" w:rsidRPr="00270C33" w:rsidRDefault="00D11D27" w:rsidP="00EF6FB8">
            <w:pPr>
              <w:pStyle w:val="Listenabsatz"/>
              <w:ind w:left="0"/>
              <w:rPr>
                <w:rFonts w:cstheme="minorHAnsi"/>
                <w:sz w:val="22"/>
              </w:rPr>
            </w:pPr>
          </w:p>
        </w:tc>
      </w:tr>
      <w:tr w:rsidR="00D11D27" w:rsidRPr="00270C33" w14:paraId="219E4AA5" w14:textId="77777777" w:rsidTr="00EF6FB8">
        <w:tc>
          <w:tcPr>
            <w:tcW w:w="2410" w:type="dxa"/>
          </w:tcPr>
          <w:p w14:paraId="543EC7BA" w14:textId="77777777" w:rsidR="00D11D27" w:rsidRPr="00270C33" w:rsidRDefault="00D11D27" w:rsidP="00EF6FB8">
            <w:pPr>
              <w:pStyle w:val="Listenabsatz"/>
              <w:ind w:left="0"/>
              <w:rPr>
                <w:rFonts w:cstheme="minorHAnsi"/>
                <w:sz w:val="22"/>
              </w:rPr>
            </w:pPr>
          </w:p>
          <w:p w14:paraId="078118A5" w14:textId="77777777" w:rsidR="00D11D27" w:rsidRPr="00270C33" w:rsidRDefault="00D11D27" w:rsidP="00EF6FB8">
            <w:pPr>
              <w:pStyle w:val="Listenabsatz"/>
              <w:ind w:left="0"/>
              <w:rPr>
                <w:rFonts w:cstheme="minorHAnsi"/>
                <w:sz w:val="22"/>
              </w:rPr>
            </w:pPr>
          </w:p>
          <w:p w14:paraId="7E9B1EE5" w14:textId="77777777" w:rsidR="00D11D27" w:rsidRPr="00270C33" w:rsidRDefault="00D11D27" w:rsidP="00EF6FB8">
            <w:pPr>
              <w:pStyle w:val="Listenabsatz"/>
              <w:ind w:left="0"/>
              <w:rPr>
                <w:rFonts w:cstheme="minorHAnsi"/>
                <w:sz w:val="22"/>
              </w:rPr>
            </w:pPr>
          </w:p>
          <w:p w14:paraId="1FFD36CC" w14:textId="77777777" w:rsidR="00D11D27" w:rsidRPr="00270C33" w:rsidRDefault="00D11D27" w:rsidP="00EF6FB8">
            <w:pPr>
              <w:pStyle w:val="Listenabsatz"/>
              <w:ind w:left="0"/>
              <w:rPr>
                <w:rFonts w:cstheme="minorHAnsi"/>
                <w:sz w:val="22"/>
              </w:rPr>
            </w:pPr>
          </w:p>
          <w:p w14:paraId="502BF079" w14:textId="77777777" w:rsidR="00D11D27" w:rsidRPr="00270C33" w:rsidRDefault="00D11D27" w:rsidP="00EF6FB8">
            <w:pPr>
              <w:pStyle w:val="Listenabsatz"/>
              <w:ind w:left="0"/>
              <w:rPr>
                <w:rFonts w:cstheme="minorHAnsi"/>
                <w:sz w:val="22"/>
              </w:rPr>
            </w:pPr>
          </w:p>
        </w:tc>
        <w:tc>
          <w:tcPr>
            <w:tcW w:w="4678" w:type="dxa"/>
          </w:tcPr>
          <w:p w14:paraId="40B52CEC" w14:textId="77777777" w:rsidR="00D11D27" w:rsidRPr="00270C33" w:rsidRDefault="00D11D27" w:rsidP="00EF6FB8">
            <w:pPr>
              <w:pStyle w:val="Listenabsatz"/>
              <w:ind w:left="0"/>
              <w:rPr>
                <w:rFonts w:cstheme="minorHAnsi"/>
                <w:sz w:val="22"/>
              </w:rPr>
            </w:pPr>
          </w:p>
          <w:p w14:paraId="018920D8" w14:textId="77777777" w:rsidR="00D11D27" w:rsidRPr="00270C33" w:rsidRDefault="00D11D27" w:rsidP="00EF6FB8">
            <w:pPr>
              <w:pStyle w:val="Listenabsatz"/>
              <w:ind w:left="0"/>
              <w:rPr>
                <w:rFonts w:cstheme="minorHAnsi"/>
                <w:sz w:val="22"/>
              </w:rPr>
            </w:pPr>
          </w:p>
          <w:p w14:paraId="04BDC069" w14:textId="77777777" w:rsidR="00D11D27" w:rsidRPr="00270C33" w:rsidRDefault="00D11D27" w:rsidP="00EF6FB8">
            <w:pPr>
              <w:pStyle w:val="Listenabsatz"/>
              <w:ind w:left="0"/>
              <w:rPr>
                <w:rFonts w:cstheme="minorHAnsi"/>
                <w:sz w:val="22"/>
              </w:rPr>
            </w:pPr>
          </w:p>
          <w:p w14:paraId="7E8B29A0" w14:textId="77777777" w:rsidR="00D11D27" w:rsidRPr="00270C33" w:rsidRDefault="00D11D27" w:rsidP="00EF6FB8">
            <w:pPr>
              <w:pStyle w:val="Listenabsatz"/>
              <w:ind w:left="0"/>
              <w:rPr>
                <w:rFonts w:cstheme="minorHAnsi"/>
                <w:sz w:val="22"/>
              </w:rPr>
            </w:pPr>
          </w:p>
          <w:p w14:paraId="3BC8CE47" w14:textId="77777777" w:rsidR="00D11D27" w:rsidRPr="00270C33" w:rsidRDefault="00D11D27" w:rsidP="00EF6FB8">
            <w:pPr>
              <w:pStyle w:val="Listenabsatz"/>
              <w:ind w:left="0"/>
              <w:rPr>
                <w:rFonts w:cstheme="minorHAnsi"/>
                <w:sz w:val="22"/>
              </w:rPr>
            </w:pPr>
          </w:p>
        </w:tc>
      </w:tr>
      <w:tr w:rsidR="00D11D27" w:rsidRPr="00270C33" w14:paraId="6125716F" w14:textId="77777777" w:rsidTr="00EF6FB8">
        <w:tc>
          <w:tcPr>
            <w:tcW w:w="2410" w:type="dxa"/>
          </w:tcPr>
          <w:p w14:paraId="50A24F0B" w14:textId="77777777" w:rsidR="00D11D27" w:rsidRPr="00270C33" w:rsidRDefault="00D11D27" w:rsidP="00EF6FB8">
            <w:pPr>
              <w:pStyle w:val="Listenabsatz"/>
              <w:ind w:left="0"/>
              <w:rPr>
                <w:rFonts w:cstheme="minorHAnsi"/>
                <w:sz w:val="22"/>
              </w:rPr>
            </w:pPr>
          </w:p>
          <w:p w14:paraId="7DBF2E30" w14:textId="77777777" w:rsidR="00D11D27" w:rsidRPr="00270C33" w:rsidRDefault="00D11D27" w:rsidP="00EF6FB8">
            <w:pPr>
              <w:pStyle w:val="Listenabsatz"/>
              <w:ind w:left="0"/>
              <w:rPr>
                <w:rFonts w:cstheme="minorHAnsi"/>
                <w:sz w:val="22"/>
              </w:rPr>
            </w:pPr>
          </w:p>
          <w:p w14:paraId="2A5BD56F" w14:textId="77777777" w:rsidR="00D11D27" w:rsidRPr="00270C33" w:rsidRDefault="00D11D27" w:rsidP="00EF6FB8">
            <w:pPr>
              <w:pStyle w:val="Listenabsatz"/>
              <w:ind w:left="0"/>
              <w:rPr>
                <w:rFonts w:cstheme="minorHAnsi"/>
                <w:sz w:val="22"/>
              </w:rPr>
            </w:pPr>
          </w:p>
          <w:p w14:paraId="2017CFAE" w14:textId="77777777" w:rsidR="00D11D27" w:rsidRPr="00270C33" w:rsidRDefault="00D11D27" w:rsidP="00EF6FB8">
            <w:pPr>
              <w:pStyle w:val="Listenabsatz"/>
              <w:ind w:left="0"/>
              <w:rPr>
                <w:rFonts w:cstheme="minorHAnsi"/>
                <w:sz w:val="22"/>
              </w:rPr>
            </w:pPr>
          </w:p>
          <w:p w14:paraId="4C86FD35" w14:textId="77777777" w:rsidR="00D11D27" w:rsidRPr="00270C33" w:rsidRDefault="00D11D27" w:rsidP="00EF6FB8">
            <w:pPr>
              <w:pStyle w:val="Listenabsatz"/>
              <w:ind w:left="0"/>
              <w:rPr>
                <w:rFonts w:cstheme="minorHAnsi"/>
                <w:sz w:val="22"/>
              </w:rPr>
            </w:pPr>
          </w:p>
        </w:tc>
        <w:tc>
          <w:tcPr>
            <w:tcW w:w="4678" w:type="dxa"/>
          </w:tcPr>
          <w:p w14:paraId="71ACC087" w14:textId="77777777" w:rsidR="00D11D27" w:rsidRPr="00270C33" w:rsidRDefault="00D11D27" w:rsidP="00EF6FB8">
            <w:pPr>
              <w:pStyle w:val="Listenabsatz"/>
              <w:ind w:left="0"/>
              <w:rPr>
                <w:rFonts w:cstheme="minorHAnsi"/>
                <w:sz w:val="22"/>
              </w:rPr>
            </w:pPr>
          </w:p>
          <w:p w14:paraId="0B62F8ED" w14:textId="77777777" w:rsidR="00D11D27" w:rsidRPr="00270C33" w:rsidRDefault="00D11D27" w:rsidP="00EF6FB8">
            <w:pPr>
              <w:pStyle w:val="Listenabsatz"/>
              <w:ind w:left="0"/>
              <w:rPr>
                <w:rFonts w:cstheme="minorHAnsi"/>
                <w:sz w:val="22"/>
              </w:rPr>
            </w:pPr>
          </w:p>
          <w:p w14:paraId="6EF45591" w14:textId="77777777" w:rsidR="00D11D27" w:rsidRPr="00270C33" w:rsidRDefault="00D11D27" w:rsidP="00EF6FB8">
            <w:pPr>
              <w:pStyle w:val="Listenabsatz"/>
              <w:ind w:left="0"/>
              <w:rPr>
                <w:rFonts w:cstheme="minorHAnsi"/>
                <w:sz w:val="22"/>
              </w:rPr>
            </w:pPr>
          </w:p>
          <w:p w14:paraId="2E8381BB" w14:textId="77777777" w:rsidR="00D11D27" w:rsidRPr="00270C33" w:rsidRDefault="00D11D27" w:rsidP="00EF6FB8">
            <w:pPr>
              <w:pStyle w:val="Listenabsatz"/>
              <w:ind w:left="0"/>
              <w:rPr>
                <w:rFonts w:cstheme="minorHAnsi"/>
                <w:sz w:val="22"/>
              </w:rPr>
            </w:pPr>
          </w:p>
          <w:p w14:paraId="0614A5B3" w14:textId="77777777" w:rsidR="00D11D27" w:rsidRPr="00270C33" w:rsidRDefault="00D11D27" w:rsidP="00EF6FB8">
            <w:pPr>
              <w:pStyle w:val="Listenabsatz"/>
              <w:ind w:left="0"/>
              <w:rPr>
                <w:rFonts w:cstheme="minorHAnsi"/>
                <w:sz w:val="22"/>
              </w:rPr>
            </w:pPr>
          </w:p>
        </w:tc>
      </w:tr>
    </w:tbl>
    <w:p w14:paraId="747D8C02" w14:textId="77777777" w:rsidR="00D11D27" w:rsidRPr="00270C33" w:rsidRDefault="00D11D27" w:rsidP="00D11D27">
      <w:pPr>
        <w:pStyle w:val="Listenabsatz"/>
        <w:ind w:left="993"/>
      </w:pPr>
    </w:p>
    <w:p w14:paraId="0F711D05" w14:textId="77777777" w:rsidR="00D11D27" w:rsidRPr="00270C33" w:rsidRDefault="00D11D27" w:rsidP="00D11D27">
      <w:pPr>
        <w:rPr>
          <w:u w:val="single"/>
        </w:rPr>
      </w:pPr>
      <w:r w:rsidRPr="00270C33">
        <w:rPr>
          <w:noProof/>
          <w:lang w:eastAsia="de-DE"/>
        </w:rPr>
        <w:drawing>
          <wp:anchor distT="0" distB="0" distL="114300" distR="114300" simplePos="0" relativeHeight="252664832" behindDoc="0" locked="0" layoutInCell="1" allowOverlap="1" wp14:anchorId="4C2885D0" wp14:editId="49A269BC">
            <wp:simplePos x="0" y="0"/>
            <wp:positionH relativeFrom="column">
              <wp:posOffset>5153891</wp:posOffset>
            </wp:positionH>
            <wp:positionV relativeFrom="paragraph">
              <wp:posOffset>159682</wp:posOffset>
            </wp:positionV>
            <wp:extent cx="314325" cy="314325"/>
            <wp:effectExtent l="0" t="0" r="9525" b="9525"/>
            <wp:wrapNone/>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noProof/>
          <w:lang w:eastAsia="de-DE"/>
        </w:rPr>
        <w:drawing>
          <wp:anchor distT="0" distB="0" distL="114300" distR="114300" simplePos="0" relativeHeight="252623872" behindDoc="0" locked="0" layoutInCell="1" allowOverlap="1" wp14:anchorId="76BF1DB9" wp14:editId="1CE4268A">
            <wp:simplePos x="0" y="0"/>
            <wp:positionH relativeFrom="column">
              <wp:posOffset>4810125</wp:posOffset>
            </wp:positionH>
            <wp:positionV relativeFrom="paragraph">
              <wp:posOffset>161290</wp:posOffset>
            </wp:positionV>
            <wp:extent cx="295275" cy="314325"/>
            <wp:effectExtent l="0" t="0" r="9525" b="9525"/>
            <wp:wrapSquare wrapText="bothSides"/>
            <wp:docPr id="1346" name="Grafik 134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0172F8B3" w14:textId="77777777" w:rsidR="00D11D27" w:rsidRPr="00270C33" w:rsidRDefault="00D11D27" w:rsidP="00D11D27">
      <w:pPr>
        <w:pStyle w:val="Listenabsatz"/>
        <w:numPr>
          <w:ilvl w:val="0"/>
          <w:numId w:val="43"/>
        </w:numPr>
        <w:ind w:left="284" w:hanging="284"/>
        <w:jc w:val="both"/>
        <w:rPr>
          <w:rFonts w:cstheme="minorHAnsi"/>
          <w:sz w:val="22"/>
        </w:rPr>
      </w:pPr>
      <w:r w:rsidRPr="00270C33">
        <w:rPr>
          <w:rFonts w:cstheme="minorHAnsi"/>
          <w:sz w:val="22"/>
        </w:rPr>
        <w:t>a) Entscheiden Sie, welche der folgenden Aussagen und Umgangsformen Sie für angemessen halten und kreuzen Sie diese an.</w:t>
      </w:r>
    </w:p>
    <w:p w14:paraId="32BBA120" w14:textId="7604ABF8" w:rsidR="00D11D27" w:rsidRPr="00270C33" w:rsidRDefault="00D11D27" w:rsidP="00D11D27">
      <w:pPr>
        <w:pStyle w:val="Listenabsatz"/>
        <w:ind w:left="284"/>
        <w:jc w:val="both"/>
        <w:rPr>
          <w:rFonts w:cstheme="minorHAnsi"/>
          <w:sz w:val="22"/>
        </w:rPr>
      </w:pPr>
      <w:r w:rsidRPr="00270C33">
        <w:rPr>
          <w:rFonts w:cstheme="minorHAnsi"/>
          <w:sz w:val="22"/>
        </w:rPr>
        <w:t xml:space="preserve">b) Begründen Sie Ihre Einschätzung mit Hilfe des Informationsmaterials. </w:t>
      </w:r>
    </w:p>
    <w:p w14:paraId="63212802" w14:textId="77777777" w:rsidR="00D11D27" w:rsidRPr="00270C33" w:rsidRDefault="00D11D27" w:rsidP="00D11D27"/>
    <w:p w14:paraId="0A08C2D6" w14:textId="77777777" w:rsidR="00D11D27" w:rsidRPr="00270C33" w:rsidRDefault="00D11D27" w:rsidP="00D11D27">
      <w:pPr>
        <w:pStyle w:val="Listenabsatz"/>
        <w:ind w:left="709" w:hanging="425"/>
        <w:jc w:val="both"/>
      </w:pPr>
      <w:r w:rsidRPr="00270C33">
        <w:sym w:font="Wingdings 2" w:char="F02A"/>
      </w:r>
      <w:r w:rsidRPr="00270C33">
        <w:t xml:space="preserve"> </w:t>
      </w:r>
      <w:r w:rsidRPr="00270C33">
        <w:tab/>
        <w:t>„Ey Digger, ich find das ne mega Firma hier!“, sagt Felicitas erstaunt.</w:t>
      </w:r>
    </w:p>
    <w:p w14:paraId="0D274F55" w14:textId="77777777" w:rsidR="00D11D27" w:rsidRPr="00270C33" w:rsidRDefault="00D11D27" w:rsidP="00D11D27">
      <w:pPr>
        <w:pStyle w:val="Listenabsatz"/>
        <w:ind w:left="709" w:hanging="425"/>
        <w:jc w:val="both"/>
      </w:pPr>
      <w:r w:rsidRPr="00270C33">
        <w:sym w:font="Wingdings 2" w:char="F02A"/>
      </w:r>
      <w:r w:rsidRPr="00270C33">
        <w:t xml:space="preserve">       „Der Ausbildungsplatz isch mein Traumjob!“, sagt Moritz und gähnt laut.</w:t>
      </w:r>
    </w:p>
    <w:p w14:paraId="381B1D36" w14:textId="47C7BEBE" w:rsidR="00D11D27" w:rsidRPr="00270C33" w:rsidRDefault="00D11D27" w:rsidP="00D11D27">
      <w:pPr>
        <w:pStyle w:val="Listenabsatz"/>
        <w:numPr>
          <w:ilvl w:val="0"/>
          <w:numId w:val="34"/>
        </w:numPr>
        <w:jc w:val="both"/>
      </w:pPr>
      <w:r w:rsidRPr="00270C33">
        <w:t xml:space="preserve"> „Ich habe ein Praktikum in einem Automobilzulieferbetrieb gemacht. Dort habe ich Prozesse im Controlling kennengelernt.“, meint Pia und lächelt freundlich.</w:t>
      </w:r>
    </w:p>
    <w:p w14:paraId="033C7657" w14:textId="77777777" w:rsidR="00D11D27" w:rsidRPr="00270C33" w:rsidRDefault="00D11D27" w:rsidP="00D11D27">
      <w:pPr>
        <w:pStyle w:val="Listenabsatz"/>
        <w:numPr>
          <w:ilvl w:val="0"/>
          <w:numId w:val="34"/>
        </w:numPr>
        <w:jc w:val="both"/>
      </w:pPr>
      <w:r w:rsidRPr="00270C33">
        <w:t>„Der Mitarbeiter, wo mich eingelernt hat, war sehr freundlich.“, erklärt Maja dem Bewerber.</w:t>
      </w:r>
    </w:p>
    <w:p w14:paraId="4194934A" w14:textId="77777777" w:rsidR="00D11D27" w:rsidRPr="00270C33" w:rsidRDefault="00D11D27" w:rsidP="00D11D27">
      <w:pPr>
        <w:pStyle w:val="Listenabsatz"/>
        <w:numPr>
          <w:ilvl w:val="0"/>
          <w:numId w:val="34"/>
        </w:numPr>
        <w:jc w:val="both"/>
      </w:pPr>
      <w:r w:rsidRPr="00270C33">
        <w:t>„Ich habe von dem Freund von meiner Mutter gelernt, wie man an Autos schraubt.“, nuschelt Tom.</w:t>
      </w:r>
    </w:p>
    <w:p w14:paraId="7BE353C0" w14:textId="77777777" w:rsidR="00D11D27" w:rsidRPr="00270C33" w:rsidRDefault="00D11D27" w:rsidP="00D11D27">
      <w:pPr>
        <w:pStyle w:val="Listenabsatz"/>
        <w:numPr>
          <w:ilvl w:val="0"/>
          <w:numId w:val="34"/>
        </w:numPr>
        <w:jc w:val="both"/>
      </w:pPr>
      <w:r w:rsidRPr="00270C33">
        <w:t>„Es ist außerordentlich freundlich, dass Sie mich in ihr wundervolles Büro zu diesem Bewerbungsgespräch eingeladen haben. Tausend Dank!“, sagt Tina überschwänglich.</w:t>
      </w:r>
    </w:p>
    <w:p w14:paraId="5B10E3BC" w14:textId="57C8A751" w:rsidR="00D11D27" w:rsidRPr="00270C33" w:rsidRDefault="00D11D27" w:rsidP="00D11D27">
      <w:pPr>
        <w:rPr>
          <w:u w:val="single"/>
        </w:rPr>
      </w:pPr>
      <w:r w:rsidRPr="00270C33">
        <w:rPr>
          <w:noProof/>
          <w:sz w:val="24"/>
          <w:lang w:eastAsia="de-DE"/>
        </w:rPr>
        <mc:AlternateContent>
          <mc:Choice Requires="wpg">
            <w:drawing>
              <wp:anchor distT="0" distB="0" distL="114300" distR="114300" simplePos="0" relativeHeight="252636160" behindDoc="0" locked="0" layoutInCell="1" allowOverlap="1" wp14:anchorId="77A737FF" wp14:editId="3211F577">
                <wp:simplePos x="0" y="0"/>
                <wp:positionH relativeFrom="margin">
                  <wp:align>center</wp:align>
                </wp:positionH>
                <wp:positionV relativeFrom="paragraph">
                  <wp:posOffset>39734</wp:posOffset>
                </wp:positionV>
                <wp:extent cx="4229100" cy="2085975"/>
                <wp:effectExtent l="0" t="0" r="0" b="28575"/>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2085975"/>
                          <a:chOff x="66674" y="0"/>
                          <a:chExt cx="2657475" cy="1456575"/>
                        </a:xfrm>
                      </wpg:grpSpPr>
                      <wps:wsp>
                        <wps:cNvPr id="23" name="Rechteck: gefaltete Ecke 990"/>
                        <wps:cNvSpPr/>
                        <wps:spPr>
                          <a:xfrm>
                            <a:off x="66674" y="0"/>
                            <a:ext cx="2635092" cy="1456575"/>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Textfeld 25"/>
                        <wps:cNvSpPr txBox="1"/>
                        <wps:spPr>
                          <a:xfrm>
                            <a:off x="66674" y="38085"/>
                            <a:ext cx="2657475" cy="1346362"/>
                          </a:xfrm>
                          <a:prstGeom prst="rect">
                            <a:avLst/>
                          </a:prstGeom>
                          <a:noFill/>
                          <a:ln w="6350">
                            <a:noFill/>
                          </a:ln>
                        </wps:spPr>
                        <wps:txbx>
                          <w:txbxContent>
                            <w:p w14:paraId="6E4345D2" w14:textId="77777777" w:rsidR="00F75FB3" w:rsidRDefault="00F75FB3" w:rsidP="00D11D27">
                              <w:pPr>
                                <w:pBdr>
                                  <w:bottom w:val="single" w:sz="4" w:space="1" w:color="365F91" w:themeColor="accent1" w:themeShade="BF"/>
                                </w:pBdr>
                                <w:rPr>
                                  <w:b/>
                                  <w:sz w:val="18"/>
                                  <w:szCs w:val="18"/>
                                </w:rPr>
                              </w:pPr>
                              <w:r w:rsidRPr="0058091B">
                                <w:rPr>
                                  <w:b/>
                                  <w:sz w:val="18"/>
                                  <w:szCs w:val="18"/>
                                </w:rPr>
                                <w:t>…gut zu wissen!</w:t>
                              </w:r>
                            </w:p>
                            <w:p w14:paraId="25DA6A66" w14:textId="77777777" w:rsidR="00F75FB3" w:rsidRPr="009B3663" w:rsidRDefault="00F75FB3" w:rsidP="00D11D27">
                              <w:pPr>
                                <w:pStyle w:val="Listenabsatz"/>
                                <w:numPr>
                                  <w:ilvl w:val="0"/>
                                  <w:numId w:val="20"/>
                                </w:numPr>
                                <w:spacing w:after="200"/>
                                <w:rPr>
                                  <w:sz w:val="18"/>
                                  <w:szCs w:val="18"/>
                                </w:rPr>
                              </w:pPr>
                              <w:r w:rsidRPr="004B2211">
                                <w:rPr>
                                  <w:b/>
                                  <w:bCs/>
                                  <w:sz w:val="18"/>
                                  <w:szCs w:val="18"/>
                                </w:rPr>
                                <w:t>Standardsprache</w:t>
                              </w:r>
                              <w:r w:rsidRPr="004B2211">
                                <w:rPr>
                                  <w:b/>
                                  <w:bCs/>
                                </w:rPr>
                                <w:t xml:space="preserve"> </w:t>
                              </w:r>
                              <w:r w:rsidRPr="009B3663">
                                <w:rPr>
                                  <w:sz w:val="18"/>
                                  <w:szCs w:val="18"/>
                                </w:rPr>
                                <w:t>= die „perfekte“ Hochsprache, die man auch beim Schreiben anwenden sollte. Sie beruht auf verbindlichen Regeln zur Rechtschreibung, Zeichensetzung und Grammatik.</w:t>
                              </w:r>
                            </w:p>
                            <w:p w14:paraId="47308E1E" w14:textId="77777777" w:rsidR="00F75FB3" w:rsidRPr="009B3663" w:rsidRDefault="00F75FB3" w:rsidP="00D11D27">
                              <w:pPr>
                                <w:pStyle w:val="Listenabsatz"/>
                                <w:numPr>
                                  <w:ilvl w:val="0"/>
                                  <w:numId w:val="20"/>
                                </w:numPr>
                                <w:spacing w:after="200"/>
                                <w:rPr>
                                  <w:sz w:val="18"/>
                                  <w:szCs w:val="18"/>
                                </w:rPr>
                              </w:pPr>
                              <w:r w:rsidRPr="004B2211">
                                <w:rPr>
                                  <w:b/>
                                  <w:bCs/>
                                  <w:sz w:val="18"/>
                                  <w:szCs w:val="18"/>
                                </w:rPr>
                                <w:t xml:space="preserve">Fachsprache </w:t>
                              </w:r>
                              <w:r w:rsidRPr="009B3663">
                                <w:rPr>
                                  <w:sz w:val="18"/>
                                  <w:szCs w:val="18"/>
                                </w:rPr>
                                <w:t>= Gesamtheit aller in einem bestimmten Fachgebiet (Wissenschaft, Beruf, ...) angewandten Fachausdrücke. Meist verstehen nur Fachleute auf ihrem Gebiet diese Sprache.</w:t>
                              </w:r>
                            </w:p>
                            <w:p w14:paraId="2CC8DE2E" w14:textId="77777777" w:rsidR="00F75FB3" w:rsidRPr="0030521B" w:rsidRDefault="00F75FB3" w:rsidP="00D11D27">
                              <w:pPr>
                                <w:pStyle w:val="Listenabsatz"/>
                                <w:numPr>
                                  <w:ilvl w:val="0"/>
                                  <w:numId w:val="20"/>
                                </w:numPr>
                                <w:spacing w:after="200"/>
                                <w:rPr>
                                  <w:sz w:val="18"/>
                                  <w:szCs w:val="18"/>
                                </w:rPr>
                              </w:pPr>
                              <w:r w:rsidRPr="004B2211">
                                <w:rPr>
                                  <w:b/>
                                  <w:bCs/>
                                  <w:sz w:val="18"/>
                                  <w:szCs w:val="18"/>
                                </w:rPr>
                                <w:t>Umgangssprache</w:t>
                              </w:r>
                              <w:r w:rsidRPr="009B3663">
                                <w:rPr>
                                  <w:sz w:val="18"/>
                                  <w:szCs w:val="18"/>
                                </w:rPr>
                                <w:t xml:space="preserve"> = die „Alltagssprache“, die vor allem in informellen </w:t>
                              </w:r>
                              <w:r w:rsidRPr="0030521B">
                                <w:rPr>
                                  <w:sz w:val="18"/>
                                  <w:szCs w:val="18"/>
                                </w:rPr>
                                <w:t xml:space="preserve">Gesprächssituationen genutzt wird. </w:t>
                              </w:r>
                            </w:p>
                            <w:p w14:paraId="310056EA" w14:textId="77777777" w:rsidR="00F75FB3" w:rsidRPr="0030521B" w:rsidRDefault="00F75FB3" w:rsidP="00D11D27">
                              <w:pPr>
                                <w:pStyle w:val="Listenabsatz"/>
                                <w:numPr>
                                  <w:ilvl w:val="0"/>
                                  <w:numId w:val="20"/>
                                </w:numPr>
                                <w:spacing w:after="200"/>
                                <w:rPr>
                                  <w:b/>
                                  <w:bCs/>
                                  <w:sz w:val="18"/>
                                  <w:szCs w:val="18"/>
                                </w:rPr>
                              </w:pPr>
                              <w:r w:rsidRPr="0030521B">
                                <w:rPr>
                                  <w:b/>
                                  <w:bCs/>
                                  <w:sz w:val="18"/>
                                  <w:szCs w:val="18"/>
                                </w:rPr>
                                <w:t xml:space="preserve">Gruppensprache </w:t>
                              </w:r>
                              <w:r w:rsidRPr="0030521B">
                                <w:rPr>
                                  <w:sz w:val="18"/>
                                  <w:szCs w:val="18"/>
                                </w:rPr>
                                <w:t>= Eine Sprache einer bestimmten sozialen Gruppe (z.B. Jugendsprache)</w:t>
                              </w:r>
                            </w:p>
                            <w:p w14:paraId="75131E6E" w14:textId="77777777" w:rsidR="00F75FB3" w:rsidRPr="0030521B" w:rsidRDefault="00F75FB3" w:rsidP="00D11D27">
                              <w:pPr>
                                <w:pStyle w:val="Listenabsatz"/>
                                <w:numPr>
                                  <w:ilvl w:val="0"/>
                                  <w:numId w:val="20"/>
                                </w:numPr>
                                <w:spacing w:after="200"/>
                                <w:rPr>
                                  <w:b/>
                                  <w:bCs/>
                                  <w:sz w:val="18"/>
                                  <w:szCs w:val="18"/>
                                </w:rPr>
                              </w:pPr>
                              <w:r w:rsidRPr="0030521B">
                                <w:rPr>
                                  <w:b/>
                                  <w:bCs/>
                                  <w:sz w:val="18"/>
                                  <w:szCs w:val="18"/>
                                </w:rPr>
                                <w:t xml:space="preserve">Dialekt = </w:t>
                              </w:r>
                              <w:r>
                                <w:rPr>
                                  <w:sz w:val="18"/>
                                  <w:szCs w:val="18"/>
                                </w:rPr>
                                <w:t>e</w:t>
                              </w:r>
                              <w:r w:rsidRPr="0030521B">
                                <w:rPr>
                                  <w:sz w:val="18"/>
                                  <w:szCs w:val="18"/>
                                </w:rPr>
                                <w:t>ine regional geprägte Art zu 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737FF" id="Gruppieren 16" o:spid="_x0000_s1059" style="position:absolute;margin-left:0;margin-top:3.15pt;width:333pt;height:164.25pt;z-index:252636160;mso-position-horizontal:center;mso-position-horizontal-relative:margin;mso-width-relative:margin;mso-height-relative:margin" coordorigin="666" coordsize="26574,1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">
                <v:shape id="Rechteck: gefaltete Ecke 990" o:spid="_x0000_s1060" type="#_x0000_t65" style="position:absolute;left:666;width:26351;height:1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" adj="18000" fillcolor="#dce6f2" strokecolor="#385d8a">
                  <v:textbox inset="0,,0"/>
                </v:shape>
                <v:shape id="Textfeld 25" o:spid="_x0000_s1061" type="#_x0000_t202" style="position:absolute;left:666;top:380;width:26575;height:1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E4345D2" w14:textId="77777777" w:rsidR="00F75FB3" w:rsidRDefault="00F75FB3" w:rsidP="00D11D27">
                        <w:pPr>
                          <w:pBdr>
                            <w:bottom w:val="single" w:sz="4" w:space="1" w:color="365F91" w:themeColor="accent1" w:themeShade="BF"/>
                          </w:pBdr>
                          <w:rPr>
                            <w:b/>
                            <w:sz w:val="18"/>
                            <w:szCs w:val="18"/>
                          </w:rPr>
                        </w:pPr>
                        <w:r w:rsidRPr="0058091B">
                          <w:rPr>
                            <w:b/>
                            <w:sz w:val="18"/>
                            <w:szCs w:val="18"/>
                          </w:rPr>
                          <w:t>…gut zu wissen!</w:t>
                        </w:r>
                      </w:p>
                      <w:p w14:paraId="25DA6A66" w14:textId="77777777" w:rsidR="00F75FB3" w:rsidRPr="009B3663" w:rsidRDefault="00F75FB3" w:rsidP="00D11D27">
                        <w:pPr>
                          <w:pStyle w:val="Listenabsatz"/>
                          <w:numPr>
                            <w:ilvl w:val="0"/>
                            <w:numId w:val="20"/>
                          </w:numPr>
                          <w:spacing w:after="200"/>
                          <w:rPr>
                            <w:sz w:val="18"/>
                            <w:szCs w:val="18"/>
                          </w:rPr>
                        </w:pPr>
                        <w:r w:rsidRPr="004B2211">
                          <w:rPr>
                            <w:b/>
                            <w:bCs/>
                            <w:sz w:val="18"/>
                            <w:szCs w:val="18"/>
                          </w:rPr>
                          <w:t>Standardsprache</w:t>
                        </w:r>
                        <w:r w:rsidRPr="004B2211">
                          <w:rPr>
                            <w:b/>
                            <w:bCs/>
                          </w:rPr>
                          <w:t xml:space="preserve"> </w:t>
                        </w:r>
                        <w:r w:rsidRPr="009B3663">
                          <w:rPr>
                            <w:sz w:val="18"/>
                            <w:szCs w:val="18"/>
                          </w:rPr>
                          <w:t>= die „perfekte“ Hochsprache, die man auch beim Schreiben anwenden sollte. Sie beruht auf verbindlichen Regeln zur Rechtschreibung, Zeichensetzung und Grammatik.</w:t>
                        </w:r>
                      </w:p>
                      <w:p w14:paraId="47308E1E" w14:textId="77777777" w:rsidR="00F75FB3" w:rsidRPr="009B3663" w:rsidRDefault="00F75FB3" w:rsidP="00D11D27">
                        <w:pPr>
                          <w:pStyle w:val="Listenabsatz"/>
                          <w:numPr>
                            <w:ilvl w:val="0"/>
                            <w:numId w:val="20"/>
                          </w:numPr>
                          <w:spacing w:after="200"/>
                          <w:rPr>
                            <w:sz w:val="18"/>
                            <w:szCs w:val="18"/>
                          </w:rPr>
                        </w:pPr>
                        <w:r w:rsidRPr="004B2211">
                          <w:rPr>
                            <w:b/>
                            <w:bCs/>
                            <w:sz w:val="18"/>
                            <w:szCs w:val="18"/>
                          </w:rPr>
                          <w:t xml:space="preserve">Fachsprache </w:t>
                        </w:r>
                        <w:r w:rsidRPr="009B3663">
                          <w:rPr>
                            <w:sz w:val="18"/>
                            <w:szCs w:val="18"/>
                          </w:rPr>
                          <w:t>= Gesamtheit aller in einem bestimmten Fachgebiet (Wissenschaft, Beruf, ...) angewandten Fachausdrücke. Meist verstehen nur Fachleute auf ihrem Gebiet diese Sprache.</w:t>
                        </w:r>
                      </w:p>
                      <w:p w14:paraId="2CC8DE2E" w14:textId="77777777" w:rsidR="00F75FB3" w:rsidRPr="0030521B" w:rsidRDefault="00F75FB3" w:rsidP="00D11D27">
                        <w:pPr>
                          <w:pStyle w:val="Listenabsatz"/>
                          <w:numPr>
                            <w:ilvl w:val="0"/>
                            <w:numId w:val="20"/>
                          </w:numPr>
                          <w:spacing w:after="200"/>
                          <w:rPr>
                            <w:sz w:val="18"/>
                            <w:szCs w:val="18"/>
                          </w:rPr>
                        </w:pPr>
                        <w:r w:rsidRPr="004B2211">
                          <w:rPr>
                            <w:b/>
                            <w:bCs/>
                            <w:sz w:val="18"/>
                            <w:szCs w:val="18"/>
                          </w:rPr>
                          <w:t>Umgangssprache</w:t>
                        </w:r>
                        <w:r w:rsidRPr="009B3663">
                          <w:rPr>
                            <w:sz w:val="18"/>
                            <w:szCs w:val="18"/>
                          </w:rPr>
                          <w:t xml:space="preserve"> = die „Alltagssprache“, die vor allem in informellen </w:t>
                        </w:r>
                        <w:r w:rsidRPr="0030521B">
                          <w:rPr>
                            <w:sz w:val="18"/>
                            <w:szCs w:val="18"/>
                          </w:rPr>
                          <w:t xml:space="preserve">Gesprächssituationen genutzt wird. </w:t>
                        </w:r>
                      </w:p>
                      <w:p w14:paraId="310056EA" w14:textId="77777777" w:rsidR="00F75FB3" w:rsidRPr="0030521B" w:rsidRDefault="00F75FB3" w:rsidP="00D11D27">
                        <w:pPr>
                          <w:pStyle w:val="Listenabsatz"/>
                          <w:numPr>
                            <w:ilvl w:val="0"/>
                            <w:numId w:val="20"/>
                          </w:numPr>
                          <w:spacing w:after="200"/>
                          <w:rPr>
                            <w:b/>
                            <w:bCs/>
                            <w:sz w:val="18"/>
                            <w:szCs w:val="18"/>
                          </w:rPr>
                        </w:pPr>
                        <w:r w:rsidRPr="0030521B">
                          <w:rPr>
                            <w:b/>
                            <w:bCs/>
                            <w:sz w:val="18"/>
                            <w:szCs w:val="18"/>
                          </w:rPr>
                          <w:t xml:space="preserve">Gruppensprache </w:t>
                        </w:r>
                        <w:r w:rsidRPr="0030521B">
                          <w:rPr>
                            <w:sz w:val="18"/>
                            <w:szCs w:val="18"/>
                          </w:rPr>
                          <w:t>= Eine Sprache einer bestimmten sozialen Gruppe (z.B. Jugendsprache)</w:t>
                        </w:r>
                      </w:p>
                      <w:p w14:paraId="75131E6E" w14:textId="77777777" w:rsidR="00F75FB3" w:rsidRPr="0030521B" w:rsidRDefault="00F75FB3" w:rsidP="00D11D27">
                        <w:pPr>
                          <w:pStyle w:val="Listenabsatz"/>
                          <w:numPr>
                            <w:ilvl w:val="0"/>
                            <w:numId w:val="20"/>
                          </w:numPr>
                          <w:spacing w:after="200"/>
                          <w:rPr>
                            <w:b/>
                            <w:bCs/>
                            <w:sz w:val="18"/>
                            <w:szCs w:val="18"/>
                          </w:rPr>
                        </w:pPr>
                        <w:r w:rsidRPr="0030521B">
                          <w:rPr>
                            <w:b/>
                            <w:bCs/>
                            <w:sz w:val="18"/>
                            <w:szCs w:val="18"/>
                          </w:rPr>
                          <w:t xml:space="preserve">Dialekt = </w:t>
                        </w:r>
                        <w:r>
                          <w:rPr>
                            <w:sz w:val="18"/>
                            <w:szCs w:val="18"/>
                          </w:rPr>
                          <w:t>e</w:t>
                        </w:r>
                        <w:r w:rsidRPr="0030521B">
                          <w:rPr>
                            <w:sz w:val="18"/>
                            <w:szCs w:val="18"/>
                          </w:rPr>
                          <w:t>ine regional geprägte Art zu sprechen</w:t>
                        </w:r>
                      </w:p>
                    </w:txbxContent>
                  </v:textbox>
                </v:shape>
                <w10:wrap anchorx="margin"/>
              </v:group>
            </w:pict>
          </mc:Fallback>
        </mc:AlternateContent>
      </w:r>
      <w:r w:rsidRPr="00270C33">
        <w:rPr>
          <w:noProof/>
          <w:sz w:val="24"/>
          <w:lang w:eastAsia="de-DE"/>
        </w:rPr>
        <mc:AlternateContent>
          <mc:Choice Requires="wpg">
            <w:drawing>
              <wp:anchor distT="0" distB="0" distL="114300" distR="114300" simplePos="0" relativeHeight="252611584" behindDoc="0" locked="0" layoutInCell="1" allowOverlap="1" wp14:anchorId="06716E44" wp14:editId="489FE019">
                <wp:simplePos x="0" y="0"/>
                <wp:positionH relativeFrom="rightMargin">
                  <wp:posOffset>0</wp:posOffset>
                </wp:positionH>
                <wp:positionV relativeFrom="paragraph">
                  <wp:posOffset>25612</wp:posOffset>
                </wp:positionV>
                <wp:extent cx="1973580" cy="1847850"/>
                <wp:effectExtent l="0" t="0" r="0" b="1905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3580" cy="1847850"/>
                          <a:chOff x="0" y="0"/>
                          <a:chExt cx="2724150" cy="1581150"/>
                        </a:xfrm>
                      </wpg:grpSpPr>
                      <wps:wsp>
                        <wps:cNvPr id="2" name="Rechteck: gefaltete Ecke 990"/>
                        <wps:cNvSpPr/>
                        <wps:spPr>
                          <a:xfrm>
                            <a:off x="0" y="0"/>
                            <a:ext cx="2635091" cy="1581150"/>
                          </a:xfrm>
                          <a:prstGeom prst="foldedCorner">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 name="Textfeld 4"/>
                        <wps:cNvSpPr txBox="1"/>
                        <wps:spPr>
                          <a:xfrm>
                            <a:off x="66675" y="38100"/>
                            <a:ext cx="2657475" cy="1476146"/>
                          </a:xfrm>
                          <a:prstGeom prst="rect">
                            <a:avLst/>
                          </a:prstGeom>
                          <a:noFill/>
                          <a:ln w="6350">
                            <a:noFill/>
                          </a:ln>
                        </wps:spPr>
                        <wps:txbx>
                          <w:txbxContent>
                            <w:p w14:paraId="7983507A" w14:textId="77777777" w:rsidR="00F75FB3" w:rsidRPr="0058091B" w:rsidRDefault="00F75FB3" w:rsidP="00D11D27">
                              <w:pPr>
                                <w:pBdr>
                                  <w:bottom w:val="single" w:sz="4" w:space="1" w:color="365F91" w:themeColor="accent1" w:themeShade="BF"/>
                                </w:pBdr>
                                <w:rPr>
                                  <w:b/>
                                  <w:sz w:val="18"/>
                                  <w:szCs w:val="18"/>
                                </w:rPr>
                              </w:pPr>
                              <w:r w:rsidRPr="0058091B">
                                <w:rPr>
                                  <w:b/>
                                  <w:sz w:val="18"/>
                                  <w:szCs w:val="18"/>
                                </w:rPr>
                                <w:t>…gut zu wissen!</w:t>
                              </w:r>
                            </w:p>
                            <w:p w14:paraId="3DB35587" w14:textId="77777777" w:rsidR="00F75FB3" w:rsidRPr="006F2CFD" w:rsidRDefault="00F75FB3" w:rsidP="00D11D27">
                              <w:pPr>
                                <w:spacing w:after="200" w:line="276" w:lineRule="auto"/>
                                <w:rPr>
                                  <w:sz w:val="18"/>
                                  <w:szCs w:val="18"/>
                                </w:rPr>
                              </w:pPr>
                              <w:r w:rsidRPr="004B2211">
                                <w:rPr>
                                  <w:b/>
                                  <w:bCs/>
                                  <w:sz w:val="18"/>
                                  <w:szCs w:val="18"/>
                                </w:rPr>
                                <w:t xml:space="preserve">Umgangsformen </w:t>
                              </w:r>
                              <w:r>
                                <w:rPr>
                                  <w:sz w:val="18"/>
                                  <w:szCs w:val="18"/>
                                </w:rPr>
                                <w:t>beschreiben Verhaltensweisen, die ein Gesprächspartner bzw. die Gesellschaft in bestimmten Situationen von einem erwartet (z.B. die Hand vor den Mund nehmen beim Gähnen, einen Platz für ältere Menschen im öffentlichen Verkehr freigeben, Blickkontakt beim 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16E44" id="Gruppieren 1" o:spid="_x0000_s1062" style="position:absolute;margin-left:0;margin-top:2pt;width:155.4pt;height:145.5pt;z-index:252611584;mso-position-horizontal-relative:right-margin-area;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">
                <v:shape id="Rechteck: gefaltete Ecke 990" o:spid="_x0000_s1063"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" adj="18000" fillcolor="#dce6f2" strokecolor="#385d8a">
                  <v:textbox inset="0,,0"/>
                </v:shape>
                <v:shape id="Textfeld 4" o:spid="_x0000_s1064"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983507A" w14:textId="77777777" w:rsidR="00F75FB3" w:rsidRPr="0058091B" w:rsidRDefault="00F75FB3" w:rsidP="00D11D27">
                        <w:pPr>
                          <w:pBdr>
                            <w:bottom w:val="single" w:sz="4" w:space="1" w:color="365F91" w:themeColor="accent1" w:themeShade="BF"/>
                          </w:pBdr>
                          <w:rPr>
                            <w:b/>
                            <w:sz w:val="18"/>
                            <w:szCs w:val="18"/>
                          </w:rPr>
                        </w:pPr>
                        <w:r w:rsidRPr="0058091B">
                          <w:rPr>
                            <w:b/>
                            <w:sz w:val="18"/>
                            <w:szCs w:val="18"/>
                          </w:rPr>
                          <w:t>…gut zu wissen!</w:t>
                        </w:r>
                      </w:p>
                      <w:p w14:paraId="3DB35587" w14:textId="77777777" w:rsidR="00F75FB3" w:rsidRPr="006F2CFD" w:rsidRDefault="00F75FB3" w:rsidP="00D11D27">
                        <w:pPr>
                          <w:spacing w:after="200" w:line="276" w:lineRule="auto"/>
                          <w:rPr>
                            <w:sz w:val="18"/>
                            <w:szCs w:val="18"/>
                          </w:rPr>
                        </w:pPr>
                        <w:r w:rsidRPr="004B2211">
                          <w:rPr>
                            <w:b/>
                            <w:bCs/>
                            <w:sz w:val="18"/>
                            <w:szCs w:val="18"/>
                          </w:rPr>
                          <w:t xml:space="preserve">Umgangsformen </w:t>
                        </w:r>
                        <w:r>
                          <w:rPr>
                            <w:sz w:val="18"/>
                            <w:szCs w:val="18"/>
                          </w:rPr>
                          <w:t>beschreiben Verhaltensweisen, die ein Gesprächspartner bzw. die Gesellschaft in bestimmten Situationen von einem erwartet (z.B. die Hand vor den Mund nehmen beim Gähnen, einen Platz für ältere Menschen im öffentlichen Verkehr freigeben, Blickkontakt beim Sprechen).</w:t>
                        </w:r>
                      </w:p>
                    </w:txbxContent>
                  </v:textbox>
                </v:shape>
                <w10:wrap anchorx="margin"/>
              </v:group>
            </w:pict>
          </mc:Fallback>
        </mc:AlternateContent>
      </w:r>
    </w:p>
    <w:p w14:paraId="31FD8E39" w14:textId="77777777" w:rsidR="00D11D27" w:rsidRPr="00270C33" w:rsidRDefault="00D11D27" w:rsidP="00D11D27">
      <w:pPr>
        <w:rPr>
          <w:u w:val="single"/>
        </w:rPr>
      </w:pPr>
    </w:p>
    <w:p w14:paraId="6745DBE6" w14:textId="77777777" w:rsidR="00D11D27" w:rsidRPr="00270C33" w:rsidRDefault="00D11D27" w:rsidP="00D11D27">
      <w:pPr>
        <w:rPr>
          <w:u w:val="single"/>
        </w:rPr>
      </w:pPr>
    </w:p>
    <w:p w14:paraId="7E11F36C" w14:textId="77777777" w:rsidR="00D11D27" w:rsidRPr="00270C33" w:rsidRDefault="00D11D27" w:rsidP="00D11D27">
      <w:pPr>
        <w:rPr>
          <w:u w:val="single"/>
        </w:rPr>
      </w:pPr>
    </w:p>
    <w:p w14:paraId="11B47385" w14:textId="77777777" w:rsidR="00D11D27" w:rsidRPr="00270C33" w:rsidRDefault="00D11D27" w:rsidP="00D11D27">
      <w:pPr>
        <w:rPr>
          <w:u w:val="single"/>
        </w:rPr>
      </w:pPr>
    </w:p>
    <w:p w14:paraId="52C05D67" w14:textId="77777777" w:rsidR="00D11D27" w:rsidRPr="00270C33" w:rsidRDefault="00D11D27" w:rsidP="00D11D27">
      <w:pPr>
        <w:rPr>
          <w:u w:val="single"/>
        </w:rPr>
      </w:pPr>
    </w:p>
    <w:p w14:paraId="38CC1914" w14:textId="77777777" w:rsidR="00D11D27" w:rsidRPr="00270C33" w:rsidRDefault="00D11D27" w:rsidP="00D11D27">
      <w:pPr>
        <w:rPr>
          <w:u w:val="single"/>
        </w:rPr>
      </w:pPr>
    </w:p>
    <w:p w14:paraId="08EAD3E2" w14:textId="77777777" w:rsidR="00D11D27" w:rsidRPr="00270C33" w:rsidRDefault="00D11D27" w:rsidP="00D11D27">
      <w:pPr>
        <w:rPr>
          <w:u w:val="single"/>
        </w:rPr>
      </w:pPr>
    </w:p>
    <w:p w14:paraId="33CF40BF" w14:textId="77777777" w:rsidR="00D11D27" w:rsidRPr="00270C33" w:rsidRDefault="00D11D27" w:rsidP="00D11D27">
      <w:pPr>
        <w:rPr>
          <w:u w:val="single"/>
        </w:rPr>
      </w:pPr>
    </w:p>
    <w:p w14:paraId="30F3A958" w14:textId="77777777" w:rsidR="00D11D27" w:rsidRPr="00270C33" w:rsidRDefault="00D11D27" w:rsidP="00D11D27">
      <w:pPr>
        <w:rPr>
          <w:u w:val="single"/>
        </w:rPr>
      </w:pPr>
    </w:p>
    <w:p w14:paraId="0EB4532A" w14:textId="77777777" w:rsidR="00D11D27" w:rsidRPr="00270C33" w:rsidRDefault="00D11D27" w:rsidP="00D11D27">
      <w:pPr>
        <w:rPr>
          <w:u w:val="single"/>
        </w:rPr>
      </w:pPr>
    </w:p>
    <w:p w14:paraId="36E71C98" w14:textId="77777777" w:rsidR="00D11D27" w:rsidRPr="00270C33" w:rsidRDefault="00D11D27" w:rsidP="00D11D27">
      <w:pPr>
        <w:rPr>
          <w:u w:val="single"/>
        </w:rPr>
      </w:pPr>
    </w:p>
    <w:p w14:paraId="5B40BEBF" w14:textId="77777777" w:rsidR="00D11D27" w:rsidRPr="00270C33" w:rsidRDefault="00D11D27" w:rsidP="00D11D27">
      <w:pPr>
        <w:spacing w:line="240" w:lineRule="exact"/>
        <w:rPr>
          <w:u w:val="single"/>
        </w:rPr>
      </w:pPr>
      <w:r w:rsidRPr="00270C33">
        <w:rPr>
          <w:u w:val="single"/>
        </w:rPr>
        <w:br w:type="page"/>
      </w:r>
    </w:p>
    <w:p w14:paraId="5DE282D2" w14:textId="77777777" w:rsidR="00D11D27" w:rsidRPr="00270C33" w:rsidRDefault="00D11D27" w:rsidP="00D11D27">
      <w:pPr>
        <w:pStyle w:val="Listenabsatz"/>
        <w:numPr>
          <w:ilvl w:val="0"/>
          <w:numId w:val="43"/>
        </w:numPr>
        <w:ind w:left="284" w:hanging="284"/>
        <w:jc w:val="both"/>
        <w:rPr>
          <w:rFonts w:cstheme="minorHAnsi"/>
          <w:sz w:val="22"/>
        </w:rPr>
      </w:pPr>
      <w:r w:rsidRPr="00270C33">
        <w:rPr>
          <w:rFonts w:cstheme="minorHAnsi"/>
          <w:noProof/>
          <w:sz w:val="22"/>
          <w:lang w:eastAsia="de-DE"/>
        </w:rPr>
        <w:lastRenderedPageBreak/>
        <w:drawing>
          <wp:anchor distT="0" distB="0" distL="114300" distR="114300" simplePos="0" relativeHeight="252624896" behindDoc="0" locked="0" layoutInCell="1" allowOverlap="1" wp14:anchorId="3864FE2B" wp14:editId="15777E5B">
            <wp:simplePos x="0" y="0"/>
            <wp:positionH relativeFrom="column">
              <wp:posOffset>4816475</wp:posOffset>
            </wp:positionH>
            <wp:positionV relativeFrom="paragraph">
              <wp:posOffset>74930</wp:posOffset>
            </wp:positionV>
            <wp:extent cx="295275" cy="314325"/>
            <wp:effectExtent l="0" t="0" r="9525" b="9525"/>
            <wp:wrapSquare wrapText="bothSides"/>
            <wp:docPr id="1348" name="Grafik 1348"/>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noProof/>
          <w:lang w:eastAsia="de-DE"/>
        </w:rPr>
        <w:drawing>
          <wp:anchor distT="0" distB="0" distL="114300" distR="114300" simplePos="0" relativeHeight="252665856" behindDoc="0" locked="0" layoutInCell="1" allowOverlap="1" wp14:anchorId="24372E85" wp14:editId="74006666">
            <wp:simplePos x="0" y="0"/>
            <wp:positionH relativeFrom="column">
              <wp:posOffset>5527675</wp:posOffset>
            </wp:positionH>
            <wp:positionV relativeFrom="paragraph">
              <wp:posOffset>64135</wp:posOffset>
            </wp:positionV>
            <wp:extent cx="314325" cy="314325"/>
            <wp:effectExtent l="0" t="0" r="9525" b="9525"/>
            <wp:wrapNone/>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rFonts w:cstheme="minorHAnsi"/>
          <w:noProof/>
          <w:sz w:val="22"/>
          <w:lang w:eastAsia="de-DE"/>
        </w:rPr>
        <w:drawing>
          <wp:anchor distT="0" distB="0" distL="114300" distR="114300" simplePos="0" relativeHeight="252625920" behindDoc="0" locked="0" layoutInCell="1" allowOverlap="1" wp14:anchorId="4E655F33" wp14:editId="22020304">
            <wp:simplePos x="0" y="0"/>
            <wp:positionH relativeFrom="column">
              <wp:posOffset>5146675</wp:posOffset>
            </wp:positionH>
            <wp:positionV relativeFrom="paragraph">
              <wp:posOffset>64539</wp:posOffset>
            </wp:positionV>
            <wp:extent cx="320178" cy="320400"/>
            <wp:effectExtent l="0" t="0" r="3810" b="3810"/>
            <wp:wrapNone/>
            <wp:docPr id="1354" name="Grafik 1354" descr="C:\Users\Sarhan\Desktop\FilmScha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han\Desktop\FilmSchau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78"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C33">
        <w:rPr>
          <w:rFonts w:cstheme="minorHAnsi"/>
          <w:sz w:val="22"/>
        </w:rPr>
        <w:t>a) Schauen Sie sich den Film noch einmal an und notieren Sie stichpunktartig in einer Tabelle Dos und Don´ts in einem Bewerbungsgesprächs.</w:t>
      </w:r>
      <w:r w:rsidRPr="00270C33">
        <w:rPr>
          <w:rFonts w:cstheme="minorHAnsi"/>
          <w:noProof/>
          <w:sz w:val="22"/>
        </w:rPr>
        <w:t xml:space="preserve"> </w:t>
      </w:r>
    </w:p>
    <w:p w14:paraId="55C19F89" w14:textId="77777777" w:rsidR="00D11D27" w:rsidRPr="00270C33" w:rsidRDefault="00D11D27" w:rsidP="00D11D27">
      <w:pPr>
        <w:pStyle w:val="Listenabsatz"/>
      </w:pPr>
    </w:p>
    <w:tbl>
      <w:tblPr>
        <w:tblStyle w:val="Tabellenraster"/>
        <w:tblW w:w="0" w:type="auto"/>
        <w:tblInd w:w="279" w:type="dxa"/>
        <w:tblLook w:val="04A0" w:firstRow="1" w:lastRow="0" w:firstColumn="1" w:lastColumn="0" w:noHBand="0" w:noVBand="1"/>
      </w:tblPr>
      <w:tblGrid>
        <w:gridCol w:w="3543"/>
        <w:gridCol w:w="3331"/>
      </w:tblGrid>
      <w:tr w:rsidR="00D11D27" w:rsidRPr="00270C33" w14:paraId="19D6E4C4" w14:textId="77777777" w:rsidTr="00EF6FB8">
        <w:tc>
          <w:tcPr>
            <w:tcW w:w="3543" w:type="dxa"/>
            <w:shd w:val="clear" w:color="auto" w:fill="BFBFBF" w:themeFill="background1" w:themeFillShade="BF"/>
          </w:tcPr>
          <w:p w14:paraId="00121E2B" w14:textId="77777777" w:rsidR="00D11D27" w:rsidRPr="00270C33" w:rsidRDefault="00D11D27" w:rsidP="00EF6FB8">
            <w:pPr>
              <w:pStyle w:val="Listenabsatz"/>
              <w:ind w:left="0"/>
              <w:rPr>
                <w:rFonts w:cstheme="minorHAnsi"/>
                <w:b/>
                <w:bCs/>
                <w:sz w:val="22"/>
              </w:rPr>
            </w:pPr>
            <w:r w:rsidRPr="00270C33">
              <w:rPr>
                <w:rFonts w:cstheme="minorHAnsi"/>
                <w:b/>
                <w:bCs/>
                <w:sz w:val="22"/>
              </w:rPr>
              <w:t>Dos im Bewerbungsgespräch</w:t>
            </w:r>
          </w:p>
        </w:tc>
        <w:tc>
          <w:tcPr>
            <w:tcW w:w="3331" w:type="dxa"/>
            <w:shd w:val="clear" w:color="auto" w:fill="BFBFBF" w:themeFill="background1" w:themeFillShade="BF"/>
          </w:tcPr>
          <w:p w14:paraId="521C1177" w14:textId="77777777" w:rsidR="00D11D27" w:rsidRPr="00270C33" w:rsidRDefault="00D11D27" w:rsidP="00EF6FB8">
            <w:pPr>
              <w:pStyle w:val="Listenabsatz"/>
              <w:ind w:left="0"/>
              <w:rPr>
                <w:rFonts w:cstheme="minorHAnsi"/>
                <w:b/>
                <w:bCs/>
                <w:sz w:val="22"/>
              </w:rPr>
            </w:pPr>
            <w:r w:rsidRPr="00270C33">
              <w:rPr>
                <w:rFonts w:cstheme="minorHAnsi"/>
                <w:b/>
                <w:bCs/>
                <w:sz w:val="22"/>
              </w:rPr>
              <w:t>Don´ts im Bewerbungsgespräch</w:t>
            </w:r>
          </w:p>
        </w:tc>
      </w:tr>
      <w:tr w:rsidR="00D11D27" w:rsidRPr="00270C33" w14:paraId="3011C8E5" w14:textId="77777777" w:rsidTr="00EF6FB8">
        <w:tc>
          <w:tcPr>
            <w:tcW w:w="3543" w:type="dxa"/>
          </w:tcPr>
          <w:p w14:paraId="6412EED8" w14:textId="77777777" w:rsidR="00D11D27" w:rsidRPr="00270C33" w:rsidRDefault="00D11D27" w:rsidP="00EF6FB8">
            <w:pPr>
              <w:pStyle w:val="Listenabsatz"/>
              <w:ind w:left="0"/>
              <w:rPr>
                <w:rFonts w:cstheme="minorHAnsi"/>
                <w:sz w:val="22"/>
              </w:rPr>
            </w:pPr>
          </w:p>
          <w:p w14:paraId="4561C4C9" w14:textId="77777777" w:rsidR="00D11D27" w:rsidRPr="00270C33" w:rsidRDefault="00D11D27" w:rsidP="00EF6FB8">
            <w:pPr>
              <w:pStyle w:val="Listenabsatz"/>
              <w:ind w:left="0"/>
              <w:rPr>
                <w:rFonts w:cstheme="minorHAnsi"/>
                <w:sz w:val="22"/>
              </w:rPr>
            </w:pPr>
          </w:p>
          <w:p w14:paraId="52C73793" w14:textId="77777777" w:rsidR="00D11D27" w:rsidRPr="00270C33" w:rsidRDefault="00D11D27" w:rsidP="00EF6FB8">
            <w:pPr>
              <w:pStyle w:val="Listenabsatz"/>
              <w:ind w:left="0"/>
              <w:rPr>
                <w:rFonts w:cstheme="minorHAnsi"/>
                <w:sz w:val="22"/>
              </w:rPr>
            </w:pPr>
          </w:p>
          <w:p w14:paraId="3FABD31A" w14:textId="77777777" w:rsidR="00D11D27" w:rsidRPr="00270C33" w:rsidRDefault="00D11D27" w:rsidP="00EF6FB8">
            <w:pPr>
              <w:pStyle w:val="Listenabsatz"/>
              <w:ind w:left="0"/>
              <w:rPr>
                <w:rFonts w:cstheme="minorHAnsi"/>
                <w:sz w:val="22"/>
              </w:rPr>
            </w:pPr>
          </w:p>
        </w:tc>
        <w:tc>
          <w:tcPr>
            <w:tcW w:w="3331" w:type="dxa"/>
          </w:tcPr>
          <w:p w14:paraId="3DCE57F9" w14:textId="77777777" w:rsidR="00D11D27" w:rsidRPr="00270C33" w:rsidRDefault="00D11D27" w:rsidP="00EF6FB8">
            <w:pPr>
              <w:pStyle w:val="Listenabsatz"/>
              <w:ind w:left="0"/>
              <w:rPr>
                <w:rFonts w:cstheme="minorHAnsi"/>
                <w:sz w:val="22"/>
              </w:rPr>
            </w:pPr>
          </w:p>
        </w:tc>
      </w:tr>
      <w:tr w:rsidR="00D11D27" w:rsidRPr="00270C33" w14:paraId="723FF3F3" w14:textId="77777777" w:rsidTr="00EF6FB8">
        <w:tc>
          <w:tcPr>
            <w:tcW w:w="3543" w:type="dxa"/>
          </w:tcPr>
          <w:p w14:paraId="3554C013" w14:textId="77777777" w:rsidR="00D11D27" w:rsidRPr="00270C33" w:rsidRDefault="00D11D27" w:rsidP="00EF6FB8">
            <w:pPr>
              <w:pStyle w:val="Listenabsatz"/>
              <w:ind w:left="0"/>
              <w:rPr>
                <w:rFonts w:cstheme="minorHAnsi"/>
                <w:sz w:val="22"/>
              </w:rPr>
            </w:pPr>
          </w:p>
          <w:p w14:paraId="0F596C4D" w14:textId="77777777" w:rsidR="00D11D27" w:rsidRPr="00270C33" w:rsidRDefault="00D11D27" w:rsidP="00EF6FB8">
            <w:pPr>
              <w:pStyle w:val="Listenabsatz"/>
              <w:ind w:left="0"/>
              <w:rPr>
                <w:rFonts w:cstheme="minorHAnsi"/>
                <w:sz w:val="22"/>
              </w:rPr>
            </w:pPr>
          </w:p>
          <w:p w14:paraId="749C7FD0" w14:textId="77777777" w:rsidR="00D11D27" w:rsidRPr="00270C33" w:rsidRDefault="00D11D27" w:rsidP="00EF6FB8">
            <w:pPr>
              <w:pStyle w:val="Listenabsatz"/>
              <w:ind w:left="0"/>
              <w:rPr>
                <w:rFonts w:cstheme="minorHAnsi"/>
                <w:sz w:val="22"/>
              </w:rPr>
            </w:pPr>
          </w:p>
          <w:p w14:paraId="32E05775" w14:textId="77777777" w:rsidR="00D11D27" w:rsidRPr="00270C33" w:rsidRDefault="00D11D27" w:rsidP="00EF6FB8">
            <w:pPr>
              <w:pStyle w:val="Listenabsatz"/>
              <w:ind w:left="0"/>
              <w:rPr>
                <w:rFonts w:cstheme="minorHAnsi"/>
                <w:sz w:val="22"/>
              </w:rPr>
            </w:pPr>
          </w:p>
        </w:tc>
        <w:tc>
          <w:tcPr>
            <w:tcW w:w="3331" w:type="dxa"/>
          </w:tcPr>
          <w:p w14:paraId="6387F7F2" w14:textId="77777777" w:rsidR="00D11D27" w:rsidRPr="00270C33" w:rsidRDefault="00D11D27" w:rsidP="00EF6FB8">
            <w:pPr>
              <w:pStyle w:val="Listenabsatz"/>
              <w:ind w:left="0"/>
              <w:rPr>
                <w:rFonts w:cstheme="minorHAnsi"/>
                <w:sz w:val="22"/>
              </w:rPr>
            </w:pPr>
          </w:p>
        </w:tc>
      </w:tr>
      <w:tr w:rsidR="00D11D27" w:rsidRPr="00270C33" w14:paraId="297E52AF" w14:textId="77777777" w:rsidTr="00EF6FB8">
        <w:tc>
          <w:tcPr>
            <w:tcW w:w="3543" w:type="dxa"/>
          </w:tcPr>
          <w:p w14:paraId="1A7EA6D8" w14:textId="77777777" w:rsidR="00D11D27" w:rsidRPr="00270C33" w:rsidRDefault="00D11D27" w:rsidP="00EF6FB8">
            <w:pPr>
              <w:pStyle w:val="Listenabsatz"/>
              <w:ind w:left="0"/>
              <w:rPr>
                <w:rFonts w:cstheme="minorHAnsi"/>
                <w:sz w:val="22"/>
              </w:rPr>
            </w:pPr>
          </w:p>
          <w:p w14:paraId="07D35FCC" w14:textId="77777777" w:rsidR="00D11D27" w:rsidRPr="00270C33" w:rsidRDefault="00D11D27" w:rsidP="00EF6FB8">
            <w:pPr>
              <w:pStyle w:val="Listenabsatz"/>
              <w:ind w:left="0"/>
              <w:rPr>
                <w:rFonts w:cstheme="minorHAnsi"/>
                <w:sz w:val="22"/>
              </w:rPr>
            </w:pPr>
          </w:p>
          <w:p w14:paraId="530ED8D8" w14:textId="77777777" w:rsidR="00D11D27" w:rsidRPr="00270C33" w:rsidRDefault="00D11D27" w:rsidP="00EF6FB8">
            <w:pPr>
              <w:pStyle w:val="Listenabsatz"/>
              <w:ind w:left="0"/>
              <w:rPr>
                <w:rFonts w:cstheme="minorHAnsi"/>
                <w:sz w:val="22"/>
              </w:rPr>
            </w:pPr>
          </w:p>
          <w:p w14:paraId="7BA1B819" w14:textId="77777777" w:rsidR="00D11D27" w:rsidRPr="00270C33" w:rsidRDefault="00D11D27" w:rsidP="00EF6FB8">
            <w:pPr>
              <w:pStyle w:val="Listenabsatz"/>
              <w:ind w:left="0"/>
              <w:rPr>
                <w:rFonts w:cstheme="minorHAnsi"/>
                <w:sz w:val="22"/>
              </w:rPr>
            </w:pPr>
          </w:p>
        </w:tc>
        <w:tc>
          <w:tcPr>
            <w:tcW w:w="3331" w:type="dxa"/>
          </w:tcPr>
          <w:p w14:paraId="06208AED" w14:textId="77777777" w:rsidR="00D11D27" w:rsidRPr="00270C33" w:rsidRDefault="00D11D27" w:rsidP="00EF6FB8">
            <w:pPr>
              <w:pStyle w:val="Listenabsatz"/>
              <w:ind w:left="0"/>
              <w:rPr>
                <w:rFonts w:cstheme="minorHAnsi"/>
                <w:sz w:val="22"/>
              </w:rPr>
            </w:pPr>
          </w:p>
        </w:tc>
      </w:tr>
      <w:tr w:rsidR="00D11D27" w:rsidRPr="00270C33" w14:paraId="57277998" w14:textId="77777777" w:rsidTr="00EF6FB8">
        <w:tc>
          <w:tcPr>
            <w:tcW w:w="3543" w:type="dxa"/>
          </w:tcPr>
          <w:p w14:paraId="6E36B9F8" w14:textId="77777777" w:rsidR="00D11D27" w:rsidRPr="00270C33" w:rsidRDefault="00D11D27" w:rsidP="00EF6FB8">
            <w:pPr>
              <w:pStyle w:val="Listenabsatz"/>
              <w:ind w:left="0"/>
              <w:rPr>
                <w:rFonts w:cstheme="minorHAnsi"/>
                <w:sz w:val="22"/>
              </w:rPr>
            </w:pPr>
          </w:p>
          <w:p w14:paraId="44895A5A" w14:textId="77777777" w:rsidR="00D11D27" w:rsidRPr="00270C33" w:rsidRDefault="00D11D27" w:rsidP="00EF6FB8">
            <w:pPr>
              <w:pStyle w:val="Listenabsatz"/>
              <w:ind w:left="0"/>
              <w:rPr>
                <w:rFonts w:cstheme="minorHAnsi"/>
                <w:sz w:val="22"/>
              </w:rPr>
            </w:pPr>
          </w:p>
          <w:p w14:paraId="645C00E4" w14:textId="77777777" w:rsidR="00D11D27" w:rsidRPr="00270C33" w:rsidRDefault="00D11D27" w:rsidP="00EF6FB8">
            <w:pPr>
              <w:pStyle w:val="Listenabsatz"/>
              <w:ind w:left="0"/>
              <w:rPr>
                <w:rFonts w:cstheme="minorHAnsi"/>
                <w:sz w:val="22"/>
              </w:rPr>
            </w:pPr>
          </w:p>
          <w:p w14:paraId="389B0EA2" w14:textId="77777777" w:rsidR="00D11D27" w:rsidRPr="00270C33" w:rsidRDefault="00D11D27" w:rsidP="00EF6FB8">
            <w:pPr>
              <w:pStyle w:val="Listenabsatz"/>
              <w:ind w:left="0"/>
              <w:rPr>
                <w:rFonts w:cstheme="minorHAnsi"/>
                <w:sz w:val="22"/>
              </w:rPr>
            </w:pPr>
          </w:p>
        </w:tc>
        <w:tc>
          <w:tcPr>
            <w:tcW w:w="3331" w:type="dxa"/>
          </w:tcPr>
          <w:p w14:paraId="2F8D3498" w14:textId="77777777" w:rsidR="00D11D27" w:rsidRPr="00270C33" w:rsidRDefault="00D11D27" w:rsidP="00EF6FB8">
            <w:pPr>
              <w:pStyle w:val="Listenabsatz"/>
              <w:ind w:left="0"/>
              <w:rPr>
                <w:rFonts w:cstheme="minorHAnsi"/>
                <w:sz w:val="22"/>
              </w:rPr>
            </w:pPr>
          </w:p>
        </w:tc>
      </w:tr>
      <w:tr w:rsidR="00D11D27" w:rsidRPr="00270C33" w14:paraId="502F5F14" w14:textId="77777777" w:rsidTr="00EF6FB8">
        <w:tc>
          <w:tcPr>
            <w:tcW w:w="3543" w:type="dxa"/>
          </w:tcPr>
          <w:p w14:paraId="207095E9" w14:textId="77777777" w:rsidR="00D11D27" w:rsidRPr="00270C33" w:rsidRDefault="00D11D27" w:rsidP="00EF6FB8">
            <w:pPr>
              <w:pStyle w:val="Listenabsatz"/>
              <w:ind w:left="0"/>
              <w:rPr>
                <w:rFonts w:cstheme="minorHAnsi"/>
                <w:sz w:val="22"/>
              </w:rPr>
            </w:pPr>
          </w:p>
          <w:p w14:paraId="1A33CF62" w14:textId="77777777" w:rsidR="00D11D27" w:rsidRPr="00270C33" w:rsidRDefault="00D11D27" w:rsidP="00EF6FB8">
            <w:pPr>
              <w:pStyle w:val="Listenabsatz"/>
              <w:ind w:left="0"/>
              <w:rPr>
                <w:rFonts w:cstheme="minorHAnsi"/>
                <w:sz w:val="22"/>
              </w:rPr>
            </w:pPr>
          </w:p>
          <w:p w14:paraId="50A79DDF" w14:textId="77777777" w:rsidR="00D11D27" w:rsidRPr="00270C33" w:rsidRDefault="00D11D27" w:rsidP="00EF6FB8">
            <w:pPr>
              <w:pStyle w:val="Listenabsatz"/>
              <w:ind w:left="0"/>
              <w:rPr>
                <w:rFonts w:cstheme="minorHAnsi"/>
                <w:sz w:val="22"/>
              </w:rPr>
            </w:pPr>
          </w:p>
          <w:p w14:paraId="4960417D" w14:textId="77777777" w:rsidR="00D11D27" w:rsidRPr="00270C33" w:rsidRDefault="00D11D27" w:rsidP="00EF6FB8">
            <w:pPr>
              <w:pStyle w:val="Listenabsatz"/>
              <w:ind w:left="0"/>
              <w:rPr>
                <w:rFonts w:cstheme="minorHAnsi"/>
                <w:sz w:val="22"/>
              </w:rPr>
            </w:pPr>
          </w:p>
        </w:tc>
        <w:tc>
          <w:tcPr>
            <w:tcW w:w="3331" w:type="dxa"/>
          </w:tcPr>
          <w:p w14:paraId="0CBD2B36" w14:textId="77777777" w:rsidR="00D11D27" w:rsidRPr="00270C33" w:rsidRDefault="00D11D27" w:rsidP="00EF6FB8">
            <w:pPr>
              <w:pStyle w:val="Listenabsatz"/>
              <w:ind w:left="0"/>
              <w:rPr>
                <w:rFonts w:cstheme="minorHAnsi"/>
                <w:sz w:val="22"/>
              </w:rPr>
            </w:pPr>
          </w:p>
        </w:tc>
      </w:tr>
      <w:tr w:rsidR="00D11D27" w:rsidRPr="00270C33" w14:paraId="18358DF6" w14:textId="77777777" w:rsidTr="00EF6FB8">
        <w:tc>
          <w:tcPr>
            <w:tcW w:w="3543" w:type="dxa"/>
          </w:tcPr>
          <w:p w14:paraId="445F5F67" w14:textId="77777777" w:rsidR="00D11D27" w:rsidRPr="00270C33" w:rsidRDefault="00D11D27" w:rsidP="00EF6FB8">
            <w:pPr>
              <w:pStyle w:val="Listenabsatz"/>
              <w:ind w:left="0"/>
              <w:rPr>
                <w:rFonts w:cstheme="minorHAnsi"/>
                <w:sz w:val="22"/>
              </w:rPr>
            </w:pPr>
          </w:p>
          <w:p w14:paraId="19DBC3CB" w14:textId="77777777" w:rsidR="00D11D27" w:rsidRPr="00270C33" w:rsidRDefault="00D11D27" w:rsidP="00EF6FB8">
            <w:pPr>
              <w:pStyle w:val="Listenabsatz"/>
              <w:ind w:left="0"/>
              <w:rPr>
                <w:rFonts w:cstheme="minorHAnsi"/>
                <w:sz w:val="22"/>
              </w:rPr>
            </w:pPr>
          </w:p>
          <w:p w14:paraId="1EF30044" w14:textId="77777777" w:rsidR="00D11D27" w:rsidRPr="00270C33" w:rsidRDefault="00D11D27" w:rsidP="00EF6FB8">
            <w:pPr>
              <w:pStyle w:val="Listenabsatz"/>
              <w:ind w:left="0"/>
              <w:rPr>
                <w:rFonts w:cstheme="minorHAnsi"/>
                <w:sz w:val="22"/>
              </w:rPr>
            </w:pPr>
          </w:p>
          <w:p w14:paraId="6B5DE90C" w14:textId="77777777" w:rsidR="00D11D27" w:rsidRPr="00270C33" w:rsidRDefault="00D11D27" w:rsidP="00EF6FB8">
            <w:pPr>
              <w:pStyle w:val="Listenabsatz"/>
              <w:ind w:left="0"/>
              <w:rPr>
                <w:rFonts w:cstheme="minorHAnsi"/>
                <w:sz w:val="22"/>
              </w:rPr>
            </w:pPr>
          </w:p>
        </w:tc>
        <w:tc>
          <w:tcPr>
            <w:tcW w:w="3331" w:type="dxa"/>
          </w:tcPr>
          <w:p w14:paraId="0CC261FB" w14:textId="77777777" w:rsidR="00D11D27" w:rsidRPr="00270C33" w:rsidRDefault="00D11D27" w:rsidP="00EF6FB8">
            <w:pPr>
              <w:pStyle w:val="Listenabsatz"/>
              <w:ind w:left="0"/>
              <w:rPr>
                <w:rFonts w:cstheme="minorHAnsi"/>
                <w:sz w:val="22"/>
              </w:rPr>
            </w:pPr>
          </w:p>
        </w:tc>
      </w:tr>
      <w:tr w:rsidR="00D11D27" w:rsidRPr="00270C33" w14:paraId="4C03BE8D" w14:textId="77777777" w:rsidTr="00EF6FB8">
        <w:tc>
          <w:tcPr>
            <w:tcW w:w="3543" w:type="dxa"/>
          </w:tcPr>
          <w:p w14:paraId="5993DD8C" w14:textId="77777777" w:rsidR="00D11D27" w:rsidRPr="00270C33" w:rsidRDefault="00D11D27" w:rsidP="00EF6FB8">
            <w:pPr>
              <w:pStyle w:val="Listenabsatz"/>
              <w:ind w:left="0"/>
              <w:rPr>
                <w:rFonts w:cstheme="minorHAnsi"/>
                <w:sz w:val="22"/>
              </w:rPr>
            </w:pPr>
          </w:p>
          <w:p w14:paraId="18A73321" w14:textId="77777777" w:rsidR="00D11D27" w:rsidRPr="00270C33" w:rsidRDefault="00D11D27" w:rsidP="00EF6FB8">
            <w:pPr>
              <w:pStyle w:val="Listenabsatz"/>
              <w:ind w:left="0"/>
              <w:rPr>
                <w:rFonts w:cstheme="minorHAnsi"/>
                <w:sz w:val="22"/>
              </w:rPr>
            </w:pPr>
          </w:p>
          <w:p w14:paraId="616148B6" w14:textId="77777777" w:rsidR="00D11D27" w:rsidRPr="00270C33" w:rsidRDefault="00D11D27" w:rsidP="00EF6FB8">
            <w:pPr>
              <w:pStyle w:val="Listenabsatz"/>
              <w:ind w:left="0"/>
              <w:rPr>
                <w:rFonts w:cstheme="minorHAnsi"/>
                <w:sz w:val="22"/>
              </w:rPr>
            </w:pPr>
          </w:p>
          <w:p w14:paraId="6C2F5225" w14:textId="77777777" w:rsidR="00D11D27" w:rsidRPr="00270C33" w:rsidRDefault="00D11D27" w:rsidP="00EF6FB8">
            <w:pPr>
              <w:pStyle w:val="Listenabsatz"/>
              <w:ind w:left="0"/>
              <w:rPr>
                <w:rFonts w:cstheme="minorHAnsi"/>
                <w:sz w:val="22"/>
              </w:rPr>
            </w:pPr>
          </w:p>
        </w:tc>
        <w:tc>
          <w:tcPr>
            <w:tcW w:w="3331" w:type="dxa"/>
          </w:tcPr>
          <w:p w14:paraId="6E6F4216" w14:textId="77777777" w:rsidR="00D11D27" w:rsidRPr="00270C33" w:rsidRDefault="00D11D27" w:rsidP="00EF6FB8">
            <w:pPr>
              <w:pStyle w:val="Listenabsatz"/>
              <w:ind w:left="0"/>
              <w:rPr>
                <w:rFonts w:cstheme="minorHAnsi"/>
                <w:sz w:val="22"/>
              </w:rPr>
            </w:pPr>
          </w:p>
          <w:p w14:paraId="3D472E85" w14:textId="77777777" w:rsidR="00D11D27" w:rsidRPr="00270C33" w:rsidRDefault="00D11D27" w:rsidP="00EF6FB8">
            <w:pPr>
              <w:pStyle w:val="Listenabsatz"/>
              <w:ind w:left="0"/>
              <w:rPr>
                <w:rFonts w:cstheme="minorHAnsi"/>
                <w:sz w:val="22"/>
              </w:rPr>
            </w:pPr>
          </w:p>
          <w:p w14:paraId="6ED066C6" w14:textId="77777777" w:rsidR="00D11D27" w:rsidRPr="00270C33" w:rsidRDefault="00D11D27" w:rsidP="00EF6FB8">
            <w:pPr>
              <w:pStyle w:val="Listenabsatz"/>
              <w:ind w:left="0"/>
              <w:rPr>
                <w:rFonts w:cstheme="minorHAnsi"/>
                <w:sz w:val="22"/>
              </w:rPr>
            </w:pPr>
          </w:p>
        </w:tc>
      </w:tr>
    </w:tbl>
    <w:p w14:paraId="46B2148B" w14:textId="77777777" w:rsidR="00D11D27" w:rsidRPr="00270C33" w:rsidRDefault="00D11D27" w:rsidP="00D11D27">
      <w:pPr>
        <w:pStyle w:val="Listenabsatz"/>
        <w:rPr>
          <w:rFonts w:cstheme="minorHAnsi"/>
          <w:sz w:val="22"/>
        </w:rPr>
      </w:pPr>
      <w:r w:rsidRPr="00270C33">
        <w:rPr>
          <w:noProof/>
          <w:lang w:eastAsia="de-DE"/>
        </w:rPr>
        <w:drawing>
          <wp:anchor distT="0" distB="0" distL="114300" distR="114300" simplePos="0" relativeHeight="252652544" behindDoc="0" locked="0" layoutInCell="1" allowOverlap="1" wp14:anchorId="423A81FA" wp14:editId="59991F46">
            <wp:simplePos x="0" y="0"/>
            <wp:positionH relativeFrom="column">
              <wp:posOffset>4950460</wp:posOffset>
            </wp:positionH>
            <wp:positionV relativeFrom="paragraph">
              <wp:posOffset>212725</wp:posOffset>
            </wp:positionV>
            <wp:extent cx="457200" cy="457200"/>
            <wp:effectExtent l="0" t="0" r="0" b="0"/>
            <wp:wrapSquare wrapText="bothSides"/>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14:paraId="38CAF2DC" w14:textId="77777777" w:rsidR="00D11D27" w:rsidRPr="00270C33" w:rsidRDefault="00D11D27" w:rsidP="00D11D27">
      <w:pPr>
        <w:pStyle w:val="Listenabsatz"/>
        <w:ind w:left="284"/>
        <w:jc w:val="both"/>
        <w:rPr>
          <w:rFonts w:cstheme="minorHAnsi"/>
          <w:sz w:val="22"/>
        </w:rPr>
      </w:pPr>
      <w:r w:rsidRPr="00270C33">
        <w:rPr>
          <w:rFonts w:cstheme="minorHAnsi"/>
          <w:sz w:val="22"/>
        </w:rPr>
        <w:t>b) Plenum: Nehmen Sie kritisch Stellung zu den Dos und Don´ts aus dem Film, formulieren Sie diese ggf. um und ergänzen Sie diese sinnvoll.</w:t>
      </w:r>
    </w:p>
    <w:p w14:paraId="5CD3BE02" w14:textId="77777777" w:rsidR="00D11D27" w:rsidRPr="00270C33" w:rsidRDefault="00D11D27" w:rsidP="00D11D27">
      <w:pPr>
        <w:pStyle w:val="Listenabsatz"/>
        <w:ind w:left="284"/>
      </w:pPr>
    </w:p>
    <w:p w14:paraId="422D35A2" w14:textId="77777777" w:rsidR="00D11D27" w:rsidRPr="00270C33" w:rsidRDefault="00D11D27" w:rsidP="00D11D27">
      <w:pPr>
        <w:ind w:left="284" w:hanging="284"/>
        <w:jc w:val="both"/>
        <w:rPr>
          <w:rFonts w:cstheme="minorHAnsi"/>
          <w:sz w:val="22"/>
        </w:rPr>
      </w:pPr>
      <w:r w:rsidRPr="00270C33">
        <w:rPr>
          <w:rFonts w:cstheme="minorHAnsi"/>
          <w:sz w:val="22"/>
        </w:rPr>
        <w:t>5.  Bereiten Sie mit Hilfe der folgenden Teilaufgaben ein Rollenspiel vor und führen Sie es durch.</w:t>
      </w:r>
    </w:p>
    <w:p w14:paraId="5B6F58B3" w14:textId="77777777" w:rsidR="00D11D27" w:rsidRPr="00270C33" w:rsidRDefault="00D11D27" w:rsidP="00D11D27">
      <w:pPr>
        <w:ind w:left="284" w:hanging="284"/>
        <w:jc w:val="both"/>
        <w:rPr>
          <w:rFonts w:cstheme="minorHAnsi"/>
          <w:sz w:val="22"/>
        </w:rPr>
      </w:pPr>
    </w:p>
    <w:p w14:paraId="59AAA47E" w14:textId="26A611D7" w:rsidR="00D11D27" w:rsidRPr="00270C33" w:rsidRDefault="00D11D27" w:rsidP="00D11D27">
      <w:pPr>
        <w:pStyle w:val="Listenabsatz"/>
        <w:ind w:left="284"/>
        <w:jc w:val="both"/>
        <w:rPr>
          <w:rFonts w:cstheme="minorHAnsi"/>
          <w:sz w:val="22"/>
        </w:rPr>
      </w:pPr>
      <w:r w:rsidRPr="00270C33">
        <w:rPr>
          <w:noProof/>
          <w:lang w:eastAsia="de-DE"/>
        </w:rPr>
        <w:drawing>
          <wp:anchor distT="0" distB="0" distL="114300" distR="114300" simplePos="0" relativeHeight="252626944" behindDoc="0" locked="0" layoutInCell="1" allowOverlap="1" wp14:anchorId="625196E5" wp14:editId="6F16C08E">
            <wp:simplePos x="0" y="0"/>
            <wp:positionH relativeFrom="column">
              <wp:posOffset>4945380</wp:posOffset>
            </wp:positionH>
            <wp:positionV relativeFrom="paragraph">
              <wp:posOffset>11430</wp:posOffset>
            </wp:positionV>
            <wp:extent cx="533400" cy="314325"/>
            <wp:effectExtent l="0" t="0" r="0" b="9525"/>
            <wp:wrapSquare wrapText="bothSides"/>
            <wp:docPr id="1355" name="Grafi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anchor>
        </w:drawing>
      </w:r>
      <w:r w:rsidRPr="00270C33">
        <w:rPr>
          <w:rFonts w:cstheme="minorHAnsi"/>
          <w:sz w:val="22"/>
        </w:rPr>
        <w:t>a) Gehen Sie zu viert zusammen und verteilen Sie folgende Rollen untereinander: 1. Bewerber/-in, 2. Schutzengel des Bewerbers/der Bewerberin, 3.</w:t>
      </w:r>
      <w:bookmarkStart w:id="8" w:name="_Hlk33609264"/>
      <w:r w:rsidRPr="00270C33">
        <w:rPr>
          <w:rFonts w:cstheme="minorHAnsi"/>
          <w:sz w:val="22"/>
        </w:rPr>
        <w:t xml:space="preserve"> Recruiter/-in, 4. Beobachter/-in</w:t>
      </w:r>
      <w:bookmarkEnd w:id="8"/>
      <w:r w:rsidRPr="00270C33">
        <w:rPr>
          <w:rFonts w:cstheme="minorHAnsi"/>
          <w:sz w:val="22"/>
        </w:rPr>
        <w:t xml:space="preserve">. </w:t>
      </w:r>
    </w:p>
    <w:p w14:paraId="02754AF9" w14:textId="4C0726F8" w:rsidR="00D11D27" w:rsidRPr="00270C33" w:rsidRDefault="00D11D27" w:rsidP="00D11D27">
      <w:pPr>
        <w:pStyle w:val="Listenabsatz"/>
        <w:ind w:left="284"/>
        <w:jc w:val="both"/>
        <w:rPr>
          <w:rFonts w:cstheme="minorHAnsi"/>
          <w:sz w:val="22"/>
        </w:rPr>
      </w:pPr>
      <w:r w:rsidRPr="00270C33">
        <w:rPr>
          <w:rFonts w:cstheme="minorHAnsi"/>
          <w:sz w:val="22"/>
        </w:rPr>
        <w:t xml:space="preserve">Hinweis: Der Bewerber/die Bewerberin gibt vor, um welche Stelle bei welcher Firma er bzw. sie sich bewerben möchte. </w:t>
      </w:r>
    </w:p>
    <w:p w14:paraId="68C9D3B9" w14:textId="77777777" w:rsidR="00D11D27" w:rsidRPr="00270C33" w:rsidRDefault="00D11D27" w:rsidP="00D11D27">
      <w:pPr>
        <w:pStyle w:val="Listenabsatz"/>
        <w:ind w:left="284"/>
        <w:jc w:val="both"/>
        <w:rPr>
          <w:rFonts w:cstheme="minorHAnsi"/>
          <w:sz w:val="22"/>
        </w:rPr>
      </w:pPr>
      <w:r w:rsidRPr="00270C33">
        <w:rPr>
          <w:noProof/>
          <w:lang w:eastAsia="de-DE"/>
        </w:rPr>
        <w:drawing>
          <wp:anchor distT="0" distB="0" distL="114300" distR="114300" simplePos="0" relativeHeight="252666880" behindDoc="0" locked="0" layoutInCell="1" allowOverlap="1" wp14:anchorId="56E600F8" wp14:editId="50C00DD3">
            <wp:simplePos x="0" y="0"/>
            <wp:positionH relativeFrom="column">
              <wp:posOffset>5272644</wp:posOffset>
            </wp:positionH>
            <wp:positionV relativeFrom="paragraph">
              <wp:posOffset>182056</wp:posOffset>
            </wp:positionV>
            <wp:extent cx="314325" cy="314325"/>
            <wp:effectExtent l="0" t="0" r="9525" b="9525"/>
            <wp:wrapNone/>
            <wp:docPr id="1908" name="Grafik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C52ED" w14:textId="496EC4F8" w:rsidR="00D11D27" w:rsidRPr="00270C33" w:rsidRDefault="00D11D27" w:rsidP="00D11D27">
      <w:pPr>
        <w:pStyle w:val="Listenabsatz"/>
        <w:ind w:left="284"/>
        <w:jc w:val="both"/>
        <w:rPr>
          <w:rFonts w:cstheme="minorHAnsi"/>
          <w:sz w:val="22"/>
        </w:rPr>
      </w:pPr>
      <w:r w:rsidRPr="00270C33">
        <w:rPr>
          <w:rFonts w:cstheme="minorHAnsi"/>
          <w:b/>
          <w:bCs/>
          <w:noProof/>
          <w:sz w:val="22"/>
          <w:lang w:eastAsia="de-DE"/>
        </w:rPr>
        <w:drawing>
          <wp:anchor distT="0" distB="0" distL="114300" distR="114300" simplePos="0" relativeHeight="252627968" behindDoc="0" locked="0" layoutInCell="1" allowOverlap="1" wp14:anchorId="72DF286C" wp14:editId="761EB017">
            <wp:simplePos x="0" y="0"/>
            <wp:positionH relativeFrom="column">
              <wp:posOffset>4938183</wp:posOffset>
            </wp:positionH>
            <wp:positionV relativeFrom="paragraph">
              <wp:posOffset>11430</wp:posOffset>
            </wp:positionV>
            <wp:extent cx="295275" cy="314325"/>
            <wp:effectExtent l="0" t="0" r="9525" b="9525"/>
            <wp:wrapSquare wrapText="bothSides"/>
            <wp:docPr id="1356" name="Grafik 135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70C33">
        <w:rPr>
          <w:rFonts w:cstheme="minorHAnsi"/>
          <w:sz w:val="22"/>
        </w:rPr>
        <w:t>b) Der Bewerber/die Bewerberin sowie die anderen Gesprächsteilnehmer stellen sich auf diese vorgegebene Situation ein und bereiten sich mit ihren Rollenkarten auf das Rollenspiel vor.</w:t>
      </w:r>
    </w:p>
    <w:p w14:paraId="36961C19" w14:textId="77777777" w:rsidR="00D11D27" w:rsidRDefault="00D11D27" w:rsidP="00D11D27">
      <w:pPr>
        <w:pStyle w:val="Listenabsatz"/>
      </w:pPr>
    </w:p>
    <w:p w14:paraId="37C0C84B" w14:textId="77777777" w:rsidR="00D11D27" w:rsidRDefault="00D11D27" w:rsidP="00D11D27">
      <w:pPr>
        <w:pStyle w:val="Listenabsatz"/>
        <w:ind w:left="284"/>
        <w:rPr>
          <w:b/>
          <w:bCs/>
        </w:rPr>
      </w:pPr>
      <w:bookmarkStart w:id="9" w:name="_Hlk34682316"/>
      <w:r>
        <w:rPr>
          <w:b/>
          <w:bCs/>
        </w:rPr>
        <w:br w:type="page"/>
      </w:r>
    </w:p>
    <w:p w14:paraId="79D0BD95" w14:textId="398745DF" w:rsidR="00D11D27" w:rsidRPr="00270C33" w:rsidRDefault="00D11D27" w:rsidP="00D11D27">
      <w:pPr>
        <w:pStyle w:val="Listenabsatz"/>
        <w:ind w:left="284"/>
        <w:rPr>
          <w:rFonts w:cstheme="minorHAnsi"/>
          <w:b/>
          <w:bCs/>
          <w:sz w:val="26"/>
          <w:szCs w:val="26"/>
        </w:rPr>
      </w:pPr>
      <w:r w:rsidRPr="00270C33">
        <w:rPr>
          <w:rFonts w:cstheme="minorHAnsi"/>
          <w:b/>
          <w:bCs/>
          <w:sz w:val="26"/>
          <w:szCs w:val="26"/>
        </w:rPr>
        <w:lastRenderedPageBreak/>
        <w:t xml:space="preserve">Rolle 1: Der Bewerber/die Bewerberin </w:t>
      </w:r>
    </w:p>
    <w:p w14:paraId="58060340" w14:textId="77777777" w:rsidR="00D11D27" w:rsidRPr="00270C33" w:rsidRDefault="00D11D27" w:rsidP="00D11D27">
      <w:pPr>
        <w:pStyle w:val="Listenabsatz"/>
        <w:ind w:left="284"/>
        <w:rPr>
          <w:rFonts w:cstheme="minorHAnsi"/>
          <w:b/>
          <w:bCs/>
          <w:sz w:val="26"/>
          <w:szCs w:val="26"/>
        </w:rPr>
      </w:pPr>
    </w:p>
    <w:p w14:paraId="79B78D7B" w14:textId="77777777" w:rsidR="00D11D27" w:rsidRPr="00270C33" w:rsidRDefault="00D11D27" w:rsidP="00D11D27">
      <w:pPr>
        <w:pStyle w:val="Listenabsatz"/>
        <w:ind w:left="284"/>
        <w:rPr>
          <w:rFonts w:cstheme="minorHAnsi"/>
          <w:sz w:val="22"/>
        </w:rPr>
      </w:pPr>
      <w:r w:rsidRPr="00270C33">
        <w:rPr>
          <w:rFonts w:cstheme="minorHAnsi"/>
          <w:sz w:val="22"/>
        </w:rPr>
        <w:t>Füllen Sie folgende Rollenkarte zu Ihrer Person aus.</w:t>
      </w:r>
    </w:p>
    <w:p w14:paraId="11BBA2B8" w14:textId="77777777" w:rsidR="00D11D27" w:rsidRPr="00270C33" w:rsidRDefault="00D11D27" w:rsidP="00D11D27">
      <w:pPr>
        <w:pStyle w:val="Listenabsatz"/>
        <w:ind w:left="284"/>
      </w:pPr>
    </w:p>
    <w:bookmarkEnd w:id="9"/>
    <w:p w14:paraId="665E2A35" w14:textId="77777777" w:rsidR="00D11D27" w:rsidRPr="00270C33" w:rsidRDefault="00D11D27" w:rsidP="00D11D27">
      <w:pPr>
        <w:pStyle w:val="Listenabsatz"/>
        <w:ind w:left="284"/>
        <w:rPr>
          <w:b/>
          <w:bCs/>
        </w:rPr>
      </w:pPr>
      <w:r w:rsidRPr="00270C33">
        <w:rPr>
          <w:noProof/>
          <w:lang w:eastAsia="de-DE"/>
        </w:rPr>
        <mc:AlternateContent>
          <mc:Choice Requires="wps">
            <w:drawing>
              <wp:inline distT="0" distB="0" distL="0" distR="0" wp14:anchorId="1256621C" wp14:editId="16FE9A7A">
                <wp:extent cx="4448175" cy="7933266"/>
                <wp:effectExtent l="0" t="0" r="28575" b="10795"/>
                <wp:docPr id="956" name="Rechteck: gefaltete Ecke 956"/>
                <wp:cNvGraphicFramePr/>
                <a:graphic xmlns:a="http://schemas.openxmlformats.org/drawingml/2006/main">
                  <a:graphicData uri="http://schemas.microsoft.com/office/word/2010/wordprocessingShape">
                    <wps:wsp>
                      <wps:cNvSpPr/>
                      <wps:spPr>
                        <a:xfrm>
                          <a:off x="0" y="0"/>
                          <a:ext cx="4448175" cy="7933266"/>
                        </a:xfrm>
                        <a:prstGeom prst="foldedCorner">
                          <a:avLst>
                            <a:gd name="adj" fmla="val 12518"/>
                          </a:avLst>
                        </a:prstGeom>
                        <a:solidFill>
                          <a:sysClr val="window" lastClr="FFFFFF"/>
                        </a:solidFill>
                        <a:ln w="25400" cap="flat" cmpd="sng" algn="ctr">
                          <a:solidFill>
                            <a:srgbClr val="4BACC6"/>
                          </a:solidFill>
                          <a:prstDash val="solid"/>
                        </a:ln>
                        <a:effectLst/>
                      </wps:spPr>
                      <wps:txbx>
                        <w:txbxContent>
                          <w:p w14:paraId="23E4E39A" w14:textId="15904572" w:rsidR="00F75FB3" w:rsidRPr="00270C33" w:rsidRDefault="00F75FB3" w:rsidP="00D11D27">
                            <w:pPr>
                              <w:rPr>
                                <w:rFonts w:cstheme="minorHAnsi"/>
                                <w:b/>
                                <w:bCs/>
                                <w:sz w:val="22"/>
                              </w:rPr>
                            </w:pPr>
                            <w:r w:rsidRPr="00270C33">
                              <w:rPr>
                                <w:rFonts w:cstheme="minorHAnsi"/>
                                <w:b/>
                                <w:bCs/>
                                <w:sz w:val="22"/>
                              </w:rPr>
                              <w:t>Rollenkarte 1: Der Bewerber/die Bewerberin:</w:t>
                            </w:r>
                          </w:p>
                          <w:p w14:paraId="1EFC5055" w14:textId="77777777" w:rsidR="00F75FB3" w:rsidRPr="00270C33" w:rsidRDefault="00F75FB3" w:rsidP="00D11D27"/>
                          <w:p w14:paraId="50A287FF" w14:textId="77777777" w:rsidR="00F75FB3" w:rsidRPr="00270C33" w:rsidRDefault="00F75FB3" w:rsidP="00D11D27">
                            <w:pPr>
                              <w:spacing w:line="360" w:lineRule="auto"/>
                            </w:pPr>
                            <w:r w:rsidRPr="00270C33">
                              <w:t>Ich bin ….</w:t>
                            </w:r>
                          </w:p>
                          <w:p w14:paraId="0648278B" w14:textId="77777777" w:rsidR="00F75FB3" w:rsidRPr="00270C33" w:rsidRDefault="00F75FB3" w:rsidP="00D11D27">
                            <w:pPr>
                              <w:spacing w:line="360" w:lineRule="auto"/>
                            </w:pPr>
                            <w:r w:rsidRPr="00270C33">
                              <w:t>Ich gehe auf die ………………………………………………. -Schule.</w:t>
                            </w:r>
                          </w:p>
                          <w:p w14:paraId="1921B42C" w14:textId="77777777" w:rsidR="00F75FB3" w:rsidRPr="00270C33" w:rsidRDefault="00F75FB3" w:rsidP="00D11D27">
                            <w:pPr>
                              <w:spacing w:line="360" w:lineRule="auto"/>
                            </w:pPr>
                            <w:r w:rsidRPr="00270C33">
                              <w:t>Ich bewerbe mich heute bei der Firma .............................</w:t>
                            </w:r>
                          </w:p>
                          <w:p w14:paraId="3D09CA0F" w14:textId="77777777" w:rsidR="00F75FB3" w:rsidRPr="00270C33" w:rsidRDefault="00F75FB3" w:rsidP="00D11D27">
                            <w:pPr>
                              <w:spacing w:line="360" w:lineRule="auto"/>
                            </w:pPr>
                            <w:r w:rsidRPr="00270C33">
                              <w:t xml:space="preserve">Ich werde heute in dem Gespräch … </w:t>
                            </w:r>
                          </w:p>
                          <w:p w14:paraId="3B9985A1" w14:textId="77777777" w:rsidR="00F75FB3" w:rsidRDefault="00F75FB3" w:rsidP="00D11D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56621C" id="Rechteck: gefaltete Ecke 956" o:spid="_x0000_s1065" type="#_x0000_t65" style="width:350.25pt;height:6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" adj="18896" fillcolor="window" strokecolor="#4bacc6" strokeweight="2pt">
                <v:textbox>
                  <w:txbxContent>
                    <w:p w14:paraId="23E4E39A" w14:textId="15904572" w:rsidR="00F75FB3" w:rsidRPr="00270C33" w:rsidRDefault="00F75FB3" w:rsidP="00D11D27">
                      <w:pPr>
                        <w:rPr>
                          <w:rFonts w:cstheme="minorHAnsi"/>
                          <w:b/>
                          <w:bCs/>
                          <w:sz w:val="22"/>
                        </w:rPr>
                      </w:pPr>
                      <w:r w:rsidRPr="00270C33">
                        <w:rPr>
                          <w:rFonts w:cstheme="minorHAnsi"/>
                          <w:b/>
                          <w:bCs/>
                          <w:sz w:val="22"/>
                        </w:rPr>
                        <w:t>Rollenkarte 1: Der Bewerber/die Bewerberin:</w:t>
                      </w:r>
                    </w:p>
                    <w:p w14:paraId="1EFC5055" w14:textId="77777777" w:rsidR="00F75FB3" w:rsidRPr="00270C33" w:rsidRDefault="00F75FB3" w:rsidP="00D11D27"/>
                    <w:p w14:paraId="50A287FF" w14:textId="77777777" w:rsidR="00F75FB3" w:rsidRPr="00270C33" w:rsidRDefault="00F75FB3" w:rsidP="00D11D27">
                      <w:pPr>
                        <w:spacing w:line="360" w:lineRule="auto"/>
                      </w:pPr>
                      <w:r w:rsidRPr="00270C33">
                        <w:t>Ich bin ….</w:t>
                      </w:r>
                    </w:p>
                    <w:p w14:paraId="0648278B" w14:textId="77777777" w:rsidR="00F75FB3" w:rsidRPr="00270C33" w:rsidRDefault="00F75FB3" w:rsidP="00D11D27">
                      <w:pPr>
                        <w:spacing w:line="360" w:lineRule="auto"/>
                      </w:pPr>
                      <w:r w:rsidRPr="00270C33">
                        <w:t>Ich gehe auf die ………………………………………………. -Schule.</w:t>
                      </w:r>
                    </w:p>
                    <w:p w14:paraId="1921B42C" w14:textId="77777777" w:rsidR="00F75FB3" w:rsidRPr="00270C33" w:rsidRDefault="00F75FB3" w:rsidP="00D11D27">
                      <w:pPr>
                        <w:spacing w:line="360" w:lineRule="auto"/>
                      </w:pPr>
                      <w:r w:rsidRPr="00270C33">
                        <w:t>Ich bewerbe mich heute bei der Firma .............................</w:t>
                      </w:r>
                    </w:p>
                    <w:p w14:paraId="3D09CA0F" w14:textId="77777777" w:rsidR="00F75FB3" w:rsidRPr="00270C33" w:rsidRDefault="00F75FB3" w:rsidP="00D11D27">
                      <w:pPr>
                        <w:spacing w:line="360" w:lineRule="auto"/>
                      </w:pPr>
                      <w:r w:rsidRPr="00270C33">
                        <w:t xml:space="preserve">Ich werde heute in dem Gespräch … </w:t>
                      </w:r>
                    </w:p>
                    <w:p w14:paraId="3B9985A1" w14:textId="77777777" w:rsidR="00F75FB3" w:rsidRDefault="00F75FB3" w:rsidP="00D11D27">
                      <w:pPr>
                        <w:jc w:val="center"/>
                      </w:pPr>
                    </w:p>
                  </w:txbxContent>
                </v:textbox>
                <w10:anchorlock/>
              </v:shape>
            </w:pict>
          </mc:Fallback>
        </mc:AlternateContent>
      </w:r>
    </w:p>
    <w:p w14:paraId="45862A64" w14:textId="77777777" w:rsidR="00D11D27" w:rsidRPr="00270C33" w:rsidRDefault="00D11D27" w:rsidP="00D11D27">
      <w:pPr>
        <w:pStyle w:val="Listenabsatz"/>
        <w:ind w:left="284"/>
        <w:rPr>
          <w:b/>
          <w:bCs/>
        </w:rPr>
      </w:pPr>
    </w:p>
    <w:p w14:paraId="471510D3" w14:textId="77777777" w:rsidR="00D11D27" w:rsidRDefault="00D11D27" w:rsidP="00D11D27">
      <w:pPr>
        <w:pStyle w:val="Listenabsatz"/>
        <w:ind w:left="284"/>
        <w:rPr>
          <w:b/>
          <w:bCs/>
        </w:rPr>
      </w:pPr>
      <w:r>
        <w:rPr>
          <w:b/>
          <w:bCs/>
        </w:rPr>
        <w:br w:type="page"/>
      </w:r>
    </w:p>
    <w:p w14:paraId="0E3347F8" w14:textId="4CF350FB" w:rsidR="00D11D27" w:rsidRPr="00270C33" w:rsidRDefault="00D11D27" w:rsidP="00D11D27">
      <w:pPr>
        <w:pStyle w:val="Listenabsatz"/>
        <w:ind w:left="284"/>
        <w:rPr>
          <w:rFonts w:cstheme="minorHAnsi"/>
          <w:b/>
          <w:bCs/>
          <w:sz w:val="26"/>
          <w:szCs w:val="26"/>
        </w:rPr>
      </w:pPr>
      <w:r w:rsidRPr="00270C33">
        <w:rPr>
          <w:rFonts w:cstheme="minorHAnsi"/>
          <w:b/>
          <w:bCs/>
          <w:sz w:val="26"/>
          <w:szCs w:val="26"/>
        </w:rPr>
        <w:lastRenderedPageBreak/>
        <w:t>Rolle 2: Der Schutzengel des Bewerbers/der Bewerberin</w:t>
      </w:r>
    </w:p>
    <w:p w14:paraId="605CBC59" w14:textId="77777777" w:rsidR="00D11D27" w:rsidRPr="00270C33" w:rsidRDefault="00D11D27" w:rsidP="00D11D27">
      <w:pPr>
        <w:pStyle w:val="Listenabsatz"/>
        <w:ind w:left="284"/>
        <w:rPr>
          <w:rFonts w:cstheme="minorHAnsi"/>
          <w:b/>
          <w:bCs/>
          <w:sz w:val="26"/>
          <w:szCs w:val="26"/>
        </w:rPr>
      </w:pPr>
    </w:p>
    <w:p w14:paraId="3E93E4A4" w14:textId="4C744F19" w:rsidR="00D11D27" w:rsidRPr="00270C33" w:rsidRDefault="00D11D27" w:rsidP="00D11D27">
      <w:pPr>
        <w:pStyle w:val="Listenabsatz"/>
        <w:ind w:left="284"/>
        <w:rPr>
          <w:rFonts w:cstheme="minorHAnsi"/>
        </w:rPr>
      </w:pPr>
      <w:r w:rsidRPr="00270C33">
        <w:rPr>
          <w:rFonts w:cstheme="minorHAnsi"/>
          <w:sz w:val="22"/>
        </w:rPr>
        <w:t>Informieren Sie sich mit der Karte zu Ihrer Rolle und notieren Sie Formulierungen für schwierige Fragen im Bewerbungsgespräch, die Sie nutzen möchten.</w:t>
      </w:r>
    </w:p>
    <w:p w14:paraId="4AB74BFB" w14:textId="77777777" w:rsidR="00D11D27" w:rsidRDefault="00D11D27" w:rsidP="00D11D27">
      <w:pPr>
        <w:tabs>
          <w:tab w:val="left" w:pos="900"/>
        </w:tabs>
        <w:ind w:left="284"/>
        <w:rPr>
          <w:b/>
          <w:bCs/>
        </w:rPr>
      </w:pPr>
      <w:r w:rsidRPr="00270C33">
        <w:rPr>
          <w:noProof/>
          <w:lang w:eastAsia="de-DE"/>
        </w:rPr>
        <mc:AlternateContent>
          <mc:Choice Requires="wps">
            <w:drawing>
              <wp:inline distT="0" distB="0" distL="0" distR="0" wp14:anchorId="4078E6AE" wp14:editId="79366910">
                <wp:extent cx="4429125" cy="8026400"/>
                <wp:effectExtent l="0" t="0" r="28575" b="12700"/>
                <wp:docPr id="957" name="Rechteck: gefaltete Ecke 957"/>
                <wp:cNvGraphicFramePr/>
                <a:graphic xmlns:a="http://schemas.openxmlformats.org/drawingml/2006/main">
                  <a:graphicData uri="http://schemas.microsoft.com/office/word/2010/wordprocessingShape">
                    <wps:wsp>
                      <wps:cNvSpPr/>
                      <wps:spPr>
                        <a:xfrm>
                          <a:off x="0" y="0"/>
                          <a:ext cx="4429125" cy="8026400"/>
                        </a:xfrm>
                        <a:prstGeom prst="foldedCorner">
                          <a:avLst>
                            <a:gd name="adj" fmla="val 12239"/>
                          </a:avLst>
                        </a:prstGeom>
                        <a:solidFill>
                          <a:sysClr val="window" lastClr="FFFFFF"/>
                        </a:solidFill>
                        <a:ln w="25400" cap="flat" cmpd="sng" algn="ctr">
                          <a:solidFill>
                            <a:srgbClr val="8064A2"/>
                          </a:solidFill>
                          <a:prstDash val="solid"/>
                        </a:ln>
                        <a:effectLst/>
                      </wps:spPr>
                      <wps:txbx>
                        <w:txbxContent>
                          <w:p w14:paraId="0BA845B6" w14:textId="5AC4DA30" w:rsidR="00F75FB3" w:rsidRPr="00270C33" w:rsidRDefault="00F75FB3" w:rsidP="00D11D27">
                            <w:pPr>
                              <w:tabs>
                                <w:tab w:val="left" w:pos="900"/>
                              </w:tabs>
                              <w:rPr>
                                <w:b/>
                                <w:sz w:val="22"/>
                              </w:rPr>
                            </w:pPr>
                            <w:r w:rsidRPr="00270C33">
                              <w:rPr>
                                <w:b/>
                                <w:sz w:val="22"/>
                              </w:rPr>
                              <w:t>Rollenkarte 2: „Schutzengel des Bewerbers/der Bewerberin“</w:t>
                            </w:r>
                          </w:p>
                          <w:p w14:paraId="518710E3" w14:textId="77777777" w:rsidR="00F75FB3" w:rsidRPr="00270C33" w:rsidRDefault="00F75FB3" w:rsidP="00D11D27">
                            <w:pPr>
                              <w:tabs>
                                <w:tab w:val="left" w:pos="900"/>
                              </w:tabs>
                              <w:rPr>
                                <w:sz w:val="22"/>
                              </w:rPr>
                            </w:pPr>
                          </w:p>
                          <w:p w14:paraId="459FB007" w14:textId="2D769C74" w:rsidR="00F75FB3" w:rsidRPr="00270C33" w:rsidRDefault="00F75FB3" w:rsidP="00D11D27">
                            <w:pPr>
                              <w:tabs>
                                <w:tab w:val="left" w:pos="900"/>
                              </w:tabs>
                              <w:rPr>
                                <w:rFonts w:cstheme="minorHAnsi"/>
                                <w:sz w:val="22"/>
                              </w:rPr>
                            </w:pPr>
                            <w:r w:rsidRPr="00270C33">
                              <w:rPr>
                                <w:rFonts w:cstheme="minorHAnsi"/>
                                <w:sz w:val="22"/>
                              </w:rPr>
                              <w:t xml:space="preserve">Sie sind der Schutzengel des Bewerbers/der Bewerberin. </w:t>
                            </w:r>
                          </w:p>
                          <w:p w14:paraId="1A30D509" w14:textId="77777777" w:rsidR="00F75FB3" w:rsidRPr="00270C33" w:rsidRDefault="00F75FB3" w:rsidP="00D11D27">
                            <w:pPr>
                              <w:tabs>
                                <w:tab w:val="left" w:pos="900"/>
                              </w:tabs>
                              <w:rPr>
                                <w:rFonts w:cstheme="minorHAnsi"/>
                                <w:sz w:val="22"/>
                              </w:rPr>
                            </w:pPr>
                          </w:p>
                          <w:p w14:paraId="5E69819A" w14:textId="77777777" w:rsidR="00F75FB3" w:rsidRPr="00270C33" w:rsidRDefault="00F75FB3" w:rsidP="00D11D27">
                            <w:pPr>
                              <w:tabs>
                                <w:tab w:val="left" w:pos="900"/>
                              </w:tabs>
                              <w:rPr>
                                <w:rFonts w:cstheme="minorHAnsi"/>
                                <w:i/>
                                <w:sz w:val="22"/>
                              </w:rPr>
                            </w:pPr>
                            <w:r w:rsidRPr="00270C33">
                              <w:rPr>
                                <w:rFonts w:cstheme="minorHAnsi"/>
                                <w:i/>
                                <w:sz w:val="22"/>
                              </w:rPr>
                              <w:t>Tipp zur Vorbereitung: Sehen Sie sich die Unterrichtsmaterialien zum Bewerbungsgespräch noch einmal aufmerksam an und machen Sie sich die Fallstricke im Bewerbungsgespräch bewusst. Notieren Sie für schwierige Fragen im Bewerbungsgespräch Formulierungen, die Sie nutzen möchten.</w:t>
                            </w:r>
                          </w:p>
                          <w:p w14:paraId="109DC7CA" w14:textId="77777777" w:rsidR="00F75FB3" w:rsidRPr="00270C33" w:rsidRDefault="00F75FB3" w:rsidP="00D11D27">
                            <w:pPr>
                              <w:tabs>
                                <w:tab w:val="left" w:pos="900"/>
                              </w:tabs>
                              <w:rPr>
                                <w:rFonts w:cstheme="minorHAnsi"/>
                                <w:i/>
                                <w:sz w:val="22"/>
                              </w:rPr>
                            </w:pPr>
                          </w:p>
                          <w:p w14:paraId="100657DE" w14:textId="77777777" w:rsidR="00F75FB3" w:rsidRPr="00270C33" w:rsidRDefault="00F75FB3" w:rsidP="00D11D27">
                            <w:pPr>
                              <w:tabs>
                                <w:tab w:val="left" w:pos="900"/>
                              </w:tabs>
                              <w:spacing w:line="480" w:lineRule="auto"/>
                              <w:rPr>
                                <w:rFonts w:cstheme="minorHAnsi"/>
                                <w:sz w:val="22"/>
                              </w:rPr>
                            </w:pPr>
                            <w:r w:rsidRPr="00270C33">
                              <w:rPr>
                                <w:rFonts w:cstheme="minorHAnsi"/>
                                <w: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59E10" w14:textId="331BBCD1" w:rsidR="00F75FB3" w:rsidRPr="00270C33" w:rsidRDefault="00F75FB3" w:rsidP="00D11D27">
                            <w:pPr>
                              <w:tabs>
                                <w:tab w:val="left" w:pos="900"/>
                              </w:tabs>
                              <w:rPr>
                                <w:rFonts w:cstheme="minorHAnsi"/>
                                <w:i/>
                                <w:iCs/>
                                <w:sz w:val="22"/>
                              </w:rPr>
                            </w:pPr>
                            <w:r w:rsidRPr="00270C33">
                              <w:rPr>
                                <w:rFonts w:cstheme="minorHAnsi"/>
                                <w:i/>
                                <w:iCs/>
                                <w:sz w:val="22"/>
                              </w:rPr>
                              <w:t xml:space="preserve">Im Rollenspiel, welches Sie als Gruppe gleich durchführen werden, haben Sie die Rolle des Schutzengels des Bewerbers/der Bewerberin. Dafür sitzen Sie neben dem Bewerber, sind aber für den Recruiter/die Recruiterin unsichtbar. Als Schutzengel helfen Sie dem Bewerber/der Bewerberin während des Bewerbungsgesprächs in folgenden Situationen: </w:t>
                            </w:r>
                          </w:p>
                          <w:p w14:paraId="7B6DB169" w14:textId="77777777" w:rsidR="00F75FB3" w:rsidRPr="00270C33" w:rsidRDefault="00F75FB3" w:rsidP="00D11D27">
                            <w:pPr>
                              <w:tabs>
                                <w:tab w:val="left" w:pos="900"/>
                              </w:tabs>
                              <w:rPr>
                                <w:rFonts w:cstheme="minorHAnsi"/>
                                <w:sz w:val="22"/>
                              </w:rPr>
                            </w:pPr>
                          </w:p>
                          <w:p w14:paraId="3A3C1509" w14:textId="66E2E8ED" w:rsidR="00F75FB3" w:rsidRPr="00270C33" w:rsidRDefault="00F75FB3" w:rsidP="00D11D27">
                            <w:pPr>
                              <w:tabs>
                                <w:tab w:val="left" w:pos="900"/>
                              </w:tabs>
                              <w:rPr>
                                <w:rFonts w:cstheme="minorHAnsi"/>
                                <w:sz w:val="22"/>
                              </w:rPr>
                            </w:pPr>
                            <w:r w:rsidRPr="00270C33">
                              <w:rPr>
                                <w:rFonts w:cstheme="minorHAnsi"/>
                                <w:sz w:val="22"/>
                              </w:rPr>
                              <w:t>1. Wenn Sie das Gefühl haben, der Bewerber/die Bewerberin weiß nicht mehr weiter und das Gespräch ins Stocken gerät.</w:t>
                            </w:r>
                          </w:p>
                          <w:p w14:paraId="2DFFD8E8" w14:textId="18BB5CC6" w:rsidR="00F75FB3" w:rsidRPr="00270C33" w:rsidRDefault="00F75FB3" w:rsidP="00D11D27">
                            <w:pPr>
                              <w:tabs>
                                <w:tab w:val="left" w:pos="900"/>
                              </w:tabs>
                              <w:rPr>
                                <w:rFonts w:cstheme="minorHAnsi"/>
                                <w:sz w:val="22"/>
                              </w:rPr>
                            </w:pPr>
                            <w:r w:rsidRPr="00270C33">
                              <w:rPr>
                                <w:rFonts w:cstheme="minorHAnsi"/>
                                <w:sz w:val="22"/>
                              </w:rPr>
                              <w:t>2. Wenn der Bewerber/die Bewerberin sich explizit Hilfe von Ihnen wünscht, indem sie er Ihnen auf die Schulter tippt.</w:t>
                            </w:r>
                          </w:p>
                          <w:p w14:paraId="4B30FF91" w14:textId="2D921CCE" w:rsidR="00F75FB3" w:rsidRPr="00270C33" w:rsidRDefault="00F75FB3" w:rsidP="00D11D27">
                            <w:pPr>
                              <w:tabs>
                                <w:tab w:val="left" w:pos="900"/>
                              </w:tabs>
                              <w:rPr>
                                <w:rFonts w:cstheme="minorHAnsi"/>
                                <w:sz w:val="22"/>
                              </w:rPr>
                            </w:pPr>
                            <w:r w:rsidRPr="00270C33">
                              <w:rPr>
                                <w:rFonts w:cstheme="minorHAnsi"/>
                                <w:sz w:val="22"/>
                              </w:rPr>
                              <w:t xml:space="preserve">3. Wenn Sie finden, dass der Bewerber/die Bewerberin zu stark angegriffen wird.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78E6AE" id="Rechteck: gefaltete Ecke 957" o:spid="_x0000_s1066" type="#_x0000_t65" style="width:348.7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" adj="18956" fillcolor="window" strokecolor="#8064a2" strokeweight="2pt">
                <v:textbox>
                  <w:txbxContent>
                    <w:p w14:paraId="0BA845B6" w14:textId="5AC4DA30" w:rsidR="00F75FB3" w:rsidRPr="00270C33" w:rsidRDefault="00F75FB3" w:rsidP="00D11D27">
                      <w:pPr>
                        <w:tabs>
                          <w:tab w:val="left" w:pos="900"/>
                        </w:tabs>
                        <w:rPr>
                          <w:b/>
                          <w:sz w:val="22"/>
                        </w:rPr>
                      </w:pPr>
                      <w:r w:rsidRPr="00270C33">
                        <w:rPr>
                          <w:b/>
                          <w:sz w:val="22"/>
                        </w:rPr>
                        <w:t>Rollenkarte 2: „Schutzengel des Bewerbers/der Bewerberin“</w:t>
                      </w:r>
                    </w:p>
                    <w:p w14:paraId="518710E3" w14:textId="77777777" w:rsidR="00F75FB3" w:rsidRPr="00270C33" w:rsidRDefault="00F75FB3" w:rsidP="00D11D27">
                      <w:pPr>
                        <w:tabs>
                          <w:tab w:val="left" w:pos="900"/>
                        </w:tabs>
                        <w:rPr>
                          <w:sz w:val="22"/>
                        </w:rPr>
                      </w:pPr>
                    </w:p>
                    <w:p w14:paraId="459FB007" w14:textId="2D769C74" w:rsidR="00F75FB3" w:rsidRPr="00270C33" w:rsidRDefault="00F75FB3" w:rsidP="00D11D27">
                      <w:pPr>
                        <w:tabs>
                          <w:tab w:val="left" w:pos="900"/>
                        </w:tabs>
                        <w:rPr>
                          <w:rFonts w:cstheme="minorHAnsi"/>
                          <w:sz w:val="22"/>
                        </w:rPr>
                      </w:pPr>
                      <w:r w:rsidRPr="00270C33">
                        <w:rPr>
                          <w:rFonts w:cstheme="minorHAnsi"/>
                          <w:sz w:val="22"/>
                        </w:rPr>
                        <w:t xml:space="preserve">Sie sind der Schutzengel des Bewerbers/der Bewerberin. </w:t>
                      </w:r>
                    </w:p>
                    <w:p w14:paraId="1A30D509" w14:textId="77777777" w:rsidR="00F75FB3" w:rsidRPr="00270C33" w:rsidRDefault="00F75FB3" w:rsidP="00D11D27">
                      <w:pPr>
                        <w:tabs>
                          <w:tab w:val="left" w:pos="900"/>
                        </w:tabs>
                        <w:rPr>
                          <w:rFonts w:cstheme="minorHAnsi"/>
                          <w:sz w:val="22"/>
                        </w:rPr>
                      </w:pPr>
                    </w:p>
                    <w:p w14:paraId="5E69819A" w14:textId="77777777" w:rsidR="00F75FB3" w:rsidRPr="00270C33" w:rsidRDefault="00F75FB3" w:rsidP="00D11D27">
                      <w:pPr>
                        <w:tabs>
                          <w:tab w:val="left" w:pos="900"/>
                        </w:tabs>
                        <w:rPr>
                          <w:rFonts w:cstheme="minorHAnsi"/>
                          <w:i/>
                          <w:sz w:val="22"/>
                        </w:rPr>
                      </w:pPr>
                      <w:r w:rsidRPr="00270C33">
                        <w:rPr>
                          <w:rFonts w:cstheme="minorHAnsi"/>
                          <w:i/>
                          <w:sz w:val="22"/>
                        </w:rPr>
                        <w:t>Tipp zur Vorbereitung: Sehen Sie sich die Unterrichtsmaterialien zum Bewerbungsgespräch noch einmal aufmerksam an und machen Sie sich die Fallstricke im Bewerbungsgespräch bewusst. Notieren Sie für schwierige Fragen im Bewerbungsgespräch Formulierungen, die Sie nutzen möchten.</w:t>
                      </w:r>
                    </w:p>
                    <w:p w14:paraId="109DC7CA" w14:textId="77777777" w:rsidR="00F75FB3" w:rsidRPr="00270C33" w:rsidRDefault="00F75FB3" w:rsidP="00D11D27">
                      <w:pPr>
                        <w:tabs>
                          <w:tab w:val="left" w:pos="900"/>
                        </w:tabs>
                        <w:rPr>
                          <w:rFonts w:cstheme="minorHAnsi"/>
                          <w:i/>
                          <w:sz w:val="22"/>
                        </w:rPr>
                      </w:pPr>
                    </w:p>
                    <w:p w14:paraId="100657DE" w14:textId="77777777" w:rsidR="00F75FB3" w:rsidRPr="00270C33" w:rsidRDefault="00F75FB3" w:rsidP="00D11D27">
                      <w:pPr>
                        <w:tabs>
                          <w:tab w:val="left" w:pos="900"/>
                        </w:tabs>
                        <w:spacing w:line="480" w:lineRule="auto"/>
                        <w:rPr>
                          <w:rFonts w:cstheme="minorHAnsi"/>
                          <w:sz w:val="22"/>
                        </w:rPr>
                      </w:pPr>
                      <w:r w:rsidRPr="00270C33">
                        <w:rPr>
                          <w:rFonts w:cstheme="minorHAnsi"/>
                          <w: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59E10" w14:textId="331BBCD1" w:rsidR="00F75FB3" w:rsidRPr="00270C33" w:rsidRDefault="00F75FB3" w:rsidP="00D11D27">
                      <w:pPr>
                        <w:tabs>
                          <w:tab w:val="left" w:pos="900"/>
                        </w:tabs>
                        <w:rPr>
                          <w:rFonts w:cstheme="minorHAnsi"/>
                          <w:i/>
                          <w:iCs/>
                          <w:sz w:val="22"/>
                        </w:rPr>
                      </w:pPr>
                      <w:r w:rsidRPr="00270C33">
                        <w:rPr>
                          <w:rFonts w:cstheme="minorHAnsi"/>
                          <w:i/>
                          <w:iCs/>
                          <w:sz w:val="22"/>
                        </w:rPr>
                        <w:t xml:space="preserve">Im Rollenspiel, welches Sie als Gruppe gleich durchführen werden, haben Sie die Rolle des Schutzengels des Bewerbers/der Bewerberin. Dafür sitzen Sie neben dem Bewerber, sind aber für den Recruiter/die Recruiterin unsichtbar. Als Schutzengel helfen Sie dem Bewerber/der Bewerberin während des Bewerbungsgesprächs in folgenden Situationen: </w:t>
                      </w:r>
                    </w:p>
                    <w:p w14:paraId="7B6DB169" w14:textId="77777777" w:rsidR="00F75FB3" w:rsidRPr="00270C33" w:rsidRDefault="00F75FB3" w:rsidP="00D11D27">
                      <w:pPr>
                        <w:tabs>
                          <w:tab w:val="left" w:pos="900"/>
                        </w:tabs>
                        <w:rPr>
                          <w:rFonts w:cstheme="minorHAnsi"/>
                          <w:sz w:val="22"/>
                        </w:rPr>
                      </w:pPr>
                    </w:p>
                    <w:p w14:paraId="3A3C1509" w14:textId="66E2E8ED" w:rsidR="00F75FB3" w:rsidRPr="00270C33" w:rsidRDefault="00F75FB3" w:rsidP="00D11D27">
                      <w:pPr>
                        <w:tabs>
                          <w:tab w:val="left" w:pos="900"/>
                        </w:tabs>
                        <w:rPr>
                          <w:rFonts w:cstheme="minorHAnsi"/>
                          <w:sz w:val="22"/>
                        </w:rPr>
                      </w:pPr>
                      <w:r w:rsidRPr="00270C33">
                        <w:rPr>
                          <w:rFonts w:cstheme="minorHAnsi"/>
                          <w:sz w:val="22"/>
                        </w:rPr>
                        <w:t>1. Wenn Sie das Gefühl haben, der Bewerber/die Bewerberin weiß nicht mehr weiter und das Gespräch ins Stocken gerät.</w:t>
                      </w:r>
                    </w:p>
                    <w:p w14:paraId="2DFFD8E8" w14:textId="18BB5CC6" w:rsidR="00F75FB3" w:rsidRPr="00270C33" w:rsidRDefault="00F75FB3" w:rsidP="00D11D27">
                      <w:pPr>
                        <w:tabs>
                          <w:tab w:val="left" w:pos="900"/>
                        </w:tabs>
                        <w:rPr>
                          <w:rFonts w:cstheme="minorHAnsi"/>
                          <w:sz w:val="22"/>
                        </w:rPr>
                      </w:pPr>
                      <w:r w:rsidRPr="00270C33">
                        <w:rPr>
                          <w:rFonts w:cstheme="minorHAnsi"/>
                          <w:sz w:val="22"/>
                        </w:rPr>
                        <w:t>2. Wenn der Bewerber/die Bewerberin sich explizit Hilfe von Ihnen wünscht, indem sie er Ihnen auf die Schulter tippt.</w:t>
                      </w:r>
                    </w:p>
                    <w:p w14:paraId="4B30FF91" w14:textId="2D921CCE" w:rsidR="00F75FB3" w:rsidRPr="00270C33" w:rsidRDefault="00F75FB3" w:rsidP="00D11D27">
                      <w:pPr>
                        <w:tabs>
                          <w:tab w:val="left" w:pos="900"/>
                        </w:tabs>
                        <w:rPr>
                          <w:rFonts w:cstheme="minorHAnsi"/>
                          <w:sz w:val="22"/>
                        </w:rPr>
                      </w:pPr>
                      <w:r w:rsidRPr="00270C33">
                        <w:rPr>
                          <w:rFonts w:cstheme="minorHAnsi"/>
                          <w:sz w:val="22"/>
                        </w:rPr>
                        <w:t xml:space="preserve">3. Wenn Sie finden, dass der Bewerber/die Bewerberin zu stark angegriffen wird. </w:t>
                      </w:r>
                    </w:p>
                  </w:txbxContent>
                </v:textbox>
                <w10:anchorlock/>
              </v:shape>
            </w:pict>
          </mc:Fallback>
        </mc:AlternateContent>
      </w:r>
      <w:r>
        <w:rPr>
          <w:b/>
          <w:bCs/>
        </w:rPr>
        <w:br w:type="page"/>
      </w:r>
    </w:p>
    <w:p w14:paraId="74EAC54E" w14:textId="5967C401" w:rsidR="00D11D27" w:rsidRPr="00270C33" w:rsidRDefault="00D11D27" w:rsidP="00D11D27">
      <w:pPr>
        <w:pStyle w:val="Listenabsatz"/>
        <w:ind w:left="284"/>
        <w:rPr>
          <w:rFonts w:cstheme="minorHAnsi"/>
          <w:b/>
          <w:bCs/>
          <w:sz w:val="26"/>
          <w:szCs w:val="26"/>
        </w:rPr>
      </w:pPr>
      <w:r w:rsidRPr="00270C33">
        <w:rPr>
          <w:rFonts w:cstheme="minorHAnsi"/>
          <w:b/>
          <w:bCs/>
          <w:sz w:val="26"/>
          <w:szCs w:val="26"/>
        </w:rPr>
        <w:lastRenderedPageBreak/>
        <w:t>Rolle 3: Der Recruiter/die Recruiterin</w:t>
      </w:r>
    </w:p>
    <w:p w14:paraId="6DA03B77" w14:textId="77777777" w:rsidR="00D11D27" w:rsidRPr="00270C33" w:rsidRDefault="00D11D27" w:rsidP="00D11D27">
      <w:pPr>
        <w:pStyle w:val="Listenabsatz"/>
        <w:ind w:left="284"/>
        <w:rPr>
          <w:rFonts w:cstheme="minorHAnsi"/>
          <w:b/>
          <w:bCs/>
          <w:sz w:val="26"/>
          <w:szCs w:val="26"/>
        </w:rPr>
      </w:pPr>
    </w:p>
    <w:p w14:paraId="3716476E" w14:textId="7CD74AE7" w:rsidR="00D11D27" w:rsidRPr="00270C33" w:rsidRDefault="00D11D27" w:rsidP="00D11D27">
      <w:pPr>
        <w:tabs>
          <w:tab w:val="left" w:pos="900"/>
        </w:tabs>
        <w:ind w:left="284"/>
        <w:rPr>
          <w:rFonts w:cstheme="minorHAnsi"/>
          <w:noProof/>
          <w:sz w:val="22"/>
        </w:rPr>
      </w:pPr>
      <w:r w:rsidRPr="00270C33">
        <w:rPr>
          <w:rFonts w:cstheme="minorHAnsi"/>
          <w:sz w:val="22"/>
        </w:rPr>
        <w:t>Ergänzen Sie die Rollenkarte des Recruiters/der Recruiterin um sinnvolle Fragen.</w:t>
      </w:r>
      <w:r w:rsidRPr="00270C33">
        <w:rPr>
          <w:rFonts w:cstheme="minorHAnsi"/>
          <w:noProof/>
          <w:sz w:val="22"/>
        </w:rPr>
        <w:t xml:space="preserve"> </w:t>
      </w:r>
    </w:p>
    <w:p w14:paraId="6CBF22E5" w14:textId="77777777" w:rsidR="00D11D27" w:rsidRPr="00270C33" w:rsidRDefault="00D11D27" w:rsidP="00D11D27">
      <w:pPr>
        <w:tabs>
          <w:tab w:val="left" w:pos="900"/>
        </w:tabs>
        <w:ind w:left="284"/>
      </w:pPr>
    </w:p>
    <w:p w14:paraId="7BAAA685" w14:textId="77777777" w:rsidR="00D11D27" w:rsidRPr="00270C33" w:rsidRDefault="00D11D27" w:rsidP="00D11D27">
      <w:pPr>
        <w:tabs>
          <w:tab w:val="left" w:pos="900"/>
        </w:tabs>
        <w:ind w:left="284"/>
      </w:pPr>
      <w:r w:rsidRPr="00270C33">
        <w:rPr>
          <w:noProof/>
          <w:lang w:eastAsia="de-DE"/>
        </w:rPr>
        <mc:AlternateContent>
          <mc:Choice Requires="wps">
            <w:drawing>
              <wp:inline distT="0" distB="0" distL="0" distR="0" wp14:anchorId="3769926F" wp14:editId="68237D78">
                <wp:extent cx="4410075" cy="7962900"/>
                <wp:effectExtent l="0" t="0" r="28575" b="19050"/>
                <wp:docPr id="958" name="Rechteck: gefaltete Ecke 958"/>
                <wp:cNvGraphicFramePr/>
                <a:graphic xmlns:a="http://schemas.openxmlformats.org/drawingml/2006/main">
                  <a:graphicData uri="http://schemas.microsoft.com/office/word/2010/wordprocessingShape">
                    <wps:wsp>
                      <wps:cNvSpPr/>
                      <wps:spPr>
                        <a:xfrm>
                          <a:off x="0" y="0"/>
                          <a:ext cx="4410075" cy="7962900"/>
                        </a:xfrm>
                        <a:prstGeom prst="foldedCorner">
                          <a:avLst>
                            <a:gd name="adj" fmla="val 11497"/>
                          </a:avLst>
                        </a:prstGeom>
                        <a:solidFill>
                          <a:sysClr val="window" lastClr="FFFFFF"/>
                        </a:solidFill>
                        <a:ln w="25400" cap="flat" cmpd="sng" algn="ctr">
                          <a:solidFill>
                            <a:srgbClr val="9BBB59"/>
                          </a:solidFill>
                          <a:prstDash val="solid"/>
                        </a:ln>
                        <a:effectLst/>
                      </wps:spPr>
                      <wps:txbx>
                        <w:txbxContent>
                          <w:p w14:paraId="31C93BDD" w14:textId="6A617960" w:rsidR="00F75FB3" w:rsidRPr="00270C33" w:rsidRDefault="00F75FB3" w:rsidP="00D11D27">
                            <w:pPr>
                              <w:rPr>
                                <w:rFonts w:cstheme="minorHAnsi"/>
                                <w:b/>
                                <w:bCs/>
                                <w:sz w:val="22"/>
                              </w:rPr>
                            </w:pPr>
                            <w:r w:rsidRPr="00270C33">
                              <w:rPr>
                                <w:rFonts w:cstheme="minorHAnsi"/>
                                <w:b/>
                                <w:bCs/>
                                <w:sz w:val="22"/>
                              </w:rPr>
                              <w:t>Rollenkarte 3: Der Recruiter/die Recruiterin</w:t>
                            </w:r>
                          </w:p>
                          <w:p w14:paraId="100A4D21" w14:textId="77777777" w:rsidR="00F75FB3" w:rsidRPr="00270C33" w:rsidRDefault="00F75FB3" w:rsidP="00D11D27"/>
                          <w:p w14:paraId="763D952C" w14:textId="77777777" w:rsidR="00F75FB3" w:rsidRPr="00270C33" w:rsidRDefault="00F75FB3" w:rsidP="00D11D27">
                            <w:pPr>
                              <w:rPr>
                                <w:rFonts w:cstheme="minorHAnsi"/>
                                <w:sz w:val="22"/>
                              </w:rPr>
                            </w:pPr>
                            <w:r w:rsidRPr="00270C33">
                              <w:rPr>
                                <w:rFonts w:cstheme="minorHAnsi"/>
                                <w:sz w:val="22"/>
                              </w:rPr>
                              <w:t>Mein Name ist ………... Ich bin Leiter/-in der Personalabteilung bei der Firma.…</w:t>
                            </w:r>
                          </w:p>
                          <w:p w14:paraId="33909CF1" w14:textId="1153B5F2" w:rsidR="00F75FB3" w:rsidRPr="00270C33" w:rsidRDefault="00F75FB3" w:rsidP="00D11D27">
                            <w:pPr>
                              <w:rPr>
                                <w:rFonts w:cstheme="minorHAnsi"/>
                                <w:sz w:val="22"/>
                              </w:rPr>
                            </w:pPr>
                            <w:r w:rsidRPr="00270C33">
                              <w:rPr>
                                <w:rFonts w:cstheme="minorHAnsi"/>
                                <w:sz w:val="22"/>
                              </w:rPr>
                              <w:t>Heute kommt um 14 Uhr ein Bewerber/eine Bewerberin, um sich als ... zu bewerben. Seine/Ihre Bewerbungsmappe habe ich bereits gesichtet und mein erster Eindruck war…</w:t>
                            </w:r>
                          </w:p>
                          <w:p w14:paraId="4DE18904" w14:textId="77777777" w:rsidR="00F75FB3" w:rsidRPr="00270C33" w:rsidRDefault="00F75FB3" w:rsidP="00D11D27">
                            <w:pPr>
                              <w:rPr>
                                <w:rFonts w:cstheme="minorHAnsi"/>
                                <w:sz w:val="22"/>
                              </w:rPr>
                            </w:pPr>
                            <w:r w:rsidRPr="00270C33">
                              <w:rPr>
                                <w:rFonts w:cstheme="minorHAnsi"/>
                                <w:sz w:val="22"/>
                              </w:rPr>
                              <w:t>Ich habe meinen Assistenten Herr Munz bereits darum gebeten, zu Beginn des Gesprächs Kaffee oder Wasser anzubieten.</w:t>
                            </w:r>
                          </w:p>
                          <w:p w14:paraId="60523285" w14:textId="77777777" w:rsidR="00F75FB3" w:rsidRPr="00270C33" w:rsidRDefault="00F75FB3" w:rsidP="00D11D27">
                            <w:pPr>
                              <w:spacing w:before="60" w:after="60" w:line="264" w:lineRule="auto"/>
                              <w:jc w:val="both"/>
                              <w:rPr>
                                <w:rFonts w:cstheme="minorHAnsi"/>
                                <w:sz w:val="22"/>
                              </w:rPr>
                            </w:pPr>
                            <w:r w:rsidRPr="00270C33">
                              <w:rPr>
                                <w:rFonts w:cstheme="minorHAnsi"/>
                                <w:sz w:val="22"/>
                              </w:rPr>
                              <w:t>Normalerweise frage ich die Bewerber:</w:t>
                            </w:r>
                          </w:p>
                          <w:p w14:paraId="4C6910E0"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Warum bewerben Sie sich auf diese Stelle?</w:t>
                            </w:r>
                          </w:p>
                          <w:p w14:paraId="75B9452D"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Welche Fähigkeiten bringen Sie für die Stelle mit?</w:t>
                            </w:r>
                          </w:p>
                          <w:p w14:paraId="5F9FCD73"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t>
                            </w:r>
                          </w:p>
                          <w:p w14:paraId="1099A998" w14:textId="77777777" w:rsidR="00F75FB3" w:rsidRPr="00270C33" w:rsidRDefault="00F75FB3" w:rsidP="00D11D27">
                            <w:pPr>
                              <w:pStyle w:val="Listenabsatz"/>
                              <w:numPr>
                                <w:ilvl w:val="0"/>
                                <w:numId w:val="35"/>
                              </w:numPr>
                              <w:spacing w:before="60" w:after="60" w:line="264" w:lineRule="auto"/>
                              <w:jc w:val="both"/>
                            </w:pPr>
                          </w:p>
                          <w:p w14:paraId="720BE683" w14:textId="77777777" w:rsidR="00F75FB3" w:rsidRPr="00270C33" w:rsidRDefault="00F75FB3" w:rsidP="00D11D27">
                            <w:pPr>
                              <w:spacing w:before="60" w:after="60" w:line="264" w:lineRule="auto"/>
                              <w:jc w:val="both"/>
                            </w:pPr>
                          </w:p>
                          <w:p w14:paraId="4D971591" w14:textId="77777777" w:rsidR="00F75FB3" w:rsidRPr="00270C33" w:rsidRDefault="00F75FB3" w:rsidP="00D11D27">
                            <w:pPr>
                              <w:spacing w:before="60" w:after="60" w:line="264" w:lineRule="auto"/>
                              <w:jc w:val="both"/>
                            </w:pPr>
                          </w:p>
                          <w:p w14:paraId="38233DC2" w14:textId="77777777" w:rsidR="00F75FB3" w:rsidRPr="00270C33" w:rsidRDefault="00F75FB3" w:rsidP="00D11D27">
                            <w:pPr>
                              <w:spacing w:before="60" w:after="60" w:line="264" w:lineRule="auto"/>
                              <w:jc w:val="both"/>
                            </w:pPr>
                          </w:p>
                          <w:p w14:paraId="3B050C66" w14:textId="77777777" w:rsidR="00F75FB3" w:rsidRPr="00270C33" w:rsidRDefault="00F75FB3" w:rsidP="00D11D27">
                            <w:pPr>
                              <w:spacing w:before="60" w:after="60" w:line="264" w:lineRule="auto"/>
                              <w:jc w:val="both"/>
                            </w:pPr>
                          </w:p>
                          <w:p w14:paraId="4BB9857D" w14:textId="77777777" w:rsidR="00F75FB3" w:rsidRPr="00270C33" w:rsidRDefault="00F75FB3" w:rsidP="00D11D27">
                            <w:pPr>
                              <w:spacing w:before="60" w:after="60" w:line="264" w:lineRule="auto"/>
                              <w:jc w:val="both"/>
                            </w:pPr>
                          </w:p>
                          <w:p w14:paraId="2742DD7C" w14:textId="77777777" w:rsidR="00F75FB3" w:rsidRPr="00270C33" w:rsidRDefault="00F75FB3" w:rsidP="00D11D27">
                            <w:pPr>
                              <w:spacing w:before="60" w:after="60" w:line="264" w:lineRule="auto"/>
                              <w:jc w:val="both"/>
                            </w:pPr>
                          </w:p>
                          <w:p w14:paraId="4B37A60D" w14:textId="77777777" w:rsidR="00F75FB3" w:rsidRPr="00270C33" w:rsidRDefault="00F75FB3" w:rsidP="00D11D27">
                            <w:pPr>
                              <w:spacing w:before="60" w:after="60" w:line="264" w:lineRule="auto"/>
                              <w:jc w:val="both"/>
                            </w:pPr>
                          </w:p>
                          <w:p w14:paraId="30EA2FEB" w14:textId="77777777" w:rsidR="00F75FB3" w:rsidRPr="00270C33" w:rsidRDefault="00F75FB3" w:rsidP="00D11D27">
                            <w:pPr>
                              <w:spacing w:before="60" w:after="60" w:line="264" w:lineRule="auto"/>
                              <w:jc w:val="both"/>
                            </w:pPr>
                          </w:p>
                          <w:p w14:paraId="233D1321" w14:textId="77777777" w:rsidR="00F75FB3" w:rsidRPr="00270C33" w:rsidRDefault="00F75FB3" w:rsidP="00D11D27">
                            <w:pPr>
                              <w:spacing w:before="60" w:after="60" w:line="264" w:lineRule="auto"/>
                              <w:jc w:val="both"/>
                            </w:pPr>
                          </w:p>
                          <w:p w14:paraId="79139AC6" w14:textId="77777777" w:rsidR="00F75FB3" w:rsidRPr="00270C33" w:rsidRDefault="00F75FB3" w:rsidP="00D11D27">
                            <w:pPr>
                              <w:spacing w:before="60" w:after="60" w:line="264" w:lineRule="auto"/>
                              <w:jc w:val="both"/>
                            </w:pPr>
                          </w:p>
                          <w:p w14:paraId="00258A35" w14:textId="77777777" w:rsidR="00F75FB3" w:rsidRPr="00270C33" w:rsidRDefault="00F75FB3" w:rsidP="00D11D27">
                            <w:pPr>
                              <w:spacing w:before="60" w:after="60" w:line="264" w:lineRule="auto"/>
                              <w:jc w:val="both"/>
                            </w:pPr>
                          </w:p>
                          <w:p w14:paraId="3B33B280" w14:textId="77777777" w:rsidR="00F75FB3" w:rsidRPr="00270C33" w:rsidRDefault="00F75FB3" w:rsidP="00D11D27">
                            <w:pPr>
                              <w:spacing w:before="60" w:after="60" w:line="264" w:lineRule="auto"/>
                              <w:jc w:val="both"/>
                              <w:rPr>
                                <w:rFonts w:cstheme="minorHAnsi"/>
                                <w:sz w:val="22"/>
                              </w:rPr>
                            </w:pPr>
                            <w:r w:rsidRPr="00270C33">
                              <w:rPr>
                                <w:rFonts w:cstheme="minorHAnsi"/>
                                <w:sz w:val="22"/>
                              </w:rPr>
                              <w:t>Ich beende das Gespräch, indem ich…</w:t>
                            </w:r>
                          </w:p>
                          <w:p w14:paraId="4953A886" w14:textId="77777777" w:rsidR="00F75FB3" w:rsidRPr="00270C33" w:rsidRDefault="00F75FB3" w:rsidP="00D11D27">
                            <w:pPr>
                              <w:jc w:val="center"/>
                            </w:pPr>
                          </w:p>
                          <w:p w14:paraId="2975049B" w14:textId="77777777" w:rsidR="00F75FB3" w:rsidRPr="00270C33" w:rsidRDefault="00F75FB3" w:rsidP="00D11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69926F" id="Rechteck: gefaltete Ecke 958" o:spid="_x0000_s1067" type="#_x0000_t65" style="width:347.25pt;height: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" adj="19117" fillcolor="window" strokecolor="#9bbb59" strokeweight="2pt">
                <v:textbox>
                  <w:txbxContent>
                    <w:p w14:paraId="31C93BDD" w14:textId="6A617960" w:rsidR="00F75FB3" w:rsidRPr="00270C33" w:rsidRDefault="00F75FB3" w:rsidP="00D11D27">
                      <w:pPr>
                        <w:rPr>
                          <w:rFonts w:cstheme="minorHAnsi"/>
                          <w:b/>
                          <w:bCs/>
                          <w:sz w:val="22"/>
                        </w:rPr>
                      </w:pPr>
                      <w:r w:rsidRPr="00270C33">
                        <w:rPr>
                          <w:rFonts w:cstheme="minorHAnsi"/>
                          <w:b/>
                          <w:bCs/>
                          <w:sz w:val="22"/>
                        </w:rPr>
                        <w:t>Rollenkarte 3: Der Recruiter/die Recruiterin</w:t>
                      </w:r>
                    </w:p>
                    <w:p w14:paraId="100A4D21" w14:textId="77777777" w:rsidR="00F75FB3" w:rsidRPr="00270C33" w:rsidRDefault="00F75FB3" w:rsidP="00D11D27"/>
                    <w:p w14:paraId="763D952C" w14:textId="77777777" w:rsidR="00F75FB3" w:rsidRPr="00270C33" w:rsidRDefault="00F75FB3" w:rsidP="00D11D27">
                      <w:pPr>
                        <w:rPr>
                          <w:rFonts w:cstheme="minorHAnsi"/>
                          <w:sz w:val="22"/>
                        </w:rPr>
                      </w:pPr>
                      <w:r w:rsidRPr="00270C33">
                        <w:rPr>
                          <w:rFonts w:cstheme="minorHAnsi"/>
                          <w:sz w:val="22"/>
                        </w:rPr>
                        <w:t>Mein Name ist ………... Ich bin Leiter/-in der Personalabteilung bei der Firma.…</w:t>
                      </w:r>
                    </w:p>
                    <w:p w14:paraId="33909CF1" w14:textId="1153B5F2" w:rsidR="00F75FB3" w:rsidRPr="00270C33" w:rsidRDefault="00F75FB3" w:rsidP="00D11D27">
                      <w:pPr>
                        <w:rPr>
                          <w:rFonts w:cstheme="minorHAnsi"/>
                          <w:sz w:val="22"/>
                        </w:rPr>
                      </w:pPr>
                      <w:r w:rsidRPr="00270C33">
                        <w:rPr>
                          <w:rFonts w:cstheme="minorHAnsi"/>
                          <w:sz w:val="22"/>
                        </w:rPr>
                        <w:t>Heute kommt um 14 Uhr ein Bewerber/eine Bewerberin, um sich als ... zu bewerben. Seine/Ihre Bewerbungsmappe habe ich bereits gesichtet und mein erster Eindruck war…</w:t>
                      </w:r>
                    </w:p>
                    <w:p w14:paraId="4DE18904" w14:textId="77777777" w:rsidR="00F75FB3" w:rsidRPr="00270C33" w:rsidRDefault="00F75FB3" w:rsidP="00D11D27">
                      <w:pPr>
                        <w:rPr>
                          <w:rFonts w:cstheme="minorHAnsi"/>
                          <w:sz w:val="22"/>
                        </w:rPr>
                      </w:pPr>
                      <w:r w:rsidRPr="00270C33">
                        <w:rPr>
                          <w:rFonts w:cstheme="minorHAnsi"/>
                          <w:sz w:val="22"/>
                        </w:rPr>
                        <w:t>Ich habe meinen Assistenten Herr Munz bereits darum gebeten, zu Beginn des Gesprächs Kaffee oder Wasser anzubieten.</w:t>
                      </w:r>
                    </w:p>
                    <w:p w14:paraId="60523285" w14:textId="77777777" w:rsidR="00F75FB3" w:rsidRPr="00270C33" w:rsidRDefault="00F75FB3" w:rsidP="00D11D27">
                      <w:pPr>
                        <w:spacing w:before="60" w:after="60" w:line="264" w:lineRule="auto"/>
                        <w:jc w:val="both"/>
                        <w:rPr>
                          <w:rFonts w:cstheme="minorHAnsi"/>
                          <w:sz w:val="22"/>
                        </w:rPr>
                      </w:pPr>
                      <w:r w:rsidRPr="00270C33">
                        <w:rPr>
                          <w:rFonts w:cstheme="minorHAnsi"/>
                          <w:sz w:val="22"/>
                        </w:rPr>
                        <w:t>Normalerweise frage ich die Bewerber:</w:t>
                      </w:r>
                    </w:p>
                    <w:p w14:paraId="4C6910E0"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Warum bewerben Sie sich auf diese Stelle?</w:t>
                      </w:r>
                    </w:p>
                    <w:p w14:paraId="75B9452D"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Welche Fähigkeiten bringen Sie für die Stelle mit?</w:t>
                      </w:r>
                    </w:p>
                    <w:p w14:paraId="5F9FCD73" w14:textId="77777777" w:rsidR="00F75FB3" w:rsidRPr="00270C33" w:rsidRDefault="00F75FB3" w:rsidP="00D11D27">
                      <w:pPr>
                        <w:pStyle w:val="Listenabsatz"/>
                        <w:numPr>
                          <w:ilvl w:val="0"/>
                          <w:numId w:val="35"/>
                        </w:numPr>
                        <w:spacing w:before="60" w:after="60" w:line="264" w:lineRule="auto"/>
                        <w:jc w:val="both"/>
                        <w:rPr>
                          <w:rFonts w:cstheme="minorHAnsi"/>
                          <w:sz w:val="22"/>
                        </w:rPr>
                      </w:pPr>
                      <w:r w:rsidRPr="00270C33">
                        <w:rPr>
                          <w:rFonts w:cstheme="minorHAnsi"/>
                          <w:sz w:val="22"/>
                        </w:rPr>
                        <w:t>…</w:t>
                      </w:r>
                    </w:p>
                    <w:p w14:paraId="1099A998" w14:textId="77777777" w:rsidR="00F75FB3" w:rsidRPr="00270C33" w:rsidRDefault="00F75FB3" w:rsidP="00D11D27">
                      <w:pPr>
                        <w:pStyle w:val="Listenabsatz"/>
                        <w:numPr>
                          <w:ilvl w:val="0"/>
                          <w:numId w:val="35"/>
                        </w:numPr>
                        <w:spacing w:before="60" w:after="60" w:line="264" w:lineRule="auto"/>
                        <w:jc w:val="both"/>
                      </w:pPr>
                    </w:p>
                    <w:p w14:paraId="720BE683" w14:textId="77777777" w:rsidR="00F75FB3" w:rsidRPr="00270C33" w:rsidRDefault="00F75FB3" w:rsidP="00D11D27">
                      <w:pPr>
                        <w:spacing w:before="60" w:after="60" w:line="264" w:lineRule="auto"/>
                        <w:jc w:val="both"/>
                      </w:pPr>
                    </w:p>
                    <w:p w14:paraId="4D971591" w14:textId="77777777" w:rsidR="00F75FB3" w:rsidRPr="00270C33" w:rsidRDefault="00F75FB3" w:rsidP="00D11D27">
                      <w:pPr>
                        <w:spacing w:before="60" w:after="60" w:line="264" w:lineRule="auto"/>
                        <w:jc w:val="both"/>
                      </w:pPr>
                    </w:p>
                    <w:p w14:paraId="38233DC2" w14:textId="77777777" w:rsidR="00F75FB3" w:rsidRPr="00270C33" w:rsidRDefault="00F75FB3" w:rsidP="00D11D27">
                      <w:pPr>
                        <w:spacing w:before="60" w:after="60" w:line="264" w:lineRule="auto"/>
                        <w:jc w:val="both"/>
                      </w:pPr>
                    </w:p>
                    <w:p w14:paraId="3B050C66" w14:textId="77777777" w:rsidR="00F75FB3" w:rsidRPr="00270C33" w:rsidRDefault="00F75FB3" w:rsidP="00D11D27">
                      <w:pPr>
                        <w:spacing w:before="60" w:after="60" w:line="264" w:lineRule="auto"/>
                        <w:jc w:val="both"/>
                      </w:pPr>
                    </w:p>
                    <w:p w14:paraId="4BB9857D" w14:textId="77777777" w:rsidR="00F75FB3" w:rsidRPr="00270C33" w:rsidRDefault="00F75FB3" w:rsidP="00D11D27">
                      <w:pPr>
                        <w:spacing w:before="60" w:after="60" w:line="264" w:lineRule="auto"/>
                        <w:jc w:val="both"/>
                      </w:pPr>
                    </w:p>
                    <w:p w14:paraId="2742DD7C" w14:textId="77777777" w:rsidR="00F75FB3" w:rsidRPr="00270C33" w:rsidRDefault="00F75FB3" w:rsidP="00D11D27">
                      <w:pPr>
                        <w:spacing w:before="60" w:after="60" w:line="264" w:lineRule="auto"/>
                        <w:jc w:val="both"/>
                      </w:pPr>
                    </w:p>
                    <w:p w14:paraId="4B37A60D" w14:textId="77777777" w:rsidR="00F75FB3" w:rsidRPr="00270C33" w:rsidRDefault="00F75FB3" w:rsidP="00D11D27">
                      <w:pPr>
                        <w:spacing w:before="60" w:after="60" w:line="264" w:lineRule="auto"/>
                        <w:jc w:val="both"/>
                      </w:pPr>
                    </w:p>
                    <w:p w14:paraId="30EA2FEB" w14:textId="77777777" w:rsidR="00F75FB3" w:rsidRPr="00270C33" w:rsidRDefault="00F75FB3" w:rsidP="00D11D27">
                      <w:pPr>
                        <w:spacing w:before="60" w:after="60" w:line="264" w:lineRule="auto"/>
                        <w:jc w:val="both"/>
                      </w:pPr>
                    </w:p>
                    <w:p w14:paraId="233D1321" w14:textId="77777777" w:rsidR="00F75FB3" w:rsidRPr="00270C33" w:rsidRDefault="00F75FB3" w:rsidP="00D11D27">
                      <w:pPr>
                        <w:spacing w:before="60" w:after="60" w:line="264" w:lineRule="auto"/>
                        <w:jc w:val="both"/>
                      </w:pPr>
                    </w:p>
                    <w:p w14:paraId="79139AC6" w14:textId="77777777" w:rsidR="00F75FB3" w:rsidRPr="00270C33" w:rsidRDefault="00F75FB3" w:rsidP="00D11D27">
                      <w:pPr>
                        <w:spacing w:before="60" w:after="60" w:line="264" w:lineRule="auto"/>
                        <w:jc w:val="both"/>
                      </w:pPr>
                    </w:p>
                    <w:p w14:paraId="00258A35" w14:textId="77777777" w:rsidR="00F75FB3" w:rsidRPr="00270C33" w:rsidRDefault="00F75FB3" w:rsidP="00D11D27">
                      <w:pPr>
                        <w:spacing w:before="60" w:after="60" w:line="264" w:lineRule="auto"/>
                        <w:jc w:val="both"/>
                      </w:pPr>
                    </w:p>
                    <w:p w14:paraId="3B33B280" w14:textId="77777777" w:rsidR="00F75FB3" w:rsidRPr="00270C33" w:rsidRDefault="00F75FB3" w:rsidP="00D11D27">
                      <w:pPr>
                        <w:spacing w:before="60" w:after="60" w:line="264" w:lineRule="auto"/>
                        <w:jc w:val="both"/>
                        <w:rPr>
                          <w:rFonts w:cstheme="minorHAnsi"/>
                          <w:sz w:val="22"/>
                        </w:rPr>
                      </w:pPr>
                      <w:r w:rsidRPr="00270C33">
                        <w:rPr>
                          <w:rFonts w:cstheme="minorHAnsi"/>
                          <w:sz w:val="22"/>
                        </w:rPr>
                        <w:t>Ich beende das Gespräch, indem ich…</w:t>
                      </w:r>
                    </w:p>
                    <w:p w14:paraId="4953A886" w14:textId="77777777" w:rsidR="00F75FB3" w:rsidRPr="00270C33" w:rsidRDefault="00F75FB3" w:rsidP="00D11D27">
                      <w:pPr>
                        <w:jc w:val="center"/>
                      </w:pPr>
                    </w:p>
                    <w:p w14:paraId="2975049B" w14:textId="77777777" w:rsidR="00F75FB3" w:rsidRPr="00270C33" w:rsidRDefault="00F75FB3" w:rsidP="00D11D27"/>
                  </w:txbxContent>
                </v:textbox>
                <w10:anchorlock/>
              </v:shape>
            </w:pict>
          </mc:Fallback>
        </mc:AlternateContent>
      </w:r>
    </w:p>
    <w:p w14:paraId="5CC33BEB" w14:textId="77777777" w:rsidR="00D11D27" w:rsidRDefault="00D11D27" w:rsidP="00D11D27">
      <w:pPr>
        <w:spacing w:line="240" w:lineRule="exact"/>
      </w:pPr>
      <w:r>
        <w:br w:type="page"/>
      </w:r>
    </w:p>
    <w:p w14:paraId="48DE8D19" w14:textId="5377C02F" w:rsidR="00D11D27" w:rsidRPr="00270C33" w:rsidRDefault="00D11D27" w:rsidP="00D11D27">
      <w:pPr>
        <w:pStyle w:val="Listenabsatz"/>
        <w:ind w:left="284"/>
        <w:rPr>
          <w:rFonts w:cstheme="minorHAnsi"/>
          <w:b/>
          <w:bCs/>
          <w:sz w:val="26"/>
          <w:szCs w:val="26"/>
        </w:rPr>
      </w:pPr>
      <w:r w:rsidRPr="00270C33">
        <w:rPr>
          <w:rFonts w:cstheme="minorHAnsi"/>
          <w:b/>
          <w:bCs/>
          <w:sz w:val="26"/>
          <w:szCs w:val="26"/>
        </w:rPr>
        <w:lastRenderedPageBreak/>
        <w:t>Rolle 4: Der Beobachter/die Beobachterin</w:t>
      </w:r>
    </w:p>
    <w:p w14:paraId="1CD7D30C" w14:textId="77777777" w:rsidR="00D11D27" w:rsidRPr="00270C33" w:rsidRDefault="00D11D27" w:rsidP="00D11D27">
      <w:pPr>
        <w:pStyle w:val="Listenabsatz"/>
        <w:ind w:left="284"/>
        <w:rPr>
          <w:rFonts w:cstheme="minorHAnsi"/>
          <w:b/>
          <w:bCs/>
          <w:sz w:val="26"/>
          <w:szCs w:val="26"/>
        </w:rPr>
      </w:pPr>
    </w:p>
    <w:p w14:paraId="1EC83A78" w14:textId="231FACBD" w:rsidR="00D11D27" w:rsidRPr="00270C33" w:rsidRDefault="00D11D27" w:rsidP="00D11D27">
      <w:pPr>
        <w:tabs>
          <w:tab w:val="left" w:pos="900"/>
        </w:tabs>
        <w:ind w:left="284"/>
        <w:rPr>
          <w:rFonts w:cstheme="minorHAnsi"/>
          <w:sz w:val="22"/>
        </w:rPr>
      </w:pPr>
      <w:r w:rsidRPr="00270C33">
        <w:rPr>
          <w:rFonts w:cstheme="minorHAnsi"/>
          <w:sz w:val="22"/>
        </w:rPr>
        <w:t>Bereiten Sie sich mit Ihrer Rollenkarte auf das Gespräch vor und ergänzen Sie den Beobachtungsbogen für die Beurteilung eines Bewerbungsgespräches um sinnvolle Beobachtungskategorien (</w:t>
      </w:r>
      <w:r w:rsidR="0040050B">
        <w:rPr>
          <w:rFonts w:cstheme="minorHAnsi"/>
          <w:sz w:val="22"/>
        </w:rPr>
        <w:t>z. B.</w:t>
      </w:r>
      <w:r w:rsidRPr="00270C33">
        <w:rPr>
          <w:rFonts w:cstheme="minorHAnsi"/>
          <w:sz w:val="22"/>
        </w:rPr>
        <w:t xml:space="preserve"> Auftreten) und dazu passende Aspekte (</w:t>
      </w:r>
      <w:r w:rsidR="0040050B">
        <w:rPr>
          <w:rFonts w:cstheme="minorHAnsi"/>
          <w:sz w:val="22"/>
        </w:rPr>
        <w:t>z. B.</w:t>
      </w:r>
      <w:r w:rsidRPr="00270C33">
        <w:rPr>
          <w:rFonts w:cstheme="minorHAnsi"/>
          <w:sz w:val="22"/>
        </w:rPr>
        <w:t xml:space="preserve"> Körpersprache, Körperhaltung etc.).</w:t>
      </w:r>
    </w:p>
    <w:p w14:paraId="0277CF89" w14:textId="77777777" w:rsidR="00D11D27" w:rsidRPr="00270C33" w:rsidRDefault="00D11D27" w:rsidP="00D11D27">
      <w:pPr>
        <w:tabs>
          <w:tab w:val="left" w:pos="900"/>
        </w:tabs>
        <w:ind w:left="284"/>
      </w:pPr>
    </w:p>
    <w:p w14:paraId="49616840" w14:textId="77777777" w:rsidR="00D11D27" w:rsidRPr="00270C33" w:rsidRDefault="00D11D27" w:rsidP="00D11D27">
      <w:pPr>
        <w:tabs>
          <w:tab w:val="left" w:pos="900"/>
        </w:tabs>
        <w:ind w:left="284"/>
      </w:pPr>
      <w:r w:rsidRPr="00270C33">
        <w:rPr>
          <w:noProof/>
          <w:lang w:eastAsia="de-DE"/>
        </w:rPr>
        <mc:AlternateContent>
          <mc:Choice Requires="wps">
            <w:drawing>
              <wp:inline distT="0" distB="0" distL="0" distR="0" wp14:anchorId="349159EF" wp14:editId="4733EA89">
                <wp:extent cx="4400550" cy="7594600"/>
                <wp:effectExtent l="0" t="0" r="19050" b="25400"/>
                <wp:docPr id="508" name="Rechteck: gefaltete Ecke 508"/>
                <wp:cNvGraphicFramePr/>
                <a:graphic xmlns:a="http://schemas.openxmlformats.org/drawingml/2006/main">
                  <a:graphicData uri="http://schemas.microsoft.com/office/word/2010/wordprocessingShape">
                    <wps:wsp>
                      <wps:cNvSpPr/>
                      <wps:spPr>
                        <a:xfrm>
                          <a:off x="0" y="0"/>
                          <a:ext cx="4400550" cy="7594600"/>
                        </a:xfrm>
                        <a:prstGeom prst="foldedCorner">
                          <a:avLst>
                            <a:gd name="adj" fmla="val 9207"/>
                          </a:avLst>
                        </a:prstGeom>
                        <a:solidFill>
                          <a:sysClr val="window" lastClr="FFFFFF"/>
                        </a:solidFill>
                        <a:ln w="25400" cap="flat" cmpd="sng" algn="ctr">
                          <a:solidFill>
                            <a:srgbClr val="F79646"/>
                          </a:solidFill>
                          <a:prstDash val="solid"/>
                        </a:ln>
                        <a:effectLst/>
                      </wps:spPr>
                      <wps:txbx>
                        <w:txbxContent>
                          <w:p w14:paraId="093E85AE" w14:textId="77777777" w:rsidR="00F75FB3" w:rsidRPr="00270C33" w:rsidRDefault="00F75FB3" w:rsidP="00D11D27">
                            <w:pPr>
                              <w:jc w:val="center"/>
                              <w:rPr>
                                <w:rFonts w:cstheme="minorHAnsi"/>
                                <w:b/>
                                <w:bCs/>
                                <w:sz w:val="22"/>
                              </w:rPr>
                            </w:pPr>
                            <w:r w:rsidRPr="00270C33">
                              <w:rPr>
                                <w:rFonts w:cstheme="minorHAnsi"/>
                                <w:b/>
                                <w:bCs/>
                                <w:sz w:val="22"/>
                              </w:rPr>
                              <w:t>Beobachtungsbogen Bewerbungsgespräch</w:t>
                            </w:r>
                          </w:p>
                          <w:p w14:paraId="3E9B0FBF" w14:textId="77777777" w:rsidR="00F75FB3" w:rsidRPr="00270C33" w:rsidRDefault="00F75FB3" w:rsidP="00D11D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76"/>
                              <w:gridCol w:w="576"/>
                              <w:gridCol w:w="576"/>
                              <w:gridCol w:w="2383"/>
                            </w:tblGrid>
                            <w:tr w:rsidR="00F75FB3" w:rsidRPr="00270C33" w14:paraId="222CFC8C" w14:textId="77777777" w:rsidTr="00DC5CA5">
                              <w:tc>
                                <w:tcPr>
                                  <w:tcW w:w="2263" w:type="dxa"/>
                                  <w:shd w:val="clear" w:color="auto" w:fill="auto"/>
                                </w:tcPr>
                                <w:p w14:paraId="5DB7DA51" w14:textId="77777777" w:rsidR="00F75FB3" w:rsidRPr="00270C33" w:rsidRDefault="00F75FB3" w:rsidP="009E4AF6">
                                  <w:pPr>
                                    <w:spacing w:before="60" w:after="60"/>
                                    <w:rPr>
                                      <w:rFonts w:cstheme="minorHAnsi"/>
                                      <w:sz w:val="22"/>
                                    </w:rPr>
                                  </w:pPr>
                                  <w:r w:rsidRPr="00270C33">
                                    <w:rPr>
                                      <w:rFonts w:cstheme="minorHAnsi"/>
                                      <w:b/>
                                      <w:bCs/>
                                      <w:sz w:val="22"/>
                                    </w:rPr>
                                    <w:t>Name des Bewerbers:</w:t>
                                  </w:r>
                                </w:p>
                              </w:tc>
                              <w:tc>
                                <w:tcPr>
                                  <w:tcW w:w="4111" w:type="dxa"/>
                                  <w:gridSpan w:val="4"/>
                                  <w:shd w:val="clear" w:color="auto" w:fill="auto"/>
                                </w:tcPr>
                                <w:p w14:paraId="713F3DA6" w14:textId="77777777" w:rsidR="00F75FB3" w:rsidRPr="00270C33" w:rsidRDefault="00F75FB3" w:rsidP="009E4AF6">
                                  <w:pPr>
                                    <w:spacing w:before="60" w:after="60"/>
                                    <w:rPr>
                                      <w:rFonts w:cstheme="minorHAnsi"/>
                                      <w:sz w:val="22"/>
                                    </w:rPr>
                                  </w:pPr>
                                </w:p>
                              </w:tc>
                            </w:tr>
                            <w:tr w:rsidR="00F75FB3" w:rsidRPr="00270C33" w14:paraId="5D22B7AE" w14:textId="77777777" w:rsidTr="00B24254">
                              <w:trPr>
                                <w:trHeight w:val="465"/>
                              </w:trPr>
                              <w:tc>
                                <w:tcPr>
                                  <w:tcW w:w="2263" w:type="dxa"/>
                                  <w:shd w:val="clear" w:color="auto" w:fill="auto"/>
                                </w:tcPr>
                                <w:p w14:paraId="32E1486C" w14:textId="77777777" w:rsidR="00F75FB3" w:rsidRPr="00270C33" w:rsidRDefault="00F75FB3" w:rsidP="009E4AF6">
                                  <w:pPr>
                                    <w:spacing w:before="60" w:after="60"/>
                                    <w:jc w:val="center"/>
                                    <w:rPr>
                                      <w:rFonts w:cstheme="minorHAnsi"/>
                                      <w:sz w:val="22"/>
                                    </w:rPr>
                                  </w:pPr>
                                </w:p>
                                <w:p w14:paraId="07A42E9B" w14:textId="77777777" w:rsidR="00F75FB3" w:rsidRPr="00270C33" w:rsidRDefault="00F75FB3" w:rsidP="009E4AF6">
                                  <w:pPr>
                                    <w:spacing w:before="60" w:after="60"/>
                                    <w:jc w:val="center"/>
                                    <w:rPr>
                                      <w:rFonts w:cstheme="minorHAnsi"/>
                                      <w:sz w:val="22"/>
                                    </w:rPr>
                                  </w:pPr>
                                </w:p>
                              </w:tc>
                              <w:tc>
                                <w:tcPr>
                                  <w:tcW w:w="576" w:type="dxa"/>
                                  <w:shd w:val="clear" w:color="auto" w:fill="auto"/>
                                </w:tcPr>
                                <w:p w14:paraId="409C9BD8" w14:textId="77777777" w:rsidR="00F75FB3" w:rsidRPr="00270C33" w:rsidRDefault="00F75FB3" w:rsidP="009E4AF6">
                                  <w:pPr>
                                    <w:spacing w:before="60" w:after="60"/>
                                    <w:jc w:val="center"/>
                                    <w:rPr>
                                      <w:rFonts w:cstheme="minorHAnsi"/>
                                      <w:sz w:val="22"/>
                                    </w:rPr>
                                  </w:pPr>
                                  <w:r w:rsidRPr="00270C33">
                                    <w:rPr>
                                      <w:rFonts w:cstheme="minorHAnsi"/>
                                      <w:i/>
                                      <w:noProof/>
                                      <w:sz w:val="22"/>
                                      <w:lang w:eastAsia="de-DE"/>
                                    </w:rPr>
                                    <w:drawing>
                                      <wp:inline distT="0" distB="0" distL="0" distR="0" wp14:anchorId="015E9B90" wp14:editId="2582A10E">
                                        <wp:extent cx="220980" cy="220980"/>
                                        <wp:effectExtent l="0" t="0" r="7620"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tc>
                              <w:tc>
                                <w:tcPr>
                                  <w:tcW w:w="576" w:type="dxa"/>
                                  <w:shd w:val="clear" w:color="auto" w:fill="auto"/>
                                </w:tcPr>
                                <w:p w14:paraId="53137566" w14:textId="77777777" w:rsidR="00F75FB3" w:rsidRPr="00270C33" w:rsidRDefault="00F75FB3" w:rsidP="009E4AF6">
                                  <w:pPr>
                                    <w:spacing w:before="60" w:after="60"/>
                                    <w:jc w:val="center"/>
                                    <w:rPr>
                                      <w:rFonts w:cstheme="minorHAnsi"/>
                                      <w:sz w:val="22"/>
                                    </w:rPr>
                                  </w:pPr>
                                  <w:r w:rsidRPr="00270C33">
                                    <w:rPr>
                                      <w:rFonts w:cstheme="minorHAnsi"/>
                                      <w:noProof/>
                                      <w:sz w:val="22"/>
                                      <w:lang w:eastAsia="de-DE"/>
                                    </w:rPr>
                                    <w:drawing>
                                      <wp:inline distT="0" distB="0" distL="0" distR="0" wp14:anchorId="1F696357" wp14:editId="2914CA00">
                                        <wp:extent cx="228600" cy="2286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6" w:type="dxa"/>
                                  <w:shd w:val="clear" w:color="auto" w:fill="auto"/>
                                </w:tcPr>
                                <w:p w14:paraId="2C8BB248" w14:textId="77777777" w:rsidR="00F75FB3" w:rsidRPr="00270C33" w:rsidRDefault="00F75FB3" w:rsidP="009E4AF6">
                                  <w:pPr>
                                    <w:spacing w:before="60" w:after="60"/>
                                    <w:jc w:val="center"/>
                                    <w:rPr>
                                      <w:rFonts w:cstheme="minorHAnsi"/>
                                      <w:sz w:val="22"/>
                                    </w:rPr>
                                  </w:pPr>
                                  <w:r w:rsidRPr="00270C33">
                                    <w:rPr>
                                      <w:rFonts w:cstheme="minorHAnsi"/>
                                      <w:noProof/>
                                      <w:sz w:val="22"/>
                                      <w:lang w:eastAsia="de-DE"/>
                                    </w:rPr>
                                    <w:drawing>
                                      <wp:inline distT="0" distB="0" distL="0" distR="0" wp14:anchorId="1D96257A" wp14:editId="24286F62">
                                        <wp:extent cx="228600" cy="228600"/>
                                        <wp:effectExtent l="0" t="0" r="0" b="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383" w:type="dxa"/>
                                </w:tcPr>
                                <w:p w14:paraId="0FD6240A" w14:textId="77777777" w:rsidR="00F75FB3" w:rsidRPr="00270C33" w:rsidRDefault="00F75FB3" w:rsidP="009E4AF6">
                                  <w:pPr>
                                    <w:spacing w:before="60" w:after="60"/>
                                    <w:jc w:val="center"/>
                                    <w:rPr>
                                      <w:rFonts w:cstheme="minorHAnsi"/>
                                      <w:b/>
                                      <w:bCs/>
                                      <w:noProof/>
                                      <w:sz w:val="22"/>
                                    </w:rPr>
                                  </w:pPr>
                                  <w:r w:rsidRPr="00270C33">
                                    <w:rPr>
                                      <w:rFonts w:cstheme="minorHAnsi"/>
                                      <w:b/>
                                      <w:bCs/>
                                      <w:noProof/>
                                      <w:sz w:val="22"/>
                                    </w:rPr>
                                    <w:t>Beobachtungen/</w:t>
                                  </w:r>
                                </w:p>
                                <w:p w14:paraId="06434109" w14:textId="46FDC0B1" w:rsidR="00F75FB3" w:rsidRPr="00270C33" w:rsidRDefault="00F75FB3" w:rsidP="009E4AF6">
                                  <w:pPr>
                                    <w:spacing w:before="60" w:after="60"/>
                                    <w:jc w:val="center"/>
                                    <w:rPr>
                                      <w:rFonts w:cstheme="minorHAnsi"/>
                                      <w:b/>
                                      <w:bCs/>
                                      <w:noProof/>
                                      <w:sz w:val="22"/>
                                    </w:rPr>
                                  </w:pPr>
                                  <w:r w:rsidRPr="00270C33">
                                    <w:rPr>
                                      <w:rFonts w:cstheme="minorHAnsi"/>
                                      <w:b/>
                                      <w:bCs/>
                                      <w:noProof/>
                                      <w:sz w:val="22"/>
                                    </w:rPr>
                                    <w:t>Beispiele/Belege</w:t>
                                  </w:r>
                                </w:p>
                              </w:tc>
                            </w:tr>
                            <w:tr w:rsidR="00F75FB3" w:rsidRPr="00270C33" w14:paraId="5A33CCD6" w14:textId="77777777" w:rsidTr="009D05B7">
                              <w:trPr>
                                <w:trHeight w:val="1981"/>
                              </w:trPr>
                              <w:tc>
                                <w:tcPr>
                                  <w:tcW w:w="2263" w:type="dxa"/>
                                  <w:shd w:val="clear" w:color="auto" w:fill="auto"/>
                                </w:tcPr>
                                <w:p w14:paraId="17ED7E02" w14:textId="77777777" w:rsidR="00F75FB3" w:rsidRPr="00270C33" w:rsidRDefault="00F75FB3" w:rsidP="009E4AF6">
                                  <w:pPr>
                                    <w:spacing w:before="120"/>
                                    <w:rPr>
                                      <w:rFonts w:cstheme="minorHAnsi"/>
                                      <w:b/>
                                      <w:bCs/>
                                      <w:sz w:val="22"/>
                                      <w:u w:val="single"/>
                                    </w:rPr>
                                  </w:pPr>
                                  <w:r w:rsidRPr="00270C33">
                                    <w:rPr>
                                      <w:rFonts w:cstheme="minorHAnsi"/>
                                      <w:b/>
                                      <w:bCs/>
                                      <w:sz w:val="22"/>
                                      <w:u w:val="single"/>
                                    </w:rPr>
                                    <w:t xml:space="preserve">Auftreten </w:t>
                                  </w:r>
                                </w:p>
                                <w:p w14:paraId="0D07C681" w14:textId="77777777" w:rsidR="00F75FB3" w:rsidRPr="00270C33" w:rsidRDefault="00F75FB3" w:rsidP="009E4AF6">
                                  <w:pPr>
                                    <w:spacing w:before="120"/>
                                    <w:rPr>
                                      <w:rFonts w:cstheme="minorHAnsi"/>
                                      <w:sz w:val="22"/>
                                    </w:rPr>
                                  </w:pPr>
                                  <w:r w:rsidRPr="00270C33">
                                    <w:rPr>
                                      <w:rFonts w:cstheme="minorHAnsi"/>
                                      <w:sz w:val="22"/>
                                    </w:rPr>
                                    <w:t xml:space="preserve">(Körpersprache, </w:t>
                                  </w:r>
                                </w:p>
                                <w:p w14:paraId="7E570A0B" w14:textId="77777777" w:rsidR="00F75FB3" w:rsidRPr="00270C33" w:rsidRDefault="00F75FB3" w:rsidP="009E4AF6">
                                  <w:pPr>
                                    <w:spacing w:before="120"/>
                                    <w:rPr>
                                      <w:rFonts w:cstheme="minorHAnsi"/>
                                      <w:sz w:val="22"/>
                                    </w:rPr>
                                  </w:pPr>
                                  <w:r w:rsidRPr="00270C33">
                                    <w:rPr>
                                      <w:rFonts w:cstheme="minorHAnsi"/>
                                      <w:sz w:val="22"/>
                                    </w:rPr>
                                    <w:t xml:space="preserve">Körperhaltung, </w:t>
                                  </w:r>
                                </w:p>
                                <w:p w14:paraId="6C293743" w14:textId="77777777" w:rsidR="00F75FB3" w:rsidRPr="00270C33" w:rsidRDefault="00F75FB3" w:rsidP="009E4AF6">
                                  <w:pPr>
                                    <w:spacing w:before="120"/>
                                    <w:rPr>
                                      <w:rFonts w:cstheme="minorHAnsi"/>
                                      <w:sz w:val="22"/>
                                    </w:rPr>
                                  </w:pPr>
                                  <w:r w:rsidRPr="00270C33">
                                    <w:rPr>
                                      <w:rFonts w:cstheme="minorHAnsi"/>
                                      <w:sz w:val="22"/>
                                    </w:rPr>
                                    <w:t>____________________)</w:t>
                                  </w:r>
                                </w:p>
                                <w:p w14:paraId="0439FB81" w14:textId="77777777" w:rsidR="00F75FB3" w:rsidRPr="00270C33" w:rsidRDefault="00F75FB3" w:rsidP="009E4AF6">
                                  <w:pPr>
                                    <w:spacing w:before="120"/>
                                    <w:rPr>
                                      <w:rFonts w:cstheme="minorHAnsi"/>
                                      <w:sz w:val="22"/>
                                    </w:rPr>
                                  </w:pPr>
                                </w:p>
                              </w:tc>
                              <w:tc>
                                <w:tcPr>
                                  <w:tcW w:w="576" w:type="dxa"/>
                                  <w:shd w:val="clear" w:color="auto" w:fill="auto"/>
                                  <w:vAlign w:val="center"/>
                                </w:tcPr>
                                <w:p w14:paraId="3F724893"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1E56F889"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09895E0A" w14:textId="77777777" w:rsidR="00F75FB3" w:rsidRPr="00270C33" w:rsidRDefault="00F75FB3" w:rsidP="009E4AF6">
                                  <w:pPr>
                                    <w:spacing w:before="120"/>
                                    <w:jc w:val="center"/>
                                    <w:rPr>
                                      <w:rFonts w:cstheme="minorHAnsi"/>
                                      <w:sz w:val="22"/>
                                    </w:rPr>
                                  </w:pPr>
                                </w:p>
                              </w:tc>
                              <w:tc>
                                <w:tcPr>
                                  <w:tcW w:w="2383" w:type="dxa"/>
                                </w:tcPr>
                                <w:p w14:paraId="75E956EF" w14:textId="77777777" w:rsidR="00F75FB3" w:rsidRPr="00270C33" w:rsidRDefault="00F75FB3" w:rsidP="009E4AF6">
                                  <w:pPr>
                                    <w:spacing w:before="120"/>
                                    <w:jc w:val="center"/>
                                    <w:rPr>
                                      <w:rFonts w:cstheme="minorHAnsi"/>
                                      <w:sz w:val="22"/>
                                    </w:rPr>
                                  </w:pPr>
                                </w:p>
                                <w:p w14:paraId="13B8FC99" w14:textId="77777777" w:rsidR="00F75FB3" w:rsidRPr="00270C33" w:rsidRDefault="00F75FB3" w:rsidP="009E4AF6">
                                  <w:pPr>
                                    <w:spacing w:before="120"/>
                                    <w:jc w:val="center"/>
                                    <w:rPr>
                                      <w:rFonts w:cstheme="minorHAnsi"/>
                                      <w:sz w:val="22"/>
                                    </w:rPr>
                                  </w:pPr>
                                </w:p>
                                <w:p w14:paraId="3ABF311B" w14:textId="77777777" w:rsidR="00F75FB3" w:rsidRPr="00270C33" w:rsidRDefault="00F75FB3" w:rsidP="009E4AF6">
                                  <w:pPr>
                                    <w:spacing w:before="120"/>
                                    <w:jc w:val="center"/>
                                    <w:rPr>
                                      <w:rFonts w:cstheme="minorHAnsi"/>
                                      <w:sz w:val="22"/>
                                    </w:rPr>
                                  </w:pPr>
                                </w:p>
                                <w:p w14:paraId="53CBA323" w14:textId="77777777" w:rsidR="00F75FB3" w:rsidRPr="00270C33" w:rsidRDefault="00F75FB3" w:rsidP="009E4AF6">
                                  <w:pPr>
                                    <w:spacing w:before="120"/>
                                    <w:jc w:val="center"/>
                                    <w:rPr>
                                      <w:rFonts w:cstheme="minorHAnsi"/>
                                      <w:sz w:val="22"/>
                                    </w:rPr>
                                  </w:pPr>
                                </w:p>
                                <w:p w14:paraId="463E56BF" w14:textId="77777777" w:rsidR="00F75FB3" w:rsidRPr="00270C33" w:rsidRDefault="00F75FB3" w:rsidP="009E4AF6">
                                  <w:pPr>
                                    <w:spacing w:before="120"/>
                                    <w:jc w:val="center"/>
                                    <w:rPr>
                                      <w:rFonts w:cstheme="minorHAnsi"/>
                                      <w:sz w:val="22"/>
                                    </w:rPr>
                                  </w:pPr>
                                </w:p>
                                <w:p w14:paraId="6092BFD7" w14:textId="77777777" w:rsidR="00F75FB3" w:rsidRPr="00270C33" w:rsidRDefault="00F75FB3" w:rsidP="009E4AF6">
                                  <w:pPr>
                                    <w:spacing w:before="120"/>
                                    <w:jc w:val="center"/>
                                    <w:rPr>
                                      <w:rFonts w:cstheme="minorHAnsi"/>
                                      <w:sz w:val="22"/>
                                    </w:rPr>
                                  </w:pPr>
                                </w:p>
                                <w:p w14:paraId="78D68EDE" w14:textId="77777777" w:rsidR="00F75FB3" w:rsidRPr="00270C33" w:rsidRDefault="00F75FB3" w:rsidP="009E4AF6">
                                  <w:pPr>
                                    <w:spacing w:before="120"/>
                                    <w:jc w:val="center"/>
                                    <w:rPr>
                                      <w:rFonts w:cstheme="minorHAnsi"/>
                                      <w:sz w:val="22"/>
                                    </w:rPr>
                                  </w:pPr>
                                </w:p>
                              </w:tc>
                            </w:tr>
                            <w:tr w:rsidR="00F75FB3" w:rsidRPr="00270C33" w14:paraId="2337BFB2" w14:textId="77777777" w:rsidTr="009D05B7">
                              <w:trPr>
                                <w:trHeight w:val="1981"/>
                              </w:trPr>
                              <w:tc>
                                <w:tcPr>
                                  <w:tcW w:w="2263" w:type="dxa"/>
                                  <w:shd w:val="clear" w:color="auto" w:fill="auto"/>
                                </w:tcPr>
                                <w:p w14:paraId="1046270E" w14:textId="77777777" w:rsidR="00F75FB3" w:rsidRPr="00270C33" w:rsidRDefault="00F75FB3" w:rsidP="009E4AF6">
                                  <w:pPr>
                                    <w:spacing w:before="120"/>
                                    <w:rPr>
                                      <w:rFonts w:cstheme="minorHAnsi"/>
                                      <w:b/>
                                      <w:bCs/>
                                      <w:sz w:val="22"/>
                                      <w:u w:val="single"/>
                                    </w:rPr>
                                  </w:pPr>
                                  <w:r w:rsidRPr="00270C33">
                                    <w:rPr>
                                      <w:rFonts w:cstheme="minorHAnsi"/>
                                      <w:b/>
                                      <w:bCs/>
                                      <w:sz w:val="22"/>
                                      <w:u w:val="single"/>
                                    </w:rPr>
                                    <w:t>Sprachliches Verhalten</w:t>
                                  </w:r>
                                </w:p>
                                <w:p w14:paraId="6E54FA7B" w14:textId="77777777" w:rsidR="00F75FB3" w:rsidRPr="00270C33" w:rsidRDefault="00F75FB3" w:rsidP="009E4AF6">
                                  <w:pPr>
                                    <w:spacing w:before="120"/>
                                    <w:rPr>
                                      <w:rFonts w:cstheme="minorHAnsi"/>
                                      <w:sz w:val="22"/>
                                    </w:rPr>
                                  </w:pPr>
                                  <w:r w:rsidRPr="00270C33">
                                    <w:rPr>
                                      <w:rFonts w:cstheme="minorHAnsi"/>
                                      <w:sz w:val="22"/>
                                    </w:rPr>
                                    <w:t>(___________________,</w:t>
                                  </w:r>
                                </w:p>
                                <w:p w14:paraId="4D1A3BF1" w14:textId="77777777" w:rsidR="00F75FB3" w:rsidRPr="00270C33" w:rsidRDefault="00F75FB3" w:rsidP="009E4AF6">
                                  <w:pPr>
                                    <w:spacing w:before="120"/>
                                    <w:rPr>
                                      <w:rFonts w:cstheme="minorHAnsi"/>
                                      <w:sz w:val="22"/>
                                    </w:rPr>
                                  </w:pPr>
                                  <w:r w:rsidRPr="00270C33">
                                    <w:rPr>
                                      <w:rFonts w:cstheme="minorHAnsi"/>
                                      <w:sz w:val="22"/>
                                    </w:rPr>
                                    <w:t>____________________,</w:t>
                                  </w:r>
                                </w:p>
                                <w:p w14:paraId="027A5EC0" w14:textId="77777777" w:rsidR="00F75FB3" w:rsidRPr="00270C33" w:rsidRDefault="00F75FB3" w:rsidP="009E4AF6">
                                  <w:pPr>
                                    <w:spacing w:before="120"/>
                                    <w:rPr>
                                      <w:rFonts w:cstheme="minorHAnsi"/>
                                      <w:sz w:val="22"/>
                                    </w:rPr>
                                  </w:pPr>
                                  <w:r w:rsidRPr="00270C33">
                                    <w:rPr>
                                      <w:rFonts w:cstheme="minorHAnsi"/>
                                      <w:sz w:val="22"/>
                                    </w:rPr>
                                    <w:t>____________________)</w:t>
                                  </w:r>
                                </w:p>
                                <w:p w14:paraId="2B91A931" w14:textId="77777777" w:rsidR="00F75FB3" w:rsidRPr="00270C33" w:rsidRDefault="00F75FB3" w:rsidP="009E4AF6">
                                  <w:pPr>
                                    <w:spacing w:before="120"/>
                                    <w:rPr>
                                      <w:rFonts w:cstheme="minorHAnsi"/>
                                      <w:sz w:val="22"/>
                                    </w:rPr>
                                  </w:pPr>
                                </w:p>
                              </w:tc>
                              <w:tc>
                                <w:tcPr>
                                  <w:tcW w:w="576" w:type="dxa"/>
                                  <w:shd w:val="clear" w:color="auto" w:fill="auto"/>
                                  <w:vAlign w:val="center"/>
                                </w:tcPr>
                                <w:p w14:paraId="0E14948C"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46937DE0"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2350CB00" w14:textId="77777777" w:rsidR="00F75FB3" w:rsidRPr="00270C33" w:rsidRDefault="00F75FB3" w:rsidP="009E4AF6">
                                  <w:pPr>
                                    <w:spacing w:before="120"/>
                                    <w:jc w:val="center"/>
                                    <w:rPr>
                                      <w:rFonts w:cstheme="minorHAnsi"/>
                                      <w:sz w:val="22"/>
                                    </w:rPr>
                                  </w:pPr>
                                </w:p>
                              </w:tc>
                              <w:tc>
                                <w:tcPr>
                                  <w:tcW w:w="2383" w:type="dxa"/>
                                </w:tcPr>
                                <w:p w14:paraId="6D88838F" w14:textId="77777777" w:rsidR="00F75FB3" w:rsidRPr="00270C33" w:rsidRDefault="00F75FB3" w:rsidP="009E4AF6">
                                  <w:pPr>
                                    <w:spacing w:before="120"/>
                                    <w:jc w:val="center"/>
                                    <w:rPr>
                                      <w:rFonts w:cstheme="minorHAnsi"/>
                                      <w:sz w:val="22"/>
                                    </w:rPr>
                                  </w:pPr>
                                </w:p>
                                <w:p w14:paraId="292BE682" w14:textId="77777777" w:rsidR="00F75FB3" w:rsidRPr="00270C33" w:rsidRDefault="00F75FB3" w:rsidP="009E4AF6">
                                  <w:pPr>
                                    <w:spacing w:before="120"/>
                                    <w:jc w:val="center"/>
                                    <w:rPr>
                                      <w:rFonts w:cstheme="minorHAnsi"/>
                                      <w:sz w:val="22"/>
                                    </w:rPr>
                                  </w:pPr>
                                </w:p>
                                <w:p w14:paraId="1436CFE3" w14:textId="77777777" w:rsidR="00F75FB3" w:rsidRPr="00270C33" w:rsidRDefault="00F75FB3" w:rsidP="009E4AF6">
                                  <w:pPr>
                                    <w:spacing w:before="120"/>
                                    <w:jc w:val="center"/>
                                    <w:rPr>
                                      <w:rFonts w:cstheme="minorHAnsi"/>
                                      <w:sz w:val="22"/>
                                    </w:rPr>
                                  </w:pPr>
                                </w:p>
                                <w:p w14:paraId="15D1F5F5" w14:textId="77777777" w:rsidR="00F75FB3" w:rsidRPr="00270C33" w:rsidRDefault="00F75FB3" w:rsidP="009E4AF6">
                                  <w:pPr>
                                    <w:spacing w:before="120"/>
                                    <w:jc w:val="center"/>
                                    <w:rPr>
                                      <w:rFonts w:cstheme="minorHAnsi"/>
                                      <w:sz w:val="22"/>
                                    </w:rPr>
                                  </w:pPr>
                                </w:p>
                                <w:p w14:paraId="32D57E36" w14:textId="77777777" w:rsidR="00F75FB3" w:rsidRPr="00270C33" w:rsidRDefault="00F75FB3" w:rsidP="009E4AF6">
                                  <w:pPr>
                                    <w:spacing w:before="120"/>
                                    <w:jc w:val="center"/>
                                    <w:rPr>
                                      <w:rFonts w:cstheme="minorHAnsi"/>
                                      <w:sz w:val="22"/>
                                    </w:rPr>
                                  </w:pPr>
                                </w:p>
                                <w:p w14:paraId="4357BF06" w14:textId="77777777" w:rsidR="00F75FB3" w:rsidRPr="00270C33" w:rsidRDefault="00F75FB3" w:rsidP="009E4AF6">
                                  <w:pPr>
                                    <w:spacing w:before="120"/>
                                    <w:jc w:val="center"/>
                                    <w:rPr>
                                      <w:rFonts w:cstheme="minorHAnsi"/>
                                      <w:sz w:val="22"/>
                                    </w:rPr>
                                  </w:pPr>
                                </w:p>
                                <w:p w14:paraId="1848281E" w14:textId="77777777" w:rsidR="00F75FB3" w:rsidRPr="00270C33" w:rsidRDefault="00F75FB3" w:rsidP="009E4AF6">
                                  <w:pPr>
                                    <w:spacing w:before="120"/>
                                    <w:jc w:val="center"/>
                                    <w:rPr>
                                      <w:rFonts w:cstheme="minorHAnsi"/>
                                      <w:sz w:val="22"/>
                                    </w:rPr>
                                  </w:pPr>
                                </w:p>
                              </w:tc>
                            </w:tr>
                            <w:tr w:rsidR="00F75FB3" w:rsidRPr="00270C33" w14:paraId="321D9F94" w14:textId="77777777" w:rsidTr="009D05B7">
                              <w:trPr>
                                <w:trHeight w:val="1981"/>
                              </w:trPr>
                              <w:tc>
                                <w:tcPr>
                                  <w:tcW w:w="2263" w:type="dxa"/>
                                  <w:shd w:val="clear" w:color="auto" w:fill="auto"/>
                                </w:tcPr>
                                <w:p w14:paraId="2CC1DD5E" w14:textId="77777777" w:rsidR="00F75FB3" w:rsidRPr="00270C33" w:rsidRDefault="00F75FB3" w:rsidP="009E4AF6">
                                  <w:pPr>
                                    <w:spacing w:before="120"/>
                                    <w:rPr>
                                      <w:rFonts w:cstheme="minorHAnsi"/>
                                      <w:sz w:val="22"/>
                                      <w:u w:val="single"/>
                                    </w:rPr>
                                  </w:pPr>
                                  <w:r w:rsidRPr="00270C33">
                                    <w:rPr>
                                      <w:rFonts w:cstheme="minorHAnsi"/>
                                      <w:sz w:val="22"/>
                                      <w:u w:val="single"/>
                                    </w:rPr>
                                    <w:t xml:space="preserve">  ___________________ </w:t>
                                  </w:r>
                                </w:p>
                                <w:p w14:paraId="2456207D" w14:textId="77777777" w:rsidR="00F75FB3" w:rsidRPr="00270C33" w:rsidRDefault="00F75FB3" w:rsidP="009E4AF6">
                                  <w:pPr>
                                    <w:spacing w:before="120"/>
                                    <w:rPr>
                                      <w:rFonts w:cstheme="minorHAnsi"/>
                                      <w:sz w:val="22"/>
                                      <w:u w:val="single"/>
                                    </w:rPr>
                                  </w:pPr>
                                  <w:r w:rsidRPr="00270C33">
                                    <w:rPr>
                                      <w:rFonts w:cstheme="minorHAnsi"/>
                                      <w:sz w:val="22"/>
                                    </w:rPr>
                                    <w:t>(</w:t>
                                  </w:r>
                                  <w:r w:rsidRPr="00270C33">
                                    <w:rPr>
                                      <w:rFonts w:cstheme="minorHAnsi"/>
                                      <w:sz w:val="22"/>
                                      <w:u w:val="single"/>
                                    </w:rPr>
                                    <w:t>___________________</w:t>
                                  </w:r>
                                  <w:r w:rsidRPr="00270C33">
                                    <w:rPr>
                                      <w:rFonts w:cstheme="minorHAnsi"/>
                                      <w:sz w:val="22"/>
                                    </w:rPr>
                                    <w:t>,</w:t>
                                  </w:r>
                                </w:p>
                                <w:p w14:paraId="17291DE0" w14:textId="77777777" w:rsidR="00F75FB3" w:rsidRPr="00270C33" w:rsidRDefault="00F75FB3" w:rsidP="009E4AF6">
                                  <w:pPr>
                                    <w:spacing w:before="120"/>
                                    <w:rPr>
                                      <w:rFonts w:cstheme="minorHAnsi"/>
                                      <w:sz w:val="22"/>
                                      <w:u w:val="single"/>
                                    </w:rPr>
                                  </w:pPr>
                                  <w:r w:rsidRPr="00270C33">
                                    <w:rPr>
                                      <w:rFonts w:cstheme="minorHAnsi"/>
                                      <w:sz w:val="22"/>
                                      <w:u w:val="single"/>
                                    </w:rPr>
                                    <w:t>____________________</w:t>
                                  </w:r>
                                  <w:r w:rsidRPr="00270C33">
                                    <w:rPr>
                                      <w:rFonts w:cstheme="minorHAnsi"/>
                                      <w:sz w:val="22"/>
                                    </w:rPr>
                                    <w:t>,</w:t>
                                  </w:r>
                                </w:p>
                                <w:p w14:paraId="1F6BD246" w14:textId="77777777" w:rsidR="00F75FB3" w:rsidRPr="00270C33" w:rsidRDefault="00F75FB3" w:rsidP="009E4AF6">
                                  <w:pPr>
                                    <w:spacing w:before="120"/>
                                    <w:rPr>
                                      <w:rFonts w:cstheme="minorHAnsi"/>
                                      <w:sz w:val="22"/>
                                      <w:u w:val="single"/>
                                    </w:rPr>
                                  </w:pPr>
                                  <w:r w:rsidRPr="00270C33">
                                    <w:rPr>
                                      <w:rFonts w:cstheme="minorHAnsi"/>
                                      <w:sz w:val="22"/>
                                      <w:u w:val="single"/>
                                    </w:rPr>
                                    <w:t>____________________</w:t>
                                  </w:r>
                                  <w:r w:rsidRPr="00270C33">
                                    <w:rPr>
                                      <w:rFonts w:cstheme="minorHAnsi"/>
                                      <w:sz w:val="22"/>
                                    </w:rPr>
                                    <w:t>)</w:t>
                                  </w:r>
                                  <w:r w:rsidRPr="00270C33">
                                    <w:rPr>
                                      <w:rFonts w:cstheme="minorHAnsi"/>
                                      <w:sz w:val="22"/>
                                      <w:u w:val="single"/>
                                    </w:rPr>
                                    <w:t xml:space="preserve">                                            </w:t>
                                  </w:r>
                                </w:p>
                              </w:tc>
                              <w:tc>
                                <w:tcPr>
                                  <w:tcW w:w="576" w:type="dxa"/>
                                  <w:shd w:val="clear" w:color="auto" w:fill="auto"/>
                                  <w:vAlign w:val="center"/>
                                </w:tcPr>
                                <w:p w14:paraId="066E8E3E"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5A538696"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515F0CD2" w14:textId="77777777" w:rsidR="00F75FB3" w:rsidRPr="00270C33" w:rsidRDefault="00F75FB3" w:rsidP="009E4AF6">
                                  <w:pPr>
                                    <w:spacing w:before="120"/>
                                    <w:jc w:val="center"/>
                                    <w:rPr>
                                      <w:rFonts w:cstheme="minorHAnsi"/>
                                      <w:sz w:val="22"/>
                                    </w:rPr>
                                  </w:pPr>
                                </w:p>
                              </w:tc>
                              <w:tc>
                                <w:tcPr>
                                  <w:tcW w:w="2383" w:type="dxa"/>
                                </w:tcPr>
                                <w:p w14:paraId="467BB672" w14:textId="77777777" w:rsidR="00F75FB3" w:rsidRPr="00270C33" w:rsidRDefault="00F75FB3" w:rsidP="009E4AF6">
                                  <w:pPr>
                                    <w:spacing w:before="120"/>
                                    <w:jc w:val="center"/>
                                    <w:rPr>
                                      <w:rFonts w:cstheme="minorHAnsi"/>
                                      <w:sz w:val="22"/>
                                    </w:rPr>
                                  </w:pPr>
                                </w:p>
                                <w:p w14:paraId="13130B4F" w14:textId="77777777" w:rsidR="00F75FB3" w:rsidRPr="00270C33" w:rsidRDefault="00F75FB3" w:rsidP="009E4AF6">
                                  <w:pPr>
                                    <w:spacing w:before="120"/>
                                    <w:jc w:val="center"/>
                                    <w:rPr>
                                      <w:rFonts w:cstheme="minorHAnsi"/>
                                      <w:sz w:val="22"/>
                                    </w:rPr>
                                  </w:pPr>
                                </w:p>
                                <w:p w14:paraId="5CA58BA5" w14:textId="77777777" w:rsidR="00F75FB3" w:rsidRPr="00270C33" w:rsidRDefault="00F75FB3" w:rsidP="009E4AF6">
                                  <w:pPr>
                                    <w:spacing w:before="120"/>
                                    <w:jc w:val="center"/>
                                    <w:rPr>
                                      <w:rFonts w:cstheme="minorHAnsi"/>
                                      <w:sz w:val="22"/>
                                    </w:rPr>
                                  </w:pPr>
                                </w:p>
                                <w:p w14:paraId="55EB30C0" w14:textId="77777777" w:rsidR="00F75FB3" w:rsidRPr="00270C33" w:rsidRDefault="00F75FB3" w:rsidP="009E4AF6">
                                  <w:pPr>
                                    <w:spacing w:before="120"/>
                                    <w:jc w:val="center"/>
                                    <w:rPr>
                                      <w:rFonts w:cstheme="minorHAnsi"/>
                                      <w:sz w:val="22"/>
                                    </w:rPr>
                                  </w:pPr>
                                </w:p>
                                <w:p w14:paraId="3ABA2099" w14:textId="77777777" w:rsidR="00F75FB3" w:rsidRPr="00270C33" w:rsidRDefault="00F75FB3" w:rsidP="009E4AF6">
                                  <w:pPr>
                                    <w:spacing w:before="120"/>
                                    <w:jc w:val="center"/>
                                    <w:rPr>
                                      <w:rFonts w:cstheme="minorHAnsi"/>
                                      <w:sz w:val="22"/>
                                    </w:rPr>
                                  </w:pPr>
                                </w:p>
                                <w:p w14:paraId="1181682C" w14:textId="77777777" w:rsidR="00F75FB3" w:rsidRPr="00270C33" w:rsidRDefault="00F75FB3" w:rsidP="009E4AF6">
                                  <w:pPr>
                                    <w:spacing w:before="120"/>
                                    <w:jc w:val="center"/>
                                    <w:rPr>
                                      <w:rFonts w:cstheme="minorHAnsi"/>
                                      <w:sz w:val="22"/>
                                    </w:rPr>
                                  </w:pPr>
                                </w:p>
                                <w:p w14:paraId="2C862A9D" w14:textId="77777777" w:rsidR="00F75FB3" w:rsidRPr="00270C33" w:rsidRDefault="00F75FB3" w:rsidP="009E4AF6">
                                  <w:pPr>
                                    <w:spacing w:before="120"/>
                                    <w:jc w:val="center"/>
                                    <w:rPr>
                                      <w:rFonts w:cstheme="minorHAnsi"/>
                                      <w:sz w:val="22"/>
                                    </w:rPr>
                                  </w:pPr>
                                </w:p>
                              </w:tc>
                            </w:tr>
                          </w:tbl>
                          <w:p w14:paraId="357FC2BD" w14:textId="77777777" w:rsidR="00F75FB3" w:rsidRPr="00270C33" w:rsidRDefault="00F75FB3" w:rsidP="00D11D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9159EF" id="Rechteck: gefaltete Ecke 508" o:spid="_x0000_s1068" type="#_x0000_t65" style="width:346.5pt;height: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" adj="19611" fillcolor="window" strokecolor="#f79646" strokeweight="2pt">
                <v:textbox>
                  <w:txbxContent>
                    <w:p w14:paraId="093E85AE" w14:textId="77777777" w:rsidR="00F75FB3" w:rsidRPr="00270C33" w:rsidRDefault="00F75FB3" w:rsidP="00D11D27">
                      <w:pPr>
                        <w:jc w:val="center"/>
                        <w:rPr>
                          <w:rFonts w:cstheme="minorHAnsi"/>
                          <w:b/>
                          <w:bCs/>
                          <w:sz w:val="22"/>
                        </w:rPr>
                      </w:pPr>
                      <w:r w:rsidRPr="00270C33">
                        <w:rPr>
                          <w:rFonts w:cstheme="minorHAnsi"/>
                          <w:b/>
                          <w:bCs/>
                          <w:sz w:val="22"/>
                        </w:rPr>
                        <w:t>Beobachtungsbogen Bewerbungsgespräch</w:t>
                      </w:r>
                    </w:p>
                    <w:p w14:paraId="3E9B0FBF" w14:textId="77777777" w:rsidR="00F75FB3" w:rsidRPr="00270C33" w:rsidRDefault="00F75FB3" w:rsidP="00D11D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76"/>
                        <w:gridCol w:w="576"/>
                        <w:gridCol w:w="576"/>
                        <w:gridCol w:w="2383"/>
                      </w:tblGrid>
                      <w:tr w:rsidR="00F75FB3" w:rsidRPr="00270C33" w14:paraId="222CFC8C" w14:textId="77777777" w:rsidTr="00DC5CA5">
                        <w:tc>
                          <w:tcPr>
                            <w:tcW w:w="2263" w:type="dxa"/>
                            <w:shd w:val="clear" w:color="auto" w:fill="auto"/>
                          </w:tcPr>
                          <w:p w14:paraId="5DB7DA51" w14:textId="77777777" w:rsidR="00F75FB3" w:rsidRPr="00270C33" w:rsidRDefault="00F75FB3" w:rsidP="009E4AF6">
                            <w:pPr>
                              <w:spacing w:before="60" w:after="60"/>
                              <w:rPr>
                                <w:rFonts w:cstheme="minorHAnsi"/>
                                <w:sz w:val="22"/>
                              </w:rPr>
                            </w:pPr>
                            <w:r w:rsidRPr="00270C33">
                              <w:rPr>
                                <w:rFonts w:cstheme="minorHAnsi"/>
                                <w:b/>
                                <w:bCs/>
                                <w:sz w:val="22"/>
                              </w:rPr>
                              <w:t>Name des Bewerbers:</w:t>
                            </w:r>
                          </w:p>
                        </w:tc>
                        <w:tc>
                          <w:tcPr>
                            <w:tcW w:w="4111" w:type="dxa"/>
                            <w:gridSpan w:val="4"/>
                            <w:shd w:val="clear" w:color="auto" w:fill="auto"/>
                          </w:tcPr>
                          <w:p w14:paraId="713F3DA6" w14:textId="77777777" w:rsidR="00F75FB3" w:rsidRPr="00270C33" w:rsidRDefault="00F75FB3" w:rsidP="009E4AF6">
                            <w:pPr>
                              <w:spacing w:before="60" w:after="60"/>
                              <w:rPr>
                                <w:rFonts w:cstheme="minorHAnsi"/>
                                <w:sz w:val="22"/>
                              </w:rPr>
                            </w:pPr>
                          </w:p>
                        </w:tc>
                      </w:tr>
                      <w:tr w:rsidR="00F75FB3" w:rsidRPr="00270C33" w14:paraId="5D22B7AE" w14:textId="77777777" w:rsidTr="00B24254">
                        <w:trPr>
                          <w:trHeight w:val="465"/>
                        </w:trPr>
                        <w:tc>
                          <w:tcPr>
                            <w:tcW w:w="2263" w:type="dxa"/>
                            <w:shd w:val="clear" w:color="auto" w:fill="auto"/>
                          </w:tcPr>
                          <w:p w14:paraId="32E1486C" w14:textId="77777777" w:rsidR="00F75FB3" w:rsidRPr="00270C33" w:rsidRDefault="00F75FB3" w:rsidP="009E4AF6">
                            <w:pPr>
                              <w:spacing w:before="60" w:after="60"/>
                              <w:jc w:val="center"/>
                              <w:rPr>
                                <w:rFonts w:cstheme="minorHAnsi"/>
                                <w:sz w:val="22"/>
                              </w:rPr>
                            </w:pPr>
                          </w:p>
                          <w:p w14:paraId="07A42E9B" w14:textId="77777777" w:rsidR="00F75FB3" w:rsidRPr="00270C33" w:rsidRDefault="00F75FB3" w:rsidP="009E4AF6">
                            <w:pPr>
                              <w:spacing w:before="60" w:after="60"/>
                              <w:jc w:val="center"/>
                              <w:rPr>
                                <w:rFonts w:cstheme="minorHAnsi"/>
                                <w:sz w:val="22"/>
                              </w:rPr>
                            </w:pPr>
                          </w:p>
                        </w:tc>
                        <w:tc>
                          <w:tcPr>
                            <w:tcW w:w="576" w:type="dxa"/>
                            <w:shd w:val="clear" w:color="auto" w:fill="auto"/>
                          </w:tcPr>
                          <w:p w14:paraId="409C9BD8" w14:textId="77777777" w:rsidR="00F75FB3" w:rsidRPr="00270C33" w:rsidRDefault="00F75FB3" w:rsidP="009E4AF6">
                            <w:pPr>
                              <w:spacing w:before="60" w:after="60"/>
                              <w:jc w:val="center"/>
                              <w:rPr>
                                <w:rFonts w:cstheme="minorHAnsi"/>
                                <w:sz w:val="22"/>
                              </w:rPr>
                            </w:pPr>
                            <w:r w:rsidRPr="00270C33">
                              <w:rPr>
                                <w:rFonts w:cstheme="minorHAnsi"/>
                                <w:i/>
                                <w:noProof/>
                                <w:sz w:val="22"/>
                                <w:lang w:eastAsia="de-DE"/>
                              </w:rPr>
                              <w:drawing>
                                <wp:inline distT="0" distB="0" distL="0" distR="0" wp14:anchorId="015E9B90" wp14:editId="2582A10E">
                                  <wp:extent cx="220980" cy="220980"/>
                                  <wp:effectExtent l="0" t="0" r="7620"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tc>
                        <w:tc>
                          <w:tcPr>
                            <w:tcW w:w="576" w:type="dxa"/>
                            <w:shd w:val="clear" w:color="auto" w:fill="auto"/>
                          </w:tcPr>
                          <w:p w14:paraId="53137566" w14:textId="77777777" w:rsidR="00F75FB3" w:rsidRPr="00270C33" w:rsidRDefault="00F75FB3" w:rsidP="009E4AF6">
                            <w:pPr>
                              <w:spacing w:before="60" w:after="60"/>
                              <w:jc w:val="center"/>
                              <w:rPr>
                                <w:rFonts w:cstheme="minorHAnsi"/>
                                <w:sz w:val="22"/>
                              </w:rPr>
                            </w:pPr>
                            <w:r w:rsidRPr="00270C33">
                              <w:rPr>
                                <w:rFonts w:cstheme="minorHAnsi"/>
                                <w:noProof/>
                                <w:sz w:val="22"/>
                                <w:lang w:eastAsia="de-DE"/>
                              </w:rPr>
                              <w:drawing>
                                <wp:inline distT="0" distB="0" distL="0" distR="0" wp14:anchorId="1F696357" wp14:editId="2914CA00">
                                  <wp:extent cx="228600" cy="2286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6" w:type="dxa"/>
                            <w:shd w:val="clear" w:color="auto" w:fill="auto"/>
                          </w:tcPr>
                          <w:p w14:paraId="2C8BB248" w14:textId="77777777" w:rsidR="00F75FB3" w:rsidRPr="00270C33" w:rsidRDefault="00F75FB3" w:rsidP="009E4AF6">
                            <w:pPr>
                              <w:spacing w:before="60" w:after="60"/>
                              <w:jc w:val="center"/>
                              <w:rPr>
                                <w:rFonts w:cstheme="minorHAnsi"/>
                                <w:sz w:val="22"/>
                              </w:rPr>
                            </w:pPr>
                            <w:r w:rsidRPr="00270C33">
                              <w:rPr>
                                <w:rFonts w:cstheme="minorHAnsi"/>
                                <w:noProof/>
                                <w:sz w:val="22"/>
                                <w:lang w:eastAsia="de-DE"/>
                              </w:rPr>
                              <w:drawing>
                                <wp:inline distT="0" distB="0" distL="0" distR="0" wp14:anchorId="1D96257A" wp14:editId="24286F62">
                                  <wp:extent cx="228600" cy="228600"/>
                                  <wp:effectExtent l="0" t="0" r="0" b="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383" w:type="dxa"/>
                          </w:tcPr>
                          <w:p w14:paraId="0FD6240A" w14:textId="77777777" w:rsidR="00F75FB3" w:rsidRPr="00270C33" w:rsidRDefault="00F75FB3" w:rsidP="009E4AF6">
                            <w:pPr>
                              <w:spacing w:before="60" w:after="60"/>
                              <w:jc w:val="center"/>
                              <w:rPr>
                                <w:rFonts w:cstheme="minorHAnsi"/>
                                <w:b/>
                                <w:bCs/>
                                <w:noProof/>
                                <w:sz w:val="22"/>
                              </w:rPr>
                            </w:pPr>
                            <w:r w:rsidRPr="00270C33">
                              <w:rPr>
                                <w:rFonts w:cstheme="minorHAnsi"/>
                                <w:b/>
                                <w:bCs/>
                                <w:noProof/>
                                <w:sz w:val="22"/>
                              </w:rPr>
                              <w:t>Beobachtungen/</w:t>
                            </w:r>
                          </w:p>
                          <w:p w14:paraId="06434109" w14:textId="46FDC0B1" w:rsidR="00F75FB3" w:rsidRPr="00270C33" w:rsidRDefault="00F75FB3" w:rsidP="009E4AF6">
                            <w:pPr>
                              <w:spacing w:before="60" w:after="60"/>
                              <w:jc w:val="center"/>
                              <w:rPr>
                                <w:rFonts w:cstheme="minorHAnsi"/>
                                <w:b/>
                                <w:bCs/>
                                <w:noProof/>
                                <w:sz w:val="22"/>
                              </w:rPr>
                            </w:pPr>
                            <w:r w:rsidRPr="00270C33">
                              <w:rPr>
                                <w:rFonts w:cstheme="minorHAnsi"/>
                                <w:b/>
                                <w:bCs/>
                                <w:noProof/>
                                <w:sz w:val="22"/>
                              </w:rPr>
                              <w:t>Beispiele/Belege</w:t>
                            </w:r>
                          </w:p>
                        </w:tc>
                      </w:tr>
                      <w:tr w:rsidR="00F75FB3" w:rsidRPr="00270C33" w14:paraId="5A33CCD6" w14:textId="77777777" w:rsidTr="009D05B7">
                        <w:trPr>
                          <w:trHeight w:val="1981"/>
                        </w:trPr>
                        <w:tc>
                          <w:tcPr>
                            <w:tcW w:w="2263" w:type="dxa"/>
                            <w:shd w:val="clear" w:color="auto" w:fill="auto"/>
                          </w:tcPr>
                          <w:p w14:paraId="17ED7E02" w14:textId="77777777" w:rsidR="00F75FB3" w:rsidRPr="00270C33" w:rsidRDefault="00F75FB3" w:rsidP="009E4AF6">
                            <w:pPr>
                              <w:spacing w:before="120"/>
                              <w:rPr>
                                <w:rFonts w:cstheme="minorHAnsi"/>
                                <w:b/>
                                <w:bCs/>
                                <w:sz w:val="22"/>
                                <w:u w:val="single"/>
                              </w:rPr>
                            </w:pPr>
                            <w:r w:rsidRPr="00270C33">
                              <w:rPr>
                                <w:rFonts w:cstheme="minorHAnsi"/>
                                <w:b/>
                                <w:bCs/>
                                <w:sz w:val="22"/>
                                <w:u w:val="single"/>
                              </w:rPr>
                              <w:t xml:space="preserve">Auftreten </w:t>
                            </w:r>
                          </w:p>
                          <w:p w14:paraId="0D07C681" w14:textId="77777777" w:rsidR="00F75FB3" w:rsidRPr="00270C33" w:rsidRDefault="00F75FB3" w:rsidP="009E4AF6">
                            <w:pPr>
                              <w:spacing w:before="120"/>
                              <w:rPr>
                                <w:rFonts w:cstheme="minorHAnsi"/>
                                <w:sz w:val="22"/>
                              </w:rPr>
                            </w:pPr>
                            <w:r w:rsidRPr="00270C33">
                              <w:rPr>
                                <w:rFonts w:cstheme="minorHAnsi"/>
                                <w:sz w:val="22"/>
                              </w:rPr>
                              <w:t xml:space="preserve">(Körpersprache, </w:t>
                            </w:r>
                          </w:p>
                          <w:p w14:paraId="7E570A0B" w14:textId="77777777" w:rsidR="00F75FB3" w:rsidRPr="00270C33" w:rsidRDefault="00F75FB3" w:rsidP="009E4AF6">
                            <w:pPr>
                              <w:spacing w:before="120"/>
                              <w:rPr>
                                <w:rFonts w:cstheme="minorHAnsi"/>
                                <w:sz w:val="22"/>
                              </w:rPr>
                            </w:pPr>
                            <w:r w:rsidRPr="00270C33">
                              <w:rPr>
                                <w:rFonts w:cstheme="minorHAnsi"/>
                                <w:sz w:val="22"/>
                              </w:rPr>
                              <w:t xml:space="preserve">Körperhaltung, </w:t>
                            </w:r>
                          </w:p>
                          <w:p w14:paraId="6C293743" w14:textId="77777777" w:rsidR="00F75FB3" w:rsidRPr="00270C33" w:rsidRDefault="00F75FB3" w:rsidP="009E4AF6">
                            <w:pPr>
                              <w:spacing w:before="120"/>
                              <w:rPr>
                                <w:rFonts w:cstheme="minorHAnsi"/>
                                <w:sz w:val="22"/>
                              </w:rPr>
                            </w:pPr>
                            <w:r w:rsidRPr="00270C33">
                              <w:rPr>
                                <w:rFonts w:cstheme="minorHAnsi"/>
                                <w:sz w:val="22"/>
                              </w:rPr>
                              <w:t>____________________)</w:t>
                            </w:r>
                          </w:p>
                          <w:p w14:paraId="0439FB81" w14:textId="77777777" w:rsidR="00F75FB3" w:rsidRPr="00270C33" w:rsidRDefault="00F75FB3" w:rsidP="009E4AF6">
                            <w:pPr>
                              <w:spacing w:before="120"/>
                              <w:rPr>
                                <w:rFonts w:cstheme="minorHAnsi"/>
                                <w:sz w:val="22"/>
                              </w:rPr>
                            </w:pPr>
                          </w:p>
                        </w:tc>
                        <w:tc>
                          <w:tcPr>
                            <w:tcW w:w="576" w:type="dxa"/>
                            <w:shd w:val="clear" w:color="auto" w:fill="auto"/>
                            <w:vAlign w:val="center"/>
                          </w:tcPr>
                          <w:p w14:paraId="3F724893"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1E56F889"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09895E0A" w14:textId="77777777" w:rsidR="00F75FB3" w:rsidRPr="00270C33" w:rsidRDefault="00F75FB3" w:rsidP="009E4AF6">
                            <w:pPr>
                              <w:spacing w:before="120"/>
                              <w:jc w:val="center"/>
                              <w:rPr>
                                <w:rFonts w:cstheme="minorHAnsi"/>
                                <w:sz w:val="22"/>
                              </w:rPr>
                            </w:pPr>
                          </w:p>
                        </w:tc>
                        <w:tc>
                          <w:tcPr>
                            <w:tcW w:w="2383" w:type="dxa"/>
                          </w:tcPr>
                          <w:p w14:paraId="75E956EF" w14:textId="77777777" w:rsidR="00F75FB3" w:rsidRPr="00270C33" w:rsidRDefault="00F75FB3" w:rsidP="009E4AF6">
                            <w:pPr>
                              <w:spacing w:before="120"/>
                              <w:jc w:val="center"/>
                              <w:rPr>
                                <w:rFonts w:cstheme="minorHAnsi"/>
                                <w:sz w:val="22"/>
                              </w:rPr>
                            </w:pPr>
                          </w:p>
                          <w:p w14:paraId="13B8FC99" w14:textId="77777777" w:rsidR="00F75FB3" w:rsidRPr="00270C33" w:rsidRDefault="00F75FB3" w:rsidP="009E4AF6">
                            <w:pPr>
                              <w:spacing w:before="120"/>
                              <w:jc w:val="center"/>
                              <w:rPr>
                                <w:rFonts w:cstheme="minorHAnsi"/>
                                <w:sz w:val="22"/>
                              </w:rPr>
                            </w:pPr>
                          </w:p>
                          <w:p w14:paraId="3ABF311B" w14:textId="77777777" w:rsidR="00F75FB3" w:rsidRPr="00270C33" w:rsidRDefault="00F75FB3" w:rsidP="009E4AF6">
                            <w:pPr>
                              <w:spacing w:before="120"/>
                              <w:jc w:val="center"/>
                              <w:rPr>
                                <w:rFonts w:cstheme="minorHAnsi"/>
                                <w:sz w:val="22"/>
                              </w:rPr>
                            </w:pPr>
                          </w:p>
                          <w:p w14:paraId="53CBA323" w14:textId="77777777" w:rsidR="00F75FB3" w:rsidRPr="00270C33" w:rsidRDefault="00F75FB3" w:rsidP="009E4AF6">
                            <w:pPr>
                              <w:spacing w:before="120"/>
                              <w:jc w:val="center"/>
                              <w:rPr>
                                <w:rFonts w:cstheme="minorHAnsi"/>
                                <w:sz w:val="22"/>
                              </w:rPr>
                            </w:pPr>
                          </w:p>
                          <w:p w14:paraId="463E56BF" w14:textId="77777777" w:rsidR="00F75FB3" w:rsidRPr="00270C33" w:rsidRDefault="00F75FB3" w:rsidP="009E4AF6">
                            <w:pPr>
                              <w:spacing w:before="120"/>
                              <w:jc w:val="center"/>
                              <w:rPr>
                                <w:rFonts w:cstheme="minorHAnsi"/>
                                <w:sz w:val="22"/>
                              </w:rPr>
                            </w:pPr>
                          </w:p>
                          <w:p w14:paraId="6092BFD7" w14:textId="77777777" w:rsidR="00F75FB3" w:rsidRPr="00270C33" w:rsidRDefault="00F75FB3" w:rsidP="009E4AF6">
                            <w:pPr>
                              <w:spacing w:before="120"/>
                              <w:jc w:val="center"/>
                              <w:rPr>
                                <w:rFonts w:cstheme="minorHAnsi"/>
                                <w:sz w:val="22"/>
                              </w:rPr>
                            </w:pPr>
                          </w:p>
                          <w:p w14:paraId="78D68EDE" w14:textId="77777777" w:rsidR="00F75FB3" w:rsidRPr="00270C33" w:rsidRDefault="00F75FB3" w:rsidP="009E4AF6">
                            <w:pPr>
                              <w:spacing w:before="120"/>
                              <w:jc w:val="center"/>
                              <w:rPr>
                                <w:rFonts w:cstheme="minorHAnsi"/>
                                <w:sz w:val="22"/>
                              </w:rPr>
                            </w:pPr>
                          </w:p>
                        </w:tc>
                      </w:tr>
                      <w:tr w:rsidR="00F75FB3" w:rsidRPr="00270C33" w14:paraId="2337BFB2" w14:textId="77777777" w:rsidTr="009D05B7">
                        <w:trPr>
                          <w:trHeight w:val="1981"/>
                        </w:trPr>
                        <w:tc>
                          <w:tcPr>
                            <w:tcW w:w="2263" w:type="dxa"/>
                            <w:shd w:val="clear" w:color="auto" w:fill="auto"/>
                          </w:tcPr>
                          <w:p w14:paraId="1046270E" w14:textId="77777777" w:rsidR="00F75FB3" w:rsidRPr="00270C33" w:rsidRDefault="00F75FB3" w:rsidP="009E4AF6">
                            <w:pPr>
                              <w:spacing w:before="120"/>
                              <w:rPr>
                                <w:rFonts w:cstheme="minorHAnsi"/>
                                <w:b/>
                                <w:bCs/>
                                <w:sz w:val="22"/>
                                <w:u w:val="single"/>
                              </w:rPr>
                            </w:pPr>
                            <w:r w:rsidRPr="00270C33">
                              <w:rPr>
                                <w:rFonts w:cstheme="minorHAnsi"/>
                                <w:b/>
                                <w:bCs/>
                                <w:sz w:val="22"/>
                                <w:u w:val="single"/>
                              </w:rPr>
                              <w:t>Sprachliches Verhalten</w:t>
                            </w:r>
                          </w:p>
                          <w:p w14:paraId="6E54FA7B" w14:textId="77777777" w:rsidR="00F75FB3" w:rsidRPr="00270C33" w:rsidRDefault="00F75FB3" w:rsidP="009E4AF6">
                            <w:pPr>
                              <w:spacing w:before="120"/>
                              <w:rPr>
                                <w:rFonts w:cstheme="minorHAnsi"/>
                                <w:sz w:val="22"/>
                              </w:rPr>
                            </w:pPr>
                            <w:r w:rsidRPr="00270C33">
                              <w:rPr>
                                <w:rFonts w:cstheme="minorHAnsi"/>
                                <w:sz w:val="22"/>
                              </w:rPr>
                              <w:t>(___________________,</w:t>
                            </w:r>
                          </w:p>
                          <w:p w14:paraId="4D1A3BF1" w14:textId="77777777" w:rsidR="00F75FB3" w:rsidRPr="00270C33" w:rsidRDefault="00F75FB3" w:rsidP="009E4AF6">
                            <w:pPr>
                              <w:spacing w:before="120"/>
                              <w:rPr>
                                <w:rFonts w:cstheme="minorHAnsi"/>
                                <w:sz w:val="22"/>
                              </w:rPr>
                            </w:pPr>
                            <w:r w:rsidRPr="00270C33">
                              <w:rPr>
                                <w:rFonts w:cstheme="minorHAnsi"/>
                                <w:sz w:val="22"/>
                              </w:rPr>
                              <w:t>____________________,</w:t>
                            </w:r>
                          </w:p>
                          <w:p w14:paraId="027A5EC0" w14:textId="77777777" w:rsidR="00F75FB3" w:rsidRPr="00270C33" w:rsidRDefault="00F75FB3" w:rsidP="009E4AF6">
                            <w:pPr>
                              <w:spacing w:before="120"/>
                              <w:rPr>
                                <w:rFonts w:cstheme="minorHAnsi"/>
                                <w:sz w:val="22"/>
                              </w:rPr>
                            </w:pPr>
                            <w:r w:rsidRPr="00270C33">
                              <w:rPr>
                                <w:rFonts w:cstheme="minorHAnsi"/>
                                <w:sz w:val="22"/>
                              </w:rPr>
                              <w:t>____________________)</w:t>
                            </w:r>
                          </w:p>
                          <w:p w14:paraId="2B91A931" w14:textId="77777777" w:rsidR="00F75FB3" w:rsidRPr="00270C33" w:rsidRDefault="00F75FB3" w:rsidP="009E4AF6">
                            <w:pPr>
                              <w:spacing w:before="120"/>
                              <w:rPr>
                                <w:rFonts w:cstheme="minorHAnsi"/>
                                <w:sz w:val="22"/>
                              </w:rPr>
                            </w:pPr>
                          </w:p>
                        </w:tc>
                        <w:tc>
                          <w:tcPr>
                            <w:tcW w:w="576" w:type="dxa"/>
                            <w:shd w:val="clear" w:color="auto" w:fill="auto"/>
                            <w:vAlign w:val="center"/>
                          </w:tcPr>
                          <w:p w14:paraId="0E14948C"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46937DE0"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2350CB00" w14:textId="77777777" w:rsidR="00F75FB3" w:rsidRPr="00270C33" w:rsidRDefault="00F75FB3" w:rsidP="009E4AF6">
                            <w:pPr>
                              <w:spacing w:before="120"/>
                              <w:jc w:val="center"/>
                              <w:rPr>
                                <w:rFonts w:cstheme="minorHAnsi"/>
                                <w:sz w:val="22"/>
                              </w:rPr>
                            </w:pPr>
                          </w:p>
                        </w:tc>
                        <w:tc>
                          <w:tcPr>
                            <w:tcW w:w="2383" w:type="dxa"/>
                          </w:tcPr>
                          <w:p w14:paraId="6D88838F" w14:textId="77777777" w:rsidR="00F75FB3" w:rsidRPr="00270C33" w:rsidRDefault="00F75FB3" w:rsidP="009E4AF6">
                            <w:pPr>
                              <w:spacing w:before="120"/>
                              <w:jc w:val="center"/>
                              <w:rPr>
                                <w:rFonts w:cstheme="minorHAnsi"/>
                                <w:sz w:val="22"/>
                              </w:rPr>
                            </w:pPr>
                          </w:p>
                          <w:p w14:paraId="292BE682" w14:textId="77777777" w:rsidR="00F75FB3" w:rsidRPr="00270C33" w:rsidRDefault="00F75FB3" w:rsidP="009E4AF6">
                            <w:pPr>
                              <w:spacing w:before="120"/>
                              <w:jc w:val="center"/>
                              <w:rPr>
                                <w:rFonts w:cstheme="minorHAnsi"/>
                                <w:sz w:val="22"/>
                              </w:rPr>
                            </w:pPr>
                          </w:p>
                          <w:p w14:paraId="1436CFE3" w14:textId="77777777" w:rsidR="00F75FB3" w:rsidRPr="00270C33" w:rsidRDefault="00F75FB3" w:rsidP="009E4AF6">
                            <w:pPr>
                              <w:spacing w:before="120"/>
                              <w:jc w:val="center"/>
                              <w:rPr>
                                <w:rFonts w:cstheme="minorHAnsi"/>
                                <w:sz w:val="22"/>
                              </w:rPr>
                            </w:pPr>
                          </w:p>
                          <w:p w14:paraId="15D1F5F5" w14:textId="77777777" w:rsidR="00F75FB3" w:rsidRPr="00270C33" w:rsidRDefault="00F75FB3" w:rsidP="009E4AF6">
                            <w:pPr>
                              <w:spacing w:before="120"/>
                              <w:jc w:val="center"/>
                              <w:rPr>
                                <w:rFonts w:cstheme="minorHAnsi"/>
                                <w:sz w:val="22"/>
                              </w:rPr>
                            </w:pPr>
                          </w:p>
                          <w:p w14:paraId="32D57E36" w14:textId="77777777" w:rsidR="00F75FB3" w:rsidRPr="00270C33" w:rsidRDefault="00F75FB3" w:rsidP="009E4AF6">
                            <w:pPr>
                              <w:spacing w:before="120"/>
                              <w:jc w:val="center"/>
                              <w:rPr>
                                <w:rFonts w:cstheme="minorHAnsi"/>
                                <w:sz w:val="22"/>
                              </w:rPr>
                            </w:pPr>
                          </w:p>
                          <w:p w14:paraId="4357BF06" w14:textId="77777777" w:rsidR="00F75FB3" w:rsidRPr="00270C33" w:rsidRDefault="00F75FB3" w:rsidP="009E4AF6">
                            <w:pPr>
                              <w:spacing w:before="120"/>
                              <w:jc w:val="center"/>
                              <w:rPr>
                                <w:rFonts w:cstheme="minorHAnsi"/>
                                <w:sz w:val="22"/>
                              </w:rPr>
                            </w:pPr>
                          </w:p>
                          <w:p w14:paraId="1848281E" w14:textId="77777777" w:rsidR="00F75FB3" w:rsidRPr="00270C33" w:rsidRDefault="00F75FB3" w:rsidP="009E4AF6">
                            <w:pPr>
                              <w:spacing w:before="120"/>
                              <w:jc w:val="center"/>
                              <w:rPr>
                                <w:rFonts w:cstheme="minorHAnsi"/>
                                <w:sz w:val="22"/>
                              </w:rPr>
                            </w:pPr>
                          </w:p>
                        </w:tc>
                      </w:tr>
                      <w:tr w:rsidR="00F75FB3" w:rsidRPr="00270C33" w14:paraId="321D9F94" w14:textId="77777777" w:rsidTr="009D05B7">
                        <w:trPr>
                          <w:trHeight w:val="1981"/>
                        </w:trPr>
                        <w:tc>
                          <w:tcPr>
                            <w:tcW w:w="2263" w:type="dxa"/>
                            <w:shd w:val="clear" w:color="auto" w:fill="auto"/>
                          </w:tcPr>
                          <w:p w14:paraId="2CC1DD5E" w14:textId="77777777" w:rsidR="00F75FB3" w:rsidRPr="00270C33" w:rsidRDefault="00F75FB3" w:rsidP="009E4AF6">
                            <w:pPr>
                              <w:spacing w:before="120"/>
                              <w:rPr>
                                <w:rFonts w:cstheme="minorHAnsi"/>
                                <w:sz w:val="22"/>
                                <w:u w:val="single"/>
                              </w:rPr>
                            </w:pPr>
                            <w:r w:rsidRPr="00270C33">
                              <w:rPr>
                                <w:rFonts w:cstheme="minorHAnsi"/>
                                <w:sz w:val="22"/>
                                <w:u w:val="single"/>
                              </w:rPr>
                              <w:t xml:space="preserve">  ___________________ </w:t>
                            </w:r>
                          </w:p>
                          <w:p w14:paraId="2456207D" w14:textId="77777777" w:rsidR="00F75FB3" w:rsidRPr="00270C33" w:rsidRDefault="00F75FB3" w:rsidP="009E4AF6">
                            <w:pPr>
                              <w:spacing w:before="120"/>
                              <w:rPr>
                                <w:rFonts w:cstheme="minorHAnsi"/>
                                <w:sz w:val="22"/>
                                <w:u w:val="single"/>
                              </w:rPr>
                            </w:pPr>
                            <w:r w:rsidRPr="00270C33">
                              <w:rPr>
                                <w:rFonts w:cstheme="minorHAnsi"/>
                                <w:sz w:val="22"/>
                              </w:rPr>
                              <w:t>(</w:t>
                            </w:r>
                            <w:r w:rsidRPr="00270C33">
                              <w:rPr>
                                <w:rFonts w:cstheme="minorHAnsi"/>
                                <w:sz w:val="22"/>
                                <w:u w:val="single"/>
                              </w:rPr>
                              <w:t>___________________</w:t>
                            </w:r>
                            <w:r w:rsidRPr="00270C33">
                              <w:rPr>
                                <w:rFonts w:cstheme="minorHAnsi"/>
                                <w:sz w:val="22"/>
                              </w:rPr>
                              <w:t>,</w:t>
                            </w:r>
                          </w:p>
                          <w:p w14:paraId="17291DE0" w14:textId="77777777" w:rsidR="00F75FB3" w:rsidRPr="00270C33" w:rsidRDefault="00F75FB3" w:rsidP="009E4AF6">
                            <w:pPr>
                              <w:spacing w:before="120"/>
                              <w:rPr>
                                <w:rFonts w:cstheme="minorHAnsi"/>
                                <w:sz w:val="22"/>
                                <w:u w:val="single"/>
                              </w:rPr>
                            </w:pPr>
                            <w:r w:rsidRPr="00270C33">
                              <w:rPr>
                                <w:rFonts w:cstheme="minorHAnsi"/>
                                <w:sz w:val="22"/>
                                <w:u w:val="single"/>
                              </w:rPr>
                              <w:t>____________________</w:t>
                            </w:r>
                            <w:r w:rsidRPr="00270C33">
                              <w:rPr>
                                <w:rFonts w:cstheme="minorHAnsi"/>
                                <w:sz w:val="22"/>
                              </w:rPr>
                              <w:t>,</w:t>
                            </w:r>
                          </w:p>
                          <w:p w14:paraId="1F6BD246" w14:textId="77777777" w:rsidR="00F75FB3" w:rsidRPr="00270C33" w:rsidRDefault="00F75FB3" w:rsidP="009E4AF6">
                            <w:pPr>
                              <w:spacing w:before="120"/>
                              <w:rPr>
                                <w:rFonts w:cstheme="minorHAnsi"/>
                                <w:sz w:val="22"/>
                                <w:u w:val="single"/>
                              </w:rPr>
                            </w:pPr>
                            <w:r w:rsidRPr="00270C33">
                              <w:rPr>
                                <w:rFonts w:cstheme="minorHAnsi"/>
                                <w:sz w:val="22"/>
                                <w:u w:val="single"/>
                              </w:rPr>
                              <w:t>____________________</w:t>
                            </w:r>
                            <w:r w:rsidRPr="00270C33">
                              <w:rPr>
                                <w:rFonts w:cstheme="minorHAnsi"/>
                                <w:sz w:val="22"/>
                              </w:rPr>
                              <w:t>)</w:t>
                            </w:r>
                            <w:r w:rsidRPr="00270C33">
                              <w:rPr>
                                <w:rFonts w:cstheme="minorHAnsi"/>
                                <w:sz w:val="22"/>
                                <w:u w:val="single"/>
                              </w:rPr>
                              <w:t xml:space="preserve">                                            </w:t>
                            </w:r>
                          </w:p>
                        </w:tc>
                        <w:tc>
                          <w:tcPr>
                            <w:tcW w:w="576" w:type="dxa"/>
                            <w:shd w:val="clear" w:color="auto" w:fill="auto"/>
                            <w:vAlign w:val="center"/>
                          </w:tcPr>
                          <w:p w14:paraId="066E8E3E"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5A538696" w14:textId="77777777" w:rsidR="00F75FB3" w:rsidRPr="00270C33" w:rsidRDefault="00F75FB3" w:rsidP="009E4AF6">
                            <w:pPr>
                              <w:spacing w:before="120"/>
                              <w:jc w:val="center"/>
                              <w:rPr>
                                <w:rFonts w:cstheme="minorHAnsi"/>
                                <w:sz w:val="22"/>
                              </w:rPr>
                            </w:pPr>
                          </w:p>
                        </w:tc>
                        <w:tc>
                          <w:tcPr>
                            <w:tcW w:w="576" w:type="dxa"/>
                            <w:shd w:val="clear" w:color="auto" w:fill="auto"/>
                            <w:vAlign w:val="center"/>
                          </w:tcPr>
                          <w:p w14:paraId="515F0CD2" w14:textId="77777777" w:rsidR="00F75FB3" w:rsidRPr="00270C33" w:rsidRDefault="00F75FB3" w:rsidP="009E4AF6">
                            <w:pPr>
                              <w:spacing w:before="120"/>
                              <w:jc w:val="center"/>
                              <w:rPr>
                                <w:rFonts w:cstheme="minorHAnsi"/>
                                <w:sz w:val="22"/>
                              </w:rPr>
                            </w:pPr>
                          </w:p>
                        </w:tc>
                        <w:tc>
                          <w:tcPr>
                            <w:tcW w:w="2383" w:type="dxa"/>
                          </w:tcPr>
                          <w:p w14:paraId="467BB672" w14:textId="77777777" w:rsidR="00F75FB3" w:rsidRPr="00270C33" w:rsidRDefault="00F75FB3" w:rsidP="009E4AF6">
                            <w:pPr>
                              <w:spacing w:before="120"/>
                              <w:jc w:val="center"/>
                              <w:rPr>
                                <w:rFonts w:cstheme="minorHAnsi"/>
                                <w:sz w:val="22"/>
                              </w:rPr>
                            </w:pPr>
                          </w:p>
                          <w:p w14:paraId="13130B4F" w14:textId="77777777" w:rsidR="00F75FB3" w:rsidRPr="00270C33" w:rsidRDefault="00F75FB3" w:rsidP="009E4AF6">
                            <w:pPr>
                              <w:spacing w:before="120"/>
                              <w:jc w:val="center"/>
                              <w:rPr>
                                <w:rFonts w:cstheme="minorHAnsi"/>
                                <w:sz w:val="22"/>
                              </w:rPr>
                            </w:pPr>
                          </w:p>
                          <w:p w14:paraId="5CA58BA5" w14:textId="77777777" w:rsidR="00F75FB3" w:rsidRPr="00270C33" w:rsidRDefault="00F75FB3" w:rsidP="009E4AF6">
                            <w:pPr>
                              <w:spacing w:before="120"/>
                              <w:jc w:val="center"/>
                              <w:rPr>
                                <w:rFonts w:cstheme="minorHAnsi"/>
                                <w:sz w:val="22"/>
                              </w:rPr>
                            </w:pPr>
                          </w:p>
                          <w:p w14:paraId="55EB30C0" w14:textId="77777777" w:rsidR="00F75FB3" w:rsidRPr="00270C33" w:rsidRDefault="00F75FB3" w:rsidP="009E4AF6">
                            <w:pPr>
                              <w:spacing w:before="120"/>
                              <w:jc w:val="center"/>
                              <w:rPr>
                                <w:rFonts w:cstheme="minorHAnsi"/>
                                <w:sz w:val="22"/>
                              </w:rPr>
                            </w:pPr>
                          </w:p>
                          <w:p w14:paraId="3ABA2099" w14:textId="77777777" w:rsidR="00F75FB3" w:rsidRPr="00270C33" w:rsidRDefault="00F75FB3" w:rsidP="009E4AF6">
                            <w:pPr>
                              <w:spacing w:before="120"/>
                              <w:jc w:val="center"/>
                              <w:rPr>
                                <w:rFonts w:cstheme="minorHAnsi"/>
                                <w:sz w:val="22"/>
                              </w:rPr>
                            </w:pPr>
                          </w:p>
                          <w:p w14:paraId="1181682C" w14:textId="77777777" w:rsidR="00F75FB3" w:rsidRPr="00270C33" w:rsidRDefault="00F75FB3" w:rsidP="009E4AF6">
                            <w:pPr>
                              <w:spacing w:before="120"/>
                              <w:jc w:val="center"/>
                              <w:rPr>
                                <w:rFonts w:cstheme="minorHAnsi"/>
                                <w:sz w:val="22"/>
                              </w:rPr>
                            </w:pPr>
                          </w:p>
                          <w:p w14:paraId="2C862A9D" w14:textId="77777777" w:rsidR="00F75FB3" w:rsidRPr="00270C33" w:rsidRDefault="00F75FB3" w:rsidP="009E4AF6">
                            <w:pPr>
                              <w:spacing w:before="120"/>
                              <w:jc w:val="center"/>
                              <w:rPr>
                                <w:rFonts w:cstheme="minorHAnsi"/>
                                <w:sz w:val="22"/>
                              </w:rPr>
                            </w:pPr>
                          </w:p>
                        </w:tc>
                      </w:tr>
                    </w:tbl>
                    <w:p w14:paraId="357FC2BD" w14:textId="77777777" w:rsidR="00F75FB3" w:rsidRPr="00270C33" w:rsidRDefault="00F75FB3" w:rsidP="00D11D27">
                      <w:pPr>
                        <w:jc w:val="center"/>
                      </w:pPr>
                    </w:p>
                  </w:txbxContent>
                </v:textbox>
                <w10:anchorlock/>
              </v:shape>
            </w:pict>
          </mc:Fallback>
        </mc:AlternateContent>
      </w:r>
    </w:p>
    <w:p w14:paraId="38E942E8" w14:textId="77777777" w:rsidR="00D11D27" w:rsidRPr="00270C33" w:rsidRDefault="00D11D27" w:rsidP="00D11D27">
      <w:r w:rsidRPr="00270C33">
        <w:br w:type="page"/>
      </w:r>
    </w:p>
    <w:p w14:paraId="67B89F16" w14:textId="6FD7DF74" w:rsidR="00D11D27" w:rsidRPr="00270C33" w:rsidRDefault="00D11D27" w:rsidP="00D11D27">
      <w:pPr>
        <w:ind w:left="284"/>
        <w:jc w:val="both"/>
        <w:rPr>
          <w:rFonts w:cstheme="minorHAnsi"/>
          <w:sz w:val="22"/>
        </w:rPr>
      </w:pPr>
      <w:r w:rsidRPr="00270C33">
        <w:rPr>
          <w:rFonts w:cstheme="minorHAnsi"/>
          <w:noProof/>
          <w:sz w:val="22"/>
          <w:lang w:eastAsia="de-DE"/>
        </w:rPr>
        <w:lastRenderedPageBreak/>
        <w:drawing>
          <wp:anchor distT="0" distB="0" distL="114300" distR="114300" simplePos="0" relativeHeight="252628992" behindDoc="0" locked="0" layoutInCell="1" allowOverlap="1" wp14:anchorId="2DB952E7" wp14:editId="39AE262F">
            <wp:simplePos x="0" y="0"/>
            <wp:positionH relativeFrom="column">
              <wp:posOffset>4909185</wp:posOffset>
            </wp:positionH>
            <wp:positionV relativeFrom="paragraph">
              <wp:posOffset>10795</wp:posOffset>
            </wp:positionV>
            <wp:extent cx="647700" cy="314325"/>
            <wp:effectExtent l="0" t="0" r="0" b="9525"/>
            <wp:wrapSquare wrapText="bothSides"/>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anchor>
        </w:drawing>
      </w:r>
      <w:r w:rsidRPr="00270C33">
        <w:rPr>
          <w:rFonts w:cstheme="minorHAnsi"/>
          <w:sz w:val="22"/>
        </w:rPr>
        <w:t>c) Gehen sie mit einem weiteren Lernpartner/einer weiteren Lernpartnerin zusammen, der/die Ihre Rolle vorbereitet hat und vergleichen Sie Ihre Arbeitsergebnisse.  Ergänzen Sie ggf. Ihre Ergebnisse um die Ergebnisse des Lernpartners/ der Lernpartnerin.</w:t>
      </w:r>
    </w:p>
    <w:p w14:paraId="30BC02E8" w14:textId="77777777" w:rsidR="00D11D27" w:rsidRPr="00270C33" w:rsidRDefault="00D11D27" w:rsidP="00D11D27">
      <w:pPr>
        <w:tabs>
          <w:tab w:val="left" w:pos="900"/>
        </w:tabs>
        <w:ind w:left="284"/>
        <w:jc w:val="both"/>
        <w:rPr>
          <w:rFonts w:cstheme="minorHAnsi"/>
          <w:sz w:val="22"/>
        </w:rPr>
      </w:pPr>
      <w:r w:rsidRPr="00270C33">
        <w:rPr>
          <w:rFonts w:cstheme="minorHAnsi"/>
          <w:noProof/>
          <w:sz w:val="22"/>
          <w:lang w:eastAsia="de-DE"/>
        </w:rPr>
        <w:drawing>
          <wp:anchor distT="0" distB="0" distL="114300" distR="114300" simplePos="0" relativeHeight="252630016" behindDoc="0" locked="0" layoutInCell="1" allowOverlap="1" wp14:anchorId="68FBB0BD" wp14:editId="1AB8306F">
            <wp:simplePos x="0" y="0"/>
            <wp:positionH relativeFrom="column">
              <wp:posOffset>4943475</wp:posOffset>
            </wp:positionH>
            <wp:positionV relativeFrom="paragraph">
              <wp:posOffset>161290</wp:posOffset>
            </wp:positionV>
            <wp:extent cx="533400" cy="314325"/>
            <wp:effectExtent l="0" t="0" r="0" b="9525"/>
            <wp:wrapSquare wrapText="bothSides"/>
            <wp:docPr id="1364" name="Grafik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anchor>
        </w:drawing>
      </w:r>
      <w:r w:rsidRPr="00270C33">
        <w:rPr>
          <w:rFonts w:cstheme="minorHAnsi"/>
          <w:noProof/>
          <w:sz w:val="22"/>
          <w:lang w:eastAsia="de-DE"/>
        </w:rPr>
        <w:drawing>
          <wp:anchor distT="0" distB="0" distL="114300" distR="114300" simplePos="0" relativeHeight="252618752" behindDoc="0" locked="0" layoutInCell="1" allowOverlap="1" wp14:anchorId="2726C9C6" wp14:editId="1617744B">
            <wp:simplePos x="0" y="0"/>
            <wp:positionH relativeFrom="column">
              <wp:posOffset>5534025</wp:posOffset>
            </wp:positionH>
            <wp:positionV relativeFrom="paragraph">
              <wp:posOffset>163195</wp:posOffset>
            </wp:positionV>
            <wp:extent cx="322580" cy="323850"/>
            <wp:effectExtent l="0" t="0" r="1270" b="0"/>
            <wp:wrapNone/>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23" t="39154" r="85648" b="44934"/>
                    <a:stretch/>
                  </pic:blipFill>
                  <pic:spPr bwMode="auto">
                    <a:xfrm>
                      <a:off x="0" y="0"/>
                      <a:ext cx="32258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8580C" w14:textId="77777777" w:rsidR="00D11D27" w:rsidRPr="00270C33" w:rsidRDefault="00D11D27" w:rsidP="00D11D27">
      <w:pPr>
        <w:tabs>
          <w:tab w:val="left" w:pos="900"/>
        </w:tabs>
        <w:ind w:left="284"/>
        <w:jc w:val="both"/>
        <w:rPr>
          <w:rFonts w:cstheme="minorHAnsi"/>
          <w:sz w:val="22"/>
        </w:rPr>
      </w:pPr>
      <w:r w:rsidRPr="00270C33">
        <w:rPr>
          <w:rFonts w:cstheme="minorHAnsi"/>
          <w:sz w:val="22"/>
        </w:rPr>
        <w:t>d) Gehen Sie zurück in Ihre erste Gruppe und führen Sie das Rollenspiel in Ihren Rollen durch. Optional: Nehmen Sie das Bewerbungsgespräch mit einer Kamera auf.</w:t>
      </w:r>
    </w:p>
    <w:p w14:paraId="1BE68F11" w14:textId="77777777" w:rsidR="00D11D27" w:rsidRPr="00270C33" w:rsidRDefault="00D11D27" w:rsidP="00D11D27">
      <w:pPr>
        <w:tabs>
          <w:tab w:val="left" w:pos="900"/>
        </w:tabs>
        <w:ind w:left="284"/>
        <w:jc w:val="both"/>
        <w:rPr>
          <w:rFonts w:cstheme="minorHAnsi"/>
          <w:sz w:val="22"/>
        </w:rPr>
      </w:pPr>
    </w:p>
    <w:p w14:paraId="770B3652" w14:textId="61461F52" w:rsidR="00D11D27" w:rsidRPr="00270C33" w:rsidRDefault="00D11D27" w:rsidP="00D11D27">
      <w:pPr>
        <w:tabs>
          <w:tab w:val="left" w:pos="900"/>
        </w:tabs>
        <w:ind w:left="284"/>
        <w:jc w:val="both"/>
        <w:rPr>
          <w:rFonts w:cstheme="minorHAnsi"/>
          <w:sz w:val="22"/>
        </w:rPr>
      </w:pPr>
      <w:r w:rsidRPr="00270C33">
        <w:rPr>
          <w:rFonts w:cstheme="minorHAnsi"/>
          <w:noProof/>
          <w:sz w:val="22"/>
          <w:lang w:eastAsia="de-DE"/>
        </w:rPr>
        <w:drawing>
          <wp:anchor distT="0" distB="0" distL="114300" distR="114300" simplePos="0" relativeHeight="252653568" behindDoc="0" locked="0" layoutInCell="1" allowOverlap="1" wp14:anchorId="1CD5200A" wp14:editId="373ADB5A">
            <wp:simplePos x="0" y="0"/>
            <wp:positionH relativeFrom="column">
              <wp:posOffset>5273675</wp:posOffset>
            </wp:positionH>
            <wp:positionV relativeFrom="paragraph">
              <wp:posOffset>71120</wp:posOffset>
            </wp:positionV>
            <wp:extent cx="314325" cy="314325"/>
            <wp:effectExtent l="0" t="0" r="9525" b="9525"/>
            <wp:wrapSquare wrapText="bothSides"/>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270C33">
        <w:rPr>
          <w:rFonts w:cstheme="minorHAnsi"/>
          <w:noProof/>
          <w:sz w:val="22"/>
          <w:lang w:eastAsia="de-DE"/>
        </w:rPr>
        <w:drawing>
          <wp:anchor distT="0" distB="0" distL="114300" distR="114300" simplePos="0" relativeHeight="252631040" behindDoc="0" locked="0" layoutInCell="1" allowOverlap="1" wp14:anchorId="67FDDC9E" wp14:editId="110579D6">
            <wp:simplePos x="0" y="0"/>
            <wp:positionH relativeFrom="column">
              <wp:posOffset>4947285</wp:posOffset>
            </wp:positionH>
            <wp:positionV relativeFrom="paragraph">
              <wp:posOffset>74930</wp:posOffset>
            </wp:positionV>
            <wp:extent cx="238125" cy="314325"/>
            <wp:effectExtent l="0" t="0" r="9525" b="9525"/>
            <wp:wrapSquare wrapText="bothSides"/>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anchor>
        </w:drawing>
      </w:r>
      <w:r w:rsidRPr="00270C33">
        <w:rPr>
          <w:rFonts w:cstheme="minorHAnsi"/>
          <w:sz w:val="22"/>
        </w:rPr>
        <w:t xml:space="preserve">e) Lassen Sie im Plenum zunächst alle Bewerber/Bewerberinnen, dann alle Schutzengel, im Anschluss alle Recruiter/Recruiterinnen und zum Schluss alle Beobachter/Beobachterinnen von ihren Erfahrungen bzw. Beobachtungen berichten. </w:t>
      </w:r>
    </w:p>
    <w:p w14:paraId="042FDC02" w14:textId="77777777" w:rsidR="00D11D27" w:rsidRPr="00270C33" w:rsidRDefault="00D11D27" w:rsidP="00D11D27">
      <w:pPr>
        <w:tabs>
          <w:tab w:val="left" w:pos="900"/>
        </w:tabs>
        <w:ind w:left="284"/>
        <w:jc w:val="both"/>
        <w:rPr>
          <w:rFonts w:cstheme="minorHAnsi"/>
          <w:sz w:val="22"/>
        </w:rPr>
      </w:pPr>
      <w:r w:rsidRPr="00270C33">
        <w:rPr>
          <w:rFonts w:cstheme="minorHAnsi"/>
          <w:sz w:val="22"/>
        </w:rPr>
        <w:t>Nutzen Sie für Ihre Berichte ggf. folgende Leitfragen:</w:t>
      </w:r>
    </w:p>
    <w:p w14:paraId="3B17E1B7"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 xml:space="preserve">Welche Fragen wurden gestellt? </w:t>
      </w:r>
    </w:p>
    <w:p w14:paraId="1E3AEAAC"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 xml:space="preserve">Wie hat der Bewerber auf die einzelnen Fragen reagiert? </w:t>
      </w:r>
    </w:p>
    <w:p w14:paraId="55497D02"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Wer hatte wie viele Rede- bzw. Zeitanteile?</w:t>
      </w:r>
    </w:p>
    <w:p w14:paraId="7F4D9C3A"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 xml:space="preserve">Auf welche Gesprächsinhalte wurden die Zeitanateile verwendet? </w:t>
      </w:r>
    </w:p>
    <w:p w14:paraId="5F6F497D"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In welchen Situationen musste der Schutzengel eingreifen und warum?</w:t>
      </w:r>
    </w:p>
    <w:p w14:paraId="4B633A51" w14:textId="77777777" w:rsidR="00D11D27" w:rsidRPr="00270C33" w:rsidRDefault="00D11D27" w:rsidP="00D11D27">
      <w:pPr>
        <w:tabs>
          <w:tab w:val="left" w:pos="900"/>
        </w:tabs>
        <w:jc w:val="both"/>
        <w:rPr>
          <w:rFonts w:cstheme="minorHAnsi"/>
          <w:sz w:val="22"/>
        </w:rPr>
      </w:pPr>
    </w:p>
    <w:p w14:paraId="38C12392" w14:textId="77777777" w:rsidR="00D11D27" w:rsidRPr="00270C33" w:rsidRDefault="00D11D27" w:rsidP="00D11D27">
      <w:pPr>
        <w:tabs>
          <w:tab w:val="left" w:pos="900"/>
        </w:tabs>
        <w:ind w:left="284"/>
        <w:jc w:val="both"/>
        <w:rPr>
          <w:rFonts w:cstheme="minorHAnsi"/>
          <w:sz w:val="22"/>
        </w:rPr>
      </w:pPr>
      <w:r w:rsidRPr="00270C33">
        <w:rPr>
          <w:noProof/>
          <w:lang w:eastAsia="de-DE"/>
        </w:rPr>
        <w:drawing>
          <wp:anchor distT="0" distB="0" distL="114300" distR="114300" simplePos="0" relativeHeight="252655616" behindDoc="0" locked="0" layoutInCell="1" allowOverlap="1" wp14:anchorId="1A1FB174" wp14:editId="4CE77725">
            <wp:simplePos x="0" y="0"/>
            <wp:positionH relativeFrom="column">
              <wp:posOffset>5340350</wp:posOffset>
            </wp:positionH>
            <wp:positionV relativeFrom="paragraph">
              <wp:posOffset>90170</wp:posOffset>
            </wp:positionV>
            <wp:extent cx="314325" cy="314325"/>
            <wp:effectExtent l="0" t="0" r="9525" b="9525"/>
            <wp:wrapSquare wrapText="bothSides"/>
            <wp:docPr id="1393" name="Grafik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33">
        <w:rPr>
          <w:rFonts w:cstheme="minorHAnsi"/>
          <w:noProof/>
          <w:sz w:val="22"/>
          <w:lang w:eastAsia="de-DE"/>
        </w:rPr>
        <w:drawing>
          <wp:anchor distT="0" distB="0" distL="114300" distR="114300" simplePos="0" relativeHeight="252654592" behindDoc="0" locked="0" layoutInCell="1" allowOverlap="1" wp14:anchorId="66D2B5A2" wp14:editId="3C8EF6F9">
            <wp:simplePos x="0" y="0"/>
            <wp:positionH relativeFrom="column">
              <wp:posOffset>4972050</wp:posOffset>
            </wp:positionH>
            <wp:positionV relativeFrom="paragraph">
              <wp:posOffset>74295</wp:posOffset>
            </wp:positionV>
            <wp:extent cx="314325" cy="314325"/>
            <wp:effectExtent l="0" t="0" r="9525" b="9525"/>
            <wp:wrapSquare wrapText="bothSides"/>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270C33">
        <w:rPr>
          <w:rFonts w:cstheme="minorHAnsi"/>
          <w:sz w:val="22"/>
        </w:rPr>
        <w:t xml:space="preserve">f) Machen Sie sich zu folgenden Leitfragen Gedanken und reflektieren Sie auf dieser Grundlage gemeinsam über Ihre unterschiedlichen Bewerbungsgespräche. </w:t>
      </w:r>
    </w:p>
    <w:p w14:paraId="647E7253"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Weshalb halten Sie Ihr Bewerbungsgespräch für ein gelungenes oder misslungenes Gespräch?</w:t>
      </w:r>
      <w:r w:rsidRPr="00270C33">
        <w:rPr>
          <w:rFonts w:cstheme="minorHAnsi"/>
          <w:b/>
          <w:bCs/>
          <w:noProof/>
          <w:sz w:val="22"/>
        </w:rPr>
        <w:t xml:space="preserve"> </w:t>
      </w:r>
    </w:p>
    <w:p w14:paraId="61F4D5A2"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Inwiefern unterscheidet sich Ihr Bewerbungsgespräch von dem in dem Einstiegsbeitrag?</w:t>
      </w:r>
    </w:p>
    <w:p w14:paraId="08B48EE2" w14:textId="77777777" w:rsidR="00D11D27" w:rsidRPr="00270C33" w:rsidRDefault="00D11D27" w:rsidP="00D11D27">
      <w:pPr>
        <w:pStyle w:val="Listenabsatz"/>
        <w:numPr>
          <w:ilvl w:val="0"/>
          <w:numId w:val="28"/>
        </w:numPr>
        <w:ind w:left="709"/>
        <w:jc w:val="both"/>
        <w:rPr>
          <w:rFonts w:cstheme="minorHAnsi"/>
          <w:sz w:val="22"/>
        </w:rPr>
      </w:pPr>
      <w:r w:rsidRPr="00270C33">
        <w:rPr>
          <w:rFonts w:cstheme="minorHAnsi"/>
          <w:sz w:val="22"/>
        </w:rPr>
        <w:t>Wie beurteilen Sie das Bewerbungsgespräch insgesamt? Ist es gelungen oder nicht?</w:t>
      </w:r>
    </w:p>
    <w:p w14:paraId="11DA1E37" w14:textId="77777777" w:rsidR="00D11D27" w:rsidRPr="00270C33" w:rsidRDefault="00D11D27" w:rsidP="00D11D27">
      <w:pPr>
        <w:tabs>
          <w:tab w:val="left" w:pos="900"/>
        </w:tabs>
        <w:jc w:val="both"/>
      </w:pPr>
    </w:p>
    <w:p w14:paraId="77C5DA9A" w14:textId="77777777" w:rsidR="00D11D27" w:rsidRPr="00270C33" w:rsidRDefault="00D11D27" w:rsidP="00D11D27">
      <w:pPr>
        <w:pStyle w:val="Listenabsatz"/>
      </w:pPr>
      <w:r w:rsidRPr="00270C33">
        <w:br w:type="page"/>
      </w:r>
    </w:p>
    <w:p w14:paraId="7C602FBE" w14:textId="299B355A" w:rsidR="00D11D27" w:rsidRDefault="00D11D27" w:rsidP="00D11D27">
      <w:pPr>
        <w:pStyle w:val="berschrift2"/>
        <w:spacing w:before="360"/>
        <w:ind w:left="360"/>
      </w:pPr>
      <w:r>
        <w:lastRenderedPageBreak/>
        <w:t>Reflexion de</w:t>
      </w:r>
      <w:r w:rsidR="007D65A2">
        <w:t>s LernTHEMAS</w:t>
      </w:r>
    </w:p>
    <w:p w14:paraId="11147826" w14:textId="72A5EAA7" w:rsidR="00D11D27" w:rsidRDefault="00D11D27" w:rsidP="00D11D27">
      <w:pPr>
        <w:pStyle w:val="Textkrper"/>
        <w:spacing w:line="312" w:lineRule="auto"/>
        <w:rPr>
          <w:sz w:val="22"/>
        </w:rPr>
      </w:pPr>
      <w:r w:rsidRPr="00AA18D1">
        <w:rPr>
          <w:noProof/>
        </w:rPr>
        <w:drawing>
          <wp:anchor distT="0" distB="0" distL="114300" distR="114300" simplePos="0" relativeHeight="252667904" behindDoc="0" locked="0" layoutInCell="1" allowOverlap="1" wp14:anchorId="53A5703E" wp14:editId="0CCFE6CC">
            <wp:simplePos x="0" y="0"/>
            <wp:positionH relativeFrom="column">
              <wp:posOffset>5307677</wp:posOffset>
            </wp:positionH>
            <wp:positionV relativeFrom="paragraph">
              <wp:posOffset>176530</wp:posOffset>
            </wp:positionV>
            <wp:extent cx="314325" cy="314325"/>
            <wp:effectExtent l="0" t="0" r="9525" b="9525"/>
            <wp:wrapNone/>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5CA">
        <w:rPr>
          <w:noProof/>
        </w:rPr>
        <w:drawing>
          <wp:anchor distT="0" distB="0" distL="114300" distR="114300" simplePos="0" relativeHeight="252620800" behindDoc="0" locked="0" layoutInCell="1" allowOverlap="1" wp14:anchorId="1ED5E5A5" wp14:editId="0ED7B400">
            <wp:simplePos x="0" y="0"/>
            <wp:positionH relativeFrom="column">
              <wp:posOffset>4975884</wp:posOffset>
            </wp:positionH>
            <wp:positionV relativeFrom="paragraph">
              <wp:posOffset>174303</wp:posOffset>
            </wp:positionV>
            <wp:extent cx="295275" cy="314325"/>
            <wp:effectExtent l="0" t="0" r="9525" b="9525"/>
            <wp:wrapSquare wrapText="bothSides"/>
            <wp:docPr id="49" name="Grafik 49"/>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entabelle4Akzent11"/>
        <w:tblW w:w="0" w:type="auto"/>
        <w:tblInd w:w="108" w:type="dxa"/>
        <w:tblLook w:val="04A0" w:firstRow="1" w:lastRow="0" w:firstColumn="1" w:lastColumn="0" w:noHBand="0" w:noVBand="1"/>
      </w:tblPr>
      <w:tblGrid>
        <w:gridCol w:w="7252"/>
      </w:tblGrid>
      <w:tr w:rsidR="00D11D27" w14:paraId="3A0F7D96" w14:textId="77777777" w:rsidTr="00EF6FB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52" w:type="dxa"/>
            <w:tcBorders>
              <w:bottom w:val="single" w:sz="4" w:space="0" w:color="1F497D" w:themeColor="text2"/>
            </w:tcBorders>
            <w:vAlign w:val="center"/>
          </w:tcPr>
          <w:p w14:paraId="5952017A" w14:textId="77777777" w:rsidR="00D11D27" w:rsidRPr="005A394B" w:rsidRDefault="00D11D27" w:rsidP="00EF6FB8">
            <w:pPr>
              <w:pStyle w:val="Textkrper"/>
              <w:jc w:val="left"/>
              <w:rPr>
                <w:b w:val="0"/>
                <w:bCs w:val="0"/>
                <w:sz w:val="22"/>
              </w:rPr>
            </w:pPr>
            <w:r w:rsidRPr="005A394B">
              <w:rPr>
                <w:b w:val="0"/>
                <w:sz w:val="22"/>
              </w:rPr>
              <w:t xml:space="preserve">Das habe ich </w:t>
            </w:r>
            <w:r>
              <w:rPr>
                <w:b w:val="0"/>
                <w:sz w:val="22"/>
              </w:rPr>
              <w:t>N</w:t>
            </w:r>
            <w:r w:rsidRPr="005A394B">
              <w:rPr>
                <w:b w:val="0"/>
                <w:sz w:val="22"/>
              </w:rPr>
              <w:t xml:space="preserve">eues gelernt über </w:t>
            </w:r>
            <w:r>
              <w:rPr>
                <w:b w:val="0"/>
                <w:sz w:val="22"/>
              </w:rPr>
              <w:t>das angemessene Verhalten in verschiedenen Kommunikationssituationen:</w:t>
            </w:r>
          </w:p>
        </w:tc>
      </w:tr>
      <w:tr w:rsidR="00D11D27" w14:paraId="385752D3" w14:textId="77777777" w:rsidTr="00EF6F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52" w:type="dxa"/>
            <w:tcBorders>
              <w:top w:val="single" w:sz="4" w:space="0" w:color="1F497D" w:themeColor="text2"/>
              <w:bottom w:val="single" w:sz="4" w:space="0" w:color="1F497D" w:themeColor="text2"/>
            </w:tcBorders>
            <w:vAlign w:val="center"/>
          </w:tcPr>
          <w:p w14:paraId="7F51BC47" w14:textId="77777777" w:rsidR="00D11D27" w:rsidRDefault="00D11D27" w:rsidP="00EF6FB8">
            <w:pPr>
              <w:pStyle w:val="Textkrper"/>
              <w:jc w:val="left"/>
              <w:rPr>
                <w:b w:val="0"/>
                <w:bCs w:val="0"/>
              </w:rPr>
            </w:pPr>
          </w:p>
          <w:p w14:paraId="7DB0F95C" w14:textId="77777777" w:rsidR="00D11D27" w:rsidRDefault="00D11D27" w:rsidP="00EF6FB8">
            <w:pPr>
              <w:pStyle w:val="Textkrper"/>
              <w:jc w:val="left"/>
              <w:rPr>
                <w:b w:val="0"/>
                <w:bCs w:val="0"/>
              </w:rPr>
            </w:pPr>
          </w:p>
          <w:p w14:paraId="095B2B26" w14:textId="77777777" w:rsidR="00D11D27" w:rsidRDefault="00D11D27" w:rsidP="00EF6FB8">
            <w:pPr>
              <w:pStyle w:val="Textkrper"/>
              <w:jc w:val="left"/>
              <w:rPr>
                <w:b w:val="0"/>
                <w:bCs w:val="0"/>
              </w:rPr>
            </w:pPr>
          </w:p>
          <w:p w14:paraId="0992F380" w14:textId="77777777" w:rsidR="00D11D27" w:rsidRDefault="00D11D27" w:rsidP="00EF6FB8">
            <w:pPr>
              <w:pStyle w:val="Textkrper"/>
              <w:jc w:val="left"/>
              <w:rPr>
                <w:b w:val="0"/>
                <w:bCs w:val="0"/>
              </w:rPr>
            </w:pPr>
          </w:p>
          <w:p w14:paraId="65942CCC" w14:textId="77777777" w:rsidR="00D11D27" w:rsidRDefault="00D11D27" w:rsidP="00EF6FB8">
            <w:pPr>
              <w:pStyle w:val="Textkrper"/>
              <w:jc w:val="left"/>
              <w:rPr>
                <w:b w:val="0"/>
                <w:bCs w:val="0"/>
              </w:rPr>
            </w:pPr>
          </w:p>
          <w:p w14:paraId="008769E7" w14:textId="77777777" w:rsidR="00D11D27" w:rsidRDefault="00D11D27" w:rsidP="00EF6FB8">
            <w:pPr>
              <w:pStyle w:val="Textkrper"/>
              <w:jc w:val="left"/>
              <w:rPr>
                <w:b w:val="0"/>
                <w:bCs w:val="0"/>
              </w:rPr>
            </w:pPr>
          </w:p>
          <w:p w14:paraId="65F66396" w14:textId="77777777" w:rsidR="00D11D27" w:rsidRDefault="00D11D27" w:rsidP="00EF6FB8">
            <w:pPr>
              <w:pStyle w:val="Textkrper"/>
              <w:jc w:val="left"/>
            </w:pPr>
          </w:p>
        </w:tc>
      </w:tr>
    </w:tbl>
    <w:p w14:paraId="09114C16" w14:textId="77777777" w:rsidR="00D11D27" w:rsidRPr="00C6599F" w:rsidRDefault="00D11D27" w:rsidP="00D11D27">
      <w:pPr>
        <w:pStyle w:val="Textkrper"/>
        <w:spacing w:line="312" w:lineRule="auto"/>
        <w:rPr>
          <w:sz w:val="22"/>
        </w:rPr>
      </w:pPr>
    </w:p>
    <w:p w14:paraId="77A09CE3" w14:textId="77777777" w:rsidR="00D11D27" w:rsidRPr="00A8051B" w:rsidRDefault="00D11D27" w:rsidP="00D11D27">
      <w:pPr>
        <w:pStyle w:val="berschrift2"/>
        <w:spacing w:before="360"/>
        <w:ind w:left="360"/>
      </w:pPr>
      <w:r w:rsidRPr="00AA18D1">
        <w:rPr>
          <w:noProof/>
        </w:rPr>
        <w:drawing>
          <wp:anchor distT="0" distB="0" distL="114300" distR="114300" simplePos="0" relativeHeight="252632064" behindDoc="0" locked="0" layoutInCell="1" allowOverlap="1" wp14:anchorId="04211B4D" wp14:editId="05210E67">
            <wp:simplePos x="0" y="0"/>
            <wp:positionH relativeFrom="column">
              <wp:posOffset>5096510</wp:posOffset>
            </wp:positionH>
            <wp:positionV relativeFrom="paragraph">
              <wp:posOffset>532130</wp:posOffset>
            </wp:positionV>
            <wp:extent cx="314325" cy="314325"/>
            <wp:effectExtent l="0" t="0" r="9525" b="9525"/>
            <wp:wrapSquare wrapText="bothSides"/>
            <wp:docPr id="1366" name="Grafik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t>Was habe ich gelernt?</w:t>
      </w:r>
      <w:r w:rsidRPr="003C1152">
        <w:rPr>
          <w:noProof/>
        </w:rPr>
        <w:t xml:space="preserve"> </w:t>
      </w:r>
    </w:p>
    <w:tbl>
      <w:tblPr>
        <w:tblStyle w:val="Tabellenraster"/>
        <w:tblW w:w="7229" w:type="dxa"/>
        <w:tblInd w:w="108" w:type="dxa"/>
        <w:tblBorders>
          <w:top w:val="none" w:sz="0" w:space="0" w:color="auto"/>
          <w:left w:val="none" w:sz="0" w:space="0" w:color="auto"/>
          <w:bottom w:val="none" w:sz="0" w:space="0" w:color="auto"/>
          <w:right w:val="none" w:sz="0" w:space="0" w:color="auto"/>
          <w:insideH w:val="single" w:sz="6" w:space="0" w:color="4F81BD" w:themeColor="accent1"/>
          <w:insideV w:val="single" w:sz="6" w:space="0" w:color="4F81BD" w:themeColor="accent1"/>
        </w:tblBorders>
        <w:tblLayout w:type="fixed"/>
        <w:tblLook w:val="04A0" w:firstRow="1" w:lastRow="0" w:firstColumn="1" w:lastColumn="0" w:noHBand="0" w:noVBand="1"/>
      </w:tblPr>
      <w:tblGrid>
        <w:gridCol w:w="4678"/>
        <w:gridCol w:w="850"/>
        <w:gridCol w:w="851"/>
        <w:gridCol w:w="850"/>
      </w:tblGrid>
      <w:tr w:rsidR="00D11D27" w:rsidRPr="0019468F" w14:paraId="15AB4A87" w14:textId="77777777" w:rsidTr="00EF6FB8">
        <w:trPr>
          <w:cantSplit/>
          <w:trHeight w:val="696"/>
        </w:trPr>
        <w:tc>
          <w:tcPr>
            <w:tcW w:w="4678" w:type="dxa"/>
            <w:shd w:val="clear" w:color="auto" w:fill="DBE5F1" w:themeFill="accent1" w:themeFillTint="33"/>
            <w:vAlign w:val="center"/>
            <w:hideMark/>
          </w:tcPr>
          <w:p w14:paraId="67AFB9CE" w14:textId="77777777" w:rsidR="00D11D27" w:rsidRPr="007D1C41" w:rsidRDefault="00D11D27" w:rsidP="00EF6FB8">
            <w:pPr>
              <w:rPr>
                <w:sz w:val="24"/>
                <w:szCs w:val="24"/>
              </w:rPr>
            </w:pPr>
            <w:r>
              <w:rPr>
                <w:b/>
                <w:bCs/>
                <w:sz w:val="24"/>
                <w:szCs w:val="24"/>
              </w:rPr>
              <w:t>Was kann ich jetzt?</w:t>
            </w:r>
          </w:p>
        </w:tc>
        <w:tc>
          <w:tcPr>
            <w:tcW w:w="850" w:type="dxa"/>
            <w:shd w:val="clear" w:color="auto" w:fill="DBE5F1" w:themeFill="accent1" w:themeFillTint="33"/>
            <w:vAlign w:val="center"/>
            <w:hideMark/>
          </w:tcPr>
          <w:p w14:paraId="5B781217" w14:textId="77777777" w:rsidR="00D11D27" w:rsidRPr="007D1C41" w:rsidRDefault="00D11D27" w:rsidP="00EF6FB8">
            <w:pPr>
              <w:rPr>
                <w:b/>
                <w:sz w:val="24"/>
                <w:szCs w:val="24"/>
              </w:rPr>
            </w:pPr>
            <w:r w:rsidRPr="007D1C41">
              <w:rPr>
                <w:i/>
                <w:noProof/>
                <w:sz w:val="24"/>
                <w:szCs w:val="24"/>
              </w:rPr>
              <w:drawing>
                <wp:anchor distT="0" distB="0" distL="114300" distR="114300" simplePos="0" relativeHeight="252614656" behindDoc="0" locked="0" layoutInCell="1" allowOverlap="1" wp14:anchorId="60322616" wp14:editId="7EEBFB52">
                  <wp:simplePos x="0" y="0"/>
                  <wp:positionH relativeFrom="column">
                    <wp:posOffset>41275</wp:posOffset>
                  </wp:positionH>
                  <wp:positionV relativeFrom="paragraph">
                    <wp:posOffset>1270</wp:posOffset>
                  </wp:positionV>
                  <wp:extent cx="318770" cy="318770"/>
                  <wp:effectExtent l="0" t="0" r="5080" b="5080"/>
                  <wp:wrapNone/>
                  <wp:docPr id="96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1" w:type="dxa"/>
            <w:shd w:val="clear" w:color="auto" w:fill="DBE5F1" w:themeFill="accent1" w:themeFillTint="33"/>
            <w:vAlign w:val="center"/>
            <w:hideMark/>
          </w:tcPr>
          <w:p w14:paraId="285AD8AB" w14:textId="77777777" w:rsidR="00D11D27" w:rsidRPr="007D1C41" w:rsidRDefault="00D11D27" w:rsidP="00EF6FB8">
            <w:pPr>
              <w:rPr>
                <w:b/>
                <w:sz w:val="24"/>
                <w:szCs w:val="24"/>
              </w:rPr>
            </w:pPr>
            <w:r w:rsidRPr="007D1C41">
              <w:rPr>
                <w:noProof/>
                <w:sz w:val="24"/>
                <w:szCs w:val="24"/>
              </w:rPr>
              <w:drawing>
                <wp:anchor distT="0" distB="0" distL="114300" distR="114300" simplePos="0" relativeHeight="252616704" behindDoc="0" locked="0" layoutInCell="1" allowOverlap="1" wp14:anchorId="3E15771E" wp14:editId="58879D54">
                  <wp:simplePos x="0" y="0"/>
                  <wp:positionH relativeFrom="column">
                    <wp:posOffset>64135</wp:posOffset>
                  </wp:positionH>
                  <wp:positionV relativeFrom="paragraph">
                    <wp:posOffset>27940</wp:posOffset>
                  </wp:positionV>
                  <wp:extent cx="318770" cy="318770"/>
                  <wp:effectExtent l="0" t="0" r="5080" b="5080"/>
                  <wp:wrapNone/>
                  <wp:docPr id="96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0" w:type="dxa"/>
            <w:shd w:val="clear" w:color="auto" w:fill="DBE5F1" w:themeFill="accent1" w:themeFillTint="33"/>
            <w:vAlign w:val="center"/>
            <w:hideMark/>
          </w:tcPr>
          <w:p w14:paraId="4036E992" w14:textId="77777777" w:rsidR="00D11D27" w:rsidRPr="007D1C41" w:rsidRDefault="00D11D27" w:rsidP="00EF6FB8">
            <w:pPr>
              <w:rPr>
                <w:b/>
                <w:sz w:val="24"/>
                <w:szCs w:val="24"/>
              </w:rPr>
            </w:pPr>
            <w:r w:rsidRPr="007D1C41">
              <w:rPr>
                <w:noProof/>
                <w:sz w:val="24"/>
                <w:szCs w:val="24"/>
              </w:rPr>
              <w:drawing>
                <wp:anchor distT="0" distB="0" distL="114300" distR="114300" simplePos="0" relativeHeight="252615680" behindDoc="0" locked="0" layoutInCell="1" allowOverlap="1" wp14:anchorId="65AB7AC7" wp14:editId="7E920745">
                  <wp:simplePos x="0" y="0"/>
                  <wp:positionH relativeFrom="column">
                    <wp:posOffset>20320</wp:posOffset>
                  </wp:positionH>
                  <wp:positionV relativeFrom="paragraph">
                    <wp:posOffset>20955</wp:posOffset>
                  </wp:positionV>
                  <wp:extent cx="318770" cy="318770"/>
                  <wp:effectExtent l="0" t="0" r="5080" b="5080"/>
                  <wp:wrapNone/>
                  <wp:docPr id="96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r>
      <w:tr w:rsidR="00D11D27" w:rsidRPr="0019468F" w14:paraId="798277F7" w14:textId="77777777" w:rsidTr="00EF6FB8">
        <w:trPr>
          <w:cantSplit/>
          <w:trHeight w:val="419"/>
        </w:trPr>
        <w:tc>
          <w:tcPr>
            <w:tcW w:w="4678" w:type="dxa"/>
            <w:vAlign w:val="center"/>
          </w:tcPr>
          <w:p w14:paraId="6756D144" w14:textId="77777777" w:rsidR="00D11D27" w:rsidRPr="00B54C6D" w:rsidRDefault="00D11D27" w:rsidP="00B54C6D">
            <w:pPr>
              <w:rPr>
                <w:sz w:val="24"/>
                <w:szCs w:val="24"/>
              </w:rPr>
            </w:pPr>
            <w:r w:rsidRPr="00B54C6D">
              <w:rPr>
                <w:sz w:val="24"/>
                <w:szCs w:val="24"/>
              </w:rPr>
              <w:t>Ich kann in Kommunikationssituationen verschiedene Rollen einnehmen.</w:t>
            </w:r>
          </w:p>
        </w:tc>
        <w:tc>
          <w:tcPr>
            <w:tcW w:w="850" w:type="dxa"/>
          </w:tcPr>
          <w:p w14:paraId="08A70EB3" w14:textId="77777777" w:rsidR="00D11D27" w:rsidRPr="007D1C41" w:rsidRDefault="00D11D27" w:rsidP="00EF6FB8">
            <w:pPr>
              <w:rPr>
                <w:i/>
                <w:sz w:val="24"/>
                <w:szCs w:val="24"/>
              </w:rPr>
            </w:pPr>
          </w:p>
        </w:tc>
        <w:tc>
          <w:tcPr>
            <w:tcW w:w="851" w:type="dxa"/>
          </w:tcPr>
          <w:p w14:paraId="0BEB9936" w14:textId="77777777" w:rsidR="00D11D27" w:rsidRPr="007D1C41" w:rsidRDefault="00D11D27" w:rsidP="00EF6FB8">
            <w:pPr>
              <w:rPr>
                <w:sz w:val="24"/>
                <w:szCs w:val="24"/>
              </w:rPr>
            </w:pPr>
          </w:p>
        </w:tc>
        <w:tc>
          <w:tcPr>
            <w:tcW w:w="850" w:type="dxa"/>
            <w:hideMark/>
          </w:tcPr>
          <w:p w14:paraId="68615839" w14:textId="77777777" w:rsidR="00D11D27" w:rsidRPr="007D1C41" w:rsidRDefault="00D11D27" w:rsidP="00EF6FB8">
            <w:pPr>
              <w:rPr>
                <w:sz w:val="24"/>
                <w:szCs w:val="24"/>
              </w:rPr>
            </w:pPr>
          </w:p>
        </w:tc>
      </w:tr>
      <w:tr w:rsidR="00D11D27" w:rsidRPr="0019468F" w14:paraId="0C63DA1E" w14:textId="77777777" w:rsidTr="00EF6FB8">
        <w:trPr>
          <w:cantSplit/>
          <w:trHeight w:val="424"/>
        </w:trPr>
        <w:tc>
          <w:tcPr>
            <w:tcW w:w="4678" w:type="dxa"/>
            <w:vAlign w:val="center"/>
          </w:tcPr>
          <w:p w14:paraId="1D414933" w14:textId="41866C80" w:rsidR="00D11D27" w:rsidRPr="00B54C6D" w:rsidRDefault="00D11D27" w:rsidP="00B54C6D">
            <w:pPr>
              <w:rPr>
                <w:sz w:val="24"/>
                <w:szCs w:val="24"/>
              </w:rPr>
            </w:pPr>
            <w:r w:rsidRPr="00B54C6D">
              <w:rPr>
                <w:sz w:val="24"/>
                <w:szCs w:val="24"/>
              </w:rPr>
              <w:t>Ich kann Umgangs-, Standard- und Fachsprache in ihrer kommunikativen Funktion unterscheiden</w:t>
            </w:r>
            <w:r w:rsidR="00B54C6D" w:rsidRPr="00B54C6D">
              <w:rPr>
                <w:sz w:val="24"/>
                <w:szCs w:val="24"/>
              </w:rPr>
              <w:t>.</w:t>
            </w:r>
          </w:p>
        </w:tc>
        <w:tc>
          <w:tcPr>
            <w:tcW w:w="850" w:type="dxa"/>
          </w:tcPr>
          <w:p w14:paraId="6CA1F6C7" w14:textId="77777777" w:rsidR="00D11D27" w:rsidRPr="007D1C41" w:rsidRDefault="00D11D27" w:rsidP="00EF6FB8">
            <w:pPr>
              <w:rPr>
                <w:sz w:val="24"/>
                <w:szCs w:val="24"/>
              </w:rPr>
            </w:pPr>
          </w:p>
        </w:tc>
        <w:tc>
          <w:tcPr>
            <w:tcW w:w="851" w:type="dxa"/>
          </w:tcPr>
          <w:p w14:paraId="1C85148D" w14:textId="77777777" w:rsidR="00D11D27" w:rsidRPr="007D1C41" w:rsidRDefault="00D11D27" w:rsidP="00EF6FB8">
            <w:pPr>
              <w:rPr>
                <w:sz w:val="24"/>
                <w:szCs w:val="24"/>
              </w:rPr>
            </w:pPr>
          </w:p>
        </w:tc>
        <w:tc>
          <w:tcPr>
            <w:tcW w:w="850" w:type="dxa"/>
          </w:tcPr>
          <w:p w14:paraId="38721A33" w14:textId="77777777" w:rsidR="00D11D27" w:rsidRPr="007D1C41" w:rsidRDefault="00D11D27" w:rsidP="00EF6FB8">
            <w:pPr>
              <w:rPr>
                <w:sz w:val="24"/>
                <w:szCs w:val="24"/>
              </w:rPr>
            </w:pPr>
          </w:p>
        </w:tc>
      </w:tr>
      <w:tr w:rsidR="00B54C6D" w:rsidRPr="0019468F" w14:paraId="60E31F39" w14:textId="77777777" w:rsidTr="00EF6FB8">
        <w:trPr>
          <w:cantSplit/>
          <w:trHeight w:val="424"/>
        </w:trPr>
        <w:tc>
          <w:tcPr>
            <w:tcW w:w="4678" w:type="dxa"/>
            <w:vAlign w:val="center"/>
          </w:tcPr>
          <w:p w14:paraId="62DC82FC" w14:textId="43C5265F" w:rsidR="00B54C6D" w:rsidRPr="00B54C6D" w:rsidRDefault="00B54C6D" w:rsidP="00B54C6D">
            <w:pPr>
              <w:rPr>
                <w:sz w:val="24"/>
                <w:szCs w:val="24"/>
              </w:rPr>
            </w:pPr>
            <w:r w:rsidRPr="00B54C6D">
              <w:rPr>
                <w:sz w:val="24"/>
                <w:szCs w:val="24"/>
              </w:rPr>
              <w:t>Ich kann Umgangs-, Standard- und Fachsprache in ihrer kommunikativen Funktion angemessen verwenden.</w:t>
            </w:r>
          </w:p>
        </w:tc>
        <w:tc>
          <w:tcPr>
            <w:tcW w:w="850" w:type="dxa"/>
          </w:tcPr>
          <w:p w14:paraId="4099D9DC" w14:textId="77777777" w:rsidR="00B54C6D" w:rsidRPr="007D1C41" w:rsidRDefault="00B54C6D" w:rsidP="00EF6FB8">
            <w:pPr>
              <w:rPr>
                <w:sz w:val="24"/>
                <w:szCs w:val="24"/>
              </w:rPr>
            </w:pPr>
          </w:p>
        </w:tc>
        <w:tc>
          <w:tcPr>
            <w:tcW w:w="851" w:type="dxa"/>
          </w:tcPr>
          <w:p w14:paraId="69479E5E" w14:textId="77777777" w:rsidR="00B54C6D" w:rsidRPr="007D1C41" w:rsidRDefault="00B54C6D" w:rsidP="00EF6FB8">
            <w:pPr>
              <w:rPr>
                <w:sz w:val="24"/>
                <w:szCs w:val="24"/>
              </w:rPr>
            </w:pPr>
          </w:p>
        </w:tc>
        <w:tc>
          <w:tcPr>
            <w:tcW w:w="850" w:type="dxa"/>
          </w:tcPr>
          <w:p w14:paraId="7B9366FE" w14:textId="77777777" w:rsidR="00B54C6D" w:rsidRPr="007D1C41" w:rsidRDefault="00B54C6D" w:rsidP="00EF6FB8">
            <w:pPr>
              <w:rPr>
                <w:sz w:val="24"/>
                <w:szCs w:val="24"/>
              </w:rPr>
            </w:pPr>
          </w:p>
        </w:tc>
      </w:tr>
      <w:tr w:rsidR="00D11D27" w:rsidRPr="0019468F" w14:paraId="79A6E4D0" w14:textId="77777777" w:rsidTr="00EF6FB8">
        <w:trPr>
          <w:cantSplit/>
          <w:trHeight w:val="424"/>
        </w:trPr>
        <w:tc>
          <w:tcPr>
            <w:tcW w:w="4678" w:type="dxa"/>
            <w:vAlign w:val="center"/>
          </w:tcPr>
          <w:p w14:paraId="6DB35E3A" w14:textId="77777777" w:rsidR="00D11D27" w:rsidRPr="00B54C6D" w:rsidRDefault="00D11D27" w:rsidP="00B54C6D">
            <w:pPr>
              <w:rPr>
                <w:sz w:val="24"/>
                <w:szCs w:val="24"/>
              </w:rPr>
            </w:pPr>
            <w:r w:rsidRPr="00B54C6D">
              <w:rPr>
                <w:sz w:val="24"/>
                <w:szCs w:val="24"/>
              </w:rPr>
              <w:t xml:space="preserve">Ich kann passende Umgangsformen berücksichtigen. </w:t>
            </w:r>
          </w:p>
        </w:tc>
        <w:tc>
          <w:tcPr>
            <w:tcW w:w="850" w:type="dxa"/>
          </w:tcPr>
          <w:p w14:paraId="1532D328" w14:textId="77777777" w:rsidR="00D11D27" w:rsidRPr="007D1C41" w:rsidRDefault="00D11D27" w:rsidP="00EF6FB8">
            <w:pPr>
              <w:rPr>
                <w:sz w:val="24"/>
                <w:szCs w:val="24"/>
              </w:rPr>
            </w:pPr>
          </w:p>
        </w:tc>
        <w:tc>
          <w:tcPr>
            <w:tcW w:w="851" w:type="dxa"/>
          </w:tcPr>
          <w:p w14:paraId="59DB5137" w14:textId="77777777" w:rsidR="00D11D27" w:rsidRPr="007D1C41" w:rsidRDefault="00D11D27" w:rsidP="00EF6FB8">
            <w:pPr>
              <w:rPr>
                <w:sz w:val="24"/>
                <w:szCs w:val="24"/>
              </w:rPr>
            </w:pPr>
          </w:p>
        </w:tc>
        <w:tc>
          <w:tcPr>
            <w:tcW w:w="850" w:type="dxa"/>
          </w:tcPr>
          <w:p w14:paraId="4DC780D9" w14:textId="77777777" w:rsidR="00D11D27" w:rsidRPr="007D1C41" w:rsidRDefault="00D11D27" w:rsidP="00EF6FB8">
            <w:pPr>
              <w:rPr>
                <w:sz w:val="24"/>
                <w:szCs w:val="24"/>
              </w:rPr>
            </w:pPr>
          </w:p>
        </w:tc>
      </w:tr>
      <w:tr w:rsidR="00D11D27" w:rsidRPr="0019468F" w14:paraId="3E07D891" w14:textId="77777777" w:rsidTr="00EF6FB8">
        <w:trPr>
          <w:cantSplit/>
          <w:trHeight w:val="424"/>
        </w:trPr>
        <w:tc>
          <w:tcPr>
            <w:tcW w:w="4678" w:type="dxa"/>
            <w:vAlign w:val="center"/>
          </w:tcPr>
          <w:p w14:paraId="12A4F38E" w14:textId="54CF2936" w:rsidR="00D11D27" w:rsidRPr="00B54C6D" w:rsidRDefault="00D11D27" w:rsidP="00B54C6D">
            <w:pPr>
              <w:rPr>
                <w:sz w:val="24"/>
                <w:szCs w:val="24"/>
              </w:rPr>
            </w:pPr>
            <w:r w:rsidRPr="00B54C6D">
              <w:rPr>
                <w:sz w:val="24"/>
                <w:szCs w:val="24"/>
              </w:rPr>
              <w:t>Ich kann in berufsbezogenen Situationen angemessen kommunizieren (</w:t>
            </w:r>
            <w:r w:rsidR="0040050B">
              <w:rPr>
                <w:sz w:val="24"/>
                <w:szCs w:val="24"/>
              </w:rPr>
              <w:t>z. B.</w:t>
            </w:r>
            <w:r w:rsidRPr="00B54C6D">
              <w:rPr>
                <w:sz w:val="24"/>
                <w:szCs w:val="24"/>
              </w:rPr>
              <w:t xml:space="preserve"> Bewerbungsgespräch, Arbeitsanweisung, Telefonat, Besprechung).</w:t>
            </w:r>
          </w:p>
        </w:tc>
        <w:tc>
          <w:tcPr>
            <w:tcW w:w="850" w:type="dxa"/>
          </w:tcPr>
          <w:p w14:paraId="5D2048F4" w14:textId="77777777" w:rsidR="00D11D27" w:rsidRPr="007D1C41" w:rsidRDefault="00D11D27" w:rsidP="00EF6FB8">
            <w:pPr>
              <w:rPr>
                <w:sz w:val="24"/>
                <w:szCs w:val="24"/>
              </w:rPr>
            </w:pPr>
          </w:p>
        </w:tc>
        <w:tc>
          <w:tcPr>
            <w:tcW w:w="851" w:type="dxa"/>
          </w:tcPr>
          <w:p w14:paraId="3A9BA596" w14:textId="77777777" w:rsidR="00D11D27" w:rsidRPr="007D1C41" w:rsidRDefault="00D11D27" w:rsidP="00EF6FB8">
            <w:pPr>
              <w:rPr>
                <w:sz w:val="24"/>
                <w:szCs w:val="24"/>
              </w:rPr>
            </w:pPr>
          </w:p>
        </w:tc>
        <w:tc>
          <w:tcPr>
            <w:tcW w:w="850" w:type="dxa"/>
          </w:tcPr>
          <w:p w14:paraId="002C4962" w14:textId="77777777" w:rsidR="00D11D27" w:rsidRPr="007D1C41" w:rsidRDefault="00D11D27" w:rsidP="00EF6FB8">
            <w:pPr>
              <w:rPr>
                <w:sz w:val="24"/>
                <w:szCs w:val="24"/>
              </w:rPr>
            </w:pPr>
          </w:p>
        </w:tc>
      </w:tr>
    </w:tbl>
    <w:p w14:paraId="7C0B745E" w14:textId="77777777" w:rsidR="00B54C6D" w:rsidRDefault="00B54C6D" w:rsidP="00B54C6D">
      <w:pPr>
        <w:pStyle w:val="berschrift2"/>
      </w:pPr>
    </w:p>
    <w:p w14:paraId="4E0C13B5" w14:textId="659E1152" w:rsidR="00D11D27" w:rsidRDefault="00D11D27" w:rsidP="00D11D27">
      <w:pPr>
        <w:pStyle w:val="berschrift2"/>
        <w:ind w:left="720"/>
      </w:pPr>
      <w:bookmarkStart w:id="10" w:name="_Hlk40437846"/>
      <w:r>
        <w:t>Wie zufrieden bin ich mit meiner Arbeit am LernTHEMA?</w:t>
      </w:r>
    </w:p>
    <w:p w14:paraId="405CF799" w14:textId="77777777" w:rsidR="00D11D27" w:rsidRPr="00FF326D" w:rsidRDefault="00D11D27" w:rsidP="00D11D27">
      <w:pPr>
        <w:pStyle w:val="Textkrper"/>
        <w:ind w:left="720"/>
        <w:rPr>
          <w:sz w:val="24"/>
        </w:rPr>
      </w:pPr>
      <w:r w:rsidRPr="00FF326D">
        <w:rPr>
          <w:sz w:val="24"/>
        </w:rPr>
        <w:t>Kreuzen Sie an!</w:t>
      </w:r>
    </w:p>
    <w:p w14:paraId="49937130" w14:textId="77777777" w:rsidR="00D11D27" w:rsidRDefault="00D11D27" w:rsidP="00D11D27">
      <w:pPr>
        <w:pStyle w:val="Textkrper"/>
        <w:ind w:left="720"/>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D11D27" w:rsidRPr="007362C4" w14:paraId="193A6C70" w14:textId="77777777" w:rsidTr="00EF6FB8">
        <w:trPr>
          <w:trHeight w:val="624"/>
        </w:trPr>
        <w:tc>
          <w:tcPr>
            <w:tcW w:w="725" w:type="dxa"/>
            <w:shd w:val="clear" w:color="auto" w:fill="FF0000"/>
            <w:vAlign w:val="center"/>
          </w:tcPr>
          <w:p w14:paraId="386A18A7" w14:textId="77777777" w:rsidR="00D11D27" w:rsidRPr="007362C4" w:rsidRDefault="00D11D27" w:rsidP="00EF6FB8">
            <w:pPr>
              <w:pStyle w:val="Textkrper"/>
              <w:jc w:val="center"/>
              <w:rPr>
                <w:sz w:val="24"/>
              </w:rPr>
            </w:pPr>
            <w:r w:rsidRPr="007362C4">
              <w:rPr>
                <w:sz w:val="24"/>
              </w:rPr>
              <w:t>1</w:t>
            </w:r>
          </w:p>
        </w:tc>
        <w:tc>
          <w:tcPr>
            <w:tcW w:w="725" w:type="dxa"/>
            <w:shd w:val="clear" w:color="auto" w:fill="FF3701"/>
            <w:vAlign w:val="center"/>
          </w:tcPr>
          <w:p w14:paraId="59408CD1" w14:textId="77777777" w:rsidR="00D11D27" w:rsidRPr="007362C4" w:rsidRDefault="00D11D27" w:rsidP="00EF6FB8">
            <w:pPr>
              <w:pStyle w:val="Textkrper"/>
              <w:jc w:val="center"/>
              <w:rPr>
                <w:sz w:val="24"/>
              </w:rPr>
            </w:pPr>
            <w:r w:rsidRPr="007362C4">
              <w:rPr>
                <w:sz w:val="24"/>
              </w:rPr>
              <w:t>2</w:t>
            </w:r>
          </w:p>
        </w:tc>
        <w:tc>
          <w:tcPr>
            <w:tcW w:w="725" w:type="dxa"/>
            <w:shd w:val="clear" w:color="auto" w:fill="FF5C01"/>
            <w:vAlign w:val="center"/>
          </w:tcPr>
          <w:p w14:paraId="1C671913" w14:textId="77777777" w:rsidR="00D11D27" w:rsidRPr="007362C4" w:rsidRDefault="00D11D27" w:rsidP="00EF6FB8">
            <w:pPr>
              <w:pStyle w:val="Textkrper"/>
              <w:jc w:val="center"/>
              <w:rPr>
                <w:sz w:val="24"/>
              </w:rPr>
            </w:pPr>
            <w:r w:rsidRPr="007362C4">
              <w:rPr>
                <w:sz w:val="24"/>
              </w:rPr>
              <w:t>3</w:t>
            </w:r>
          </w:p>
        </w:tc>
        <w:tc>
          <w:tcPr>
            <w:tcW w:w="725" w:type="dxa"/>
            <w:shd w:val="clear" w:color="auto" w:fill="FFC000"/>
            <w:vAlign w:val="center"/>
          </w:tcPr>
          <w:p w14:paraId="3A39BE00" w14:textId="77777777" w:rsidR="00D11D27" w:rsidRPr="007362C4" w:rsidRDefault="00D11D27" w:rsidP="00EF6FB8">
            <w:pPr>
              <w:pStyle w:val="Textkrper"/>
              <w:jc w:val="center"/>
              <w:rPr>
                <w:sz w:val="24"/>
              </w:rPr>
            </w:pPr>
            <w:r w:rsidRPr="007362C4">
              <w:rPr>
                <w:sz w:val="24"/>
              </w:rPr>
              <w:t>4</w:t>
            </w:r>
          </w:p>
        </w:tc>
        <w:tc>
          <w:tcPr>
            <w:tcW w:w="726" w:type="dxa"/>
            <w:shd w:val="clear" w:color="auto" w:fill="FFFF00"/>
            <w:vAlign w:val="center"/>
          </w:tcPr>
          <w:p w14:paraId="543AE682" w14:textId="77777777" w:rsidR="00D11D27" w:rsidRPr="007362C4" w:rsidRDefault="00D11D27" w:rsidP="00EF6FB8">
            <w:pPr>
              <w:pStyle w:val="Textkrper"/>
              <w:jc w:val="center"/>
              <w:rPr>
                <w:sz w:val="24"/>
              </w:rPr>
            </w:pPr>
            <w:r w:rsidRPr="007362C4">
              <w:rPr>
                <w:sz w:val="24"/>
              </w:rPr>
              <w:t>5</w:t>
            </w:r>
          </w:p>
        </w:tc>
        <w:tc>
          <w:tcPr>
            <w:tcW w:w="725" w:type="dxa"/>
            <w:shd w:val="clear" w:color="auto" w:fill="CCFF33"/>
            <w:vAlign w:val="center"/>
          </w:tcPr>
          <w:p w14:paraId="72A9E144" w14:textId="77777777" w:rsidR="00D11D27" w:rsidRPr="007362C4" w:rsidRDefault="00D11D27" w:rsidP="00EF6FB8">
            <w:pPr>
              <w:pStyle w:val="Textkrper"/>
              <w:jc w:val="center"/>
              <w:rPr>
                <w:sz w:val="24"/>
              </w:rPr>
            </w:pPr>
            <w:r w:rsidRPr="007362C4">
              <w:rPr>
                <w:sz w:val="24"/>
              </w:rPr>
              <w:t>6</w:t>
            </w:r>
          </w:p>
        </w:tc>
        <w:tc>
          <w:tcPr>
            <w:tcW w:w="725" w:type="dxa"/>
            <w:shd w:val="clear" w:color="auto" w:fill="B0DA46"/>
            <w:vAlign w:val="center"/>
          </w:tcPr>
          <w:p w14:paraId="7A33D7F3" w14:textId="77777777" w:rsidR="00D11D27" w:rsidRPr="007362C4" w:rsidRDefault="00D11D27" w:rsidP="00EF6FB8">
            <w:pPr>
              <w:pStyle w:val="Textkrper"/>
              <w:jc w:val="center"/>
              <w:rPr>
                <w:sz w:val="24"/>
              </w:rPr>
            </w:pPr>
            <w:r w:rsidRPr="007362C4">
              <w:rPr>
                <w:sz w:val="24"/>
              </w:rPr>
              <w:t>7</w:t>
            </w:r>
          </w:p>
        </w:tc>
        <w:tc>
          <w:tcPr>
            <w:tcW w:w="725" w:type="dxa"/>
            <w:shd w:val="clear" w:color="auto" w:fill="92D050"/>
            <w:vAlign w:val="center"/>
          </w:tcPr>
          <w:p w14:paraId="31F074FF" w14:textId="77777777" w:rsidR="00D11D27" w:rsidRPr="007362C4" w:rsidRDefault="00D11D27" w:rsidP="00EF6FB8">
            <w:pPr>
              <w:pStyle w:val="Textkrper"/>
              <w:jc w:val="center"/>
              <w:rPr>
                <w:sz w:val="24"/>
              </w:rPr>
            </w:pPr>
            <w:r w:rsidRPr="007362C4">
              <w:rPr>
                <w:sz w:val="24"/>
              </w:rPr>
              <w:t>8</w:t>
            </w:r>
          </w:p>
        </w:tc>
        <w:tc>
          <w:tcPr>
            <w:tcW w:w="725" w:type="dxa"/>
            <w:shd w:val="clear" w:color="auto" w:fill="6AB129"/>
            <w:vAlign w:val="center"/>
          </w:tcPr>
          <w:p w14:paraId="70C52DE1" w14:textId="77777777" w:rsidR="00D11D27" w:rsidRPr="007362C4" w:rsidRDefault="00D11D27" w:rsidP="00EF6FB8">
            <w:pPr>
              <w:pStyle w:val="Textkrper"/>
              <w:jc w:val="center"/>
              <w:rPr>
                <w:sz w:val="24"/>
              </w:rPr>
            </w:pPr>
            <w:r w:rsidRPr="007362C4">
              <w:rPr>
                <w:sz w:val="24"/>
              </w:rPr>
              <w:t>9</w:t>
            </w:r>
          </w:p>
        </w:tc>
        <w:tc>
          <w:tcPr>
            <w:tcW w:w="726" w:type="dxa"/>
            <w:shd w:val="clear" w:color="auto" w:fill="02AE12"/>
            <w:vAlign w:val="center"/>
          </w:tcPr>
          <w:p w14:paraId="577E095F" w14:textId="77777777" w:rsidR="00D11D27" w:rsidRPr="007362C4" w:rsidRDefault="00D11D27" w:rsidP="00EF6FB8">
            <w:pPr>
              <w:pStyle w:val="Textkrper"/>
              <w:jc w:val="center"/>
              <w:rPr>
                <w:sz w:val="24"/>
              </w:rPr>
            </w:pPr>
            <w:r w:rsidRPr="007362C4">
              <w:rPr>
                <w:sz w:val="24"/>
              </w:rPr>
              <w:t>10</w:t>
            </w:r>
          </w:p>
        </w:tc>
      </w:tr>
    </w:tbl>
    <w:p w14:paraId="5ED4C2A9" w14:textId="09B4F293" w:rsidR="005149AD" w:rsidRPr="005149AD" w:rsidRDefault="005149AD" w:rsidP="005149AD">
      <w:pPr>
        <w:sectPr w:rsidR="005149AD" w:rsidRPr="005149AD" w:rsidSect="00BF021C">
          <w:pgSz w:w="11906" w:h="16838" w:code="9"/>
          <w:pgMar w:top="1418" w:right="3402" w:bottom="1134" w:left="1134" w:header="709" w:footer="709" w:gutter="0"/>
          <w:cols w:space="708"/>
          <w:docGrid w:linePitch="360"/>
        </w:sect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11D27" w:rsidRPr="00453EC1" w14:paraId="679C0FF3" w14:textId="77777777" w:rsidTr="00EF6FB8">
        <w:trPr>
          <w:trHeight w:val="523"/>
        </w:trPr>
        <w:tc>
          <w:tcPr>
            <w:tcW w:w="7348" w:type="dxa"/>
            <w:tcBorders>
              <w:left w:val="single" w:sz="4" w:space="0" w:color="auto"/>
              <w:bottom w:val="single" w:sz="4" w:space="0" w:color="auto"/>
              <w:right w:val="single" w:sz="4" w:space="0" w:color="auto"/>
            </w:tcBorders>
            <w:shd w:val="clear" w:color="auto" w:fill="D9D9D9"/>
          </w:tcPr>
          <w:bookmarkEnd w:id="10"/>
          <w:p w14:paraId="233CC92E" w14:textId="77777777" w:rsidR="00D11D27" w:rsidRPr="00453EC1" w:rsidRDefault="00D11D27" w:rsidP="00EF6FB8">
            <w:pPr>
              <w:jc w:val="both"/>
              <w:rPr>
                <w:sz w:val="12"/>
              </w:rPr>
            </w:pPr>
            <w:r w:rsidRPr="00453EC1">
              <w:rPr>
                <w:sz w:val="12"/>
              </w:rPr>
              <w:lastRenderedPageBreak/>
              <w:t>Materialien/Kompetenz</w:t>
            </w:r>
          </w:p>
          <w:p w14:paraId="6DFE9FE2" w14:textId="77777777" w:rsidR="00D11D27" w:rsidRPr="00453EC1" w:rsidRDefault="00D11D27" w:rsidP="00EF6FB8">
            <w:pPr>
              <w:rPr>
                <w:b/>
              </w:rPr>
            </w:pPr>
            <w:r w:rsidRPr="006E2E13">
              <w:rPr>
                <w:b/>
                <w:sz w:val="18"/>
                <w:szCs w:val="18"/>
              </w:rPr>
              <w:t>Ich kann mich in verschiedenen Kommunikationssituationen angemessen verhalten.</w:t>
            </w:r>
          </w:p>
        </w:tc>
        <w:tc>
          <w:tcPr>
            <w:tcW w:w="188" w:type="dxa"/>
            <w:vMerge w:val="restart"/>
            <w:tcBorders>
              <w:top w:val="nil"/>
              <w:left w:val="single" w:sz="4" w:space="0" w:color="auto"/>
              <w:bottom w:val="nil"/>
              <w:right w:val="single" w:sz="4" w:space="0" w:color="auto"/>
            </w:tcBorders>
            <w:shd w:val="clear" w:color="auto" w:fill="FFFFFF"/>
          </w:tcPr>
          <w:p w14:paraId="5C488774" w14:textId="77777777" w:rsidR="00D11D27" w:rsidRPr="00453EC1" w:rsidRDefault="00D11D27" w:rsidP="00EF6FB8">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5814BC6" w14:textId="77777777" w:rsidR="00D11D27" w:rsidRPr="00453EC1" w:rsidRDefault="00D11D27" w:rsidP="00EF6FB8">
            <w:pPr>
              <w:jc w:val="center"/>
              <w:rPr>
                <w:rFonts w:eastAsia="Times New Roman"/>
                <w:b/>
                <w:lang w:val="en-GB"/>
              </w:rPr>
            </w:pPr>
            <w:r>
              <w:rPr>
                <w:rFonts w:eastAsia="Times New Roman"/>
                <w:b/>
                <w:lang w:val="en-GB"/>
              </w:rPr>
              <w:t>Deutsch</w:t>
            </w:r>
          </w:p>
          <w:p w14:paraId="2C44D495" w14:textId="77777777" w:rsidR="00D11D27" w:rsidRPr="00453EC1" w:rsidRDefault="00D11D27" w:rsidP="00EF6FB8">
            <w:pPr>
              <w:jc w:val="center"/>
              <w:rPr>
                <w:rFonts w:eastAsia="Calibri"/>
                <w:b/>
                <w:lang w:val="en-GB"/>
              </w:rPr>
            </w:pPr>
            <w:r>
              <w:rPr>
                <w:rFonts w:eastAsia="Times New Roman"/>
                <w:b/>
                <w:lang w:val="en-GB"/>
              </w:rPr>
              <w:t>D01.03.01</w:t>
            </w:r>
          </w:p>
        </w:tc>
      </w:tr>
      <w:tr w:rsidR="00D11D27" w:rsidRPr="00453EC1" w14:paraId="01B8A358" w14:textId="77777777" w:rsidTr="00EF6FB8">
        <w:trPr>
          <w:trHeight w:val="389"/>
        </w:trPr>
        <w:tc>
          <w:tcPr>
            <w:tcW w:w="7348" w:type="dxa"/>
            <w:tcBorders>
              <w:left w:val="nil"/>
              <w:bottom w:val="nil"/>
              <w:right w:val="nil"/>
            </w:tcBorders>
          </w:tcPr>
          <w:p w14:paraId="691CC37A" w14:textId="77777777" w:rsidR="00D11D27" w:rsidRPr="00A402FC" w:rsidRDefault="00D11D27" w:rsidP="00EF6FB8">
            <w:pPr>
              <w:pStyle w:val="Kopf8ptafz"/>
              <w:numPr>
                <w:ilvl w:val="0"/>
                <w:numId w:val="0"/>
              </w:numPr>
              <w:ind w:left="227" w:hanging="170"/>
            </w:pPr>
          </w:p>
        </w:tc>
        <w:tc>
          <w:tcPr>
            <w:tcW w:w="188" w:type="dxa"/>
            <w:vMerge/>
            <w:tcBorders>
              <w:left w:val="nil"/>
              <w:bottom w:val="nil"/>
              <w:right w:val="nil"/>
            </w:tcBorders>
            <w:vAlign w:val="center"/>
          </w:tcPr>
          <w:p w14:paraId="0F84163C" w14:textId="77777777" w:rsidR="00D11D27" w:rsidRPr="00453EC1" w:rsidRDefault="00D11D27" w:rsidP="00EF6FB8">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11D27" w:rsidRPr="00453EC1" w14:paraId="48B5F0A4" w14:textId="77777777" w:rsidTr="00EF6FB8">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5955B963" w14:textId="77777777" w:rsidR="00D11D27" w:rsidRPr="00122340" w:rsidRDefault="00D11D27" w:rsidP="00A93B1F">
                  <w:pPr>
                    <w:framePr w:hSpace="141" w:wrap="around" w:vAnchor="text" w:hAnchor="text" w:y="-81"/>
                    <w:jc w:val="center"/>
                    <w:rPr>
                      <w:b/>
                      <w:lang w:val="en-GB"/>
                    </w:rPr>
                  </w:pPr>
                  <w:r w:rsidRPr="00122340">
                    <w:rPr>
                      <w:b/>
                      <w:lang w:val="en-GB"/>
                    </w:rPr>
                    <w:t>Lösung</w:t>
                  </w:r>
                </w:p>
              </w:tc>
            </w:tr>
          </w:tbl>
          <w:p w14:paraId="06DDB014" w14:textId="77777777" w:rsidR="00D11D27" w:rsidRPr="00453EC1" w:rsidRDefault="00D11D27" w:rsidP="00EF6FB8">
            <w:pPr>
              <w:jc w:val="center"/>
              <w:rPr>
                <w:rFonts w:eastAsia="Times New Roman"/>
                <w:b/>
                <w:lang w:val="en-GB"/>
              </w:rPr>
            </w:pPr>
          </w:p>
        </w:tc>
      </w:tr>
    </w:tbl>
    <w:p w14:paraId="235F23AA" w14:textId="77777777" w:rsidR="00D11D27" w:rsidRDefault="00D11D27" w:rsidP="00D11D27">
      <w:pPr>
        <w:pStyle w:val="Textkrper"/>
        <w:numPr>
          <w:ilvl w:val="0"/>
          <w:numId w:val="32"/>
        </w:numPr>
        <w:ind w:left="284" w:hanging="284"/>
        <w:jc w:val="left"/>
      </w:pPr>
      <w:r>
        <w:t xml:space="preserve">a) </w:t>
      </w:r>
      <w:r w:rsidRPr="00244756">
        <w:t xml:space="preserve">Wer </w:t>
      </w:r>
      <w:r>
        <w:t>spricht im Film? Bewerberin Sabine, Trainerin Coach Marietta Esche, Peter, Personalmanagement, zweite Mitarbeiterin</w:t>
      </w:r>
    </w:p>
    <w:p w14:paraId="13E7E92F" w14:textId="77777777" w:rsidR="00D11D27" w:rsidRDefault="00D11D27" w:rsidP="00D11D27">
      <w:pPr>
        <w:pStyle w:val="Textkrper"/>
        <w:ind w:left="284" w:hanging="284"/>
        <w:jc w:val="left"/>
      </w:pPr>
    </w:p>
    <w:p w14:paraId="42E971F0" w14:textId="77777777" w:rsidR="00D11D27" w:rsidRDefault="00D11D27" w:rsidP="00D11D27">
      <w:pPr>
        <w:pStyle w:val="Textkrper"/>
        <w:ind w:left="284"/>
        <w:jc w:val="left"/>
      </w:pPr>
      <w:r>
        <w:t xml:space="preserve">b) </w:t>
      </w:r>
      <w:r w:rsidRPr="00244756">
        <w:t xml:space="preserve">Wie </w:t>
      </w:r>
      <w:r>
        <w:t>sprechen die einzelnen Personen?</w:t>
      </w:r>
      <w:r w:rsidRPr="00632DB2">
        <w:t xml:space="preserve"> </w:t>
      </w:r>
      <w:r>
        <w:t xml:space="preserve">In den Antworten der Lernenden können bewusst alle Möglichkeiten des „Wie“ (Adjektive, Sprechweise etc.) angegeben werden. Die Schülerinnen und Schüler werden die Möglichkeiten mit Hilfe des Lernthemas strukturiert erarbeiten. </w:t>
      </w:r>
    </w:p>
    <w:p w14:paraId="10C4D111" w14:textId="77777777" w:rsidR="00D11D27" w:rsidRDefault="00D11D27" w:rsidP="00D11D27">
      <w:pPr>
        <w:pStyle w:val="Textkrper"/>
        <w:ind w:left="284"/>
        <w:jc w:val="left"/>
      </w:pPr>
      <w:r>
        <w:t>Sabine: aufgeregt, überlegt, …</w:t>
      </w:r>
    </w:p>
    <w:p w14:paraId="69953A96" w14:textId="77777777" w:rsidR="00D11D27" w:rsidRDefault="00D11D27" w:rsidP="00D11D27">
      <w:pPr>
        <w:pStyle w:val="Textkrper"/>
        <w:ind w:left="284"/>
        <w:jc w:val="left"/>
      </w:pPr>
      <w:r>
        <w:t>Trainerin: langsam, mit Fachbegriffen, viele Beispiele …</w:t>
      </w:r>
    </w:p>
    <w:p w14:paraId="1CF57C4A" w14:textId="77777777" w:rsidR="00D11D27" w:rsidRDefault="00D11D27" w:rsidP="00D11D27">
      <w:pPr>
        <w:pStyle w:val="Textkrper"/>
        <w:ind w:left="284"/>
        <w:jc w:val="left"/>
      </w:pPr>
      <w:r>
        <w:t>Personalverantwortliche: freundlich, ruhig, …</w:t>
      </w:r>
    </w:p>
    <w:p w14:paraId="10ADD6A9" w14:textId="77777777" w:rsidR="00D11D27" w:rsidRDefault="00D11D27" w:rsidP="00D11D27">
      <w:pPr>
        <w:pStyle w:val="Textkrper"/>
        <w:ind w:left="284" w:hanging="284"/>
        <w:jc w:val="left"/>
      </w:pPr>
    </w:p>
    <w:p w14:paraId="7810D893" w14:textId="2C4F5978" w:rsidR="00D11D27" w:rsidRDefault="00D11D27" w:rsidP="00D11D27">
      <w:pPr>
        <w:pStyle w:val="Textkrper"/>
        <w:ind w:left="284"/>
        <w:jc w:val="left"/>
      </w:pPr>
      <w:r>
        <w:t xml:space="preserve">c) Über </w:t>
      </w:r>
      <w:r w:rsidRPr="00632DB2">
        <w:t xml:space="preserve">was </w:t>
      </w:r>
      <w:r>
        <w:t>sprechen sie? Über angemessene Kleidung (Art und Kleidung), Frisur und Accessoires, ihre Gefühle und Gedanken (</w:t>
      </w:r>
      <w:r w:rsidR="0040050B">
        <w:t>z. B.</w:t>
      </w:r>
      <w:r>
        <w:t xml:space="preserve"> Nervosität, mögliche Antwortoptionen), Auftreten in einem Bewerbungsgespräch, Schwächen eines Bewerbers</w:t>
      </w:r>
    </w:p>
    <w:p w14:paraId="39516EAC" w14:textId="77777777" w:rsidR="00D11D27" w:rsidRDefault="00D11D27" w:rsidP="00D11D27">
      <w:pPr>
        <w:pStyle w:val="Textkrper"/>
        <w:ind w:left="284"/>
        <w:jc w:val="left"/>
      </w:pPr>
      <w:r>
        <w:t>für ein Praktikum in der Marketing-Abteilung eines Medienunternehmens.</w:t>
      </w:r>
    </w:p>
    <w:p w14:paraId="040F8C49" w14:textId="77777777" w:rsidR="00D11D27" w:rsidRDefault="00D11D27" w:rsidP="00D11D27">
      <w:pPr>
        <w:pStyle w:val="Textkrper"/>
        <w:ind w:left="284" w:hanging="284"/>
        <w:jc w:val="left"/>
      </w:pPr>
    </w:p>
    <w:p w14:paraId="63859127" w14:textId="77777777" w:rsidR="00D11D27" w:rsidRDefault="00D11D27" w:rsidP="00D11D27">
      <w:pPr>
        <w:pStyle w:val="Textkrper"/>
        <w:ind w:left="284"/>
        <w:jc w:val="left"/>
      </w:pPr>
      <w:r>
        <w:t xml:space="preserve">d) </w:t>
      </w:r>
      <w:r w:rsidRPr="00244756">
        <w:t>Wo sprechen sie?</w:t>
      </w:r>
      <w:r>
        <w:t xml:space="preserve"> vor dem Briefkasten, vor dem Kleiderschrank, in einem Aufenthaltsbereich des Unternehmens, im Büro des Unternehmens</w:t>
      </w:r>
    </w:p>
    <w:p w14:paraId="161E6DB2" w14:textId="77777777" w:rsidR="00D11D27" w:rsidRDefault="00D11D27" w:rsidP="00D11D27">
      <w:pPr>
        <w:pStyle w:val="Textkrper"/>
        <w:ind w:left="284" w:hanging="284"/>
        <w:jc w:val="left"/>
      </w:pPr>
    </w:p>
    <w:p w14:paraId="2863080D" w14:textId="77777777" w:rsidR="00D11D27" w:rsidRDefault="00D11D27" w:rsidP="00D11D27">
      <w:pPr>
        <w:pStyle w:val="Textkrper"/>
        <w:ind w:left="284"/>
        <w:jc w:val="left"/>
      </w:pPr>
      <w:r>
        <w:t>e) Wie lange dauert das Bewerbungsgespräch? 45 Min.</w:t>
      </w:r>
    </w:p>
    <w:p w14:paraId="7A38B203" w14:textId="77777777" w:rsidR="00D11D27" w:rsidRPr="00244756" w:rsidRDefault="00D11D27" w:rsidP="00D11D27">
      <w:pPr>
        <w:pStyle w:val="Textkrper"/>
        <w:ind w:left="284" w:hanging="284"/>
        <w:jc w:val="left"/>
      </w:pPr>
    </w:p>
    <w:p w14:paraId="6C120E61" w14:textId="77777777" w:rsidR="00D11D27" w:rsidRDefault="00D11D27" w:rsidP="00D11D27">
      <w:pPr>
        <w:pStyle w:val="Textkrper"/>
        <w:ind w:left="284"/>
      </w:pPr>
      <w:r>
        <w:t>f) Phasen des Bewerbungsgesprächs:</w:t>
      </w:r>
    </w:p>
    <w:p w14:paraId="0BBE91A8" w14:textId="77777777" w:rsidR="00D11D27" w:rsidRDefault="00D11D27" w:rsidP="00D11D27">
      <w:pPr>
        <w:pStyle w:val="Textkrper"/>
        <w:ind w:left="284"/>
      </w:pPr>
      <w:r>
        <w:t xml:space="preserve">I. Begrüßung und Vorstellung, Smalltalk </w:t>
      </w:r>
    </w:p>
    <w:p w14:paraId="28E69B98" w14:textId="77777777" w:rsidR="00D11D27" w:rsidRDefault="00D11D27" w:rsidP="00D11D27">
      <w:pPr>
        <w:pStyle w:val="Textkrper"/>
        <w:ind w:left="284"/>
      </w:pPr>
      <w:r>
        <w:t>II. Fragen zu Lebenslauf und Erwartungen;</w:t>
      </w:r>
    </w:p>
    <w:p w14:paraId="31EBED96" w14:textId="77777777" w:rsidR="00D11D27" w:rsidRDefault="00D11D27" w:rsidP="00D11D27">
      <w:pPr>
        <w:pStyle w:val="Textkrper"/>
        <w:ind w:left="284"/>
      </w:pPr>
      <w:r>
        <w:t>III. Fragen zur Persönlichkeit mit Belegen aus dem eigenen Leben (hier: Schwächen?  Was würden Freunde berichten? Narben?),</w:t>
      </w:r>
    </w:p>
    <w:p w14:paraId="43066564" w14:textId="77777777" w:rsidR="00D11D27" w:rsidRDefault="00D11D27" w:rsidP="00D11D27">
      <w:pPr>
        <w:pStyle w:val="Textkrper"/>
        <w:ind w:left="284"/>
      </w:pPr>
      <w:r>
        <w:t>IV. Verabschiedung</w:t>
      </w:r>
    </w:p>
    <w:p w14:paraId="676C7542" w14:textId="77777777" w:rsidR="00D11D27" w:rsidRDefault="00D11D27" w:rsidP="00D11D27">
      <w:pPr>
        <w:pStyle w:val="Textkrper"/>
        <w:ind w:left="426"/>
      </w:pPr>
    </w:p>
    <w:p w14:paraId="46DB4D34" w14:textId="77777777" w:rsidR="00D11D27" w:rsidRDefault="00D11D27" w:rsidP="00D11D27">
      <w:pPr>
        <w:pStyle w:val="Textkrper"/>
        <w:numPr>
          <w:ilvl w:val="0"/>
          <w:numId w:val="32"/>
        </w:numPr>
        <w:ind w:left="284" w:hanging="284"/>
      </w:pPr>
      <w:r>
        <w:t xml:space="preserve">a) </w:t>
      </w:r>
      <w:r w:rsidRPr="00DD3355">
        <w:t>Privatperson (</w:t>
      </w:r>
      <w:r>
        <w:t xml:space="preserve">evtl. </w:t>
      </w:r>
      <w:r w:rsidRPr="00DD3355">
        <w:t>Studentin), Coachee</w:t>
      </w:r>
      <w:r>
        <w:t xml:space="preserve"> (= Person, die gecoacht wird)</w:t>
      </w:r>
      <w:r w:rsidRPr="00DD3355">
        <w:t>, Bewerberin</w:t>
      </w:r>
    </w:p>
    <w:p w14:paraId="662D90C4" w14:textId="77777777" w:rsidR="00D11D27" w:rsidRDefault="00D11D27" w:rsidP="00D11D27">
      <w:pPr>
        <w:pStyle w:val="Textkrper"/>
        <w:ind w:left="284"/>
      </w:pPr>
    </w:p>
    <w:p w14:paraId="7D1796FA" w14:textId="5BC83297" w:rsidR="00D11D27" w:rsidRDefault="00D11D27" w:rsidP="00D11D27">
      <w:pPr>
        <w:pStyle w:val="Textkrper"/>
        <w:ind w:left="284"/>
      </w:pPr>
      <w:r>
        <w:t xml:space="preserve">b) </w:t>
      </w:r>
      <w:r w:rsidR="0040050B">
        <w:t>z. B.</w:t>
      </w:r>
      <w:r>
        <w:t xml:space="preserve"> daran, dass sie je nach Rolle unterschiedliche </w:t>
      </w:r>
      <w:r w:rsidRPr="00DD3355">
        <w:t>Kleidung</w:t>
      </w:r>
      <w:r>
        <w:t xml:space="preserve"> trägt, unterschiedlich spricht, Fragen stellt oder eher Aussagen trifft, die Art der Aussagen/ Fragen die in bestimmten Kontexten gemacht/ gestellt werden (</w:t>
      </w:r>
      <w:r w:rsidR="0040050B">
        <w:t>z. B.</w:t>
      </w:r>
      <w:r>
        <w:t xml:space="preserve"> Reflexionsfragen im Coaching vs. „Psycho-Fragen“ im Bewerbungsgespräch), …</w:t>
      </w:r>
    </w:p>
    <w:p w14:paraId="0D07E49E" w14:textId="77777777" w:rsidR="00D11D27" w:rsidRDefault="00D11D27" w:rsidP="00D11D27">
      <w:pPr>
        <w:pStyle w:val="Listenabsatz"/>
        <w:ind w:left="284"/>
      </w:pPr>
    </w:p>
    <w:p w14:paraId="02DA352E" w14:textId="77777777" w:rsidR="00D11D27" w:rsidRDefault="00D11D27" w:rsidP="00D11D27">
      <w:pPr>
        <w:ind w:left="284"/>
      </w:pPr>
      <w:r>
        <w:t>c) Mögliche Antwort:</w:t>
      </w:r>
    </w:p>
    <w:p w14:paraId="0836C689" w14:textId="77777777" w:rsidR="00D11D27" w:rsidRDefault="00D11D27" w:rsidP="00D11D27">
      <w:pPr>
        <w:pStyle w:val="Listenabsatz"/>
        <w:ind w:left="993"/>
      </w:pPr>
    </w:p>
    <w:tbl>
      <w:tblPr>
        <w:tblStyle w:val="Tabellenraster"/>
        <w:tblW w:w="6663" w:type="dxa"/>
        <w:tblInd w:w="562" w:type="dxa"/>
        <w:tblLook w:val="04A0" w:firstRow="1" w:lastRow="0" w:firstColumn="1" w:lastColumn="0" w:noHBand="0" w:noVBand="1"/>
      </w:tblPr>
      <w:tblGrid>
        <w:gridCol w:w="2268"/>
        <w:gridCol w:w="4395"/>
      </w:tblGrid>
      <w:tr w:rsidR="00D11D27" w14:paraId="69B51355" w14:textId="77777777" w:rsidTr="00EF6FB8">
        <w:tc>
          <w:tcPr>
            <w:tcW w:w="2268" w:type="dxa"/>
          </w:tcPr>
          <w:p w14:paraId="386B1851" w14:textId="77777777" w:rsidR="00D11D27" w:rsidRDefault="00D11D27" w:rsidP="00EF6FB8">
            <w:pPr>
              <w:pStyle w:val="Listenabsatz"/>
              <w:ind w:left="0"/>
            </w:pPr>
            <w:r>
              <w:t>Meine täglichen Rollen</w:t>
            </w:r>
          </w:p>
        </w:tc>
        <w:tc>
          <w:tcPr>
            <w:tcW w:w="4395" w:type="dxa"/>
          </w:tcPr>
          <w:p w14:paraId="7F909BC7" w14:textId="77777777" w:rsidR="00D11D27" w:rsidRDefault="00D11D27" w:rsidP="00EF6FB8">
            <w:pPr>
              <w:pStyle w:val="Listenabsatz"/>
              <w:ind w:left="0"/>
            </w:pPr>
            <w:r>
              <w:t xml:space="preserve">Diese Rolle ist erkennbar an …. </w:t>
            </w:r>
          </w:p>
        </w:tc>
      </w:tr>
      <w:tr w:rsidR="00D11D27" w14:paraId="5BB98500" w14:textId="77777777" w:rsidTr="00EF6FB8">
        <w:trPr>
          <w:trHeight w:val="796"/>
        </w:trPr>
        <w:tc>
          <w:tcPr>
            <w:tcW w:w="2268" w:type="dxa"/>
          </w:tcPr>
          <w:p w14:paraId="62B38F66" w14:textId="36298E00" w:rsidR="00D11D27" w:rsidRDefault="0040050B" w:rsidP="00EF6FB8">
            <w:pPr>
              <w:pStyle w:val="Listenabsatz"/>
              <w:ind w:left="0"/>
            </w:pPr>
            <w:r>
              <w:t>z. B.</w:t>
            </w:r>
            <w:r w:rsidR="00D11D27">
              <w:t xml:space="preserve"> Sohn/ Tochter</w:t>
            </w:r>
          </w:p>
          <w:p w14:paraId="1D912EFF" w14:textId="77777777" w:rsidR="00D11D27" w:rsidRDefault="00D11D27" w:rsidP="00EF6FB8">
            <w:pPr>
              <w:pStyle w:val="Listenabsatz"/>
              <w:ind w:left="0"/>
            </w:pPr>
          </w:p>
          <w:p w14:paraId="65C4B889" w14:textId="77777777" w:rsidR="00D11D27" w:rsidRDefault="00D11D27" w:rsidP="00EF6FB8">
            <w:pPr>
              <w:pStyle w:val="Listenabsatz"/>
              <w:ind w:left="0"/>
            </w:pPr>
          </w:p>
        </w:tc>
        <w:tc>
          <w:tcPr>
            <w:tcW w:w="4395" w:type="dxa"/>
          </w:tcPr>
          <w:p w14:paraId="46E8600C" w14:textId="77777777" w:rsidR="00D11D27" w:rsidRDefault="00D11D27" w:rsidP="00EF6FB8">
            <w:pPr>
              <w:pStyle w:val="Listenabsatz"/>
              <w:ind w:left="0"/>
            </w:pPr>
            <w:r>
              <w:t xml:space="preserve">Ich sage, was mich nervt, ich reagiere emotional, ich spreche deutsch/ türkisch/ russisch, ich knalle die Tür, ich helfe beim Kochen, …. </w:t>
            </w:r>
          </w:p>
        </w:tc>
      </w:tr>
      <w:tr w:rsidR="00D11D27" w14:paraId="659ECD4D" w14:textId="77777777" w:rsidTr="00EF6FB8">
        <w:tc>
          <w:tcPr>
            <w:tcW w:w="2268" w:type="dxa"/>
          </w:tcPr>
          <w:p w14:paraId="77302644" w14:textId="7A87BF2D" w:rsidR="00D11D27" w:rsidRDefault="0040050B" w:rsidP="00EF6FB8">
            <w:pPr>
              <w:pStyle w:val="Listenabsatz"/>
              <w:ind w:left="0"/>
            </w:pPr>
            <w:r>
              <w:t>z. B.</w:t>
            </w:r>
            <w:r w:rsidR="00D11D27">
              <w:t xml:space="preserve"> Schüler</w:t>
            </w:r>
          </w:p>
          <w:p w14:paraId="0D38F3AB" w14:textId="77777777" w:rsidR="00D11D27" w:rsidRDefault="00D11D27" w:rsidP="00EF6FB8">
            <w:pPr>
              <w:pStyle w:val="Listenabsatz"/>
              <w:ind w:left="0"/>
            </w:pPr>
          </w:p>
        </w:tc>
        <w:tc>
          <w:tcPr>
            <w:tcW w:w="4395" w:type="dxa"/>
          </w:tcPr>
          <w:p w14:paraId="5CE8AF6D" w14:textId="77777777" w:rsidR="00D11D27" w:rsidRDefault="00D11D27" w:rsidP="00EF6FB8">
            <w:pPr>
              <w:pStyle w:val="Listenabsatz"/>
              <w:ind w:left="0"/>
            </w:pPr>
            <w:r>
              <w:t>Ich frage nach, was ich nicht verstehe, ich rede so, dass andere mich verstehen, ich höre KlassenkameradInnen zu, …</w:t>
            </w:r>
          </w:p>
        </w:tc>
      </w:tr>
      <w:tr w:rsidR="00D11D27" w14:paraId="3E4618A4" w14:textId="77777777" w:rsidTr="00EF6FB8">
        <w:trPr>
          <w:trHeight w:val="776"/>
        </w:trPr>
        <w:tc>
          <w:tcPr>
            <w:tcW w:w="2268" w:type="dxa"/>
          </w:tcPr>
          <w:p w14:paraId="1836E19C" w14:textId="4A960CF0" w:rsidR="00D11D27" w:rsidRDefault="0040050B" w:rsidP="00EF6FB8">
            <w:pPr>
              <w:pStyle w:val="Listenabsatz"/>
              <w:ind w:left="0"/>
            </w:pPr>
            <w:r>
              <w:t>z. B.</w:t>
            </w:r>
            <w:r w:rsidR="00D11D27">
              <w:t xml:space="preserve"> Aushilfe/ Mini-Jobber</w:t>
            </w:r>
          </w:p>
          <w:p w14:paraId="0C79E0F6" w14:textId="77777777" w:rsidR="00D11D27" w:rsidRDefault="00D11D27" w:rsidP="00EF6FB8">
            <w:pPr>
              <w:pStyle w:val="Listenabsatz"/>
              <w:ind w:left="0"/>
            </w:pPr>
          </w:p>
        </w:tc>
        <w:tc>
          <w:tcPr>
            <w:tcW w:w="4395" w:type="dxa"/>
          </w:tcPr>
          <w:p w14:paraId="3AB7F530" w14:textId="77777777" w:rsidR="00D11D27" w:rsidRDefault="00D11D27" w:rsidP="00EF6FB8">
            <w:pPr>
              <w:pStyle w:val="Listenabsatz"/>
              <w:ind w:left="0"/>
            </w:pPr>
            <w:r>
              <w:t xml:space="preserve">Ich mache, was mir aufgetragen wird, ich behandle Kunden freundlich, ich mische mich nicht in Konflikte ein, … </w:t>
            </w:r>
          </w:p>
        </w:tc>
      </w:tr>
    </w:tbl>
    <w:p w14:paraId="222C1C21" w14:textId="77777777" w:rsidR="00D11D27" w:rsidRPr="00D37036" w:rsidRDefault="00D11D27" w:rsidP="00D11D27">
      <w:pPr>
        <w:pStyle w:val="Listenabsatz"/>
        <w:ind w:left="993"/>
      </w:pPr>
    </w:p>
    <w:p w14:paraId="113FDB95" w14:textId="77777777" w:rsidR="00D11D27" w:rsidRDefault="00D11D27" w:rsidP="00D11D27">
      <w:pPr>
        <w:pStyle w:val="Listenabsatz"/>
        <w:numPr>
          <w:ilvl w:val="0"/>
          <w:numId w:val="32"/>
        </w:numPr>
        <w:ind w:left="284" w:hanging="284"/>
      </w:pPr>
      <w:r>
        <w:t>a) und b) Mögliche Lösung der Lernenden:</w:t>
      </w:r>
    </w:p>
    <w:p w14:paraId="59D7A271" w14:textId="77777777" w:rsidR="00D11D27" w:rsidRDefault="00D11D27" w:rsidP="00D11D27"/>
    <w:p w14:paraId="407FB58C" w14:textId="77777777" w:rsidR="00D11D27" w:rsidRDefault="00D11D27" w:rsidP="00D11D27">
      <w:pPr>
        <w:pStyle w:val="Listenabsatz"/>
      </w:pPr>
      <w:r>
        <w:sym w:font="Wingdings 2" w:char="F02A"/>
      </w:r>
      <w:r>
        <w:t xml:space="preserve"> „Ey Digger, ich find das ne mega Firma hier!“, sagt Felicitas erstaunt.</w:t>
      </w:r>
    </w:p>
    <w:p w14:paraId="1F1E36AE" w14:textId="652462E3" w:rsidR="00A24076" w:rsidRDefault="00D11D27" w:rsidP="00A24076">
      <w:pPr>
        <w:pStyle w:val="Listenabsatz"/>
      </w:pPr>
      <w:r>
        <w:sym w:font="Wingdings 2" w:char="F02A"/>
      </w:r>
      <w:r>
        <w:t xml:space="preserve"> „Der Ausbildungsplatz isch mein Traumjob!“, sagt Moritz und gähnt laut.</w:t>
      </w:r>
      <w:r w:rsidR="00A24076">
        <w:br w:type="page"/>
      </w:r>
    </w:p>
    <w:p w14:paraId="211DA166" w14:textId="77777777" w:rsidR="00D11D27" w:rsidRDefault="00D11D27" w:rsidP="00D11D27">
      <w:pPr>
        <w:pStyle w:val="Listenabsatz"/>
      </w:pPr>
    </w:p>
    <w:p w14:paraId="73E6C4A9" w14:textId="77777777" w:rsidR="00D11D27" w:rsidRDefault="00D11D27" w:rsidP="00D11D27">
      <w:pPr>
        <w:pStyle w:val="Listenabsatz"/>
      </w:pPr>
      <w:r>
        <w:t>X „Ich habe ein Praktikum in einem Automobilzulieferbetrieb gemacht. Dort habe ich Prozesse im Controlling kennengelernt.“, meint Pia und lächelt freundlich. (hier wird Fachsprache verwendet; die Umgangsform ist höflich)</w:t>
      </w:r>
    </w:p>
    <w:p w14:paraId="77138CB0" w14:textId="77777777" w:rsidR="00D11D27" w:rsidRDefault="00D11D27" w:rsidP="00D11D27">
      <w:pPr>
        <w:pStyle w:val="Listenabsatz"/>
      </w:pPr>
      <w:r>
        <w:t>(X ) „Der Mitarbeiter, wo mich eingelernt hat, war sehr freundlich.“, erklärt Maja dem Bewerber. (Maja lobt jemanden; mit „wo“ ist eine dialektale Wendung für ein Relativpronomen gewählt)</w:t>
      </w:r>
    </w:p>
    <w:p w14:paraId="44094189" w14:textId="77777777" w:rsidR="00D11D27" w:rsidRDefault="00D11D27" w:rsidP="00D11D27">
      <w:pPr>
        <w:pStyle w:val="Listenabsatz"/>
      </w:pPr>
      <w:r>
        <w:sym w:font="Wingdings 2" w:char="F02A"/>
      </w:r>
      <w:r>
        <w:t xml:space="preserve"> „Ich habe von dem Freund von meiner Mutter gelernt, wie man an Autos schraubt.“, nuschelt Tom.</w:t>
      </w:r>
    </w:p>
    <w:p w14:paraId="3223F984" w14:textId="77777777" w:rsidR="00D11D27" w:rsidRDefault="00D11D27" w:rsidP="00D11D27">
      <w:pPr>
        <w:pStyle w:val="Listenabsatz"/>
      </w:pPr>
      <w:r>
        <w:t>(X) „Es ist außerordentlich freundlich, dass Sie mich in ihr wundervolles Büro zu diesem Bewerbungsgespräch eingeladen haben. Tausend Dank!“, sagt Tina überschwänglich. (Tina übertreibt etwas bei der Wahl der Adjektive; im Grunde genommen spricht sie aber ein Lob aus und betont dies auch sprachlich)</w:t>
      </w:r>
    </w:p>
    <w:p w14:paraId="29280124" w14:textId="77777777" w:rsidR="00D11D27" w:rsidRDefault="00D11D27" w:rsidP="00D11D27">
      <w:pPr>
        <w:rPr>
          <w:u w:val="single"/>
        </w:rPr>
      </w:pPr>
    </w:p>
    <w:p w14:paraId="7EC080CA" w14:textId="77777777" w:rsidR="00D11D27" w:rsidRDefault="00D11D27" w:rsidP="00D11D27">
      <w:pPr>
        <w:pStyle w:val="Listenabsatz"/>
        <w:numPr>
          <w:ilvl w:val="0"/>
          <w:numId w:val="32"/>
        </w:numPr>
        <w:ind w:left="284" w:hanging="284"/>
      </w:pPr>
      <w:r>
        <w:t>a) Die Lösungen hier in chronologischer Abfolge:</w:t>
      </w:r>
    </w:p>
    <w:p w14:paraId="3A19C6DC" w14:textId="77777777" w:rsidR="00D11D27" w:rsidRDefault="00D11D27" w:rsidP="00D11D27">
      <w:pPr>
        <w:pStyle w:val="Listenabsatz"/>
      </w:pPr>
    </w:p>
    <w:tbl>
      <w:tblPr>
        <w:tblStyle w:val="Tabellenraster"/>
        <w:tblW w:w="0" w:type="auto"/>
        <w:tblInd w:w="421" w:type="dxa"/>
        <w:tblLook w:val="04A0" w:firstRow="1" w:lastRow="0" w:firstColumn="1" w:lastColumn="0" w:noHBand="0" w:noVBand="1"/>
      </w:tblPr>
      <w:tblGrid>
        <w:gridCol w:w="3543"/>
        <w:gridCol w:w="3331"/>
      </w:tblGrid>
      <w:tr w:rsidR="00D11D27" w14:paraId="35BE9AFA" w14:textId="77777777" w:rsidTr="00EF6FB8">
        <w:tc>
          <w:tcPr>
            <w:tcW w:w="3543" w:type="dxa"/>
            <w:shd w:val="clear" w:color="auto" w:fill="BFBFBF" w:themeFill="background1" w:themeFillShade="BF"/>
          </w:tcPr>
          <w:p w14:paraId="09EEBAF8" w14:textId="77777777" w:rsidR="00D11D27" w:rsidRPr="00941F7F" w:rsidRDefault="00D11D27" w:rsidP="00EF6FB8">
            <w:pPr>
              <w:pStyle w:val="Listenabsatz"/>
              <w:ind w:left="0"/>
              <w:rPr>
                <w:b/>
                <w:bCs/>
              </w:rPr>
            </w:pPr>
            <w:r w:rsidRPr="00941F7F">
              <w:rPr>
                <w:b/>
                <w:bCs/>
              </w:rPr>
              <w:t>Dos im Bewerbungsgespräch</w:t>
            </w:r>
          </w:p>
        </w:tc>
        <w:tc>
          <w:tcPr>
            <w:tcW w:w="3331" w:type="dxa"/>
            <w:shd w:val="clear" w:color="auto" w:fill="BFBFBF" w:themeFill="background1" w:themeFillShade="BF"/>
          </w:tcPr>
          <w:p w14:paraId="268775CA" w14:textId="77777777" w:rsidR="00D11D27" w:rsidRPr="00941F7F" w:rsidRDefault="00D11D27" w:rsidP="00EF6FB8">
            <w:pPr>
              <w:pStyle w:val="Listenabsatz"/>
              <w:ind w:left="0"/>
              <w:rPr>
                <w:b/>
                <w:bCs/>
              </w:rPr>
            </w:pPr>
            <w:r w:rsidRPr="00941F7F">
              <w:rPr>
                <w:b/>
                <w:bCs/>
              </w:rPr>
              <w:t>Don´ts im Bewerbungsgespräch</w:t>
            </w:r>
          </w:p>
        </w:tc>
      </w:tr>
      <w:tr w:rsidR="00D11D27" w14:paraId="242FF699" w14:textId="77777777" w:rsidTr="00EF6FB8">
        <w:tc>
          <w:tcPr>
            <w:tcW w:w="3543" w:type="dxa"/>
          </w:tcPr>
          <w:p w14:paraId="6C4C456E" w14:textId="77777777" w:rsidR="00D11D27" w:rsidRDefault="00D11D27" w:rsidP="00EF6FB8">
            <w:pPr>
              <w:pStyle w:val="Listenabsatz"/>
              <w:ind w:left="0"/>
            </w:pPr>
            <w:r>
              <w:t>seriöses Outfit wählen</w:t>
            </w:r>
          </w:p>
        </w:tc>
        <w:tc>
          <w:tcPr>
            <w:tcW w:w="3331" w:type="dxa"/>
          </w:tcPr>
          <w:p w14:paraId="45107A48" w14:textId="77777777" w:rsidR="00D11D27" w:rsidRDefault="00D11D27" w:rsidP="00EF6FB8">
            <w:pPr>
              <w:pStyle w:val="Listenabsatz"/>
              <w:ind w:left="0"/>
            </w:pPr>
            <w:r>
              <w:t>sexy auftreten</w:t>
            </w:r>
          </w:p>
        </w:tc>
      </w:tr>
      <w:tr w:rsidR="00D11D27" w14:paraId="52DBC334" w14:textId="77777777" w:rsidTr="00EF6FB8">
        <w:tc>
          <w:tcPr>
            <w:tcW w:w="3543" w:type="dxa"/>
          </w:tcPr>
          <w:p w14:paraId="5F140846" w14:textId="77777777" w:rsidR="00D11D27" w:rsidRDefault="00D11D27" w:rsidP="00EF6FB8">
            <w:pPr>
              <w:pStyle w:val="Listenabsatz"/>
              <w:ind w:left="0"/>
            </w:pPr>
            <w:r>
              <w:t>Branchen-(Dress)Code kennen und respektieren</w:t>
            </w:r>
          </w:p>
        </w:tc>
        <w:tc>
          <w:tcPr>
            <w:tcW w:w="3331" w:type="dxa"/>
          </w:tcPr>
          <w:p w14:paraId="1E8E4437" w14:textId="77777777" w:rsidR="00D11D27" w:rsidRDefault="00D11D27" w:rsidP="00EF6FB8">
            <w:pPr>
              <w:pStyle w:val="Listenabsatz"/>
              <w:ind w:left="0"/>
            </w:pPr>
            <w:r>
              <w:t>etwas anziehen, das nicht zur Branche passt</w:t>
            </w:r>
          </w:p>
        </w:tc>
      </w:tr>
      <w:tr w:rsidR="00D11D27" w14:paraId="06823F63" w14:textId="77777777" w:rsidTr="00EF6FB8">
        <w:tc>
          <w:tcPr>
            <w:tcW w:w="3543" w:type="dxa"/>
          </w:tcPr>
          <w:p w14:paraId="53DC77D5" w14:textId="77777777" w:rsidR="00D11D27" w:rsidRDefault="00D11D27" w:rsidP="00EF6FB8">
            <w:pPr>
              <w:pStyle w:val="Listenabsatz"/>
              <w:ind w:left="0"/>
            </w:pPr>
            <w:r>
              <w:t>authentisch sein</w:t>
            </w:r>
          </w:p>
        </w:tc>
        <w:tc>
          <w:tcPr>
            <w:tcW w:w="3331" w:type="dxa"/>
          </w:tcPr>
          <w:p w14:paraId="4BEE0D54" w14:textId="77777777" w:rsidR="00D11D27" w:rsidRDefault="00D11D27" w:rsidP="00EF6FB8">
            <w:pPr>
              <w:pStyle w:val="Listenabsatz"/>
              <w:ind w:left="0"/>
            </w:pPr>
            <w:r>
              <w:t>eine Rolle spielen</w:t>
            </w:r>
          </w:p>
        </w:tc>
      </w:tr>
      <w:tr w:rsidR="00D11D27" w14:paraId="4AAC3DFE" w14:textId="77777777" w:rsidTr="00EF6FB8">
        <w:tc>
          <w:tcPr>
            <w:tcW w:w="3543" w:type="dxa"/>
          </w:tcPr>
          <w:p w14:paraId="4DC673B5" w14:textId="77777777" w:rsidR="00D11D27" w:rsidRDefault="00D11D27" w:rsidP="00EF6FB8">
            <w:pPr>
              <w:pStyle w:val="Listenabsatz"/>
              <w:ind w:left="0"/>
            </w:pPr>
            <w:r>
              <w:t>Blickkontakt halten</w:t>
            </w:r>
          </w:p>
        </w:tc>
        <w:tc>
          <w:tcPr>
            <w:tcW w:w="3331" w:type="dxa"/>
          </w:tcPr>
          <w:p w14:paraId="5151D02D" w14:textId="77777777" w:rsidR="00D11D27" w:rsidRDefault="00D11D27" w:rsidP="00EF6FB8">
            <w:pPr>
              <w:pStyle w:val="Listenabsatz"/>
              <w:ind w:left="0"/>
            </w:pPr>
            <w:r>
              <w:t>keinen Blickkontakt halten</w:t>
            </w:r>
          </w:p>
        </w:tc>
      </w:tr>
      <w:tr w:rsidR="00D11D27" w14:paraId="6A3EAF8A" w14:textId="77777777" w:rsidTr="00EF6FB8">
        <w:tc>
          <w:tcPr>
            <w:tcW w:w="3543" w:type="dxa"/>
          </w:tcPr>
          <w:p w14:paraId="4CD3057A" w14:textId="06D147D4" w:rsidR="00D11D27" w:rsidRDefault="00D11D27" w:rsidP="00EF6FB8">
            <w:pPr>
              <w:pStyle w:val="Listenabsatz"/>
              <w:ind w:left="0"/>
            </w:pPr>
            <w:r>
              <w:t xml:space="preserve">echtes Interesse an dem Beruf und dem Unternehmen zeigen, </w:t>
            </w:r>
            <w:r w:rsidR="0040050B">
              <w:t>z. B.</w:t>
            </w:r>
            <w:r>
              <w:t xml:space="preserve"> durch Fragen</w:t>
            </w:r>
          </w:p>
        </w:tc>
        <w:tc>
          <w:tcPr>
            <w:tcW w:w="3331" w:type="dxa"/>
          </w:tcPr>
          <w:p w14:paraId="5685E8BE" w14:textId="77777777" w:rsidR="00D11D27" w:rsidRDefault="00D11D27" w:rsidP="00EF6FB8">
            <w:pPr>
              <w:pStyle w:val="Listenabsatz"/>
              <w:ind w:left="0"/>
            </w:pPr>
            <w:r>
              <w:t>sich nur für Gehalt und Urlaub interessieren</w:t>
            </w:r>
          </w:p>
        </w:tc>
      </w:tr>
      <w:tr w:rsidR="00D11D27" w14:paraId="60D061E1" w14:textId="77777777" w:rsidTr="00EF6FB8">
        <w:tc>
          <w:tcPr>
            <w:tcW w:w="3543" w:type="dxa"/>
          </w:tcPr>
          <w:p w14:paraId="01E13E44" w14:textId="77777777" w:rsidR="00D11D27" w:rsidRDefault="00D11D27" w:rsidP="00EF6FB8">
            <w:pPr>
              <w:pStyle w:val="Listenabsatz"/>
              <w:ind w:left="0"/>
            </w:pPr>
            <w:r>
              <w:t>stärke-Schwächen-Fragen ehrlich, authentisch aber auch taktisch beantworten (Wo kann ich Entwicklungspotenzial zeigen, disqualifiziere mich aber nicht für die Stelle? Was ist nicht relevant?)</w:t>
            </w:r>
          </w:p>
        </w:tc>
        <w:tc>
          <w:tcPr>
            <w:tcW w:w="3331" w:type="dxa"/>
          </w:tcPr>
          <w:p w14:paraId="391E7738" w14:textId="77777777" w:rsidR="00D11D27" w:rsidRDefault="00D11D27" w:rsidP="00EF6FB8">
            <w:pPr>
              <w:pStyle w:val="Listenabsatz"/>
              <w:ind w:left="0"/>
            </w:pPr>
            <w:r>
              <w:t>zu viel Persönliches preisgeben</w:t>
            </w:r>
          </w:p>
        </w:tc>
      </w:tr>
      <w:tr w:rsidR="00D11D27" w14:paraId="6B64DEE4" w14:textId="77777777" w:rsidTr="00EF6FB8">
        <w:tc>
          <w:tcPr>
            <w:tcW w:w="3543" w:type="dxa"/>
          </w:tcPr>
          <w:p w14:paraId="3547F0F8" w14:textId="77777777" w:rsidR="00D11D27" w:rsidRDefault="00D11D27" w:rsidP="00EF6FB8">
            <w:pPr>
              <w:pStyle w:val="Listenabsatz"/>
              <w:ind w:left="0"/>
            </w:pPr>
            <w:r>
              <w:t>souverän und freundlich bleiben, auch in Stresssituationen</w:t>
            </w:r>
          </w:p>
        </w:tc>
        <w:tc>
          <w:tcPr>
            <w:tcW w:w="3331" w:type="dxa"/>
          </w:tcPr>
          <w:p w14:paraId="23F43A14" w14:textId="77777777" w:rsidR="00D11D27" w:rsidRDefault="00D11D27" w:rsidP="00EF6FB8">
            <w:pPr>
              <w:pStyle w:val="Listenabsatz"/>
              <w:ind w:left="0"/>
            </w:pPr>
            <w:r>
              <w:t>sich durch Fragen provozieren lassen und „pampig“ reagieren</w:t>
            </w:r>
          </w:p>
        </w:tc>
      </w:tr>
    </w:tbl>
    <w:p w14:paraId="17C7B190" w14:textId="77777777" w:rsidR="00D11D27" w:rsidRDefault="00D11D27" w:rsidP="00D11D27">
      <w:pPr>
        <w:pStyle w:val="Listenabsatz"/>
      </w:pPr>
    </w:p>
    <w:p w14:paraId="62F3A7F8" w14:textId="77777777" w:rsidR="00D11D27" w:rsidRDefault="00D11D27" w:rsidP="00D11D27">
      <w:pPr>
        <w:pStyle w:val="Listenabsatz"/>
        <w:ind w:left="284"/>
      </w:pPr>
      <w:r>
        <w:t xml:space="preserve">b) Mögliche Kritikpunkte und damit einhergehende Ergänzungen und Verbesserungsvorschläge könnten sein: </w:t>
      </w:r>
    </w:p>
    <w:p w14:paraId="387FB9F3" w14:textId="77777777" w:rsidR="00D11D27" w:rsidRDefault="00D11D27" w:rsidP="00D11D27">
      <w:pPr>
        <w:pStyle w:val="Listenabsatz"/>
        <w:ind w:left="284"/>
      </w:pPr>
      <w:r>
        <w:t xml:space="preserve">- noch mehr und nicht zu pauschal (Lederjacke auf keinen Fall) auf das Thema Outfit eingehen </w:t>
      </w:r>
    </w:p>
    <w:p w14:paraId="170D657D" w14:textId="77777777" w:rsidR="00D11D27" w:rsidRDefault="00D11D27" w:rsidP="00D11D27">
      <w:pPr>
        <w:pStyle w:val="Listenabsatz"/>
        <w:ind w:left="284"/>
      </w:pPr>
      <w:r>
        <w:t>- mehr auf Mimik und Gestik für ein sicheres Auftreten eingehen.</w:t>
      </w:r>
    </w:p>
    <w:p w14:paraId="77FB2773" w14:textId="6A03BCBC" w:rsidR="00D11D27" w:rsidRDefault="00D11D27" w:rsidP="00D11D27">
      <w:pPr>
        <w:pStyle w:val="Listenabsatz"/>
        <w:ind w:left="284"/>
      </w:pPr>
      <w:r>
        <w:t>- auch auf Gesprächsregeln (</w:t>
      </w:r>
      <w:r w:rsidR="0040050B">
        <w:t>z. B.</w:t>
      </w:r>
      <w:r>
        <w:t xml:space="preserve"> jemanden nicht unterbrechen, etc.) eingehen.</w:t>
      </w:r>
    </w:p>
    <w:p w14:paraId="79256C12" w14:textId="77777777" w:rsidR="00D11D27" w:rsidRDefault="00D11D27" w:rsidP="00D11D27">
      <w:pPr>
        <w:pStyle w:val="Listenabsatz"/>
        <w:ind w:left="284"/>
      </w:pPr>
      <w:r>
        <w:t xml:space="preserve">Eine weiterführende Auflistung findet sich unter nachfolgendem Link: </w:t>
      </w:r>
    </w:p>
    <w:p w14:paraId="2BAFF423" w14:textId="77777777" w:rsidR="00D11D27" w:rsidRDefault="00D11D27" w:rsidP="00D11D27">
      <w:pPr>
        <w:pStyle w:val="Listenabsatz"/>
        <w:ind w:left="284"/>
      </w:pPr>
      <w:r w:rsidRPr="00AD095A">
        <w:t>https://bwt.planet-beruf.de/vorstellungsgespraech/dos-und-donts/tipps-fuer-den-perfekten-auftritt.html</w:t>
      </w:r>
    </w:p>
    <w:p w14:paraId="1835B776" w14:textId="77777777" w:rsidR="00D11D27" w:rsidRDefault="00D11D27" w:rsidP="00D11D27">
      <w:pPr>
        <w:pStyle w:val="Listenabsatz"/>
        <w:ind w:left="284"/>
      </w:pPr>
    </w:p>
    <w:p w14:paraId="5FCBEE0D" w14:textId="77777777" w:rsidR="00D11D27" w:rsidRDefault="00D11D27" w:rsidP="00D11D27">
      <w:pPr>
        <w:ind w:left="284" w:hanging="284"/>
      </w:pPr>
      <w:r w:rsidRPr="008E3B41">
        <w:t xml:space="preserve">5. </w:t>
      </w:r>
      <w:r>
        <w:tab/>
      </w:r>
      <w:r w:rsidRPr="008E3B41">
        <w:t xml:space="preserve">Bearbeitungshinweis: Der erste Schritt (Verteilung der Rolle) kann zur Binnendifferenzierung und deshalb ggf. </w:t>
      </w:r>
      <w:r>
        <w:t>von der Lehrperson vorgegeben werden. Schutzengel und Beobachter sind im Vergleich zu Bewerber und Recruiter Rollen, die ein höheres Reflexions- und Beobachtungsvermögen erfordern. Bewerber und Recruiter erfordern ein gewisses schauspielerisches Talent.</w:t>
      </w:r>
    </w:p>
    <w:p w14:paraId="2D784DCD" w14:textId="77777777" w:rsidR="00D11D27" w:rsidRDefault="00D11D27" w:rsidP="00D11D27">
      <w:pPr>
        <w:ind w:left="284" w:hanging="284"/>
      </w:pPr>
      <w:r>
        <w:tab/>
      </w:r>
    </w:p>
    <w:p w14:paraId="7602422C" w14:textId="77777777" w:rsidR="00164AA8" w:rsidRDefault="00D11D27" w:rsidP="00F62FEA">
      <w:pPr>
        <w:ind w:left="284"/>
        <w:sectPr w:rsidR="00164AA8" w:rsidSect="00BF021C">
          <w:pgSz w:w="11906" w:h="16838" w:code="9"/>
          <w:pgMar w:top="1418" w:right="3402" w:bottom="1134" w:left="1134" w:header="709" w:footer="709" w:gutter="0"/>
          <w:cols w:space="708"/>
          <w:docGrid w:linePitch="360"/>
        </w:sectPr>
      </w:pPr>
      <w:r>
        <w:t xml:space="preserve">Diese Aufgabe wird von den einzelnen Gruppen individuell gelöst werden. Es geht dabei darum, theoretisches Wissen über </w:t>
      </w:r>
      <w:r w:rsidRPr="002C327D">
        <w:t>Umgangs-, Standard- und Fachsprache</w:t>
      </w:r>
      <w:r>
        <w:t>, Umgangsformen und weiteren Bedingungen für ein angemessenes kommunikatives Verhalten in einer berufsbezogenen Situation umzusetzen und zu üben. Diese Aufgabe orientiert sich in der didaktischen Aufbereitung also an der Idee des Probehandelns.</w:t>
      </w:r>
    </w:p>
    <w:p w14:paraId="4FB181ED" w14:textId="5D4357C2" w:rsidR="00164AA8" w:rsidRDefault="00164AA8" w:rsidP="00164AA8">
      <w:pPr>
        <w:pStyle w:val="berschrift2"/>
        <w:spacing w:before="360"/>
        <w:ind w:left="360"/>
      </w:pPr>
      <w:r w:rsidRPr="006D4211">
        <w:lastRenderedPageBreak/>
        <w:t>Reflexion des Lern</w:t>
      </w:r>
      <w:r w:rsidR="00E33B80">
        <w:t>PROJEKTS</w:t>
      </w:r>
    </w:p>
    <w:p w14:paraId="7B8A85BD" w14:textId="3CB25FC8" w:rsidR="00DE06F9" w:rsidRPr="00DE06F9" w:rsidRDefault="009D2690" w:rsidP="00DE06F9">
      <w:pPr>
        <w:pStyle w:val="Textkrper"/>
      </w:pPr>
      <w:r w:rsidRPr="00DE06F9">
        <w:rPr>
          <w:noProof/>
        </w:rPr>
        <w:drawing>
          <wp:anchor distT="0" distB="0" distL="114300" distR="114300" simplePos="0" relativeHeight="252771328" behindDoc="0" locked="0" layoutInCell="1" allowOverlap="1" wp14:anchorId="1D99F2C7" wp14:editId="5907358F">
            <wp:simplePos x="0" y="0"/>
            <wp:positionH relativeFrom="column">
              <wp:posOffset>5351145</wp:posOffset>
            </wp:positionH>
            <wp:positionV relativeFrom="paragraph">
              <wp:posOffset>151130</wp:posOffset>
            </wp:positionV>
            <wp:extent cx="314325" cy="314325"/>
            <wp:effectExtent l="0" t="0" r="9525" b="9525"/>
            <wp:wrapNone/>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6F9">
        <w:rPr>
          <w:noProof/>
        </w:rPr>
        <w:drawing>
          <wp:anchor distT="0" distB="0" distL="114300" distR="114300" simplePos="0" relativeHeight="252770304" behindDoc="0" locked="0" layoutInCell="1" allowOverlap="1" wp14:anchorId="4398049B" wp14:editId="3F7B06A4">
            <wp:simplePos x="0" y="0"/>
            <wp:positionH relativeFrom="column">
              <wp:posOffset>4981575</wp:posOffset>
            </wp:positionH>
            <wp:positionV relativeFrom="paragraph">
              <wp:posOffset>162560</wp:posOffset>
            </wp:positionV>
            <wp:extent cx="295275" cy="314325"/>
            <wp:effectExtent l="0" t="0" r="9525" b="9525"/>
            <wp:wrapSquare wrapText="bothSides"/>
            <wp:docPr id="986" name="Grafik 98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entabelle4Akzent11"/>
        <w:tblW w:w="0" w:type="auto"/>
        <w:tblInd w:w="108" w:type="dxa"/>
        <w:tblLook w:val="04A0" w:firstRow="1" w:lastRow="0" w:firstColumn="1" w:lastColumn="0" w:noHBand="0" w:noVBand="1"/>
      </w:tblPr>
      <w:tblGrid>
        <w:gridCol w:w="7252"/>
      </w:tblGrid>
      <w:tr w:rsidR="00DE06F9" w14:paraId="0A4B9135" w14:textId="77777777" w:rsidTr="00FD5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52" w:type="dxa"/>
            <w:tcBorders>
              <w:bottom w:val="single" w:sz="4" w:space="0" w:color="1F497D" w:themeColor="text2"/>
            </w:tcBorders>
            <w:vAlign w:val="center"/>
          </w:tcPr>
          <w:p w14:paraId="7D503D46" w14:textId="54D3B475" w:rsidR="00DE06F9" w:rsidRPr="005A394B" w:rsidRDefault="00DE06F9" w:rsidP="00FD52B0">
            <w:pPr>
              <w:pStyle w:val="Textkrper"/>
              <w:jc w:val="left"/>
              <w:rPr>
                <w:b w:val="0"/>
                <w:bCs w:val="0"/>
                <w:sz w:val="22"/>
              </w:rPr>
            </w:pPr>
            <w:r w:rsidRPr="005A394B">
              <w:rPr>
                <w:b w:val="0"/>
                <w:sz w:val="22"/>
              </w:rPr>
              <w:t xml:space="preserve">Das habe ich </w:t>
            </w:r>
            <w:r>
              <w:rPr>
                <w:b w:val="0"/>
                <w:sz w:val="22"/>
              </w:rPr>
              <w:t>N</w:t>
            </w:r>
            <w:r w:rsidRPr="005A394B">
              <w:rPr>
                <w:b w:val="0"/>
                <w:sz w:val="22"/>
              </w:rPr>
              <w:t xml:space="preserve">eues </w:t>
            </w:r>
            <w:r>
              <w:rPr>
                <w:b w:val="0"/>
                <w:sz w:val="22"/>
              </w:rPr>
              <w:t>über souveränes Auftreten im Bewerbungsgespräch gelernt:</w:t>
            </w:r>
          </w:p>
        </w:tc>
      </w:tr>
      <w:tr w:rsidR="00DE06F9" w14:paraId="5BD0330D" w14:textId="77777777" w:rsidTr="00FD52B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52" w:type="dxa"/>
            <w:tcBorders>
              <w:top w:val="single" w:sz="4" w:space="0" w:color="1F497D" w:themeColor="text2"/>
              <w:bottom w:val="single" w:sz="4" w:space="0" w:color="1F497D" w:themeColor="text2"/>
            </w:tcBorders>
            <w:vAlign w:val="center"/>
          </w:tcPr>
          <w:p w14:paraId="100E4B97" w14:textId="77777777" w:rsidR="00DE06F9" w:rsidRDefault="00DE06F9" w:rsidP="00FD52B0">
            <w:pPr>
              <w:pStyle w:val="Textkrper"/>
              <w:jc w:val="left"/>
              <w:rPr>
                <w:b w:val="0"/>
                <w:bCs w:val="0"/>
              </w:rPr>
            </w:pPr>
          </w:p>
          <w:p w14:paraId="0F768F37" w14:textId="77777777" w:rsidR="00DE06F9" w:rsidRDefault="00DE06F9" w:rsidP="00FD52B0">
            <w:pPr>
              <w:pStyle w:val="Textkrper"/>
              <w:jc w:val="left"/>
              <w:rPr>
                <w:b w:val="0"/>
                <w:bCs w:val="0"/>
              </w:rPr>
            </w:pPr>
          </w:p>
          <w:p w14:paraId="5260DCAA" w14:textId="77777777" w:rsidR="00DE06F9" w:rsidRDefault="00DE06F9" w:rsidP="00FD52B0">
            <w:pPr>
              <w:pStyle w:val="Textkrper"/>
              <w:jc w:val="left"/>
              <w:rPr>
                <w:b w:val="0"/>
                <w:bCs w:val="0"/>
              </w:rPr>
            </w:pPr>
          </w:p>
          <w:p w14:paraId="68FE3BA0" w14:textId="77777777" w:rsidR="00DE06F9" w:rsidRDefault="00DE06F9" w:rsidP="00FD52B0">
            <w:pPr>
              <w:pStyle w:val="Textkrper"/>
              <w:jc w:val="left"/>
              <w:rPr>
                <w:b w:val="0"/>
                <w:bCs w:val="0"/>
              </w:rPr>
            </w:pPr>
          </w:p>
          <w:p w14:paraId="7C42491B" w14:textId="77777777" w:rsidR="00DE06F9" w:rsidRDefault="00DE06F9" w:rsidP="00FD52B0">
            <w:pPr>
              <w:pStyle w:val="Textkrper"/>
              <w:jc w:val="left"/>
              <w:rPr>
                <w:b w:val="0"/>
                <w:bCs w:val="0"/>
              </w:rPr>
            </w:pPr>
          </w:p>
          <w:p w14:paraId="15FB84CD" w14:textId="77777777" w:rsidR="00DE06F9" w:rsidRDefault="00DE06F9" w:rsidP="00FD52B0">
            <w:pPr>
              <w:pStyle w:val="Textkrper"/>
              <w:jc w:val="left"/>
              <w:rPr>
                <w:b w:val="0"/>
                <w:bCs w:val="0"/>
              </w:rPr>
            </w:pPr>
          </w:p>
          <w:p w14:paraId="6D2266D7" w14:textId="77777777" w:rsidR="00DE06F9" w:rsidRDefault="00DE06F9" w:rsidP="00FD52B0">
            <w:pPr>
              <w:pStyle w:val="Textkrper"/>
              <w:jc w:val="left"/>
            </w:pPr>
          </w:p>
        </w:tc>
      </w:tr>
    </w:tbl>
    <w:p w14:paraId="081534DF" w14:textId="5939069F" w:rsidR="00DE06F9" w:rsidRDefault="00DE06F9" w:rsidP="00DE06F9">
      <w:pPr>
        <w:pStyle w:val="Textkrper"/>
      </w:pPr>
    </w:p>
    <w:p w14:paraId="1CC644F5" w14:textId="555542BB" w:rsidR="00DE06F9" w:rsidRPr="00DE06F9" w:rsidRDefault="00DE06F9" w:rsidP="00DE06F9">
      <w:pPr>
        <w:pStyle w:val="Textkrper"/>
      </w:pPr>
    </w:p>
    <w:p w14:paraId="0E26EC77" w14:textId="6BBF1768" w:rsidR="00164AA8" w:rsidRPr="00164AA8" w:rsidRDefault="009D2690" w:rsidP="00164AA8">
      <w:pPr>
        <w:pStyle w:val="Textkrper"/>
      </w:pPr>
      <w:r w:rsidRPr="00AA18D1">
        <w:rPr>
          <w:noProof/>
        </w:rPr>
        <w:drawing>
          <wp:anchor distT="0" distB="0" distL="114300" distR="114300" simplePos="0" relativeHeight="252773376" behindDoc="0" locked="0" layoutInCell="1" allowOverlap="1" wp14:anchorId="676C0027" wp14:editId="73A80708">
            <wp:simplePos x="0" y="0"/>
            <wp:positionH relativeFrom="column">
              <wp:posOffset>5013960</wp:posOffset>
            </wp:positionH>
            <wp:positionV relativeFrom="paragraph">
              <wp:posOffset>168275</wp:posOffset>
            </wp:positionV>
            <wp:extent cx="314325" cy="314325"/>
            <wp:effectExtent l="0" t="0" r="9525" b="9525"/>
            <wp:wrapSquare wrapText="bothSides"/>
            <wp:docPr id="988" name="Grafik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
        <w:tblW w:w="7229" w:type="dxa"/>
        <w:tblInd w:w="108" w:type="dxa"/>
        <w:tblBorders>
          <w:top w:val="none" w:sz="0" w:space="0" w:color="auto"/>
          <w:left w:val="none" w:sz="0" w:space="0" w:color="auto"/>
          <w:bottom w:val="none" w:sz="0" w:space="0" w:color="auto"/>
          <w:right w:val="none" w:sz="0" w:space="0" w:color="auto"/>
          <w:insideH w:val="single" w:sz="6" w:space="0" w:color="4F81BD" w:themeColor="accent1"/>
          <w:insideV w:val="single" w:sz="6" w:space="0" w:color="4F81BD" w:themeColor="accent1"/>
        </w:tblBorders>
        <w:tblLayout w:type="fixed"/>
        <w:tblLook w:val="04A0" w:firstRow="1" w:lastRow="0" w:firstColumn="1" w:lastColumn="0" w:noHBand="0" w:noVBand="1"/>
      </w:tblPr>
      <w:tblGrid>
        <w:gridCol w:w="4678"/>
        <w:gridCol w:w="850"/>
        <w:gridCol w:w="851"/>
        <w:gridCol w:w="850"/>
      </w:tblGrid>
      <w:tr w:rsidR="00164AA8" w:rsidRPr="0019468F" w14:paraId="474E837B" w14:textId="77777777" w:rsidTr="00FD52B0">
        <w:trPr>
          <w:cantSplit/>
          <w:trHeight w:val="696"/>
        </w:trPr>
        <w:tc>
          <w:tcPr>
            <w:tcW w:w="4678" w:type="dxa"/>
            <w:shd w:val="clear" w:color="auto" w:fill="DBE5F1" w:themeFill="accent1" w:themeFillTint="33"/>
            <w:vAlign w:val="center"/>
            <w:hideMark/>
          </w:tcPr>
          <w:p w14:paraId="67D24952" w14:textId="77777777" w:rsidR="00164AA8" w:rsidRPr="007D1C41" w:rsidRDefault="00164AA8" w:rsidP="00FD52B0">
            <w:pPr>
              <w:rPr>
                <w:sz w:val="24"/>
                <w:szCs w:val="24"/>
              </w:rPr>
            </w:pPr>
            <w:r>
              <w:rPr>
                <w:b/>
                <w:bCs/>
                <w:sz w:val="24"/>
                <w:szCs w:val="24"/>
              </w:rPr>
              <w:t>Mein Verhalten im Bewerbungsgespräch</w:t>
            </w:r>
          </w:p>
        </w:tc>
        <w:tc>
          <w:tcPr>
            <w:tcW w:w="850" w:type="dxa"/>
            <w:shd w:val="clear" w:color="auto" w:fill="DBE5F1" w:themeFill="accent1" w:themeFillTint="33"/>
            <w:vAlign w:val="center"/>
            <w:hideMark/>
          </w:tcPr>
          <w:p w14:paraId="0953C208" w14:textId="77777777" w:rsidR="00164AA8" w:rsidRPr="007D1C41" w:rsidRDefault="00164AA8" w:rsidP="00FD52B0">
            <w:pPr>
              <w:rPr>
                <w:b/>
                <w:sz w:val="24"/>
                <w:szCs w:val="24"/>
              </w:rPr>
            </w:pPr>
            <w:r w:rsidRPr="007D1C41">
              <w:rPr>
                <w:i/>
                <w:noProof/>
                <w:sz w:val="24"/>
                <w:szCs w:val="24"/>
              </w:rPr>
              <w:drawing>
                <wp:anchor distT="0" distB="0" distL="114300" distR="114300" simplePos="0" relativeHeight="252766208" behindDoc="0" locked="0" layoutInCell="1" allowOverlap="1" wp14:anchorId="4D441E94" wp14:editId="49560522">
                  <wp:simplePos x="0" y="0"/>
                  <wp:positionH relativeFrom="column">
                    <wp:posOffset>41275</wp:posOffset>
                  </wp:positionH>
                  <wp:positionV relativeFrom="paragraph">
                    <wp:posOffset>1270</wp:posOffset>
                  </wp:positionV>
                  <wp:extent cx="318770" cy="318770"/>
                  <wp:effectExtent l="0" t="0" r="5080" b="5080"/>
                  <wp:wrapNone/>
                  <wp:docPr id="98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1" w:type="dxa"/>
            <w:shd w:val="clear" w:color="auto" w:fill="DBE5F1" w:themeFill="accent1" w:themeFillTint="33"/>
            <w:vAlign w:val="center"/>
            <w:hideMark/>
          </w:tcPr>
          <w:p w14:paraId="6D476E51" w14:textId="77777777" w:rsidR="00164AA8" w:rsidRPr="007D1C41" w:rsidRDefault="00164AA8" w:rsidP="00FD52B0">
            <w:pPr>
              <w:rPr>
                <w:b/>
                <w:sz w:val="24"/>
                <w:szCs w:val="24"/>
              </w:rPr>
            </w:pPr>
            <w:r w:rsidRPr="007D1C41">
              <w:rPr>
                <w:noProof/>
                <w:sz w:val="24"/>
                <w:szCs w:val="24"/>
              </w:rPr>
              <w:drawing>
                <wp:anchor distT="0" distB="0" distL="114300" distR="114300" simplePos="0" relativeHeight="252768256" behindDoc="0" locked="0" layoutInCell="1" allowOverlap="1" wp14:anchorId="040FBC60" wp14:editId="6ABA6C3D">
                  <wp:simplePos x="0" y="0"/>
                  <wp:positionH relativeFrom="column">
                    <wp:posOffset>64135</wp:posOffset>
                  </wp:positionH>
                  <wp:positionV relativeFrom="paragraph">
                    <wp:posOffset>27940</wp:posOffset>
                  </wp:positionV>
                  <wp:extent cx="318770" cy="318770"/>
                  <wp:effectExtent l="0" t="0" r="5080" b="5080"/>
                  <wp:wrapNone/>
                  <wp:docPr id="984"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c>
          <w:tcPr>
            <w:tcW w:w="850" w:type="dxa"/>
            <w:shd w:val="clear" w:color="auto" w:fill="DBE5F1" w:themeFill="accent1" w:themeFillTint="33"/>
            <w:vAlign w:val="center"/>
            <w:hideMark/>
          </w:tcPr>
          <w:p w14:paraId="68600937" w14:textId="77777777" w:rsidR="00164AA8" w:rsidRPr="007D1C41" w:rsidRDefault="00164AA8" w:rsidP="00FD52B0">
            <w:pPr>
              <w:rPr>
                <w:b/>
                <w:sz w:val="24"/>
                <w:szCs w:val="24"/>
              </w:rPr>
            </w:pPr>
            <w:r w:rsidRPr="007D1C41">
              <w:rPr>
                <w:noProof/>
                <w:sz w:val="24"/>
                <w:szCs w:val="24"/>
              </w:rPr>
              <w:drawing>
                <wp:anchor distT="0" distB="0" distL="114300" distR="114300" simplePos="0" relativeHeight="252767232" behindDoc="0" locked="0" layoutInCell="1" allowOverlap="1" wp14:anchorId="0CD7574D" wp14:editId="3C3CD11B">
                  <wp:simplePos x="0" y="0"/>
                  <wp:positionH relativeFrom="column">
                    <wp:posOffset>20320</wp:posOffset>
                  </wp:positionH>
                  <wp:positionV relativeFrom="paragraph">
                    <wp:posOffset>20955</wp:posOffset>
                  </wp:positionV>
                  <wp:extent cx="318770" cy="318770"/>
                  <wp:effectExtent l="0" t="0" r="5080" b="5080"/>
                  <wp:wrapNone/>
                  <wp:docPr id="985"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anchor>
              </w:drawing>
            </w:r>
          </w:p>
        </w:tc>
      </w:tr>
      <w:tr w:rsidR="00164AA8" w:rsidRPr="0019468F" w14:paraId="43ECF738" w14:textId="77777777" w:rsidTr="00FD52B0">
        <w:trPr>
          <w:cantSplit/>
          <w:trHeight w:val="419"/>
        </w:trPr>
        <w:tc>
          <w:tcPr>
            <w:tcW w:w="4678" w:type="dxa"/>
            <w:vAlign w:val="center"/>
          </w:tcPr>
          <w:p w14:paraId="2A16F33B" w14:textId="77777777" w:rsidR="00164AA8" w:rsidRDefault="00164AA8" w:rsidP="00FD52B0">
            <w:pPr>
              <w:rPr>
                <w:sz w:val="24"/>
                <w:szCs w:val="24"/>
              </w:rPr>
            </w:pPr>
            <w:r>
              <w:rPr>
                <w:sz w:val="24"/>
                <w:szCs w:val="24"/>
              </w:rPr>
              <w:t>Ich kann die Kommunikationssituation „Bewerbungsgespräch“ mit ihren Merkmalen nun differenzierter beschreiben.</w:t>
            </w:r>
          </w:p>
        </w:tc>
        <w:tc>
          <w:tcPr>
            <w:tcW w:w="850" w:type="dxa"/>
          </w:tcPr>
          <w:p w14:paraId="4D7DE757" w14:textId="77777777" w:rsidR="00164AA8" w:rsidRPr="007D1C41" w:rsidRDefault="00164AA8" w:rsidP="00FD52B0">
            <w:pPr>
              <w:rPr>
                <w:i/>
                <w:sz w:val="24"/>
                <w:szCs w:val="24"/>
              </w:rPr>
            </w:pPr>
          </w:p>
        </w:tc>
        <w:tc>
          <w:tcPr>
            <w:tcW w:w="851" w:type="dxa"/>
          </w:tcPr>
          <w:p w14:paraId="7220C454" w14:textId="77777777" w:rsidR="00164AA8" w:rsidRPr="007D1C41" w:rsidRDefault="00164AA8" w:rsidP="00FD52B0">
            <w:pPr>
              <w:rPr>
                <w:sz w:val="24"/>
                <w:szCs w:val="24"/>
              </w:rPr>
            </w:pPr>
          </w:p>
        </w:tc>
        <w:tc>
          <w:tcPr>
            <w:tcW w:w="850" w:type="dxa"/>
          </w:tcPr>
          <w:p w14:paraId="6E18AE8B" w14:textId="77777777" w:rsidR="00164AA8" w:rsidRPr="007D1C41" w:rsidRDefault="00164AA8" w:rsidP="00FD52B0">
            <w:pPr>
              <w:rPr>
                <w:sz w:val="24"/>
                <w:szCs w:val="24"/>
              </w:rPr>
            </w:pPr>
          </w:p>
        </w:tc>
      </w:tr>
      <w:tr w:rsidR="00164AA8" w:rsidRPr="0019468F" w14:paraId="67A60831" w14:textId="77777777" w:rsidTr="00FD52B0">
        <w:trPr>
          <w:cantSplit/>
          <w:trHeight w:val="419"/>
        </w:trPr>
        <w:tc>
          <w:tcPr>
            <w:tcW w:w="4678" w:type="dxa"/>
            <w:vAlign w:val="center"/>
          </w:tcPr>
          <w:p w14:paraId="74D4E865" w14:textId="77777777" w:rsidR="00164AA8" w:rsidRPr="00B54C6D" w:rsidRDefault="00164AA8" w:rsidP="00FD52B0">
            <w:pPr>
              <w:rPr>
                <w:sz w:val="24"/>
                <w:szCs w:val="24"/>
              </w:rPr>
            </w:pPr>
            <w:r>
              <w:rPr>
                <w:sz w:val="24"/>
                <w:szCs w:val="24"/>
              </w:rPr>
              <w:t>Ich achte nun besser darauf, wie meine Botschaften in einem Bewerbungsgespräch verstanden werden können.</w:t>
            </w:r>
          </w:p>
        </w:tc>
        <w:tc>
          <w:tcPr>
            <w:tcW w:w="850" w:type="dxa"/>
          </w:tcPr>
          <w:p w14:paraId="26E46EB8" w14:textId="77777777" w:rsidR="00164AA8" w:rsidRPr="007D1C41" w:rsidRDefault="00164AA8" w:rsidP="00FD52B0">
            <w:pPr>
              <w:rPr>
                <w:i/>
                <w:sz w:val="24"/>
                <w:szCs w:val="24"/>
              </w:rPr>
            </w:pPr>
          </w:p>
        </w:tc>
        <w:tc>
          <w:tcPr>
            <w:tcW w:w="851" w:type="dxa"/>
          </w:tcPr>
          <w:p w14:paraId="24783E6B" w14:textId="77777777" w:rsidR="00164AA8" w:rsidRPr="007D1C41" w:rsidRDefault="00164AA8" w:rsidP="00FD52B0">
            <w:pPr>
              <w:rPr>
                <w:sz w:val="24"/>
                <w:szCs w:val="24"/>
              </w:rPr>
            </w:pPr>
          </w:p>
        </w:tc>
        <w:tc>
          <w:tcPr>
            <w:tcW w:w="850" w:type="dxa"/>
            <w:hideMark/>
          </w:tcPr>
          <w:p w14:paraId="33FF63D7" w14:textId="77777777" w:rsidR="00164AA8" w:rsidRPr="007D1C41" w:rsidRDefault="00164AA8" w:rsidP="00FD52B0">
            <w:pPr>
              <w:rPr>
                <w:sz w:val="24"/>
                <w:szCs w:val="24"/>
              </w:rPr>
            </w:pPr>
          </w:p>
        </w:tc>
      </w:tr>
      <w:tr w:rsidR="00164AA8" w:rsidRPr="0019468F" w14:paraId="732157FA" w14:textId="77777777" w:rsidTr="00FD52B0">
        <w:trPr>
          <w:cantSplit/>
          <w:trHeight w:val="424"/>
        </w:trPr>
        <w:tc>
          <w:tcPr>
            <w:tcW w:w="4678" w:type="dxa"/>
            <w:vAlign w:val="center"/>
          </w:tcPr>
          <w:p w14:paraId="67953EE1" w14:textId="5926FB46" w:rsidR="00164AA8" w:rsidRPr="00B54C6D" w:rsidRDefault="00164AA8" w:rsidP="00FD52B0">
            <w:pPr>
              <w:rPr>
                <w:sz w:val="24"/>
                <w:szCs w:val="24"/>
              </w:rPr>
            </w:pPr>
            <w:r>
              <w:rPr>
                <w:sz w:val="24"/>
                <w:szCs w:val="24"/>
              </w:rPr>
              <w:t>Ich kann auf Botschaften in Bewerbungsgesprächen nun besser reagieren.</w:t>
            </w:r>
          </w:p>
        </w:tc>
        <w:tc>
          <w:tcPr>
            <w:tcW w:w="850" w:type="dxa"/>
          </w:tcPr>
          <w:p w14:paraId="639A19F9" w14:textId="77777777" w:rsidR="00164AA8" w:rsidRPr="007D1C41" w:rsidRDefault="00164AA8" w:rsidP="00FD52B0">
            <w:pPr>
              <w:rPr>
                <w:sz w:val="24"/>
                <w:szCs w:val="24"/>
              </w:rPr>
            </w:pPr>
          </w:p>
        </w:tc>
        <w:tc>
          <w:tcPr>
            <w:tcW w:w="851" w:type="dxa"/>
          </w:tcPr>
          <w:p w14:paraId="29E3564D" w14:textId="77777777" w:rsidR="00164AA8" w:rsidRPr="007D1C41" w:rsidRDefault="00164AA8" w:rsidP="00FD52B0">
            <w:pPr>
              <w:rPr>
                <w:sz w:val="24"/>
                <w:szCs w:val="24"/>
              </w:rPr>
            </w:pPr>
          </w:p>
        </w:tc>
        <w:tc>
          <w:tcPr>
            <w:tcW w:w="850" w:type="dxa"/>
          </w:tcPr>
          <w:p w14:paraId="11729095" w14:textId="77777777" w:rsidR="00164AA8" w:rsidRPr="007D1C41" w:rsidRDefault="00164AA8" w:rsidP="00FD52B0">
            <w:pPr>
              <w:rPr>
                <w:sz w:val="24"/>
                <w:szCs w:val="24"/>
              </w:rPr>
            </w:pPr>
          </w:p>
        </w:tc>
      </w:tr>
      <w:tr w:rsidR="00164AA8" w:rsidRPr="0019468F" w14:paraId="4335823C" w14:textId="77777777" w:rsidTr="00FD52B0">
        <w:trPr>
          <w:cantSplit/>
          <w:trHeight w:val="424"/>
        </w:trPr>
        <w:tc>
          <w:tcPr>
            <w:tcW w:w="4678" w:type="dxa"/>
            <w:vAlign w:val="center"/>
          </w:tcPr>
          <w:p w14:paraId="61390655" w14:textId="57A0A7D6" w:rsidR="00164AA8" w:rsidRPr="00B54C6D" w:rsidRDefault="00164AA8" w:rsidP="00FD52B0">
            <w:pPr>
              <w:rPr>
                <w:sz w:val="24"/>
                <w:szCs w:val="24"/>
              </w:rPr>
            </w:pPr>
            <w:r>
              <w:rPr>
                <w:sz w:val="24"/>
                <w:szCs w:val="24"/>
              </w:rPr>
              <w:t xml:space="preserve">Ich kann Phasen und Ausgang eines Bewerbungsgesprächs </w:t>
            </w:r>
            <w:r w:rsidR="007242DC">
              <w:rPr>
                <w:sz w:val="24"/>
                <w:szCs w:val="24"/>
              </w:rPr>
              <w:t xml:space="preserve">besser </w:t>
            </w:r>
            <w:r>
              <w:rPr>
                <w:sz w:val="24"/>
                <w:szCs w:val="24"/>
              </w:rPr>
              <w:t>als gelungen oder misslungen</w:t>
            </w:r>
            <w:r w:rsidR="00EF5FE3">
              <w:rPr>
                <w:sz w:val="24"/>
                <w:szCs w:val="24"/>
              </w:rPr>
              <w:t xml:space="preserve"> </w:t>
            </w:r>
            <w:r>
              <w:rPr>
                <w:sz w:val="24"/>
                <w:szCs w:val="24"/>
              </w:rPr>
              <w:t>bewerten</w:t>
            </w:r>
            <w:r w:rsidR="00EF5FE3">
              <w:rPr>
                <w:sz w:val="24"/>
                <w:szCs w:val="24"/>
              </w:rPr>
              <w:t xml:space="preserve"> als zuvor.</w:t>
            </w:r>
          </w:p>
        </w:tc>
        <w:tc>
          <w:tcPr>
            <w:tcW w:w="850" w:type="dxa"/>
          </w:tcPr>
          <w:p w14:paraId="63B4D619" w14:textId="77777777" w:rsidR="00164AA8" w:rsidRPr="007D1C41" w:rsidRDefault="00164AA8" w:rsidP="00FD52B0">
            <w:pPr>
              <w:rPr>
                <w:sz w:val="24"/>
                <w:szCs w:val="24"/>
              </w:rPr>
            </w:pPr>
          </w:p>
        </w:tc>
        <w:tc>
          <w:tcPr>
            <w:tcW w:w="851" w:type="dxa"/>
          </w:tcPr>
          <w:p w14:paraId="2B867A83" w14:textId="77777777" w:rsidR="00164AA8" w:rsidRPr="007D1C41" w:rsidRDefault="00164AA8" w:rsidP="00FD52B0">
            <w:pPr>
              <w:rPr>
                <w:sz w:val="24"/>
                <w:szCs w:val="24"/>
              </w:rPr>
            </w:pPr>
          </w:p>
        </w:tc>
        <w:tc>
          <w:tcPr>
            <w:tcW w:w="850" w:type="dxa"/>
          </w:tcPr>
          <w:p w14:paraId="6116CFFA" w14:textId="77777777" w:rsidR="00164AA8" w:rsidRPr="007D1C41" w:rsidRDefault="00164AA8" w:rsidP="00FD52B0">
            <w:pPr>
              <w:rPr>
                <w:sz w:val="24"/>
                <w:szCs w:val="24"/>
              </w:rPr>
            </w:pPr>
          </w:p>
        </w:tc>
      </w:tr>
      <w:tr w:rsidR="00164AA8" w:rsidRPr="0019468F" w14:paraId="456DB0E4" w14:textId="77777777" w:rsidTr="00FD52B0">
        <w:trPr>
          <w:cantSplit/>
          <w:trHeight w:val="424"/>
        </w:trPr>
        <w:tc>
          <w:tcPr>
            <w:tcW w:w="4678" w:type="dxa"/>
            <w:vAlign w:val="center"/>
          </w:tcPr>
          <w:p w14:paraId="76D21E85" w14:textId="77777777" w:rsidR="00164AA8" w:rsidRPr="00B54C6D" w:rsidRDefault="00164AA8" w:rsidP="00FD52B0">
            <w:pPr>
              <w:rPr>
                <w:sz w:val="24"/>
                <w:szCs w:val="24"/>
              </w:rPr>
            </w:pPr>
            <w:r>
              <w:rPr>
                <w:sz w:val="24"/>
                <w:szCs w:val="24"/>
              </w:rPr>
              <w:t>Ich fühle mich nach der Bearbeitung des Lernmaterials besser auf ein Bewerbungsgespräch vorbereitet als vorher.</w:t>
            </w:r>
          </w:p>
        </w:tc>
        <w:tc>
          <w:tcPr>
            <w:tcW w:w="850" w:type="dxa"/>
          </w:tcPr>
          <w:p w14:paraId="75E9D5A4" w14:textId="77777777" w:rsidR="00164AA8" w:rsidRPr="007D1C41" w:rsidRDefault="00164AA8" w:rsidP="00FD52B0">
            <w:pPr>
              <w:rPr>
                <w:sz w:val="24"/>
                <w:szCs w:val="24"/>
              </w:rPr>
            </w:pPr>
          </w:p>
        </w:tc>
        <w:tc>
          <w:tcPr>
            <w:tcW w:w="851" w:type="dxa"/>
          </w:tcPr>
          <w:p w14:paraId="26B5E233" w14:textId="77777777" w:rsidR="00164AA8" w:rsidRPr="007D1C41" w:rsidRDefault="00164AA8" w:rsidP="00FD52B0">
            <w:pPr>
              <w:rPr>
                <w:sz w:val="24"/>
                <w:szCs w:val="24"/>
              </w:rPr>
            </w:pPr>
          </w:p>
        </w:tc>
        <w:tc>
          <w:tcPr>
            <w:tcW w:w="850" w:type="dxa"/>
          </w:tcPr>
          <w:p w14:paraId="2AB38E7A" w14:textId="77777777" w:rsidR="00164AA8" w:rsidRPr="007D1C41" w:rsidRDefault="00164AA8" w:rsidP="00FD52B0">
            <w:pPr>
              <w:rPr>
                <w:sz w:val="24"/>
                <w:szCs w:val="24"/>
              </w:rPr>
            </w:pPr>
          </w:p>
        </w:tc>
      </w:tr>
      <w:tr w:rsidR="00164AA8" w:rsidRPr="0019468F" w14:paraId="5D4C3509" w14:textId="77777777" w:rsidTr="00FD52B0">
        <w:trPr>
          <w:cantSplit/>
          <w:trHeight w:val="424"/>
        </w:trPr>
        <w:tc>
          <w:tcPr>
            <w:tcW w:w="4678" w:type="dxa"/>
            <w:vAlign w:val="center"/>
          </w:tcPr>
          <w:p w14:paraId="1C27FB1D" w14:textId="508BA42C" w:rsidR="00164AA8" w:rsidRPr="00B54C6D" w:rsidRDefault="00164AA8" w:rsidP="00FD52B0">
            <w:pPr>
              <w:rPr>
                <w:sz w:val="24"/>
                <w:szCs w:val="24"/>
              </w:rPr>
            </w:pPr>
            <w:r>
              <w:rPr>
                <w:sz w:val="24"/>
                <w:szCs w:val="24"/>
              </w:rPr>
              <w:t>Ich kann</w:t>
            </w:r>
            <w:r w:rsidR="00EF5FE3">
              <w:t xml:space="preserve"> </w:t>
            </w:r>
            <w:r w:rsidR="00EF5FE3" w:rsidRPr="00EF5FE3">
              <w:rPr>
                <w:sz w:val="24"/>
                <w:szCs w:val="24"/>
              </w:rPr>
              <w:t>nach der Bearbeitung des Lernmaterials</w:t>
            </w:r>
            <w:r>
              <w:rPr>
                <w:sz w:val="24"/>
                <w:szCs w:val="24"/>
              </w:rPr>
              <w:t xml:space="preserve"> im Bewerbungsgespräch souverän</w:t>
            </w:r>
            <w:r w:rsidR="00A712CA">
              <w:rPr>
                <w:sz w:val="24"/>
                <w:szCs w:val="24"/>
              </w:rPr>
              <w:t>er</w:t>
            </w:r>
            <w:r>
              <w:rPr>
                <w:sz w:val="24"/>
                <w:szCs w:val="24"/>
              </w:rPr>
              <w:t xml:space="preserve"> auftreten</w:t>
            </w:r>
            <w:r w:rsidR="00A712CA">
              <w:rPr>
                <w:sz w:val="24"/>
                <w:szCs w:val="24"/>
              </w:rPr>
              <w:t>.</w:t>
            </w:r>
          </w:p>
        </w:tc>
        <w:tc>
          <w:tcPr>
            <w:tcW w:w="850" w:type="dxa"/>
          </w:tcPr>
          <w:p w14:paraId="44D94AAC" w14:textId="77777777" w:rsidR="00164AA8" w:rsidRPr="007D1C41" w:rsidRDefault="00164AA8" w:rsidP="00FD52B0">
            <w:pPr>
              <w:rPr>
                <w:sz w:val="24"/>
                <w:szCs w:val="24"/>
              </w:rPr>
            </w:pPr>
          </w:p>
        </w:tc>
        <w:tc>
          <w:tcPr>
            <w:tcW w:w="851" w:type="dxa"/>
          </w:tcPr>
          <w:p w14:paraId="5F1278BB" w14:textId="77777777" w:rsidR="00164AA8" w:rsidRPr="007D1C41" w:rsidRDefault="00164AA8" w:rsidP="00FD52B0">
            <w:pPr>
              <w:rPr>
                <w:sz w:val="24"/>
                <w:szCs w:val="24"/>
              </w:rPr>
            </w:pPr>
          </w:p>
        </w:tc>
        <w:tc>
          <w:tcPr>
            <w:tcW w:w="850" w:type="dxa"/>
          </w:tcPr>
          <w:p w14:paraId="62AE8C60" w14:textId="77777777" w:rsidR="00164AA8" w:rsidRPr="007D1C41" w:rsidRDefault="00164AA8" w:rsidP="00FD52B0">
            <w:pPr>
              <w:rPr>
                <w:sz w:val="24"/>
                <w:szCs w:val="24"/>
              </w:rPr>
            </w:pPr>
          </w:p>
        </w:tc>
      </w:tr>
    </w:tbl>
    <w:p w14:paraId="4F9B8544" w14:textId="77777777" w:rsidR="00164AA8" w:rsidRDefault="00164AA8" w:rsidP="00164AA8">
      <w:pPr>
        <w:pStyle w:val="Listenabsatz"/>
      </w:pPr>
    </w:p>
    <w:p w14:paraId="1C546A3B" w14:textId="443EB35B" w:rsidR="00164AA8" w:rsidRPr="005149AD" w:rsidRDefault="00164AA8" w:rsidP="00164AA8"/>
    <w:p w14:paraId="6D7C1BD1" w14:textId="77777777" w:rsidR="00164AA8" w:rsidRDefault="00164AA8" w:rsidP="00164AA8"/>
    <w:p w14:paraId="3431C222" w14:textId="2F22F934" w:rsidR="00164AA8" w:rsidRDefault="00164AA8" w:rsidP="00164AA8">
      <w:pPr>
        <w:pStyle w:val="berschrift2"/>
        <w:ind w:left="720"/>
      </w:pPr>
      <w:r>
        <w:t>Wie zufrieden bin ich mit meiner Arbeit am LernPROJEKT?</w:t>
      </w:r>
    </w:p>
    <w:p w14:paraId="73F16811" w14:textId="17D00255" w:rsidR="00164AA8" w:rsidRPr="00FF326D" w:rsidRDefault="00164AA8" w:rsidP="00164AA8">
      <w:pPr>
        <w:pStyle w:val="Textkrper"/>
        <w:ind w:left="720"/>
        <w:rPr>
          <w:sz w:val="24"/>
        </w:rPr>
      </w:pPr>
      <w:r w:rsidRPr="00FF326D">
        <w:rPr>
          <w:sz w:val="24"/>
        </w:rPr>
        <w:t>Kreuzen Sie an!</w:t>
      </w:r>
      <w:r w:rsidR="00DE06F9" w:rsidRPr="00DE06F9">
        <w:rPr>
          <w:noProof/>
        </w:rPr>
        <w:t xml:space="preserve"> </w:t>
      </w:r>
    </w:p>
    <w:p w14:paraId="0F324C97" w14:textId="77777777" w:rsidR="00164AA8" w:rsidRDefault="00164AA8" w:rsidP="00164AA8">
      <w:pPr>
        <w:pStyle w:val="Textkrper"/>
        <w:ind w:left="720"/>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164AA8" w:rsidRPr="007362C4" w14:paraId="5913DC8B" w14:textId="77777777" w:rsidTr="00FD52B0">
        <w:trPr>
          <w:trHeight w:val="624"/>
        </w:trPr>
        <w:tc>
          <w:tcPr>
            <w:tcW w:w="725" w:type="dxa"/>
            <w:shd w:val="clear" w:color="auto" w:fill="FF0000"/>
            <w:vAlign w:val="center"/>
          </w:tcPr>
          <w:p w14:paraId="17B0EC70" w14:textId="77777777" w:rsidR="00164AA8" w:rsidRPr="007362C4" w:rsidRDefault="00164AA8" w:rsidP="00FD52B0">
            <w:pPr>
              <w:pStyle w:val="Textkrper"/>
              <w:jc w:val="center"/>
              <w:rPr>
                <w:sz w:val="24"/>
              </w:rPr>
            </w:pPr>
            <w:r w:rsidRPr="007362C4">
              <w:rPr>
                <w:sz w:val="24"/>
              </w:rPr>
              <w:t>1</w:t>
            </w:r>
          </w:p>
        </w:tc>
        <w:tc>
          <w:tcPr>
            <w:tcW w:w="725" w:type="dxa"/>
            <w:shd w:val="clear" w:color="auto" w:fill="FF3701"/>
            <w:vAlign w:val="center"/>
          </w:tcPr>
          <w:p w14:paraId="796B4546" w14:textId="77777777" w:rsidR="00164AA8" w:rsidRPr="007362C4" w:rsidRDefault="00164AA8" w:rsidP="00FD52B0">
            <w:pPr>
              <w:pStyle w:val="Textkrper"/>
              <w:jc w:val="center"/>
              <w:rPr>
                <w:sz w:val="24"/>
              </w:rPr>
            </w:pPr>
            <w:r w:rsidRPr="007362C4">
              <w:rPr>
                <w:sz w:val="24"/>
              </w:rPr>
              <w:t>2</w:t>
            </w:r>
          </w:p>
        </w:tc>
        <w:tc>
          <w:tcPr>
            <w:tcW w:w="725" w:type="dxa"/>
            <w:shd w:val="clear" w:color="auto" w:fill="FF5C01"/>
            <w:vAlign w:val="center"/>
          </w:tcPr>
          <w:p w14:paraId="234D7E4D" w14:textId="77777777" w:rsidR="00164AA8" w:rsidRPr="007362C4" w:rsidRDefault="00164AA8" w:rsidP="00FD52B0">
            <w:pPr>
              <w:pStyle w:val="Textkrper"/>
              <w:jc w:val="center"/>
              <w:rPr>
                <w:sz w:val="24"/>
              </w:rPr>
            </w:pPr>
            <w:r w:rsidRPr="007362C4">
              <w:rPr>
                <w:sz w:val="24"/>
              </w:rPr>
              <w:t>3</w:t>
            </w:r>
          </w:p>
        </w:tc>
        <w:tc>
          <w:tcPr>
            <w:tcW w:w="725" w:type="dxa"/>
            <w:shd w:val="clear" w:color="auto" w:fill="FFC000"/>
            <w:vAlign w:val="center"/>
          </w:tcPr>
          <w:p w14:paraId="6EF30ACA" w14:textId="77777777" w:rsidR="00164AA8" w:rsidRPr="007362C4" w:rsidRDefault="00164AA8" w:rsidP="00FD52B0">
            <w:pPr>
              <w:pStyle w:val="Textkrper"/>
              <w:jc w:val="center"/>
              <w:rPr>
                <w:sz w:val="24"/>
              </w:rPr>
            </w:pPr>
            <w:r w:rsidRPr="007362C4">
              <w:rPr>
                <w:sz w:val="24"/>
              </w:rPr>
              <w:t>4</w:t>
            </w:r>
          </w:p>
        </w:tc>
        <w:tc>
          <w:tcPr>
            <w:tcW w:w="726" w:type="dxa"/>
            <w:shd w:val="clear" w:color="auto" w:fill="FFFF00"/>
            <w:vAlign w:val="center"/>
          </w:tcPr>
          <w:p w14:paraId="7CF1D7C6" w14:textId="77777777" w:rsidR="00164AA8" w:rsidRPr="007362C4" w:rsidRDefault="00164AA8" w:rsidP="00FD52B0">
            <w:pPr>
              <w:pStyle w:val="Textkrper"/>
              <w:jc w:val="center"/>
              <w:rPr>
                <w:sz w:val="24"/>
              </w:rPr>
            </w:pPr>
            <w:r w:rsidRPr="007362C4">
              <w:rPr>
                <w:sz w:val="24"/>
              </w:rPr>
              <w:t>5</w:t>
            </w:r>
          </w:p>
        </w:tc>
        <w:tc>
          <w:tcPr>
            <w:tcW w:w="725" w:type="dxa"/>
            <w:shd w:val="clear" w:color="auto" w:fill="CCFF33"/>
            <w:vAlign w:val="center"/>
          </w:tcPr>
          <w:p w14:paraId="64EFB273" w14:textId="77777777" w:rsidR="00164AA8" w:rsidRPr="007362C4" w:rsidRDefault="00164AA8" w:rsidP="00FD52B0">
            <w:pPr>
              <w:pStyle w:val="Textkrper"/>
              <w:jc w:val="center"/>
              <w:rPr>
                <w:sz w:val="24"/>
              </w:rPr>
            </w:pPr>
            <w:r w:rsidRPr="007362C4">
              <w:rPr>
                <w:sz w:val="24"/>
              </w:rPr>
              <w:t>6</w:t>
            </w:r>
          </w:p>
        </w:tc>
        <w:tc>
          <w:tcPr>
            <w:tcW w:w="725" w:type="dxa"/>
            <w:shd w:val="clear" w:color="auto" w:fill="B0DA46"/>
            <w:vAlign w:val="center"/>
          </w:tcPr>
          <w:p w14:paraId="5A9DD8CA" w14:textId="77777777" w:rsidR="00164AA8" w:rsidRPr="007362C4" w:rsidRDefault="00164AA8" w:rsidP="00FD52B0">
            <w:pPr>
              <w:pStyle w:val="Textkrper"/>
              <w:jc w:val="center"/>
              <w:rPr>
                <w:sz w:val="24"/>
              </w:rPr>
            </w:pPr>
            <w:r w:rsidRPr="007362C4">
              <w:rPr>
                <w:sz w:val="24"/>
              </w:rPr>
              <w:t>7</w:t>
            </w:r>
          </w:p>
        </w:tc>
        <w:tc>
          <w:tcPr>
            <w:tcW w:w="725" w:type="dxa"/>
            <w:shd w:val="clear" w:color="auto" w:fill="92D050"/>
            <w:vAlign w:val="center"/>
          </w:tcPr>
          <w:p w14:paraId="7492B69D" w14:textId="77777777" w:rsidR="00164AA8" w:rsidRPr="007362C4" w:rsidRDefault="00164AA8" w:rsidP="00FD52B0">
            <w:pPr>
              <w:pStyle w:val="Textkrper"/>
              <w:jc w:val="center"/>
              <w:rPr>
                <w:sz w:val="24"/>
              </w:rPr>
            </w:pPr>
            <w:r w:rsidRPr="007362C4">
              <w:rPr>
                <w:sz w:val="24"/>
              </w:rPr>
              <w:t>8</w:t>
            </w:r>
          </w:p>
        </w:tc>
        <w:tc>
          <w:tcPr>
            <w:tcW w:w="725" w:type="dxa"/>
            <w:shd w:val="clear" w:color="auto" w:fill="6AB129"/>
            <w:vAlign w:val="center"/>
          </w:tcPr>
          <w:p w14:paraId="3B74A131" w14:textId="77777777" w:rsidR="00164AA8" w:rsidRPr="007362C4" w:rsidRDefault="00164AA8" w:rsidP="00FD52B0">
            <w:pPr>
              <w:pStyle w:val="Textkrper"/>
              <w:jc w:val="center"/>
              <w:rPr>
                <w:sz w:val="24"/>
              </w:rPr>
            </w:pPr>
            <w:r w:rsidRPr="007362C4">
              <w:rPr>
                <w:sz w:val="24"/>
              </w:rPr>
              <w:t>9</w:t>
            </w:r>
          </w:p>
        </w:tc>
        <w:tc>
          <w:tcPr>
            <w:tcW w:w="726" w:type="dxa"/>
            <w:shd w:val="clear" w:color="auto" w:fill="02AE12"/>
            <w:vAlign w:val="center"/>
          </w:tcPr>
          <w:p w14:paraId="0458ADE5" w14:textId="77777777" w:rsidR="00164AA8" w:rsidRPr="007362C4" w:rsidRDefault="00164AA8" w:rsidP="00FD52B0">
            <w:pPr>
              <w:pStyle w:val="Textkrper"/>
              <w:jc w:val="center"/>
              <w:rPr>
                <w:sz w:val="24"/>
              </w:rPr>
            </w:pPr>
            <w:r w:rsidRPr="007362C4">
              <w:rPr>
                <w:sz w:val="24"/>
              </w:rPr>
              <w:t>10</w:t>
            </w:r>
          </w:p>
        </w:tc>
      </w:tr>
    </w:tbl>
    <w:p w14:paraId="6B3A79EA" w14:textId="77777777" w:rsidR="00164AA8" w:rsidRDefault="00164AA8" w:rsidP="00164AA8"/>
    <w:p w14:paraId="3E04DD55" w14:textId="77777777" w:rsidR="00164AA8" w:rsidRPr="00164AA8" w:rsidRDefault="00164AA8" w:rsidP="00164AA8"/>
    <w:p w14:paraId="6AB29306" w14:textId="77777777" w:rsidR="00164AA8" w:rsidRDefault="00164AA8" w:rsidP="00164AA8"/>
    <w:p w14:paraId="2B5D2D57" w14:textId="3091D323" w:rsidR="00E240D0" w:rsidRPr="00962325" w:rsidRDefault="00164AA8" w:rsidP="00164AA8">
      <w:pPr>
        <w:tabs>
          <w:tab w:val="left" w:pos="4410"/>
        </w:tabs>
        <w:rPr>
          <w:lang w:eastAsia="de-DE"/>
        </w:rPr>
      </w:pPr>
      <w:r>
        <w:tab/>
      </w:r>
    </w:p>
    <w:sectPr w:rsidR="00E240D0" w:rsidRPr="00962325" w:rsidSect="00BF021C">
      <w:pgSz w:w="11906" w:h="16838" w:code="9"/>
      <w:pgMar w:top="1418" w:right="3402"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6F49A" w16cex:dateUtc="2020-05-13T20:35:00Z"/>
  <w16cex:commentExtensible w16cex:durableId="2268F2C9" w16cex:dateUtc="2020-05-15T08:51:00Z"/>
  <w16cex:commentExtensible w16cex:durableId="2268F4F0" w16cex:dateUtc="2020-05-15T09:01:00Z"/>
  <w16cex:commentExtensible w16cex:durableId="226710A2" w16cex:dateUtc="2020-05-13T22:34:00Z"/>
  <w16cex:commentExtensible w16cex:durableId="2268F5BE" w16cex:dateUtc="2020-05-15T09:04:00Z"/>
  <w16cex:commentExtensible w16cex:durableId="226707C0" w16cex:dateUtc="2020-05-13T21:56:00Z"/>
  <w16cex:commentExtensible w16cex:durableId="22670DF8" w16cex:dateUtc="2020-05-13T22:23:00Z"/>
  <w16cex:commentExtensible w16cex:durableId="22690408" w16cex:dateUtc="2020-05-15T10: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E60DB" w14:textId="77777777" w:rsidR="00F75FB3" w:rsidRDefault="00F75FB3" w:rsidP="001E03DE">
      <w:r>
        <w:separator/>
      </w:r>
    </w:p>
  </w:endnote>
  <w:endnote w:type="continuationSeparator" w:id="0">
    <w:p w14:paraId="1B4682CC" w14:textId="77777777" w:rsidR="00F75FB3" w:rsidRDefault="00F75FB3"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Cambria Math"/>
    <w:charset w:val="00"/>
    <w:family w:val="swiss"/>
    <w:pitch w:val="variable"/>
    <w:sig w:usb0="20000007" w:usb1="02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ource Sans Pro SemiBold">
    <w:altName w:val="Cambria Math"/>
    <w:charset w:val="00"/>
    <w:family w:val="swiss"/>
    <w:pitch w:val="variable"/>
    <w:sig w:usb0="0000000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00000001"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E000" w14:textId="087213F6" w:rsidR="00F75FB3" w:rsidRDefault="00A93B1F" w:rsidP="0005102A">
    <w:pPr>
      <w:pStyle w:val="Fuzeile"/>
      <w:jc w:val="center"/>
    </w:pPr>
    <w:r>
      <w:t>Version 2</w:t>
    </w:r>
    <w:r w:rsidR="00F75FB3">
      <w:t xml:space="preserve"> – </w:t>
    </w:r>
    <w:r>
      <w:t>August</w:t>
    </w:r>
    <w:r w:rsidR="00F75FB3">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3AB65" w14:textId="77777777" w:rsidR="00F75FB3" w:rsidRDefault="00F75FB3" w:rsidP="001E03DE">
      <w:r>
        <w:separator/>
      </w:r>
    </w:p>
  </w:footnote>
  <w:footnote w:type="continuationSeparator" w:id="0">
    <w:p w14:paraId="332E0646" w14:textId="77777777" w:rsidR="00F75FB3" w:rsidRDefault="00F75FB3" w:rsidP="001E03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F31F05"/>
    <w:multiLevelType w:val="hybridMultilevel"/>
    <w:tmpl w:val="E126138A"/>
    <w:lvl w:ilvl="0" w:tplc="09D0B0D2">
      <w:start w:val="26"/>
      <w:numFmt w:val="bullet"/>
      <w:lvlText w:val=""/>
      <w:lvlJc w:val="left"/>
      <w:pPr>
        <w:ind w:left="644" w:hanging="360"/>
      </w:pPr>
      <w:rPr>
        <w:rFonts w:ascii="Wingdings 2" w:eastAsiaTheme="minorHAnsi" w:hAnsi="Wingdings 2"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7EB7CF8"/>
    <w:multiLevelType w:val="hybridMultilevel"/>
    <w:tmpl w:val="20CA6204"/>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8CC2C1F"/>
    <w:multiLevelType w:val="hybridMultilevel"/>
    <w:tmpl w:val="C81C6A5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E21EA3"/>
    <w:multiLevelType w:val="hybridMultilevel"/>
    <w:tmpl w:val="0E8EBD00"/>
    <w:lvl w:ilvl="0" w:tplc="3312886C">
      <w:start w:val="2"/>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13BB173B"/>
    <w:multiLevelType w:val="hybridMultilevel"/>
    <w:tmpl w:val="443870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8007AE"/>
    <w:multiLevelType w:val="hybridMultilevel"/>
    <w:tmpl w:val="DE502DE2"/>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19765F1"/>
    <w:multiLevelType w:val="hybridMultilevel"/>
    <w:tmpl w:val="C35AD2C8"/>
    <w:lvl w:ilvl="0" w:tplc="50043438">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FC3F1C"/>
    <w:multiLevelType w:val="hybridMultilevel"/>
    <w:tmpl w:val="AEA6A890"/>
    <w:lvl w:ilvl="0" w:tplc="04070003">
      <w:start w:val="1"/>
      <w:numFmt w:val="bullet"/>
      <w:lvlText w:val="o"/>
      <w:lvlJc w:val="left"/>
      <w:pPr>
        <w:ind w:left="720" w:hanging="360"/>
      </w:pPr>
      <w:rPr>
        <w:rFonts w:ascii="Courier New" w:hAnsi="Courier New" w:cs="Courier New" w:hint="default"/>
        <w:b w:val="0"/>
        <w:bCs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427D13"/>
    <w:multiLevelType w:val="hybridMultilevel"/>
    <w:tmpl w:val="E9E0C238"/>
    <w:lvl w:ilvl="0" w:tplc="CD00353E">
      <w:start w:val="2"/>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25754247"/>
    <w:multiLevelType w:val="hybridMultilevel"/>
    <w:tmpl w:val="CC22A7B4"/>
    <w:lvl w:ilvl="0" w:tplc="39B2C706">
      <w:start w:val="6"/>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67274D"/>
    <w:multiLevelType w:val="hybridMultilevel"/>
    <w:tmpl w:val="E87452CE"/>
    <w:lvl w:ilvl="0" w:tplc="04070013">
      <w:start w:val="1"/>
      <w:numFmt w:val="upperRoman"/>
      <w:lvlText w:val="%1."/>
      <w:lvlJc w:val="righ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63417B7"/>
    <w:multiLevelType w:val="hybridMultilevel"/>
    <w:tmpl w:val="D546760E"/>
    <w:lvl w:ilvl="0" w:tplc="2116D396">
      <w:start w:val="1"/>
      <w:numFmt w:val="bullet"/>
      <w:lvlText w:val="-"/>
      <w:lvlJc w:val="left"/>
      <w:pPr>
        <w:ind w:left="1440" w:hanging="360"/>
      </w:pPr>
      <w:rPr>
        <w:rFonts w:ascii="Source Sans Pro" w:eastAsiaTheme="minorHAnsi" w:hAnsi="Source Sans Pro"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9" w15:restartNumberingAfterBreak="0">
    <w:nsid w:val="3DFD5905"/>
    <w:multiLevelType w:val="hybridMultilevel"/>
    <w:tmpl w:val="9FBA4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E72EC4"/>
    <w:multiLevelType w:val="hybridMultilevel"/>
    <w:tmpl w:val="D86EAC22"/>
    <w:lvl w:ilvl="0" w:tplc="2016600A">
      <w:start w:val="2"/>
      <w:numFmt w:val="lowerLetter"/>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4"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8EB720E"/>
    <w:multiLevelType w:val="hybridMultilevel"/>
    <w:tmpl w:val="81C8620C"/>
    <w:lvl w:ilvl="0" w:tplc="81529938">
      <w:start w:val="10"/>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A3039B8"/>
    <w:multiLevelType w:val="hybridMultilevel"/>
    <w:tmpl w:val="22F0C098"/>
    <w:lvl w:ilvl="0" w:tplc="C54C83A0">
      <w:numFmt w:val="bullet"/>
      <w:lvlText w:val="-"/>
      <w:lvlJc w:val="left"/>
      <w:pPr>
        <w:ind w:left="396" w:hanging="360"/>
      </w:pPr>
      <w:rPr>
        <w:rFonts w:ascii="Source Sans Pro" w:eastAsiaTheme="minorHAnsi" w:hAnsi="Source Sans Pro" w:cs="Arial" w:hint="default"/>
      </w:rPr>
    </w:lvl>
    <w:lvl w:ilvl="1" w:tplc="04070003" w:tentative="1">
      <w:start w:val="1"/>
      <w:numFmt w:val="bullet"/>
      <w:lvlText w:val="o"/>
      <w:lvlJc w:val="left"/>
      <w:pPr>
        <w:ind w:left="1116" w:hanging="360"/>
      </w:pPr>
      <w:rPr>
        <w:rFonts w:ascii="Courier New" w:hAnsi="Courier New" w:cs="Courier New" w:hint="default"/>
      </w:rPr>
    </w:lvl>
    <w:lvl w:ilvl="2" w:tplc="04070005" w:tentative="1">
      <w:start w:val="1"/>
      <w:numFmt w:val="bullet"/>
      <w:lvlText w:val=""/>
      <w:lvlJc w:val="left"/>
      <w:pPr>
        <w:ind w:left="1836" w:hanging="360"/>
      </w:pPr>
      <w:rPr>
        <w:rFonts w:ascii="Wingdings" w:hAnsi="Wingdings" w:cs="Wingdings" w:hint="default"/>
      </w:rPr>
    </w:lvl>
    <w:lvl w:ilvl="3" w:tplc="04070001" w:tentative="1">
      <w:start w:val="1"/>
      <w:numFmt w:val="bullet"/>
      <w:lvlText w:val=""/>
      <w:lvlJc w:val="left"/>
      <w:pPr>
        <w:ind w:left="2556" w:hanging="360"/>
      </w:pPr>
      <w:rPr>
        <w:rFonts w:ascii="Symbol" w:hAnsi="Symbol" w:cs="Symbol" w:hint="default"/>
      </w:rPr>
    </w:lvl>
    <w:lvl w:ilvl="4" w:tplc="04070003" w:tentative="1">
      <w:start w:val="1"/>
      <w:numFmt w:val="bullet"/>
      <w:lvlText w:val="o"/>
      <w:lvlJc w:val="left"/>
      <w:pPr>
        <w:ind w:left="3276" w:hanging="360"/>
      </w:pPr>
      <w:rPr>
        <w:rFonts w:ascii="Courier New" w:hAnsi="Courier New" w:cs="Courier New" w:hint="default"/>
      </w:rPr>
    </w:lvl>
    <w:lvl w:ilvl="5" w:tplc="04070005" w:tentative="1">
      <w:start w:val="1"/>
      <w:numFmt w:val="bullet"/>
      <w:lvlText w:val=""/>
      <w:lvlJc w:val="left"/>
      <w:pPr>
        <w:ind w:left="3996" w:hanging="360"/>
      </w:pPr>
      <w:rPr>
        <w:rFonts w:ascii="Wingdings" w:hAnsi="Wingdings" w:cs="Wingdings" w:hint="default"/>
      </w:rPr>
    </w:lvl>
    <w:lvl w:ilvl="6" w:tplc="04070001" w:tentative="1">
      <w:start w:val="1"/>
      <w:numFmt w:val="bullet"/>
      <w:lvlText w:val=""/>
      <w:lvlJc w:val="left"/>
      <w:pPr>
        <w:ind w:left="4716" w:hanging="360"/>
      </w:pPr>
      <w:rPr>
        <w:rFonts w:ascii="Symbol" w:hAnsi="Symbol" w:cs="Symbol" w:hint="default"/>
      </w:rPr>
    </w:lvl>
    <w:lvl w:ilvl="7" w:tplc="04070003" w:tentative="1">
      <w:start w:val="1"/>
      <w:numFmt w:val="bullet"/>
      <w:lvlText w:val="o"/>
      <w:lvlJc w:val="left"/>
      <w:pPr>
        <w:ind w:left="5436" w:hanging="360"/>
      </w:pPr>
      <w:rPr>
        <w:rFonts w:ascii="Courier New" w:hAnsi="Courier New" w:cs="Courier New" w:hint="default"/>
      </w:rPr>
    </w:lvl>
    <w:lvl w:ilvl="8" w:tplc="04070005" w:tentative="1">
      <w:start w:val="1"/>
      <w:numFmt w:val="bullet"/>
      <w:lvlText w:val=""/>
      <w:lvlJc w:val="left"/>
      <w:pPr>
        <w:ind w:left="6156" w:hanging="360"/>
      </w:pPr>
      <w:rPr>
        <w:rFonts w:ascii="Wingdings" w:hAnsi="Wingdings" w:cs="Wingdings" w:hint="default"/>
      </w:rPr>
    </w:lvl>
  </w:abstractNum>
  <w:abstractNum w:abstractNumId="29"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F21CCA"/>
    <w:multiLevelType w:val="hybridMultilevel"/>
    <w:tmpl w:val="D74AC308"/>
    <w:lvl w:ilvl="0" w:tplc="8DDA5B9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5E680BEC"/>
    <w:multiLevelType w:val="hybridMultilevel"/>
    <w:tmpl w:val="29D41F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E439F1"/>
    <w:multiLevelType w:val="hybridMultilevel"/>
    <w:tmpl w:val="CD6430DE"/>
    <w:lvl w:ilvl="0" w:tplc="6882C966">
      <w:start w:val="2"/>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5" w15:restartNumberingAfterBreak="0">
    <w:nsid w:val="62744F74"/>
    <w:multiLevelType w:val="hybridMultilevel"/>
    <w:tmpl w:val="307689A0"/>
    <w:lvl w:ilvl="0" w:tplc="6246ABEC">
      <w:start w:val="3"/>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631A1FE8"/>
    <w:multiLevelType w:val="hybridMultilevel"/>
    <w:tmpl w:val="B6149734"/>
    <w:lvl w:ilvl="0" w:tplc="24C2814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63BC6CA4"/>
    <w:multiLevelType w:val="hybridMultilevel"/>
    <w:tmpl w:val="8138E4D4"/>
    <w:lvl w:ilvl="0" w:tplc="EB444654">
      <w:start w:val="2"/>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1C86315"/>
    <w:multiLevelType w:val="hybridMultilevel"/>
    <w:tmpl w:val="1CD0D78E"/>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3FB47E6"/>
    <w:multiLevelType w:val="hybridMultilevel"/>
    <w:tmpl w:val="13F64058"/>
    <w:lvl w:ilvl="0" w:tplc="CA22F388">
      <w:start w:val="1"/>
      <w:numFmt w:val="decimal"/>
      <w:lvlText w:val="%1."/>
      <w:lvlJc w:val="left"/>
      <w:pPr>
        <w:ind w:left="1080" w:hanging="360"/>
      </w:pPr>
      <w:rPr>
        <w:rFonts w:asciiTheme="minorHAnsi" w:eastAsiaTheme="minorEastAsia" w:hAnsiTheme="minorHAnsi" w:cstheme="minorBid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1" w15:restartNumberingAfterBreak="0">
    <w:nsid w:val="749F40C4"/>
    <w:multiLevelType w:val="hybridMultilevel"/>
    <w:tmpl w:val="BC42D3A4"/>
    <w:lvl w:ilvl="0" w:tplc="CF5C7F36">
      <w:start w:val="1"/>
      <w:numFmt w:val="decimal"/>
      <w:lvlText w:val="%1."/>
      <w:lvlJc w:val="left"/>
      <w:pPr>
        <w:ind w:left="720" w:hanging="360"/>
      </w:pPr>
      <w:rPr>
        <w:rFonts w:asciiTheme="minorHAnsi"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3" w15:restartNumberingAfterBreak="0">
    <w:nsid w:val="78BE5A37"/>
    <w:multiLevelType w:val="hybridMultilevel"/>
    <w:tmpl w:val="EAAEDA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F50720B"/>
    <w:multiLevelType w:val="hybridMultilevel"/>
    <w:tmpl w:val="F782C282"/>
    <w:lvl w:ilvl="0" w:tplc="C44C4644">
      <w:start w:val="2"/>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44"/>
  </w:num>
  <w:num w:numId="3">
    <w:abstractNumId w:val="33"/>
  </w:num>
  <w:num w:numId="4">
    <w:abstractNumId w:val="1"/>
  </w:num>
  <w:num w:numId="5">
    <w:abstractNumId w:val="42"/>
  </w:num>
  <w:num w:numId="6">
    <w:abstractNumId w:val="21"/>
  </w:num>
  <w:num w:numId="7">
    <w:abstractNumId w:val="13"/>
  </w:num>
  <w:num w:numId="8">
    <w:abstractNumId w:val="0"/>
  </w:num>
  <w:num w:numId="9">
    <w:abstractNumId w:val="14"/>
  </w:num>
  <w:num w:numId="10">
    <w:abstractNumId w:val="3"/>
  </w:num>
  <w:num w:numId="11">
    <w:abstractNumId w:val="3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9"/>
  </w:num>
  <w:num w:numId="15">
    <w:abstractNumId w:val="38"/>
  </w:num>
  <w:num w:numId="16">
    <w:abstractNumId w:val="25"/>
  </w:num>
  <w:num w:numId="17">
    <w:abstractNumId w:val="20"/>
  </w:num>
  <w:num w:numId="18">
    <w:abstractNumId w:val="15"/>
  </w:num>
  <w:num w:numId="19">
    <w:abstractNumId w:val="24"/>
  </w:num>
  <w:num w:numId="20">
    <w:abstractNumId w:val="19"/>
  </w:num>
  <w:num w:numId="21">
    <w:abstractNumId w:val="41"/>
  </w:num>
  <w:num w:numId="22">
    <w:abstractNumId w:val="7"/>
  </w:num>
  <w:num w:numId="23">
    <w:abstractNumId w:val="34"/>
  </w:num>
  <w:num w:numId="24">
    <w:abstractNumId w:val="40"/>
  </w:num>
  <w:num w:numId="25">
    <w:abstractNumId w:val="30"/>
  </w:num>
  <w:num w:numId="26">
    <w:abstractNumId w:val="5"/>
  </w:num>
  <w:num w:numId="27">
    <w:abstractNumId w:val="45"/>
  </w:num>
  <w:num w:numId="28">
    <w:abstractNumId w:val="17"/>
  </w:num>
  <w:num w:numId="29">
    <w:abstractNumId w:val="16"/>
  </w:num>
  <w:num w:numId="30">
    <w:abstractNumId w:val="12"/>
  </w:num>
  <w:num w:numId="31">
    <w:abstractNumId w:val="43"/>
  </w:num>
  <w:num w:numId="32">
    <w:abstractNumId w:val="8"/>
  </w:num>
  <w:num w:numId="33">
    <w:abstractNumId w:val="37"/>
  </w:num>
  <w:num w:numId="34">
    <w:abstractNumId w:val="2"/>
  </w:num>
  <w:num w:numId="35">
    <w:abstractNumId w:val="26"/>
  </w:num>
  <w:num w:numId="36">
    <w:abstractNumId w:val="23"/>
  </w:num>
  <w:num w:numId="37">
    <w:abstractNumId w:val="32"/>
  </w:num>
  <w:num w:numId="38">
    <w:abstractNumId w:val="11"/>
  </w:num>
  <w:num w:numId="39">
    <w:abstractNumId w:val="36"/>
  </w:num>
  <w:num w:numId="40">
    <w:abstractNumId w:val="28"/>
  </w:num>
  <w:num w:numId="41">
    <w:abstractNumId w:val="10"/>
  </w:num>
  <w:num w:numId="42">
    <w:abstractNumId w:val="39"/>
  </w:num>
  <w:num w:numId="43">
    <w:abstractNumId w:val="35"/>
  </w:num>
  <w:num w:numId="44">
    <w:abstractNumId w:val="6"/>
  </w:num>
  <w:num w:numId="45">
    <w:abstractNumId w:val="4"/>
  </w:num>
  <w:num w:numId="46">
    <w:abstractNumId w:val="14"/>
  </w:num>
  <w:num w:numId="47">
    <w:abstractNumId w:val="3"/>
  </w:num>
  <w:num w:numId="48">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86"/>
    <w:rsid w:val="00000303"/>
    <w:rsid w:val="000005A7"/>
    <w:rsid w:val="00001118"/>
    <w:rsid w:val="00001211"/>
    <w:rsid w:val="0000157E"/>
    <w:rsid w:val="00001D2A"/>
    <w:rsid w:val="0000288A"/>
    <w:rsid w:val="0000468E"/>
    <w:rsid w:val="00004C6A"/>
    <w:rsid w:val="00005129"/>
    <w:rsid w:val="00005A28"/>
    <w:rsid w:val="00005EAC"/>
    <w:rsid w:val="00007127"/>
    <w:rsid w:val="00010974"/>
    <w:rsid w:val="000110EC"/>
    <w:rsid w:val="00014DFC"/>
    <w:rsid w:val="000160EC"/>
    <w:rsid w:val="00016D24"/>
    <w:rsid w:val="00020E01"/>
    <w:rsid w:val="00022ECE"/>
    <w:rsid w:val="00024127"/>
    <w:rsid w:val="00024E63"/>
    <w:rsid w:val="00025691"/>
    <w:rsid w:val="00026765"/>
    <w:rsid w:val="00026BDA"/>
    <w:rsid w:val="00026D1E"/>
    <w:rsid w:val="00030006"/>
    <w:rsid w:val="00033AD3"/>
    <w:rsid w:val="00033C97"/>
    <w:rsid w:val="000343DC"/>
    <w:rsid w:val="0003457B"/>
    <w:rsid w:val="00034C85"/>
    <w:rsid w:val="00036A4D"/>
    <w:rsid w:val="0003774B"/>
    <w:rsid w:val="00040431"/>
    <w:rsid w:val="000411A8"/>
    <w:rsid w:val="00041CE6"/>
    <w:rsid w:val="000426FE"/>
    <w:rsid w:val="000437CE"/>
    <w:rsid w:val="00044BAA"/>
    <w:rsid w:val="000458AD"/>
    <w:rsid w:val="00045B75"/>
    <w:rsid w:val="00045C7B"/>
    <w:rsid w:val="00045EE7"/>
    <w:rsid w:val="00046629"/>
    <w:rsid w:val="00047760"/>
    <w:rsid w:val="0005102A"/>
    <w:rsid w:val="000510E5"/>
    <w:rsid w:val="0005288C"/>
    <w:rsid w:val="00055D74"/>
    <w:rsid w:val="00056B47"/>
    <w:rsid w:val="00057390"/>
    <w:rsid w:val="00057B3D"/>
    <w:rsid w:val="000618B2"/>
    <w:rsid w:val="00061A61"/>
    <w:rsid w:val="0006258B"/>
    <w:rsid w:val="0006456E"/>
    <w:rsid w:val="00064582"/>
    <w:rsid w:val="00066C3F"/>
    <w:rsid w:val="000675E1"/>
    <w:rsid w:val="00070818"/>
    <w:rsid w:val="000719A0"/>
    <w:rsid w:val="000740A0"/>
    <w:rsid w:val="000763A7"/>
    <w:rsid w:val="00077AA4"/>
    <w:rsid w:val="00080363"/>
    <w:rsid w:val="000806E7"/>
    <w:rsid w:val="00080B22"/>
    <w:rsid w:val="000810EA"/>
    <w:rsid w:val="00082EF2"/>
    <w:rsid w:val="00084CBF"/>
    <w:rsid w:val="0008568C"/>
    <w:rsid w:val="00085AB3"/>
    <w:rsid w:val="000872EF"/>
    <w:rsid w:val="00087669"/>
    <w:rsid w:val="000876B4"/>
    <w:rsid w:val="00087A7D"/>
    <w:rsid w:val="00092DF1"/>
    <w:rsid w:val="000948F8"/>
    <w:rsid w:val="00094D6C"/>
    <w:rsid w:val="00095A9D"/>
    <w:rsid w:val="00096C07"/>
    <w:rsid w:val="0009772A"/>
    <w:rsid w:val="000977FD"/>
    <w:rsid w:val="00097AAA"/>
    <w:rsid w:val="000A1737"/>
    <w:rsid w:val="000A1D88"/>
    <w:rsid w:val="000A211E"/>
    <w:rsid w:val="000A28AE"/>
    <w:rsid w:val="000A38C7"/>
    <w:rsid w:val="000A4A25"/>
    <w:rsid w:val="000A5EFE"/>
    <w:rsid w:val="000A64A0"/>
    <w:rsid w:val="000A75E5"/>
    <w:rsid w:val="000A764B"/>
    <w:rsid w:val="000A7A5C"/>
    <w:rsid w:val="000B1737"/>
    <w:rsid w:val="000B1C72"/>
    <w:rsid w:val="000B2818"/>
    <w:rsid w:val="000B2BC9"/>
    <w:rsid w:val="000B2C1C"/>
    <w:rsid w:val="000B4B4C"/>
    <w:rsid w:val="000C2C80"/>
    <w:rsid w:val="000C2FAB"/>
    <w:rsid w:val="000C326A"/>
    <w:rsid w:val="000C3D70"/>
    <w:rsid w:val="000C46EE"/>
    <w:rsid w:val="000C4844"/>
    <w:rsid w:val="000C5B6B"/>
    <w:rsid w:val="000C5FC9"/>
    <w:rsid w:val="000D04A6"/>
    <w:rsid w:val="000D0677"/>
    <w:rsid w:val="000D33F0"/>
    <w:rsid w:val="000D3CF4"/>
    <w:rsid w:val="000D5446"/>
    <w:rsid w:val="000D564F"/>
    <w:rsid w:val="000D5E73"/>
    <w:rsid w:val="000D5F33"/>
    <w:rsid w:val="000D7EA7"/>
    <w:rsid w:val="000E0555"/>
    <w:rsid w:val="000E056B"/>
    <w:rsid w:val="000E1879"/>
    <w:rsid w:val="000E1D11"/>
    <w:rsid w:val="000E2EEA"/>
    <w:rsid w:val="000E33F4"/>
    <w:rsid w:val="000E4DBA"/>
    <w:rsid w:val="000E544D"/>
    <w:rsid w:val="000E55A8"/>
    <w:rsid w:val="000E5B91"/>
    <w:rsid w:val="000E6ABB"/>
    <w:rsid w:val="000E763B"/>
    <w:rsid w:val="000F089A"/>
    <w:rsid w:val="000F2675"/>
    <w:rsid w:val="000F3149"/>
    <w:rsid w:val="000F4D5C"/>
    <w:rsid w:val="0010027A"/>
    <w:rsid w:val="001002AF"/>
    <w:rsid w:val="00100DA2"/>
    <w:rsid w:val="00101F6F"/>
    <w:rsid w:val="001021F6"/>
    <w:rsid w:val="00102A7B"/>
    <w:rsid w:val="00103B56"/>
    <w:rsid w:val="00105619"/>
    <w:rsid w:val="00105635"/>
    <w:rsid w:val="001066AF"/>
    <w:rsid w:val="00107042"/>
    <w:rsid w:val="001078A8"/>
    <w:rsid w:val="00110600"/>
    <w:rsid w:val="0011106A"/>
    <w:rsid w:val="00111689"/>
    <w:rsid w:val="00111E6A"/>
    <w:rsid w:val="00112D36"/>
    <w:rsid w:val="0011458D"/>
    <w:rsid w:val="00115837"/>
    <w:rsid w:val="00115DBC"/>
    <w:rsid w:val="001170A0"/>
    <w:rsid w:val="001174F2"/>
    <w:rsid w:val="00117A92"/>
    <w:rsid w:val="0012000E"/>
    <w:rsid w:val="001210DB"/>
    <w:rsid w:val="001223B5"/>
    <w:rsid w:val="00122B96"/>
    <w:rsid w:val="001238C6"/>
    <w:rsid w:val="00123E3D"/>
    <w:rsid w:val="0012460D"/>
    <w:rsid w:val="001254F3"/>
    <w:rsid w:val="00130564"/>
    <w:rsid w:val="00132B18"/>
    <w:rsid w:val="00132B99"/>
    <w:rsid w:val="001332A4"/>
    <w:rsid w:val="00134359"/>
    <w:rsid w:val="001365C5"/>
    <w:rsid w:val="001375F5"/>
    <w:rsid w:val="001377DD"/>
    <w:rsid w:val="001424B4"/>
    <w:rsid w:val="0014465D"/>
    <w:rsid w:val="001467A4"/>
    <w:rsid w:val="00146A20"/>
    <w:rsid w:val="00150416"/>
    <w:rsid w:val="00150698"/>
    <w:rsid w:val="0015096E"/>
    <w:rsid w:val="0015163F"/>
    <w:rsid w:val="00153EE8"/>
    <w:rsid w:val="0015529A"/>
    <w:rsid w:val="00155AB0"/>
    <w:rsid w:val="00156265"/>
    <w:rsid w:val="00156D8F"/>
    <w:rsid w:val="00157650"/>
    <w:rsid w:val="00157EBB"/>
    <w:rsid w:val="00160C20"/>
    <w:rsid w:val="0016250E"/>
    <w:rsid w:val="001633C8"/>
    <w:rsid w:val="00164AA8"/>
    <w:rsid w:val="00164BB7"/>
    <w:rsid w:val="0016625F"/>
    <w:rsid w:val="00166EF1"/>
    <w:rsid w:val="001713B7"/>
    <w:rsid w:val="0017190B"/>
    <w:rsid w:val="00173367"/>
    <w:rsid w:val="00173F4F"/>
    <w:rsid w:val="001743B2"/>
    <w:rsid w:val="001745D6"/>
    <w:rsid w:val="00174D32"/>
    <w:rsid w:val="00176543"/>
    <w:rsid w:val="00177093"/>
    <w:rsid w:val="001800A0"/>
    <w:rsid w:val="00182119"/>
    <w:rsid w:val="00182AAC"/>
    <w:rsid w:val="0018442E"/>
    <w:rsid w:val="00185446"/>
    <w:rsid w:val="001864EC"/>
    <w:rsid w:val="00186B1D"/>
    <w:rsid w:val="00186B3F"/>
    <w:rsid w:val="00186BC6"/>
    <w:rsid w:val="0018733A"/>
    <w:rsid w:val="00191D6F"/>
    <w:rsid w:val="00191FDA"/>
    <w:rsid w:val="00192380"/>
    <w:rsid w:val="0019499B"/>
    <w:rsid w:val="0019515C"/>
    <w:rsid w:val="001955E3"/>
    <w:rsid w:val="0019611E"/>
    <w:rsid w:val="001979E7"/>
    <w:rsid w:val="001A08FC"/>
    <w:rsid w:val="001A0EB9"/>
    <w:rsid w:val="001A1D3F"/>
    <w:rsid w:val="001A1E3C"/>
    <w:rsid w:val="001A2103"/>
    <w:rsid w:val="001A2141"/>
    <w:rsid w:val="001A3415"/>
    <w:rsid w:val="001A4AE8"/>
    <w:rsid w:val="001A630D"/>
    <w:rsid w:val="001B1E51"/>
    <w:rsid w:val="001B47BC"/>
    <w:rsid w:val="001B4C23"/>
    <w:rsid w:val="001B5CF6"/>
    <w:rsid w:val="001B7142"/>
    <w:rsid w:val="001B7270"/>
    <w:rsid w:val="001B7BFE"/>
    <w:rsid w:val="001C1A9D"/>
    <w:rsid w:val="001C241E"/>
    <w:rsid w:val="001C39CF"/>
    <w:rsid w:val="001C3EE3"/>
    <w:rsid w:val="001C613D"/>
    <w:rsid w:val="001C721C"/>
    <w:rsid w:val="001D3146"/>
    <w:rsid w:val="001D3256"/>
    <w:rsid w:val="001D6325"/>
    <w:rsid w:val="001E03DE"/>
    <w:rsid w:val="001E0592"/>
    <w:rsid w:val="001E1C2F"/>
    <w:rsid w:val="001E24F2"/>
    <w:rsid w:val="001E43A7"/>
    <w:rsid w:val="001E5119"/>
    <w:rsid w:val="001E6B04"/>
    <w:rsid w:val="001E77F4"/>
    <w:rsid w:val="001F123D"/>
    <w:rsid w:val="001F1C14"/>
    <w:rsid w:val="001F3112"/>
    <w:rsid w:val="001F3961"/>
    <w:rsid w:val="001F66E1"/>
    <w:rsid w:val="001F68CB"/>
    <w:rsid w:val="001F73DC"/>
    <w:rsid w:val="001F75EF"/>
    <w:rsid w:val="00200F77"/>
    <w:rsid w:val="00201325"/>
    <w:rsid w:val="00201A03"/>
    <w:rsid w:val="0020278E"/>
    <w:rsid w:val="00203E01"/>
    <w:rsid w:val="00205668"/>
    <w:rsid w:val="00210735"/>
    <w:rsid w:val="00211805"/>
    <w:rsid w:val="00212D0B"/>
    <w:rsid w:val="002134A5"/>
    <w:rsid w:val="002155AD"/>
    <w:rsid w:val="00216D78"/>
    <w:rsid w:val="00217FFE"/>
    <w:rsid w:val="002212DA"/>
    <w:rsid w:val="0022195B"/>
    <w:rsid w:val="002220E9"/>
    <w:rsid w:val="002223B8"/>
    <w:rsid w:val="00223C3B"/>
    <w:rsid w:val="002241C4"/>
    <w:rsid w:val="00224366"/>
    <w:rsid w:val="00224EE6"/>
    <w:rsid w:val="0022520F"/>
    <w:rsid w:val="00225F48"/>
    <w:rsid w:val="0022617F"/>
    <w:rsid w:val="00226265"/>
    <w:rsid w:val="00227078"/>
    <w:rsid w:val="00227140"/>
    <w:rsid w:val="0023198D"/>
    <w:rsid w:val="0023378E"/>
    <w:rsid w:val="00233EB7"/>
    <w:rsid w:val="00234959"/>
    <w:rsid w:val="00234B66"/>
    <w:rsid w:val="002364EB"/>
    <w:rsid w:val="0023677D"/>
    <w:rsid w:val="00236D23"/>
    <w:rsid w:val="00236FEB"/>
    <w:rsid w:val="00237B2F"/>
    <w:rsid w:val="00241372"/>
    <w:rsid w:val="00241587"/>
    <w:rsid w:val="00244756"/>
    <w:rsid w:val="00246044"/>
    <w:rsid w:val="00250E64"/>
    <w:rsid w:val="002517D5"/>
    <w:rsid w:val="00253AA4"/>
    <w:rsid w:val="00254925"/>
    <w:rsid w:val="00255EF3"/>
    <w:rsid w:val="0025617B"/>
    <w:rsid w:val="002561B7"/>
    <w:rsid w:val="00257451"/>
    <w:rsid w:val="00261143"/>
    <w:rsid w:val="002611F5"/>
    <w:rsid w:val="00261856"/>
    <w:rsid w:val="00261BF6"/>
    <w:rsid w:val="00262810"/>
    <w:rsid w:val="0026657B"/>
    <w:rsid w:val="00267179"/>
    <w:rsid w:val="002672E1"/>
    <w:rsid w:val="00270BAE"/>
    <w:rsid w:val="00270C33"/>
    <w:rsid w:val="0027138B"/>
    <w:rsid w:val="002735EC"/>
    <w:rsid w:val="00274B8B"/>
    <w:rsid w:val="0027596A"/>
    <w:rsid w:val="002779F6"/>
    <w:rsid w:val="00277C06"/>
    <w:rsid w:val="00280B16"/>
    <w:rsid w:val="00281673"/>
    <w:rsid w:val="00281CB1"/>
    <w:rsid w:val="002843DF"/>
    <w:rsid w:val="0028728B"/>
    <w:rsid w:val="002915B8"/>
    <w:rsid w:val="00292469"/>
    <w:rsid w:val="002937E4"/>
    <w:rsid w:val="0029651E"/>
    <w:rsid w:val="0029655A"/>
    <w:rsid w:val="00296589"/>
    <w:rsid w:val="00296E27"/>
    <w:rsid w:val="002979DC"/>
    <w:rsid w:val="002A157A"/>
    <w:rsid w:val="002A1D90"/>
    <w:rsid w:val="002A2D21"/>
    <w:rsid w:val="002A3CE1"/>
    <w:rsid w:val="002A3E1E"/>
    <w:rsid w:val="002A4693"/>
    <w:rsid w:val="002A52B5"/>
    <w:rsid w:val="002A533D"/>
    <w:rsid w:val="002A578B"/>
    <w:rsid w:val="002A6B1E"/>
    <w:rsid w:val="002A725A"/>
    <w:rsid w:val="002A78CD"/>
    <w:rsid w:val="002A79B5"/>
    <w:rsid w:val="002A7D3D"/>
    <w:rsid w:val="002B1CA9"/>
    <w:rsid w:val="002B2F0A"/>
    <w:rsid w:val="002B36B5"/>
    <w:rsid w:val="002B40B3"/>
    <w:rsid w:val="002B5250"/>
    <w:rsid w:val="002B5285"/>
    <w:rsid w:val="002B5C8D"/>
    <w:rsid w:val="002B6253"/>
    <w:rsid w:val="002B7115"/>
    <w:rsid w:val="002C0055"/>
    <w:rsid w:val="002C2DB9"/>
    <w:rsid w:val="002C327D"/>
    <w:rsid w:val="002D1987"/>
    <w:rsid w:val="002D56AA"/>
    <w:rsid w:val="002D57DB"/>
    <w:rsid w:val="002D6DD4"/>
    <w:rsid w:val="002E10B1"/>
    <w:rsid w:val="002E141A"/>
    <w:rsid w:val="002E1896"/>
    <w:rsid w:val="002E2034"/>
    <w:rsid w:val="002E2050"/>
    <w:rsid w:val="002E415C"/>
    <w:rsid w:val="002E4627"/>
    <w:rsid w:val="002E60BA"/>
    <w:rsid w:val="002E7306"/>
    <w:rsid w:val="002E797F"/>
    <w:rsid w:val="002F0A65"/>
    <w:rsid w:val="002F12DD"/>
    <w:rsid w:val="002F1DC9"/>
    <w:rsid w:val="002F2331"/>
    <w:rsid w:val="002F2393"/>
    <w:rsid w:val="002F2555"/>
    <w:rsid w:val="002F3E48"/>
    <w:rsid w:val="002F422C"/>
    <w:rsid w:val="002F5BE9"/>
    <w:rsid w:val="002F78AE"/>
    <w:rsid w:val="00300FF1"/>
    <w:rsid w:val="0030230A"/>
    <w:rsid w:val="0030521B"/>
    <w:rsid w:val="00306BFC"/>
    <w:rsid w:val="003079A7"/>
    <w:rsid w:val="00307BB2"/>
    <w:rsid w:val="003108CD"/>
    <w:rsid w:val="00312A95"/>
    <w:rsid w:val="00313161"/>
    <w:rsid w:val="0031429B"/>
    <w:rsid w:val="00315464"/>
    <w:rsid w:val="003160C1"/>
    <w:rsid w:val="0031728B"/>
    <w:rsid w:val="00317B67"/>
    <w:rsid w:val="0032000F"/>
    <w:rsid w:val="0032080E"/>
    <w:rsid w:val="003209FD"/>
    <w:rsid w:val="00322647"/>
    <w:rsid w:val="00322F05"/>
    <w:rsid w:val="003242AD"/>
    <w:rsid w:val="0032434D"/>
    <w:rsid w:val="003256CE"/>
    <w:rsid w:val="003263FE"/>
    <w:rsid w:val="00327428"/>
    <w:rsid w:val="00327A1D"/>
    <w:rsid w:val="00327A7A"/>
    <w:rsid w:val="00327A81"/>
    <w:rsid w:val="0033273B"/>
    <w:rsid w:val="00332A56"/>
    <w:rsid w:val="0033317D"/>
    <w:rsid w:val="00334277"/>
    <w:rsid w:val="003346C3"/>
    <w:rsid w:val="00334B34"/>
    <w:rsid w:val="00334C24"/>
    <w:rsid w:val="0033536C"/>
    <w:rsid w:val="0033566A"/>
    <w:rsid w:val="00336B15"/>
    <w:rsid w:val="003416B4"/>
    <w:rsid w:val="00341A90"/>
    <w:rsid w:val="003421A1"/>
    <w:rsid w:val="003448A4"/>
    <w:rsid w:val="003457A0"/>
    <w:rsid w:val="0034652D"/>
    <w:rsid w:val="00347DCF"/>
    <w:rsid w:val="00350A86"/>
    <w:rsid w:val="00351422"/>
    <w:rsid w:val="00351B96"/>
    <w:rsid w:val="003552C0"/>
    <w:rsid w:val="00355581"/>
    <w:rsid w:val="00355C1D"/>
    <w:rsid w:val="003561DE"/>
    <w:rsid w:val="00357770"/>
    <w:rsid w:val="00357C55"/>
    <w:rsid w:val="00360DDF"/>
    <w:rsid w:val="0036129A"/>
    <w:rsid w:val="00361E5E"/>
    <w:rsid w:val="00362A92"/>
    <w:rsid w:val="00363D6D"/>
    <w:rsid w:val="00363E02"/>
    <w:rsid w:val="00364BF5"/>
    <w:rsid w:val="00365E94"/>
    <w:rsid w:val="00366215"/>
    <w:rsid w:val="003669AA"/>
    <w:rsid w:val="00371277"/>
    <w:rsid w:val="003713AC"/>
    <w:rsid w:val="00372BB5"/>
    <w:rsid w:val="003751A5"/>
    <w:rsid w:val="00375206"/>
    <w:rsid w:val="003754CF"/>
    <w:rsid w:val="00380A4C"/>
    <w:rsid w:val="0038121D"/>
    <w:rsid w:val="003817FB"/>
    <w:rsid w:val="00385355"/>
    <w:rsid w:val="00385D63"/>
    <w:rsid w:val="00387063"/>
    <w:rsid w:val="0038766E"/>
    <w:rsid w:val="003917B7"/>
    <w:rsid w:val="00391945"/>
    <w:rsid w:val="00392968"/>
    <w:rsid w:val="00394147"/>
    <w:rsid w:val="00397336"/>
    <w:rsid w:val="00397DA4"/>
    <w:rsid w:val="003A0130"/>
    <w:rsid w:val="003A17D4"/>
    <w:rsid w:val="003A6B24"/>
    <w:rsid w:val="003B08DD"/>
    <w:rsid w:val="003B0C12"/>
    <w:rsid w:val="003B1B7A"/>
    <w:rsid w:val="003B3516"/>
    <w:rsid w:val="003B4B01"/>
    <w:rsid w:val="003B5067"/>
    <w:rsid w:val="003B617A"/>
    <w:rsid w:val="003B64ED"/>
    <w:rsid w:val="003B7654"/>
    <w:rsid w:val="003C0524"/>
    <w:rsid w:val="003C1152"/>
    <w:rsid w:val="003C1A68"/>
    <w:rsid w:val="003C4B80"/>
    <w:rsid w:val="003C56C4"/>
    <w:rsid w:val="003C65F4"/>
    <w:rsid w:val="003C6830"/>
    <w:rsid w:val="003D0AD2"/>
    <w:rsid w:val="003D0EE5"/>
    <w:rsid w:val="003D0F4D"/>
    <w:rsid w:val="003D1BBD"/>
    <w:rsid w:val="003D2151"/>
    <w:rsid w:val="003D2E25"/>
    <w:rsid w:val="003D4989"/>
    <w:rsid w:val="003D56DE"/>
    <w:rsid w:val="003D5E5D"/>
    <w:rsid w:val="003D708E"/>
    <w:rsid w:val="003D7DA2"/>
    <w:rsid w:val="003E0705"/>
    <w:rsid w:val="003E1CAF"/>
    <w:rsid w:val="003E20FE"/>
    <w:rsid w:val="003E3F7C"/>
    <w:rsid w:val="003E4F49"/>
    <w:rsid w:val="003E62AA"/>
    <w:rsid w:val="003E7A7E"/>
    <w:rsid w:val="003F4B3D"/>
    <w:rsid w:val="003F5C78"/>
    <w:rsid w:val="003F657A"/>
    <w:rsid w:val="003F7118"/>
    <w:rsid w:val="003F75E9"/>
    <w:rsid w:val="003F794C"/>
    <w:rsid w:val="003F7ED9"/>
    <w:rsid w:val="004003C8"/>
    <w:rsid w:val="0040050B"/>
    <w:rsid w:val="00401695"/>
    <w:rsid w:val="00401897"/>
    <w:rsid w:val="00401EAA"/>
    <w:rsid w:val="004020D9"/>
    <w:rsid w:val="00402805"/>
    <w:rsid w:val="004028C3"/>
    <w:rsid w:val="0040405E"/>
    <w:rsid w:val="004121CA"/>
    <w:rsid w:val="00412FDC"/>
    <w:rsid w:val="00414C50"/>
    <w:rsid w:val="00414F6B"/>
    <w:rsid w:val="0041615F"/>
    <w:rsid w:val="004179D8"/>
    <w:rsid w:val="0042086D"/>
    <w:rsid w:val="0042284F"/>
    <w:rsid w:val="004228B5"/>
    <w:rsid w:val="0042345D"/>
    <w:rsid w:val="0042362E"/>
    <w:rsid w:val="00424249"/>
    <w:rsid w:val="004243A7"/>
    <w:rsid w:val="00424B35"/>
    <w:rsid w:val="00425B8C"/>
    <w:rsid w:val="00425F8C"/>
    <w:rsid w:val="00425FA6"/>
    <w:rsid w:val="00426826"/>
    <w:rsid w:val="00426BB7"/>
    <w:rsid w:val="00427243"/>
    <w:rsid w:val="004273EB"/>
    <w:rsid w:val="00430CD4"/>
    <w:rsid w:val="00431E6C"/>
    <w:rsid w:val="00432329"/>
    <w:rsid w:val="00432CBB"/>
    <w:rsid w:val="00432F7F"/>
    <w:rsid w:val="004347EA"/>
    <w:rsid w:val="0043494C"/>
    <w:rsid w:val="00434EA7"/>
    <w:rsid w:val="00440190"/>
    <w:rsid w:val="00441509"/>
    <w:rsid w:val="004442A6"/>
    <w:rsid w:val="00444592"/>
    <w:rsid w:val="004448B5"/>
    <w:rsid w:val="00444F9C"/>
    <w:rsid w:val="00445E08"/>
    <w:rsid w:val="0044650F"/>
    <w:rsid w:val="0044677C"/>
    <w:rsid w:val="004506B6"/>
    <w:rsid w:val="004506FB"/>
    <w:rsid w:val="00450D7E"/>
    <w:rsid w:val="00450F7D"/>
    <w:rsid w:val="00451B7B"/>
    <w:rsid w:val="00451F6F"/>
    <w:rsid w:val="004524BD"/>
    <w:rsid w:val="004529FA"/>
    <w:rsid w:val="0045341F"/>
    <w:rsid w:val="00453EC1"/>
    <w:rsid w:val="0045496A"/>
    <w:rsid w:val="00454FD2"/>
    <w:rsid w:val="004557AC"/>
    <w:rsid w:val="00457973"/>
    <w:rsid w:val="00461222"/>
    <w:rsid w:val="00461C51"/>
    <w:rsid w:val="00466595"/>
    <w:rsid w:val="00472595"/>
    <w:rsid w:val="004726BD"/>
    <w:rsid w:val="00474949"/>
    <w:rsid w:val="00474A3C"/>
    <w:rsid w:val="00476989"/>
    <w:rsid w:val="00476C7E"/>
    <w:rsid w:val="0047779F"/>
    <w:rsid w:val="00480283"/>
    <w:rsid w:val="00480DB8"/>
    <w:rsid w:val="00480DFC"/>
    <w:rsid w:val="00480E13"/>
    <w:rsid w:val="004826E9"/>
    <w:rsid w:val="004837EF"/>
    <w:rsid w:val="0048478E"/>
    <w:rsid w:val="00486468"/>
    <w:rsid w:val="00487DB3"/>
    <w:rsid w:val="00492759"/>
    <w:rsid w:val="00493E75"/>
    <w:rsid w:val="0049685B"/>
    <w:rsid w:val="00497840"/>
    <w:rsid w:val="00497CDA"/>
    <w:rsid w:val="00497F03"/>
    <w:rsid w:val="004A009B"/>
    <w:rsid w:val="004A044F"/>
    <w:rsid w:val="004A07E4"/>
    <w:rsid w:val="004A1316"/>
    <w:rsid w:val="004A158F"/>
    <w:rsid w:val="004A2B5E"/>
    <w:rsid w:val="004A709B"/>
    <w:rsid w:val="004B1E78"/>
    <w:rsid w:val="004B2211"/>
    <w:rsid w:val="004B542F"/>
    <w:rsid w:val="004B5711"/>
    <w:rsid w:val="004B658C"/>
    <w:rsid w:val="004B7A5A"/>
    <w:rsid w:val="004C0159"/>
    <w:rsid w:val="004C0CBD"/>
    <w:rsid w:val="004C18F1"/>
    <w:rsid w:val="004C1F80"/>
    <w:rsid w:val="004C21E1"/>
    <w:rsid w:val="004C69CC"/>
    <w:rsid w:val="004C7A3B"/>
    <w:rsid w:val="004D17D1"/>
    <w:rsid w:val="004D2F79"/>
    <w:rsid w:val="004D3EFB"/>
    <w:rsid w:val="004D52D1"/>
    <w:rsid w:val="004D539B"/>
    <w:rsid w:val="004E0C72"/>
    <w:rsid w:val="004E393B"/>
    <w:rsid w:val="004E3D13"/>
    <w:rsid w:val="004E45B5"/>
    <w:rsid w:val="004E5868"/>
    <w:rsid w:val="004E7030"/>
    <w:rsid w:val="004E7FD2"/>
    <w:rsid w:val="004F088D"/>
    <w:rsid w:val="004F0BFF"/>
    <w:rsid w:val="004F0E7E"/>
    <w:rsid w:val="004F1B09"/>
    <w:rsid w:val="004F20E4"/>
    <w:rsid w:val="004F2D6A"/>
    <w:rsid w:val="004F754E"/>
    <w:rsid w:val="004F7BB5"/>
    <w:rsid w:val="004F7E2F"/>
    <w:rsid w:val="00500351"/>
    <w:rsid w:val="00501229"/>
    <w:rsid w:val="005036D4"/>
    <w:rsid w:val="005039B8"/>
    <w:rsid w:val="00506FAB"/>
    <w:rsid w:val="00507279"/>
    <w:rsid w:val="0051058F"/>
    <w:rsid w:val="0051078A"/>
    <w:rsid w:val="00510CFF"/>
    <w:rsid w:val="00511EB7"/>
    <w:rsid w:val="0051222C"/>
    <w:rsid w:val="0051413E"/>
    <w:rsid w:val="005149AD"/>
    <w:rsid w:val="0051504F"/>
    <w:rsid w:val="00516124"/>
    <w:rsid w:val="005167C0"/>
    <w:rsid w:val="005168A2"/>
    <w:rsid w:val="00516DF0"/>
    <w:rsid w:val="0051717F"/>
    <w:rsid w:val="005200B1"/>
    <w:rsid w:val="00520307"/>
    <w:rsid w:val="00520BD0"/>
    <w:rsid w:val="00523929"/>
    <w:rsid w:val="005272AF"/>
    <w:rsid w:val="005276BD"/>
    <w:rsid w:val="005277AD"/>
    <w:rsid w:val="00527E39"/>
    <w:rsid w:val="0053026F"/>
    <w:rsid w:val="005315C5"/>
    <w:rsid w:val="00533E3E"/>
    <w:rsid w:val="0053570A"/>
    <w:rsid w:val="00535DD9"/>
    <w:rsid w:val="00535F4A"/>
    <w:rsid w:val="00540483"/>
    <w:rsid w:val="0054062A"/>
    <w:rsid w:val="00542A12"/>
    <w:rsid w:val="00542D04"/>
    <w:rsid w:val="005436BD"/>
    <w:rsid w:val="00543D7A"/>
    <w:rsid w:val="00545AB7"/>
    <w:rsid w:val="00547A77"/>
    <w:rsid w:val="00550638"/>
    <w:rsid w:val="00552040"/>
    <w:rsid w:val="005530EE"/>
    <w:rsid w:val="00553A90"/>
    <w:rsid w:val="00554DD2"/>
    <w:rsid w:val="005569ED"/>
    <w:rsid w:val="0055754F"/>
    <w:rsid w:val="005607D6"/>
    <w:rsid w:val="00561447"/>
    <w:rsid w:val="0056238F"/>
    <w:rsid w:val="00562A1A"/>
    <w:rsid w:val="00563F1C"/>
    <w:rsid w:val="00567716"/>
    <w:rsid w:val="005716A9"/>
    <w:rsid w:val="0057208E"/>
    <w:rsid w:val="00573512"/>
    <w:rsid w:val="00575340"/>
    <w:rsid w:val="005770B8"/>
    <w:rsid w:val="0058077C"/>
    <w:rsid w:val="0058091B"/>
    <w:rsid w:val="00580ACE"/>
    <w:rsid w:val="00581AF7"/>
    <w:rsid w:val="00581C0C"/>
    <w:rsid w:val="00581C73"/>
    <w:rsid w:val="00582452"/>
    <w:rsid w:val="005825EB"/>
    <w:rsid w:val="0058289E"/>
    <w:rsid w:val="0058370B"/>
    <w:rsid w:val="00583BFC"/>
    <w:rsid w:val="00585345"/>
    <w:rsid w:val="0058594F"/>
    <w:rsid w:val="00585EC5"/>
    <w:rsid w:val="00587D86"/>
    <w:rsid w:val="0059188D"/>
    <w:rsid w:val="00594C44"/>
    <w:rsid w:val="0059525B"/>
    <w:rsid w:val="005967DC"/>
    <w:rsid w:val="00596FAD"/>
    <w:rsid w:val="00597140"/>
    <w:rsid w:val="005A0B8E"/>
    <w:rsid w:val="005A1DEC"/>
    <w:rsid w:val="005A253C"/>
    <w:rsid w:val="005A291D"/>
    <w:rsid w:val="005A394B"/>
    <w:rsid w:val="005A48DD"/>
    <w:rsid w:val="005A6708"/>
    <w:rsid w:val="005B1D2D"/>
    <w:rsid w:val="005B21B8"/>
    <w:rsid w:val="005B3754"/>
    <w:rsid w:val="005B41CE"/>
    <w:rsid w:val="005B6550"/>
    <w:rsid w:val="005C0DFE"/>
    <w:rsid w:val="005C19AC"/>
    <w:rsid w:val="005C1C85"/>
    <w:rsid w:val="005C1EF7"/>
    <w:rsid w:val="005C202D"/>
    <w:rsid w:val="005C2E67"/>
    <w:rsid w:val="005C4141"/>
    <w:rsid w:val="005C4725"/>
    <w:rsid w:val="005C589B"/>
    <w:rsid w:val="005C6182"/>
    <w:rsid w:val="005D21D7"/>
    <w:rsid w:val="005D3425"/>
    <w:rsid w:val="005D451F"/>
    <w:rsid w:val="005D5850"/>
    <w:rsid w:val="005D5CB5"/>
    <w:rsid w:val="005D5EDA"/>
    <w:rsid w:val="005D6C1E"/>
    <w:rsid w:val="005E26D6"/>
    <w:rsid w:val="005E28F8"/>
    <w:rsid w:val="005E3D7D"/>
    <w:rsid w:val="005E4023"/>
    <w:rsid w:val="005E4A43"/>
    <w:rsid w:val="005E4D08"/>
    <w:rsid w:val="005E4FBC"/>
    <w:rsid w:val="005E5180"/>
    <w:rsid w:val="005E5C1F"/>
    <w:rsid w:val="005F0F70"/>
    <w:rsid w:val="005F6B56"/>
    <w:rsid w:val="00600B6E"/>
    <w:rsid w:val="00601369"/>
    <w:rsid w:val="006026E8"/>
    <w:rsid w:val="00604A8B"/>
    <w:rsid w:val="0060543F"/>
    <w:rsid w:val="006066B5"/>
    <w:rsid w:val="00611FD8"/>
    <w:rsid w:val="00612534"/>
    <w:rsid w:val="0061475A"/>
    <w:rsid w:val="00614F10"/>
    <w:rsid w:val="0061505A"/>
    <w:rsid w:val="00616040"/>
    <w:rsid w:val="00616AC9"/>
    <w:rsid w:val="00620F96"/>
    <w:rsid w:val="0062210A"/>
    <w:rsid w:val="00624E89"/>
    <w:rsid w:val="00624F16"/>
    <w:rsid w:val="0062519C"/>
    <w:rsid w:val="00626C3F"/>
    <w:rsid w:val="00627DEB"/>
    <w:rsid w:val="006308C3"/>
    <w:rsid w:val="00632DB2"/>
    <w:rsid w:val="00632E94"/>
    <w:rsid w:val="00634353"/>
    <w:rsid w:val="00634735"/>
    <w:rsid w:val="00635328"/>
    <w:rsid w:val="006364F5"/>
    <w:rsid w:val="0063693C"/>
    <w:rsid w:val="0064189A"/>
    <w:rsid w:val="00641C5C"/>
    <w:rsid w:val="006424B7"/>
    <w:rsid w:val="00642D0A"/>
    <w:rsid w:val="00643F24"/>
    <w:rsid w:val="00645F42"/>
    <w:rsid w:val="00647911"/>
    <w:rsid w:val="00647A68"/>
    <w:rsid w:val="00651083"/>
    <w:rsid w:val="00652F65"/>
    <w:rsid w:val="006531C2"/>
    <w:rsid w:val="00655126"/>
    <w:rsid w:val="00662A8E"/>
    <w:rsid w:val="00662DDB"/>
    <w:rsid w:val="00663E7F"/>
    <w:rsid w:val="00664F70"/>
    <w:rsid w:val="00665E61"/>
    <w:rsid w:val="00670092"/>
    <w:rsid w:val="0067020A"/>
    <w:rsid w:val="006704F3"/>
    <w:rsid w:val="0067193F"/>
    <w:rsid w:val="00674242"/>
    <w:rsid w:val="0067464C"/>
    <w:rsid w:val="00674ACC"/>
    <w:rsid w:val="00677C0E"/>
    <w:rsid w:val="00680109"/>
    <w:rsid w:val="00681482"/>
    <w:rsid w:val="00681EA1"/>
    <w:rsid w:val="00683B07"/>
    <w:rsid w:val="00684855"/>
    <w:rsid w:val="0068506A"/>
    <w:rsid w:val="00685109"/>
    <w:rsid w:val="006860DF"/>
    <w:rsid w:val="00687049"/>
    <w:rsid w:val="0069030C"/>
    <w:rsid w:val="00690D9F"/>
    <w:rsid w:val="006917A8"/>
    <w:rsid w:val="00694058"/>
    <w:rsid w:val="00695088"/>
    <w:rsid w:val="00697A50"/>
    <w:rsid w:val="00697EA7"/>
    <w:rsid w:val="006A0085"/>
    <w:rsid w:val="006A02AE"/>
    <w:rsid w:val="006A16B5"/>
    <w:rsid w:val="006A2020"/>
    <w:rsid w:val="006A2314"/>
    <w:rsid w:val="006A2B3A"/>
    <w:rsid w:val="006A4AEC"/>
    <w:rsid w:val="006A51AE"/>
    <w:rsid w:val="006A5426"/>
    <w:rsid w:val="006A58BE"/>
    <w:rsid w:val="006A5BF4"/>
    <w:rsid w:val="006A64CA"/>
    <w:rsid w:val="006A72E2"/>
    <w:rsid w:val="006A7F2A"/>
    <w:rsid w:val="006B1F44"/>
    <w:rsid w:val="006B242D"/>
    <w:rsid w:val="006B26AD"/>
    <w:rsid w:val="006B33B5"/>
    <w:rsid w:val="006B6512"/>
    <w:rsid w:val="006B7417"/>
    <w:rsid w:val="006C0879"/>
    <w:rsid w:val="006C0992"/>
    <w:rsid w:val="006C0A6D"/>
    <w:rsid w:val="006C19AE"/>
    <w:rsid w:val="006C3FAB"/>
    <w:rsid w:val="006C4859"/>
    <w:rsid w:val="006C4D0A"/>
    <w:rsid w:val="006C6B63"/>
    <w:rsid w:val="006C6C37"/>
    <w:rsid w:val="006C7249"/>
    <w:rsid w:val="006C77B9"/>
    <w:rsid w:val="006C7FCD"/>
    <w:rsid w:val="006D0759"/>
    <w:rsid w:val="006D1203"/>
    <w:rsid w:val="006D244E"/>
    <w:rsid w:val="006D3107"/>
    <w:rsid w:val="006D4211"/>
    <w:rsid w:val="006D5733"/>
    <w:rsid w:val="006D61E6"/>
    <w:rsid w:val="006D75BC"/>
    <w:rsid w:val="006D762D"/>
    <w:rsid w:val="006E1F38"/>
    <w:rsid w:val="006E2E13"/>
    <w:rsid w:val="006E398F"/>
    <w:rsid w:val="006E4044"/>
    <w:rsid w:val="006E4825"/>
    <w:rsid w:val="006E6C87"/>
    <w:rsid w:val="006E7DC9"/>
    <w:rsid w:val="006F14F8"/>
    <w:rsid w:val="006F2CFD"/>
    <w:rsid w:val="006F3D5A"/>
    <w:rsid w:val="006F53B3"/>
    <w:rsid w:val="006F661D"/>
    <w:rsid w:val="006F6E2E"/>
    <w:rsid w:val="0070001F"/>
    <w:rsid w:val="007033F0"/>
    <w:rsid w:val="00706E47"/>
    <w:rsid w:val="0071195E"/>
    <w:rsid w:val="00711BC2"/>
    <w:rsid w:val="00712924"/>
    <w:rsid w:val="00712ABD"/>
    <w:rsid w:val="007136E7"/>
    <w:rsid w:val="00715603"/>
    <w:rsid w:val="00715FF1"/>
    <w:rsid w:val="00716ECA"/>
    <w:rsid w:val="0072166A"/>
    <w:rsid w:val="007226C4"/>
    <w:rsid w:val="0072380A"/>
    <w:rsid w:val="007240E2"/>
    <w:rsid w:val="007242DC"/>
    <w:rsid w:val="00731576"/>
    <w:rsid w:val="007323C1"/>
    <w:rsid w:val="00733323"/>
    <w:rsid w:val="007333A7"/>
    <w:rsid w:val="007344F9"/>
    <w:rsid w:val="00736E21"/>
    <w:rsid w:val="00737020"/>
    <w:rsid w:val="00740ADF"/>
    <w:rsid w:val="0074339F"/>
    <w:rsid w:val="007436A9"/>
    <w:rsid w:val="00744124"/>
    <w:rsid w:val="007442D4"/>
    <w:rsid w:val="0074560A"/>
    <w:rsid w:val="0074596B"/>
    <w:rsid w:val="00745D61"/>
    <w:rsid w:val="00747FE9"/>
    <w:rsid w:val="00750246"/>
    <w:rsid w:val="0075030D"/>
    <w:rsid w:val="0075067F"/>
    <w:rsid w:val="0075149C"/>
    <w:rsid w:val="0075252A"/>
    <w:rsid w:val="00754561"/>
    <w:rsid w:val="0075476A"/>
    <w:rsid w:val="00754CC0"/>
    <w:rsid w:val="00754D0F"/>
    <w:rsid w:val="00755DBA"/>
    <w:rsid w:val="0075667D"/>
    <w:rsid w:val="00757322"/>
    <w:rsid w:val="007576C4"/>
    <w:rsid w:val="00757753"/>
    <w:rsid w:val="00760104"/>
    <w:rsid w:val="007626A4"/>
    <w:rsid w:val="00764360"/>
    <w:rsid w:val="00764E91"/>
    <w:rsid w:val="007650BB"/>
    <w:rsid w:val="0076585E"/>
    <w:rsid w:val="00765E23"/>
    <w:rsid w:val="007665EC"/>
    <w:rsid w:val="007672A9"/>
    <w:rsid w:val="00770F61"/>
    <w:rsid w:val="00772B68"/>
    <w:rsid w:val="00772E69"/>
    <w:rsid w:val="00773178"/>
    <w:rsid w:val="00773CDC"/>
    <w:rsid w:val="00774326"/>
    <w:rsid w:val="00774C46"/>
    <w:rsid w:val="00774CF1"/>
    <w:rsid w:val="0077568E"/>
    <w:rsid w:val="00775B76"/>
    <w:rsid w:val="00791579"/>
    <w:rsid w:val="0079227F"/>
    <w:rsid w:val="0079322B"/>
    <w:rsid w:val="00794278"/>
    <w:rsid w:val="007A0346"/>
    <w:rsid w:val="007A239C"/>
    <w:rsid w:val="007A2825"/>
    <w:rsid w:val="007A338D"/>
    <w:rsid w:val="007A4F4D"/>
    <w:rsid w:val="007A619F"/>
    <w:rsid w:val="007A7271"/>
    <w:rsid w:val="007B1411"/>
    <w:rsid w:val="007B1B16"/>
    <w:rsid w:val="007B5E4E"/>
    <w:rsid w:val="007B6B59"/>
    <w:rsid w:val="007B7028"/>
    <w:rsid w:val="007B7335"/>
    <w:rsid w:val="007C236B"/>
    <w:rsid w:val="007C26C2"/>
    <w:rsid w:val="007C351C"/>
    <w:rsid w:val="007C3AF5"/>
    <w:rsid w:val="007C55F7"/>
    <w:rsid w:val="007C686E"/>
    <w:rsid w:val="007C7CDD"/>
    <w:rsid w:val="007D0AB7"/>
    <w:rsid w:val="007D14A8"/>
    <w:rsid w:val="007D1868"/>
    <w:rsid w:val="007D1A7C"/>
    <w:rsid w:val="007D6119"/>
    <w:rsid w:val="007D65A2"/>
    <w:rsid w:val="007D7892"/>
    <w:rsid w:val="007D7A88"/>
    <w:rsid w:val="007E1441"/>
    <w:rsid w:val="007E23FB"/>
    <w:rsid w:val="007E3179"/>
    <w:rsid w:val="007E396F"/>
    <w:rsid w:val="007E5596"/>
    <w:rsid w:val="007E5B6A"/>
    <w:rsid w:val="007E6444"/>
    <w:rsid w:val="007F1E84"/>
    <w:rsid w:val="007F25DE"/>
    <w:rsid w:val="007F43A0"/>
    <w:rsid w:val="007F4A48"/>
    <w:rsid w:val="007F519E"/>
    <w:rsid w:val="007F67D3"/>
    <w:rsid w:val="007F7024"/>
    <w:rsid w:val="007F775B"/>
    <w:rsid w:val="007F7E14"/>
    <w:rsid w:val="00800799"/>
    <w:rsid w:val="0080201F"/>
    <w:rsid w:val="00803C35"/>
    <w:rsid w:val="00804A7D"/>
    <w:rsid w:val="00804E93"/>
    <w:rsid w:val="008056AB"/>
    <w:rsid w:val="00805B4A"/>
    <w:rsid w:val="0080746A"/>
    <w:rsid w:val="008078D5"/>
    <w:rsid w:val="00807DAD"/>
    <w:rsid w:val="00810CBF"/>
    <w:rsid w:val="00817C19"/>
    <w:rsid w:val="00820FD6"/>
    <w:rsid w:val="0082185B"/>
    <w:rsid w:val="00821963"/>
    <w:rsid w:val="00821A41"/>
    <w:rsid w:val="00821D90"/>
    <w:rsid w:val="00822445"/>
    <w:rsid w:val="00824705"/>
    <w:rsid w:val="00825057"/>
    <w:rsid w:val="00831BF8"/>
    <w:rsid w:val="00832068"/>
    <w:rsid w:val="00832BFD"/>
    <w:rsid w:val="008343A6"/>
    <w:rsid w:val="008355BF"/>
    <w:rsid w:val="008368C0"/>
    <w:rsid w:val="00836EA1"/>
    <w:rsid w:val="00840D93"/>
    <w:rsid w:val="00840DEE"/>
    <w:rsid w:val="00840EE3"/>
    <w:rsid w:val="00842CD1"/>
    <w:rsid w:val="00843807"/>
    <w:rsid w:val="00843D3C"/>
    <w:rsid w:val="00844AF2"/>
    <w:rsid w:val="00845511"/>
    <w:rsid w:val="00845DEA"/>
    <w:rsid w:val="0084710D"/>
    <w:rsid w:val="008478A2"/>
    <w:rsid w:val="00850A64"/>
    <w:rsid w:val="008512F3"/>
    <w:rsid w:val="00851709"/>
    <w:rsid w:val="00852C01"/>
    <w:rsid w:val="00852E85"/>
    <w:rsid w:val="008531A1"/>
    <w:rsid w:val="00853ACA"/>
    <w:rsid w:val="0085439C"/>
    <w:rsid w:val="00855A78"/>
    <w:rsid w:val="00855AC7"/>
    <w:rsid w:val="0085720E"/>
    <w:rsid w:val="0086024D"/>
    <w:rsid w:val="00862CBB"/>
    <w:rsid w:val="00865117"/>
    <w:rsid w:val="00866050"/>
    <w:rsid w:val="00872C9F"/>
    <w:rsid w:val="00873419"/>
    <w:rsid w:val="00874A59"/>
    <w:rsid w:val="0087587C"/>
    <w:rsid w:val="008766DC"/>
    <w:rsid w:val="0087706F"/>
    <w:rsid w:val="00877B0B"/>
    <w:rsid w:val="00883D62"/>
    <w:rsid w:val="008854E0"/>
    <w:rsid w:val="008856DA"/>
    <w:rsid w:val="008877D6"/>
    <w:rsid w:val="00890D0C"/>
    <w:rsid w:val="00891C93"/>
    <w:rsid w:val="00891E25"/>
    <w:rsid w:val="00894E94"/>
    <w:rsid w:val="008950EF"/>
    <w:rsid w:val="00895149"/>
    <w:rsid w:val="008955B4"/>
    <w:rsid w:val="00896BAD"/>
    <w:rsid w:val="008A0D9D"/>
    <w:rsid w:val="008A4DBB"/>
    <w:rsid w:val="008A7345"/>
    <w:rsid w:val="008A7911"/>
    <w:rsid w:val="008B103F"/>
    <w:rsid w:val="008B4895"/>
    <w:rsid w:val="008B49A3"/>
    <w:rsid w:val="008B49F7"/>
    <w:rsid w:val="008B4B12"/>
    <w:rsid w:val="008B4E44"/>
    <w:rsid w:val="008B5C07"/>
    <w:rsid w:val="008B60FE"/>
    <w:rsid w:val="008B6EE3"/>
    <w:rsid w:val="008C10F2"/>
    <w:rsid w:val="008C276D"/>
    <w:rsid w:val="008C2856"/>
    <w:rsid w:val="008C55CA"/>
    <w:rsid w:val="008C7087"/>
    <w:rsid w:val="008C739F"/>
    <w:rsid w:val="008C74E5"/>
    <w:rsid w:val="008C76D1"/>
    <w:rsid w:val="008D0622"/>
    <w:rsid w:val="008D097A"/>
    <w:rsid w:val="008D1299"/>
    <w:rsid w:val="008D15A9"/>
    <w:rsid w:val="008D17C4"/>
    <w:rsid w:val="008D2976"/>
    <w:rsid w:val="008D2E50"/>
    <w:rsid w:val="008D3C11"/>
    <w:rsid w:val="008D5550"/>
    <w:rsid w:val="008D5EDB"/>
    <w:rsid w:val="008D627F"/>
    <w:rsid w:val="008D78AD"/>
    <w:rsid w:val="008E0767"/>
    <w:rsid w:val="008E0935"/>
    <w:rsid w:val="008E2D1B"/>
    <w:rsid w:val="008E3B41"/>
    <w:rsid w:val="008E6AAE"/>
    <w:rsid w:val="008E738A"/>
    <w:rsid w:val="008E788D"/>
    <w:rsid w:val="008F2BA1"/>
    <w:rsid w:val="008F471B"/>
    <w:rsid w:val="008F6A3A"/>
    <w:rsid w:val="008F6DD4"/>
    <w:rsid w:val="00900D7C"/>
    <w:rsid w:val="00901D5D"/>
    <w:rsid w:val="0090224E"/>
    <w:rsid w:val="00902D72"/>
    <w:rsid w:val="00904F21"/>
    <w:rsid w:val="0090548B"/>
    <w:rsid w:val="009075B0"/>
    <w:rsid w:val="00910657"/>
    <w:rsid w:val="0091105E"/>
    <w:rsid w:val="009110D3"/>
    <w:rsid w:val="0091324C"/>
    <w:rsid w:val="009135DA"/>
    <w:rsid w:val="00913F2D"/>
    <w:rsid w:val="009144D8"/>
    <w:rsid w:val="00915995"/>
    <w:rsid w:val="00915A56"/>
    <w:rsid w:val="00916714"/>
    <w:rsid w:val="00916D0F"/>
    <w:rsid w:val="00917C6D"/>
    <w:rsid w:val="00917EAD"/>
    <w:rsid w:val="009202D3"/>
    <w:rsid w:val="00920F41"/>
    <w:rsid w:val="0092108C"/>
    <w:rsid w:val="00922B44"/>
    <w:rsid w:val="00923092"/>
    <w:rsid w:val="00924338"/>
    <w:rsid w:val="00924C00"/>
    <w:rsid w:val="0092585B"/>
    <w:rsid w:val="00926112"/>
    <w:rsid w:val="00927478"/>
    <w:rsid w:val="00930C37"/>
    <w:rsid w:val="0093253B"/>
    <w:rsid w:val="009331B0"/>
    <w:rsid w:val="009334EC"/>
    <w:rsid w:val="00934809"/>
    <w:rsid w:val="00936CFF"/>
    <w:rsid w:val="00941D15"/>
    <w:rsid w:val="00941F7F"/>
    <w:rsid w:val="00942AF5"/>
    <w:rsid w:val="00943640"/>
    <w:rsid w:val="0094365F"/>
    <w:rsid w:val="009452CB"/>
    <w:rsid w:val="00950C9B"/>
    <w:rsid w:val="00952DCB"/>
    <w:rsid w:val="009533B3"/>
    <w:rsid w:val="009550B0"/>
    <w:rsid w:val="009552A7"/>
    <w:rsid w:val="00956B90"/>
    <w:rsid w:val="0096073B"/>
    <w:rsid w:val="009617C8"/>
    <w:rsid w:val="00961B0E"/>
    <w:rsid w:val="00962325"/>
    <w:rsid w:val="009653F3"/>
    <w:rsid w:val="00965DC6"/>
    <w:rsid w:val="00967900"/>
    <w:rsid w:val="009735C6"/>
    <w:rsid w:val="0097420B"/>
    <w:rsid w:val="0097424C"/>
    <w:rsid w:val="00977993"/>
    <w:rsid w:val="00977E6F"/>
    <w:rsid w:val="00980E77"/>
    <w:rsid w:val="0098160B"/>
    <w:rsid w:val="009826F3"/>
    <w:rsid w:val="00983809"/>
    <w:rsid w:val="009839BE"/>
    <w:rsid w:val="009841DA"/>
    <w:rsid w:val="009850BE"/>
    <w:rsid w:val="009868DE"/>
    <w:rsid w:val="00986AB0"/>
    <w:rsid w:val="00990100"/>
    <w:rsid w:val="00990196"/>
    <w:rsid w:val="009911FA"/>
    <w:rsid w:val="00991FD0"/>
    <w:rsid w:val="00992625"/>
    <w:rsid w:val="00992FA2"/>
    <w:rsid w:val="009935DA"/>
    <w:rsid w:val="00993F2E"/>
    <w:rsid w:val="00994FE7"/>
    <w:rsid w:val="009960FE"/>
    <w:rsid w:val="00996894"/>
    <w:rsid w:val="00996A18"/>
    <w:rsid w:val="0099732A"/>
    <w:rsid w:val="009A0454"/>
    <w:rsid w:val="009A0CE0"/>
    <w:rsid w:val="009A2683"/>
    <w:rsid w:val="009A4F73"/>
    <w:rsid w:val="009B100F"/>
    <w:rsid w:val="009B3028"/>
    <w:rsid w:val="009B3663"/>
    <w:rsid w:val="009B5E0D"/>
    <w:rsid w:val="009B6F35"/>
    <w:rsid w:val="009B7175"/>
    <w:rsid w:val="009B7294"/>
    <w:rsid w:val="009B77E1"/>
    <w:rsid w:val="009C05F9"/>
    <w:rsid w:val="009C15AB"/>
    <w:rsid w:val="009C2229"/>
    <w:rsid w:val="009C26F4"/>
    <w:rsid w:val="009C518A"/>
    <w:rsid w:val="009C591C"/>
    <w:rsid w:val="009C5AAC"/>
    <w:rsid w:val="009C6AD3"/>
    <w:rsid w:val="009D05B7"/>
    <w:rsid w:val="009D2690"/>
    <w:rsid w:val="009D3342"/>
    <w:rsid w:val="009D3363"/>
    <w:rsid w:val="009D56E0"/>
    <w:rsid w:val="009E0CAC"/>
    <w:rsid w:val="009E1D2D"/>
    <w:rsid w:val="009E2DCB"/>
    <w:rsid w:val="009E4AF6"/>
    <w:rsid w:val="009E6D1E"/>
    <w:rsid w:val="009E7A1D"/>
    <w:rsid w:val="009E7A34"/>
    <w:rsid w:val="009F0441"/>
    <w:rsid w:val="009F124B"/>
    <w:rsid w:val="009F2CB2"/>
    <w:rsid w:val="009F428F"/>
    <w:rsid w:val="009F587A"/>
    <w:rsid w:val="009F66A5"/>
    <w:rsid w:val="009F74BE"/>
    <w:rsid w:val="00A010D4"/>
    <w:rsid w:val="00A02607"/>
    <w:rsid w:val="00A02C45"/>
    <w:rsid w:val="00A02E8A"/>
    <w:rsid w:val="00A076F1"/>
    <w:rsid w:val="00A103EA"/>
    <w:rsid w:val="00A1042A"/>
    <w:rsid w:val="00A14406"/>
    <w:rsid w:val="00A15741"/>
    <w:rsid w:val="00A16D65"/>
    <w:rsid w:val="00A20659"/>
    <w:rsid w:val="00A20D0D"/>
    <w:rsid w:val="00A231CC"/>
    <w:rsid w:val="00A23448"/>
    <w:rsid w:val="00A23C81"/>
    <w:rsid w:val="00A23FDF"/>
    <w:rsid w:val="00A24076"/>
    <w:rsid w:val="00A2442F"/>
    <w:rsid w:val="00A24DDF"/>
    <w:rsid w:val="00A2693F"/>
    <w:rsid w:val="00A30197"/>
    <w:rsid w:val="00A302A1"/>
    <w:rsid w:val="00A31B39"/>
    <w:rsid w:val="00A3211F"/>
    <w:rsid w:val="00A32EDC"/>
    <w:rsid w:val="00A3365A"/>
    <w:rsid w:val="00A33BD8"/>
    <w:rsid w:val="00A33C98"/>
    <w:rsid w:val="00A36F1B"/>
    <w:rsid w:val="00A37EA7"/>
    <w:rsid w:val="00A402FC"/>
    <w:rsid w:val="00A410C8"/>
    <w:rsid w:val="00A43BDF"/>
    <w:rsid w:val="00A447FC"/>
    <w:rsid w:val="00A450F8"/>
    <w:rsid w:val="00A45356"/>
    <w:rsid w:val="00A46010"/>
    <w:rsid w:val="00A5009A"/>
    <w:rsid w:val="00A50221"/>
    <w:rsid w:val="00A51125"/>
    <w:rsid w:val="00A538CD"/>
    <w:rsid w:val="00A53A0B"/>
    <w:rsid w:val="00A543E7"/>
    <w:rsid w:val="00A567D9"/>
    <w:rsid w:val="00A57695"/>
    <w:rsid w:val="00A617E4"/>
    <w:rsid w:val="00A62918"/>
    <w:rsid w:val="00A63497"/>
    <w:rsid w:val="00A63B20"/>
    <w:rsid w:val="00A64F07"/>
    <w:rsid w:val="00A65CDC"/>
    <w:rsid w:val="00A6640A"/>
    <w:rsid w:val="00A66F49"/>
    <w:rsid w:val="00A674B3"/>
    <w:rsid w:val="00A712CA"/>
    <w:rsid w:val="00A7178D"/>
    <w:rsid w:val="00A7394B"/>
    <w:rsid w:val="00A73AEC"/>
    <w:rsid w:val="00A74276"/>
    <w:rsid w:val="00A747D8"/>
    <w:rsid w:val="00A74C42"/>
    <w:rsid w:val="00A76E2C"/>
    <w:rsid w:val="00A77B30"/>
    <w:rsid w:val="00A80300"/>
    <w:rsid w:val="00A8051B"/>
    <w:rsid w:val="00A81A00"/>
    <w:rsid w:val="00A85EB2"/>
    <w:rsid w:val="00A870BF"/>
    <w:rsid w:val="00A906B5"/>
    <w:rsid w:val="00A90BD5"/>
    <w:rsid w:val="00A90C62"/>
    <w:rsid w:val="00A91AEE"/>
    <w:rsid w:val="00A9292C"/>
    <w:rsid w:val="00A93B1F"/>
    <w:rsid w:val="00A94DDF"/>
    <w:rsid w:val="00A9562F"/>
    <w:rsid w:val="00A96452"/>
    <w:rsid w:val="00A9675C"/>
    <w:rsid w:val="00A97789"/>
    <w:rsid w:val="00AA1F39"/>
    <w:rsid w:val="00AA38EE"/>
    <w:rsid w:val="00AA3DB3"/>
    <w:rsid w:val="00AA49E7"/>
    <w:rsid w:val="00AA4B37"/>
    <w:rsid w:val="00AA52CC"/>
    <w:rsid w:val="00AA57AE"/>
    <w:rsid w:val="00AA643C"/>
    <w:rsid w:val="00AA7C91"/>
    <w:rsid w:val="00AB1933"/>
    <w:rsid w:val="00AB2F1C"/>
    <w:rsid w:val="00AB373B"/>
    <w:rsid w:val="00AB4804"/>
    <w:rsid w:val="00AB5E66"/>
    <w:rsid w:val="00AB5F36"/>
    <w:rsid w:val="00AB6924"/>
    <w:rsid w:val="00AC110D"/>
    <w:rsid w:val="00AC2D95"/>
    <w:rsid w:val="00AC3742"/>
    <w:rsid w:val="00AC42A1"/>
    <w:rsid w:val="00AC5A92"/>
    <w:rsid w:val="00AC7705"/>
    <w:rsid w:val="00AD095A"/>
    <w:rsid w:val="00AD188A"/>
    <w:rsid w:val="00AD210C"/>
    <w:rsid w:val="00AD3032"/>
    <w:rsid w:val="00AD3433"/>
    <w:rsid w:val="00AD3746"/>
    <w:rsid w:val="00AD4342"/>
    <w:rsid w:val="00AD6586"/>
    <w:rsid w:val="00AD7696"/>
    <w:rsid w:val="00AE0818"/>
    <w:rsid w:val="00AE08B4"/>
    <w:rsid w:val="00AE233C"/>
    <w:rsid w:val="00AE3835"/>
    <w:rsid w:val="00AE418B"/>
    <w:rsid w:val="00AE47FF"/>
    <w:rsid w:val="00AE4EC1"/>
    <w:rsid w:val="00AE53C5"/>
    <w:rsid w:val="00AE73FA"/>
    <w:rsid w:val="00AE7A4E"/>
    <w:rsid w:val="00AF11A2"/>
    <w:rsid w:val="00AF3F48"/>
    <w:rsid w:val="00AF54E9"/>
    <w:rsid w:val="00AF5A3D"/>
    <w:rsid w:val="00AF5B64"/>
    <w:rsid w:val="00AF711F"/>
    <w:rsid w:val="00AF7F7E"/>
    <w:rsid w:val="00B00AA1"/>
    <w:rsid w:val="00B01AC4"/>
    <w:rsid w:val="00B01C25"/>
    <w:rsid w:val="00B04233"/>
    <w:rsid w:val="00B04DF9"/>
    <w:rsid w:val="00B05259"/>
    <w:rsid w:val="00B06930"/>
    <w:rsid w:val="00B06958"/>
    <w:rsid w:val="00B06F8B"/>
    <w:rsid w:val="00B07B5E"/>
    <w:rsid w:val="00B1009E"/>
    <w:rsid w:val="00B11B8A"/>
    <w:rsid w:val="00B12B4C"/>
    <w:rsid w:val="00B139F3"/>
    <w:rsid w:val="00B1583E"/>
    <w:rsid w:val="00B15C21"/>
    <w:rsid w:val="00B2079A"/>
    <w:rsid w:val="00B2118E"/>
    <w:rsid w:val="00B2158C"/>
    <w:rsid w:val="00B221BC"/>
    <w:rsid w:val="00B2315B"/>
    <w:rsid w:val="00B23182"/>
    <w:rsid w:val="00B24254"/>
    <w:rsid w:val="00B24E42"/>
    <w:rsid w:val="00B25D8E"/>
    <w:rsid w:val="00B25E83"/>
    <w:rsid w:val="00B26ADA"/>
    <w:rsid w:val="00B31630"/>
    <w:rsid w:val="00B31824"/>
    <w:rsid w:val="00B31D1A"/>
    <w:rsid w:val="00B3290F"/>
    <w:rsid w:val="00B34EA3"/>
    <w:rsid w:val="00B37658"/>
    <w:rsid w:val="00B37B7A"/>
    <w:rsid w:val="00B4093E"/>
    <w:rsid w:val="00B40986"/>
    <w:rsid w:val="00B418F7"/>
    <w:rsid w:val="00B42550"/>
    <w:rsid w:val="00B42E5E"/>
    <w:rsid w:val="00B43592"/>
    <w:rsid w:val="00B43B11"/>
    <w:rsid w:val="00B43DD1"/>
    <w:rsid w:val="00B43F82"/>
    <w:rsid w:val="00B45ED9"/>
    <w:rsid w:val="00B4780D"/>
    <w:rsid w:val="00B5176B"/>
    <w:rsid w:val="00B51DE9"/>
    <w:rsid w:val="00B531CC"/>
    <w:rsid w:val="00B53BAF"/>
    <w:rsid w:val="00B541C3"/>
    <w:rsid w:val="00B54C6D"/>
    <w:rsid w:val="00B553BF"/>
    <w:rsid w:val="00B55577"/>
    <w:rsid w:val="00B55616"/>
    <w:rsid w:val="00B55A57"/>
    <w:rsid w:val="00B56AA5"/>
    <w:rsid w:val="00B56F9E"/>
    <w:rsid w:val="00B57139"/>
    <w:rsid w:val="00B57685"/>
    <w:rsid w:val="00B600EF"/>
    <w:rsid w:val="00B61394"/>
    <w:rsid w:val="00B619C2"/>
    <w:rsid w:val="00B62270"/>
    <w:rsid w:val="00B62284"/>
    <w:rsid w:val="00B628C6"/>
    <w:rsid w:val="00B63FDC"/>
    <w:rsid w:val="00B64552"/>
    <w:rsid w:val="00B64CDE"/>
    <w:rsid w:val="00B66B61"/>
    <w:rsid w:val="00B72A13"/>
    <w:rsid w:val="00B73852"/>
    <w:rsid w:val="00B7393E"/>
    <w:rsid w:val="00B7522F"/>
    <w:rsid w:val="00B76917"/>
    <w:rsid w:val="00B80295"/>
    <w:rsid w:val="00B815E2"/>
    <w:rsid w:val="00B82197"/>
    <w:rsid w:val="00B82422"/>
    <w:rsid w:val="00B82A06"/>
    <w:rsid w:val="00B83A18"/>
    <w:rsid w:val="00B857C2"/>
    <w:rsid w:val="00B903DF"/>
    <w:rsid w:val="00B911F3"/>
    <w:rsid w:val="00B940BB"/>
    <w:rsid w:val="00B9761E"/>
    <w:rsid w:val="00BA3196"/>
    <w:rsid w:val="00BA3365"/>
    <w:rsid w:val="00BA4B80"/>
    <w:rsid w:val="00BA619D"/>
    <w:rsid w:val="00BA64CC"/>
    <w:rsid w:val="00BA7713"/>
    <w:rsid w:val="00BA7C05"/>
    <w:rsid w:val="00BA7F35"/>
    <w:rsid w:val="00BB259D"/>
    <w:rsid w:val="00BB2747"/>
    <w:rsid w:val="00BB32A3"/>
    <w:rsid w:val="00BB4198"/>
    <w:rsid w:val="00BB4334"/>
    <w:rsid w:val="00BB4730"/>
    <w:rsid w:val="00BB5AFF"/>
    <w:rsid w:val="00BB713D"/>
    <w:rsid w:val="00BB7C2D"/>
    <w:rsid w:val="00BB7F97"/>
    <w:rsid w:val="00BC089C"/>
    <w:rsid w:val="00BC139C"/>
    <w:rsid w:val="00BC1BA4"/>
    <w:rsid w:val="00BC1CE4"/>
    <w:rsid w:val="00BC3BF6"/>
    <w:rsid w:val="00BC4255"/>
    <w:rsid w:val="00BC42C4"/>
    <w:rsid w:val="00BC5C64"/>
    <w:rsid w:val="00BD3A63"/>
    <w:rsid w:val="00BD5115"/>
    <w:rsid w:val="00BD53BC"/>
    <w:rsid w:val="00BD5ECA"/>
    <w:rsid w:val="00BD7C3A"/>
    <w:rsid w:val="00BE1114"/>
    <w:rsid w:val="00BE1430"/>
    <w:rsid w:val="00BE1ACB"/>
    <w:rsid w:val="00BE1F7A"/>
    <w:rsid w:val="00BE21B0"/>
    <w:rsid w:val="00BE33FE"/>
    <w:rsid w:val="00BE40E7"/>
    <w:rsid w:val="00BE4DD2"/>
    <w:rsid w:val="00BE60C0"/>
    <w:rsid w:val="00BE7018"/>
    <w:rsid w:val="00BF021C"/>
    <w:rsid w:val="00BF1346"/>
    <w:rsid w:val="00BF329B"/>
    <w:rsid w:val="00BF35AC"/>
    <w:rsid w:val="00BF52A2"/>
    <w:rsid w:val="00BF5425"/>
    <w:rsid w:val="00BF5E7A"/>
    <w:rsid w:val="00BF7272"/>
    <w:rsid w:val="00C036FE"/>
    <w:rsid w:val="00C042D6"/>
    <w:rsid w:val="00C0462A"/>
    <w:rsid w:val="00C048E0"/>
    <w:rsid w:val="00C074DE"/>
    <w:rsid w:val="00C07653"/>
    <w:rsid w:val="00C076B3"/>
    <w:rsid w:val="00C1091E"/>
    <w:rsid w:val="00C10DFB"/>
    <w:rsid w:val="00C1332F"/>
    <w:rsid w:val="00C149F9"/>
    <w:rsid w:val="00C1621E"/>
    <w:rsid w:val="00C172CA"/>
    <w:rsid w:val="00C178B5"/>
    <w:rsid w:val="00C2012B"/>
    <w:rsid w:val="00C206CD"/>
    <w:rsid w:val="00C208D6"/>
    <w:rsid w:val="00C22230"/>
    <w:rsid w:val="00C2229D"/>
    <w:rsid w:val="00C224C8"/>
    <w:rsid w:val="00C22A92"/>
    <w:rsid w:val="00C22DA6"/>
    <w:rsid w:val="00C23C08"/>
    <w:rsid w:val="00C23F59"/>
    <w:rsid w:val="00C258F2"/>
    <w:rsid w:val="00C26194"/>
    <w:rsid w:val="00C26657"/>
    <w:rsid w:val="00C27EC5"/>
    <w:rsid w:val="00C31109"/>
    <w:rsid w:val="00C31545"/>
    <w:rsid w:val="00C31CE7"/>
    <w:rsid w:val="00C33A51"/>
    <w:rsid w:val="00C33BFF"/>
    <w:rsid w:val="00C34527"/>
    <w:rsid w:val="00C34605"/>
    <w:rsid w:val="00C34997"/>
    <w:rsid w:val="00C37388"/>
    <w:rsid w:val="00C37F08"/>
    <w:rsid w:val="00C4036E"/>
    <w:rsid w:val="00C40C60"/>
    <w:rsid w:val="00C40EDB"/>
    <w:rsid w:val="00C414F9"/>
    <w:rsid w:val="00C42A89"/>
    <w:rsid w:val="00C432D4"/>
    <w:rsid w:val="00C442FA"/>
    <w:rsid w:val="00C44E96"/>
    <w:rsid w:val="00C45AEA"/>
    <w:rsid w:val="00C46758"/>
    <w:rsid w:val="00C472AE"/>
    <w:rsid w:val="00C4772F"/>
    <w:rsid w:val="00C4773E"/>
    <w:rsid w:val="00C50ED2"/>
    <w:rsid w:val="00C521A5"/>
    <w:rsid w:val="00C531D8"/>
    <w:rsid w:val="00C53A0A"/>
    <w:rsid w:val="00C54351"/>
    <w:rsid w:val="00C5459E"/>
    <w:rsid w:val="00C57ECC"/>
    <w:rsid w:val="00C60DCF"/>
    <w:rsid w:val="00C611B7"/>
    <w:rsid w:val="00C62390"/>
    <w:rsid w:val="00C63B79"/>
    <w:rsid w:val="00C648A0"/>
    <w:rsid w:val="00C65BBB"/>
    <w:rsid w:val="00C66628"/>
    <w:rsid w:val="00C676D7"/>
    <w:rsid w:val="00C67BE2"/>
    <w:rsid w:val="00C701E5"/>
    <w:rsid w:val="00C71AE4"/>
    <w:rsid w:val="00C72B8A"/>
    <w:rsid w:val="00C75624"/>
    <w:rsid w:val="00C77370"/>
    <w:rsid w:val="00C8070E"/>
    <w:rsid w:val="00C80728"/>
    <w:rsid w:val="00C827B8"/>
    <w:rsid w:val="00C83212"/>
    <w:rsid w:val="00C84D6A"/>
    <w:rsid w:val="00C91853"/>
    <w:rsid w:val="00C9394E"/>
    <w:rsid w:val="00C97AE8"/>
    <w:rsid w:val="00CA0F95"/>
    <w:rsid w:val="00CA2219"/>
    <w:rsid w:val="00CA4691"/>
    <w:rsid w:val="00CA53AB"/>
    <w:rsid w:val="00CA5430"/>
    <w:rsid w:val="00CA7A66"/>
    <w:rsid w:val="00CB0096"/>
    <w:rsid w:val="00CB014B"/>
    <w:rsid w:val="00CB0197"/>
    <w:rsid w:val="00CB057D"/>
    <w:rsid w:val="00CB092B"/>
    <w:rsid w:val="00CB2E2F"/>
    <w:rsid w:val="00CB3ABC"/>
    <w:rsid w:val="00CB4E87"/>
    <w:rsid w:val="00CB557B"/>
    <w:rsid w:val="00CB60C9"/>
    <w:rsid w:val="00CC00C4"/>
    <w:rsid w:val="00CC0EB0"/>
    <w:rsid w:val="00CC0FBD"/>
    <w:rsid w:val="00CC1FB7"/>
    <w:rsid w:val="00CC32DB"/>
    <w:rsid w:val="00CC34BC"/>
    <w:rsid w:val="00CC3814"/>
    <w:rsid w:val="00CC39DF"/>
    <w:rsid w:val="00CD0935"/>
    <w:rsid w:val="00CD11DF"/>
    <w:rsid w:val="00CD1782"/>
    <w:rsid w:val="00CD1CB7"/>
    <w:rsid w:val="00CD2246"/>
    <w:rsid w:val="00CD227A"/>
    <w:rsid w:val="00CD47A9"/>
    <w:rsid w:val="00CD4A89"/>
    <w:rsid w:val="00CD56BD"/>
    <w:rsid w:val="00CD680A"/>
    <w:rsid w:val="00CD6932"/>
    <w:rsid w:val="00CD7132"/>
    <w:rsid w:val="00CD717C"/>
    <w:rsid w:val="00CE0EB6"/>
    <w:rsid w:val="00CE1CB5"/>
    <w:rsid w:val="00CE2C93"/>
    <w:rsid w:val="00CE508D"/>
    <w:rsid w:val="00CE77CA"/>
    <w:rsid w:val="00CF0506"/>
    <w:rsid w:val="00CF1774"/>
    <w:rsid w:val="00CF1C74"/>
    <w:rsid w:val="00CF23EE"/>
    <w:rsid w:val="00CF3744"/>
    <w:rsid w:val="00CF5D0E"/>
    <w:rsid w:val="00D0012F"/>
    <w:rsid w:val="00D02AE7"/>
    <w:rsid w:val="00D02CA3"/>
    <w:rsid w:val="00D03654"/>
    <w:rsid w:val="00D05FDF"/>
    <w:rsid w:val="00D063C3"/>
    <w:rsid w:val="00D0737B"/>
    <w:rsid w:val="00D10674"/>
    <w:rsid w:val="00D10E72"/>
    <w:rsid w:val="00D11D27"/>
    <w:rsid w:val="00D127B8"/>
    <w:rsid w:val="00D169AC"/>
    <w:rsid w:val="00D20925"/>
    <w:rsid w:val="00D20D85"/>
    <w:rsid w:val="00D23575"/>
    <w:rsid w:val="00D235AB"/>
    <w:rsid w:val="00D2536F"/>
    <w:rsid w:val="00D27DF0"/>
    <w:rsid w:val="00D30117"/>
    <w:rsid w:val="00D31384"/>
    <w:rsid w:val="00D32898"/>
    <w:rsid w:val="00D34A82"/>
    <w:rsid w:val="00D36CE8"/>
    <w:rsid w:val="00D40422"/>
    <w:rsid w:val="00D40951"/>
    <w:rsid w:val="00D411D4"/>
    <w:rsid w:val="00D42AB6"/>
    <w:rsid w:val="00D4341A"/>
    <w:rsid w:val="00D43C71"/>
    <w:rsid w:val="00D43D09"/>
    <w:rsid w:val="00D43ED7"/>
    <w:rsid w:val="00D44828"/>
    <w:rsid w:val="00D47FCE"/>
    <w:rsid w:val="00D50FB4"/>
    <w:rsid w:val="00D5194A"/>
    <w:rsid w:val="00D5205A"/>
    <w:rsid w:val="00D54194"/>
    <w:rsid w:val="00D55E22"/>
    <w:rsid w:val="00D57953"/>
    <w:rsid w:val="00D62C0A"/>
    <w:rsid w:val="00D6340F"/>
    <w:rsid w:val="00D65102"/>
    <w:rsid w:val="00D6564A"/>
    <w:rsid w:val="00D661EE"/>
    <w:rsid w:val="00D6746A"/>
    <w:rsid w:val="00D70187"/>
    <w:rsid w:val="00D7019F"/>
    <w:rsid w:val="00D70338"/>
    <w:rsid w:val="00D70E21"/>
    <w:rsid w:val="00D70F51"/>
    <w:rsid w:val="00D71F3F"/>
    <w:rsid w:val="00D76BE8"/>
    <w:rsid w:val="00D77352"/>
    <w:rsid w:val="00D806C4"/>
    <w:rsid w:val="00D80E09"/>
    <w:rsid w:val="00D811BD"/>
    <w:rsid w:val="00D82604"/>
    <w:rsid w:val="00D829D1"/>
    <w:rsid w:val="00D83D3F"/>
    <w:rsid w:val="00D84D08"/>
    <w:rsid w:val="00D858D0"/>
    <w:rsid w:val="00D92072"/>
    <w:rsid w:val="00D930AD"/>
    <w:rsid w:val="00D93B22"/>
    <w:rsid w:val="00D93B84"/>
    <w:rsid w:val="00D95BD4"/>
    <w:rsid w:val="00D97322"/>
    <w:rsid w:val="00DA15C8"/>
    <w:rsid w:val="00DA1A96"/>
    <w:rsid w:val="00DA26E0"/>
    <w:rsid w:val="00DA42B7"/>
    <w:rsid w:val="00DA66E9"/>
    <w:rsid w:val="00DA68DC"/>
    <w:rsid w:val="00DA7A76"/>
    <w:rsid w:val="00DA7F19"/>
    <w:rsid w:val="00DA7F98"/>
    <w:rsid w:val="00DB0545"/>
    <w:rsid w:val="00DB0F0C"/>
    <w:rsid w:val="00DB1478"/>
    <w:rsid w:val="00DB2595"/>
    <w:rsid w:val="00DB2783"/>
    <w:rsid w:val="00DB4A0B"/>
    <w:rsid w:val="00DB5F77"/>
    <w:rsid w:val="00DC0942"/>
    <w:rsid w:val="00DC1621"/>
    <w:rsid w:val="00DC2A31"/>
    <w:rsid w:val="00DC5CA5"/>
    <w:rsid w:val="00DC6BF3"/>
    <w:rsid w:val="00DD1147"/>
    <w:rsid w:val="00DD1B4C"/>
    <w:rsid w:val="00DD3355"/>
    <w:rsid w:val="00DD5804"/>
    <w:rsid w:val="00DD5825"/>
    <w:rsid w:val="00DE0498"/>
    <w:rsid w:val="00DE06F9"/>
    <w:rsid w:val="00DE1C87"/>
    <w:rsid w:val="00DE3246"/>
    <w:rsid w:val="00DE3D3F"/>
    <w:rsid w:val="00DE4890"/>
    <w:rsid w:val="00DE5BB4"/>
    <w:rsid w:val="00DE5FC2"/>
    <w:rsid w:val="00DE7F7F"/>
    <w:rsid w:val="00DF1119"/>
    <w:rsid w:val="00DF22A5"/>
    <w:rsid w:val="00DF5F25"/>
    <w:rsid w:val="00DF60B9"/>
    <w:rsid w:val="00DF668C"/>
    <w:rsid w:val="00DF78A1"/>
    <w:rsid w:val="00DF7F6E"/>
    <w:rsid w:val="00E00B95"/>
    <w:rsid w:val="00E01CCD"/>
    <w:rsid w:val="00E0229A"/>
    <w:rsid w:val="00E03FE4"/>
    <w:rsid w:val="00E06CD7"/>
    <w:rsid w:val="00E10969"/>
    <w:rsid w:val="00E116BE"/>
    <w:rsid w:val="00E11EB0"/>
    <w:rsid w:val="00E13077"/>
    <w:rsid w:val="00E13D97"/>
    <w:rsid w:val="00E1421A"/>
    <w:rsid w:val="00E15A0C"/>
    <w:rsid w:val="00E15E7B"/>
    <w:rsid w:val="00E16637"/>
    <w:rsid w:val="00E20551"/>
    <w:rsid w:val="00E20B38"/>
    <w:rsid w:val="00E20E9E"/>
    <w:rsid w:val="00E21700"/>
    <w:rsid w:val="00E227ED"/>
    <w:rsid w:val="00E22B96"/>
    <w:rsid w:val="00E240D0"/>
    <w:rsid w:val="00E24864"/>
    <w:rsid w:val="00E25D0C"/>
    <w:rsid w:val="00E264A6"/>
    <w:rsid w:val="00E27451"/>
    <w:rsid w:val="00E300BD"/>
    <w:rsid w:val="00E302ED"/>
    <w:rsid w:val="00E30E50"/>
    <w:rsid w:val="00E32E72"/>
    <w:rsid w:val="00E33B80"/>
    <w:rsid w:val="00E34088"/>
    <w:rsid w:val="00E35E62"/>
    <w:rsid w:val="00E366D7"/>
    <w:rsid w:val="00E41DDE"/>
    <w:rsid w:val="00E4202E"/>
    <w:rsid w:val="00E443F7"/>
    <w:rsid w:val="00E45B19"/>
    <w:rsid w:val="00E46711"/>
    <w:rsid w:val="00E471CB"/>
    <w:rsid w:val="00E479F5"/>
    <w:rsid w:val="00E50A20"/>
    <w:rsid w:val="00E52225"/>
    <w:rsid w:val="00E52B7F"/>
    <w:rsid w:val="00E5331C"/>
    <w:rsid w:val="00E5355E"/>
    <w:rsid w:val="00E57FCB"/>
    <w:rsid w:val="00E60E5A"/>
    <w:rsid w:val="00E6476F"/>
    <w:rsid w:val="00E64B66"/>
    <w:rsid w:val="00E652E7"/>
    <w:rsid w:val="00E67EB2"/>
    <w:rsid w:val="00E72D00"/>
    <w:rsid w:val="00E736E0"/>
    <w:rsid w:val="00E737DD"/>
    <w:rsid w:val="00E73AC9"/>
    <w:rsid w:val="00E74D14"/>
    <w:rsid w:val="00E77CE5"/>
    <w:rsid w:val="00E8022E"/>
    <w:rsid w:val="00E81E95"/>
    <w:rsid w:val="00E82091"/>
    <w:rsid w:val="00E85733"/>
    <w:rsid w:val="00E879C1"/>
    <w:rsid w:val="00E90048"/>
    <w:rsid w:val="00E92343"/>
    <w:rsid w:val="00E92B05"/>
    <w:rsid w:val="00E93882"/>
    <w:rsid w:val="00E947C7"/>
    <w:rsid w:val="00E972C9"/>
    <w:rsid w:val="00E9784F"/>
    <w:rsid w:val="00E97ECA"/>
    <w:rsid w:val="00EA05D1"/>
    <w:rsid w:val="00EA17BE"/>
    <w:rsid w:val="00EA22D4"/>
    <w:rsid w:val="00EA484A"/>
    <w:rsid w:val="00EA5107"/>
    <w:rsid w:val="00EA541A"/>
    <w:rsid w:val="00EA545F"/>
    <w:rsid w:val="00EA62A1"/>
    <w:rsid w:val="00EA6BAB"/>
    <w:rsid w:val="00EB0E50"/>
    <w:rsid w:val="00EB5184"/>
    <w:rsid w:val="00EC0819"/>
    <w:rsid w:val="00EC10D6"/>
    <w:rsid w:val="00EC1860"/>
    <w:rsid w:val="00EC2400"/>
    <w:rsid w:val="00EC248D"/>
    <w:rsid w:val="00EC3F69"/>
    <w:rsid w:val="00EC4EC2"/>
    <w:rsid w:val="00EC4F09"/>
    <w:rsid w:val="00EC50B1"/>
    <w:rsid w:val="00EC789C"/>
    <w:rsid w:val="00ED10CB"/>
    <w:rsid w:val="00ED1239"/>
    <w:rsid w:val="00ED151C"/>
    <w:rsid w:val="00ED1592"/>
    <w:rsid w:val="00ED226E"/>
    <w:rsid w:val="00ED4CA9"/>
    <w:rsid w:val="00ED6AB0"/>
    <w:rsid w:val="00EE07A8"/>
    <w:rsid w:val="00EE084A"/>
    <w:rsid w:val="00EE257A"/>
    <w:rsid w:val="00EE39DB"/>
    <w:rsid w:val="00EE3A2F"/>
    <w:rsid w:val="00EE6694"/>
    <w:rsid w:val="00EF1556"/>
    <w:rsid w:val="00EF4C24"/>
    <w:rsid w:val="00EF51C6"/>
    <w:rsid w:val="00EF57A2"/>
    <w:rsid w:val="00EF5FE3"/>
    <w:rsid w:val="00EF60FD"/>
    <w:rsid w:val="00EF6FB8"/>
    <w:rsid w:val="00EF7FF8"/>
    <w:rsid w:val="00F005CC"/>
    <w:rsid w:val="00F0156F"/>
    <w:rsid w:val="00F01622"/>
    <w:rsid w:val="00F019FF"/>
    <w:rsid w:val="00F0221A"/>
    <w:rsid w:val="00F03D7B"/>
    <w:rsid w:val="00F0570A"/>
    <w:rsid w:val="00F057A1"/>
    <w:rsid w:val="00F061EF"/>
    <w:rsid w:val="00F06F46"/>
    <w:rsid w:val="00F120FA"/>
    <w:rsid w:val="00F1275A"/>
    <w:rsid w:val="00F137E2"/>
    <w:rsid w:val="00F14895"/>
    <w:rsid w:val="00F14A46"/>
    <w:rsid w:val="00F15049"/>
    <w:rsid w:val="00F158FC"/>
    <w:rsid w:val="00F1713F"/>
    <w:rsid w:val="00F1751B"/>
    <w:rsid w:val="00F21288"/>
    <w:rsid w:val="00F21EED"/>
    <w:rsid w:val="00F238D6"/>
    <w:rsid w:val="00F26450"/>
    <w:rsid w:val="00F269A0"/>
    <w:rsid w:val="00F27490"/>
    <w:rsid w:val="00F2758D"/>
    <w:rsid w:val="00F27FD0"/>
    <w:rsid w:val="00F312D2"/>
    <w:rsid w:val="00F319BD"/>
    <w:rsid w:val="00F334A6"/>
    <w:rsid w:val="00F37FA0"/>
    <w:rsid w:val="00F40029"/>
    <w:rsid w:val="00F40C07"/>
    <w:rsid w:val="00F41174"/>
    <w:rsid w:val="00F414BA"/>
    <w:rsid w:val="00F41600"/>
    <w:rsid w:val="00F4184C"/>
    <w:rsid w:val="00F41E5E"/>
    <w:rsid w:val="00F448A3"/>
    <w:rsid w:val="00F44A67"/>
    <w:rsid w:val="00F47E60"/>
    <w:rsid w:val="00F52BF5"/>
    <w:rsid w:val="00F52C69"/>
    <w:rsid w:val="00F5402E"/>
    <w:rsid w:val="00F54BB3"/>
    <w:rsid w:val="00F54FBE"/>
    <w:rsid w:val="00F5692A"/>
    <w:rsid w:val="00F5696A"/>
    <w:rsid w:val="00F6296B"/>
    <w:rsid w:val="00F62D64"/>
    <w:rsid w:val="00F62FEA"/>
    <w:rsid w:val="00F63A63"/>
    <w:rsid w:val="00F643CD"/>
    <w:rsid w:val="00F658DD"/>
    <w:rsid w:val="00F66C06"/>
    <w:rsid w:val="00F67B00"/>
    <w:rsid w:val="00F67EAB"/>
    <w:rsid w:val="00F701F9"/>
    <w:rsid w:val="00F7083F"/>
    <w:rsid w:val="00F70DF7"/>
    <w:rsid w:val="00F7220D"/>
    <w:rsid w:val="00F73C5D"/>
    <w:rsid w:val="00F74829"/>
    <w:rsid w:val="00F748DF"/>
    <w:rsid w:val="00F74CAA"/>
    <w:rsid w:val="00F75FB3"/>
    <w:rsid w:val="00F76279"/>
    <w:rsid w:val="00F762A6"/>
    <w:rsid w:val="00F76B1C"/>
    <w:rsid w:val="00F81302"/>
    <w:rsid w:val="00F84125"/>
    <w:rsid w:val="00F85403"/>
    <w:rsid w:val="00F86C97"/>
    <w:rsid w:val="00F91830"/>
    <w:rsid w:val="00F9277D"/>
    <w:rsid w:val="00F92799"/>
    <w:rsid w:val="00F934C7"/>
    <w:rsid w:val="00F93593"/>
    <w:rsid w:val="00F9407D"/>
    <w:rsid w:val="00F94BAC"/>
    <w:rsid w:val="00F95D93"/>
    <w:rsid w:val="00F9695E"/>
    <w:rsid w:val="00F96BE1"/>
    <w:rsid w:val="00F97152"/>
    <w:rsid w:val="00F97A76"/>
    <w:rsid w:val="00FA019B"/>
    <w:rsid w:val="00FA0A3E"/>
    <w:rsid w:val="00FA10DF"/>
    <w:rsid w:val="00FA3F4C"/>
    <w:rsid w:val="00FA4123"/>
    <w:rsid w:val="00FA43B6"/>
    <w:rsid w:val="00FA6736"/>
    <w:rsid w:val="00FA6910"/>
    <w:rsid w:val="00FB0EE4"/>
    <w:rsid w:val="00FB2FF2"/>
    <w:rsid w:val="00FB4AAB"/>
    <w:rsid w:val="00FB5EFF"/>
    <w:rsid w:val="00FB5F57"/>
    <w:rsid w:val="00FB600B"/>
    <w:rsid w:val="00FB61C6"/>
    <w:rsid w:val="00FB6228"/>
    <w:rsid w:val="00FB7D09"/>
    <w:rsid w:val="00FC0F56"/>
    <w:rsid w:val="00FC2E7B"/>
    <w:rsid w:val="00FC3CD4"/>
    <w:rsid w:val="00FC506B"/>
    <w:rsid w:val="00FC5ED7"/>
    <w:rsid w:val="00FD1991"/>
    <w:rsid w:val="00FD266F"/>
    <w:rsid w:val="00FD52B0"/>
    <w:rsid w:val="00FD6985"/>
    <w:rsid w:val="00FE1190"/>
    <w:rsid w:val="00FE2188"/>
    <w:rsid w:val="00FE2675"/>
    <w:rsid w:val="00FE4518"/>
    <w:rsid w:val="00FE69DF"/>
    <w:rsid w:val="00FF08DF"/>
    <w:rsid w:val="00FF09D2"/>
    <w:rsid w:val="00FF0B50"/>
    <w:rsid w:val="00FF0B68"/>
    <w:rsid w:val="00FF0E90"/>
    <w:rsid w:val="00FF148B"/>
    <w:rsid w:val="00FF28D9"/>
    <w:rsid w:val="00FF2FA1"/>
    <w:rsid w:val="00FF326D"/>
    <w:rsid w:val="00FF3674"/>
    <w:rsid w:val="00FF4215"/>
    <w:rsid w:val="00FF46F7"/>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D41D3E"/>
  <w15:docId w15:val="{39C64DA3-1663-435B-AD2B-1CA89C18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64AA8"/>
    <w:pPr>
      <w:spacing w:line="240" w:lineRule="auto"/>
    </w:pPr>
    <w:rPr>
      <w:szCs w:val="22"/>
    </w:rPr>
  </w:style>
  <w:style w:type="paragraph" w:styleId="berschrift1">
    <w:name w:val="heading 1"/>
    <w:basedOn w:val="Standard"/>
    <w:next w:val="Textkrper"/>
    <w:link w:val="berschrift1Zchn"/>
    <w:uiPriority w:val="9"/>
    <w:qFormat/>
    <w:rsid w:val="00AD3032"/>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AD3032"/>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AD3032"/>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AD3032"/>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AD3032"/>
  </w:style>
  <w:style w:type="paragraph" w:customStyle="1" w:styleId="TabelleNummerierungalt">
    <w:name w:val="Tabelle Nummerierung alt"/>
    <w:basedOn w:val="Standard"/>
    <w:uiPriority w:val="99"/>
    <w:semiHidden/>
    <w:locked/>
    <w:rsid w:val="00AD3032"/>
    <w:pPr>
      <w:numPr>
        <w:numId w:val="13"/>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D3032"/>
    <w:pPr>
      <w:ind w:left="720"/>
      <w:contextualSpacing/>
    </w:pPr>
  </w:style>
  <w:style w:type="paragraph" w:customStyle="1" w:styleId="Inhaltsverzeichnisnr">
    <w:name w:val="Inhaltsverzeichnis_nr"/>
    <w:basedOn w:val="Standard"/>
    <w:rsid w:val="00AD3032"/>
    <w:pPr>
      <w:numPr>
        <w:numId w:val="14"/>
      </w:numPr>
      <w:spacing w:before="160" w:after="160"/>
    </w:pPr>
    <w:rPr>
      <w:b/>
    </w:rPr>
  </w:style>
  <w:style w:type="paragraph" w:styleId="Sprechblasentext">
    <w:name w:val="Balloon Text"/>
    <w:basedOn w:val="Standard"/>
    <w:link w:val="SprechblasentextZchn"/>
    <w:uiPriority w:val="99"/>
    <w:semiHidden/>
    <w:rsid w:val="00AD3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3032"/>
    <w:rPr>
      <w:rFonts w:ascii="Tahoma" w:hAnsi="Tahoma" w:cs="Tahoma"/>
      <w:sz w:val="16"/>
      <w:szCs w:val="16"/>
    </w:rPr>
  </w:style>
  <w:style w:type="paragraph" w:styleId="Fuzeile">
    <w:name w:val="footer"/>
    <w:basedOn w:val="Standard"/>
    <w:link w:val="FuzeileZchn"/>
    <w:uiPriority w:val="99"/>
    <w:semiHidden/>
    <w:rsid w:val="00AD3032"/>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AD3032"/>
    <w:rPr>
      <w:rFonts w:eastAsia="Times New Roman" w:cs="Times New Roman"/>
      <w:sz w:val="16"/>
      <w:szCs w:val="22"/>
      <w:lang w:eastAsia="de-DE"/>
    </w:rPr>
  </w:style>
  <w:style w:type="paragraph" w:styleId="Kopfzeile">
    <w:name w:val="header"/>
    <w:basedOn w:val="Standard"/>
    <w:link w:val="KopfzeileZchn"/>
    <w:uiPriority w:val="99"/>
    <w:semiHidden/>
    <w:rsid w:val="00AD3032"/>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AD3032"/>
    <w:rPr>
      <w:rFonts w:eastAsia="Times New Roman" w:cs="Times New Roman"/>
      <w:szCs w:val="22"/>
      <w:lang w:eastAsia="de-DE"/>
    </w:rPr>
  </w:style>
  <w:style w:type="character" w:styleId="Seitenzahl">
    <w:name w:val="page number"/>
    <w:basedOn w:val="Absatz-Standardschriftart"/>
    <w:semiHidden/>
    <w:rsid w:val="00AD3032"/>
  </w:style>
  <w:style w:type="paragraph" w:customStyle="1" w:styleId="LS-KopfzeileUngeradeHochformatRechts">
    <w:name w:val="LS-Kopfzeile Ungerade Hochformat (Rechts)"/>
    <w:basedOn w:val="Standard"/>
    <w:link w:val="LS-KopfzeileUngeradeHochformatRechtsZchn"/>
    <w:qFormat/>
    <w:rsid w:val="00AD3032"/>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D3032"/>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AD3032"/>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D3032"/>
    <w:rPr>
      <w:rFonts w:eastAsia="Times New Roman" w:cs="Times New Roman"/>
      <w:color w:val="A6A6A6"/>
      <w:szCs w:val="22"/>
      <w:lang w:eastAsia="de-DE"/>
    </w:rPr>
  </w:style>
  <w:style w:type="paragraph" w:customStyle="1" w:styleId="TabelleKopfmitte">
    <w:name w:val="Tabelle_Kopf_mitte"/>
    <w:basedOn w:val="Standard"/>
    <w:rsid w:val="00AD3032"/>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AD3032"/>
    <w:pPr>
      <w:numPr>
        <w:numId w:val="19"/>
      </w:numPr>
      <w:spacing w:before="120"/>
      <w:jc w:val="both"/>
    </w:pPr>
  </w:style>
  <w:style w:type="paragraph" w:customStyle="1" w:styleId="LS-DeckblattQuatrate">
    <w:name w:val="LS-Deckblatt Quatrate"/>
    <w:semiHidden/>
    <w:rsid w:val="00AD3032"/>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AD3032"/>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AD3032"/>
    <w:rPr>
      <w:sz w:val="32"/>
    </w:rPr>
  </w:style>
  <w:style w:type="paragraph" w:customStyle="1" w:styleId="LS-ImpressumFett">
    <w:name w:val="LS-Impressum Fett"/>
    <w:semiHidden/>
    <w:rsid w:val="00AD3032"/>
    <w:pPr>
      <w:spacing w:line="240" w:lineRule="atLeast"/>
    </w:pPr>
    <w:rPr>
      <w:rFonts w:ascii="Univers 55" w:eastAsia="Calibri" w:hAnsi="Univers 55"/>
      <w:color w:val="000000"/>
      <w:sz w:val="32"/>
    </w:rPr>
  </w:style>
  <w:style w:type="paragraph" w:customStyle="1" w:styleId="NL-Impressum">
    <w:name w:val="NL-Impressum"/>
    <w:rsid w:val="00AD3032"/>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AD3032"/>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AD3032"/>
    <w:pPr>
      <w:numPr>
        <w:numId w:val="1"/>
      </w:numPr>
    </w:pPr>
  </w:style>
  <w:style w:type="paragraph" w:customStyle="1" w:styleId="LS-Inhaltsverzeichnisberschrift">
    <w:name w:val="LS-Inhaltsverzeichnis Überschrift"/>
    <w:uiPriority w:val="99"/>
    <w:semiHidden/>
    <w:rsid w:val="00AD3032"/>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AD3032"/>
    <w:rPr>
      <w:rFonts w:ascii="Source Sans Pro Light" w:eastAsia="Times New Roman" w:hAnsi="Source Sans Pro Light" w:cs="Times New Roman"/>
    </w:rPr>
  </w:style>
  <w:style w:type="character" w:customStyle="1" w:styleId="NL-Kopfzeilen-TitelZchn">
    <w:name w:val="NL-Kopfzeilen-Titel Zchn"/>
    <w:link w:val="NL-Kopfzeilen-Titel"/>
    <w:rsid w:val="00AD3032"/>
    <w:rPr>
      <w:rFonts w:ascii="Source Sans Pro Light" w:eastAsia="Times New Roman" w:hAnsi="Source Sans Pro Light" w:cs="Times New Roman"/>
    </w:rPr>
  </w:style>
  <w:style w:type="paragraph" w:customStyle="1" w:styleId="NL-FuzeileUngerade">
    <w:name w:val="NL-Fußzeile Ungerade"/>
    <w:uiPriority w:val="99"/>
    <w:rsid w:val="00AD3032"/>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AD3032"/>
    <w:rPr>
      <w:color w:val="000000"/>
      <w:sz w:val="28"/>
    </w:rPr>
  </w:style>
  <w:style w:type="paragraph" w:customStyle="1" w:styleId="Kopf8pt">
    <w:name w:val="Kopf_8pt"/>
    <w:basedOn w:val="Standard"/>
    <w:uiPriority w:val="99"/>
    <w:rsid w:val="00AD3032"/>
    <w:pPr>
      <w:spacing w:line="200" w:lineRule="exact"/>
    </w:pPr>
    <w:rPr>
      <w:rFonts w:eastAsia="Times New Roman" w:cs="Times New Roman"/>
      <w:sz w:val="16"/>
    </w:rPr>
  </w:style>
  <w:style w:type="paragraph" w:styleId="Textkrper">
    <w:name w:val="Body Text"/>
    <w:basedOn w:val="Standard"/>
    <w:link w:val="TextkrperZchn"/>
    <w:rsid w:val="00AD3032"/>
    <w:pPr>
      <w:jc w:val="both"/>
    </w:pPr>
    <w:rPr>
      <w:lang w:eastAsia="de-DE"/>
    </w:rPr>
  </w:style>
  <w:style w:type="character" w:customStyle="1" w:styleId="TextkrperZchn">
    <w:name w:val="Textkörper Zchn"/>
    <w:basedOn w:val="Absatz-Standardschriftart"/>
    <w:link w:val="Textkrper"/>
    <w:rsid w:val="00AD3032"/>
    <w:rPr>
      <w:szCs w:val="22"/>
      <w:lang w:eastAsia="de-DE"/>
    </w:rPr>
  </w:style>
  <w:style w:type="character" w:customStyle="1" w:styleId="berschrift1Zchn">
    <w:name w:val="Überschrift 1 Zchn"/>
    <w:basedOn w:val="Absatz-Standardschriftart"/>
    <w:link w:val="berschrift1"/>
    <w:uiPriority w:val="9"/>
    <w:rsid w:val="00AD3032"/>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AD3032"/>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AD3032"/>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AD3032"/>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AD3032"/>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AD3032"/>
    <w:rPr>
      <w:szCs w:val="24"/>
      <w:lang w:eastAsia="de-DE"/>
    </w:rPr>
  </w:style>
  <w:style w:type="character" w:styleId="Fett">
    <w:name w:val="Strong"/>
    <w:uiPriority w:val="22"/>
    <w:qFormat/>
    <w:rsid w:val="00AD3032"/>
    <w:rPr>
      <w:b/>
      <w:bCs/>
      <w:color w:val="000000"/>
    </w:rPr>
  </w:style>
  <w:style w:type="character" w:styleId="Hervorhebung">
    <w:name w:val="Emphasis"/>
    <w:aliases w:val="Kursiv"/>
    <w:uiPriority w:val="20"/>
    <w:qFormat/>
    <w:rsid w:val="00AD3032"/>
    <w:rPr>
      <w:i/>
      <w:iCs/>
    </w:rPr>
  </w:style>
  <w:style w:type="table" w:styleId="Tabellenraster">
    <w:name w:val="Table Grid"/>
    <w:basedOn w:val="NormaleTabelle"/>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AD3032"/>
    <w:pPr>
      <w:numPr>
        <w:numId w:val="15"/>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AD3032"/>
    <w:pPr>
      <w:numPr>
        <w:numId w:val="16"/>
      </w:numPr>
      <w:contextualSpacing/>
    </w:pPr>
    <w:rPr>
      <w:bCs/>
      <w:sz w:val="16"/>
    </w:rPr>
  </w:style>
  <w:style w:type="paragraph" w:customStyle="1" w:styleId="NummerierungGrauhinterlegt">
    <w:name w:val="Nummerierung Grau hinterlegt"/>
    <w:basedOn w:val="NummerierungAnfang"/>
    <w:uiPriority w:val="99"/>
    <w:rsid w:val="00AD3032"/>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AD3032"/>
    <w:pPr>
      <w:spacing w:line="200" w:lineRule="exact"/>
      <w:jc w:val="left"/>
    </w:pPr>
    <w:rPr>
      <w:rFonts w:eastAsia="Times New Roman" w:cs="Times New Roman"/>
      <w:sz w:val="16"/>
    </w:rPr>
  </w:style>
  <w:style w:type="paragraph" w:customStyle="1" w:styleId="Autoren">
    <w:name w:val="Autoren"/>
    <w:basedOn w:val="Marginaliegrau"/>
    <w:uiPriority w:val="99"/>
    <w:rsid w:val="00AD3032"/>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AD3032"/>
    <w:pPr>
      <w:numPr>
        <w:numId w:val="2"/>
      </w:numPr>
    </w:pPr>
    <w:rPr>
      <w:sz w:val="16"/>
    </w:rPr>
  </w:style>
  <w:style w:type="paragraph" w:customStyle="1" w:styleId="TextkrpernrauenText">
    <w:name w:val="Textkörper_nr_außen_Text"/>
    <w:basedOn w:val="Standard"/>
    <w:uiPriority w:val="99"/>
    <w:rsid w:val="00AD3032"/>
    <w:pPr>
      <w:ind w:left="284"/>
      <w:jc w:val="both"/>
    </w:pPr>
  </w:style>
  <w:style w:type="paragraph" w:customStyle="1" w:styleId="TabelleLinks">
    <w:name w:val="Tabelle Links"/>
    <w:basedOn w:val="Standard"/>
    <w:uiPriority w:val="99"/>
    <w:rsid w:val="00AD3032"/>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AD3032"/>
    <w:pPr>
      <w:jc w:val="center"/>
    </w:pPr>
  </w:style>
  <w:style w:type="character" w:styleId="Hyperlink">
    <w:name w:val="Hyperlink"/>
    <w:uiPriority w:val="99"/>
    <w:semiHidden/>
    <w:rsid w:val="00AD3032"/>
    <w:rPr>
      <w:color w:val="0000FF"/>
      <w:u w:val="single"/>
    </w:rPr>
  </w:style>
  <w:style w:type="paragraph" w:customStyle="1" w:styleId="Tabelle6ptmitte">
    <w:name w:val="Tabelle_6pt_mitte"/>
    <w:basedOn w:val="Standard"/>
    <w:rsid w:val="00AD3032"/>
    <w:pPr>
      <w:jc w:val="center"/>
    </w:pPr>
    <w:rPr>
      <w:sz w:val="12"/>
    </w:rPr>
  </w:style>
  <w:style w:type="paragraph" w:customStyle="1" w:styleId="Textkrpernrinnen">
    <w:name w:val="Textkörper_nr_innen"/>
    <w:basedOn w:val="Standard"/>
    <w:uiPriority w:val="99"/>
    <w:rsid w:val="00AD3032"/>
    <w:pPr>
      <w:numPr>
        <w:numId w:val="17"/>
      </w:numPr>
      <w:spacing w:before="120" w:after="120"/>
      <w:contextualSpacing/>
      <w:jc w:val="both"/>
    </w:pPr>
  </w:style>
  <w:style w:type="paragraph" w:customStyle="1" w:styleId="Textkrperafz">
    <w:name w:val="Textkörper_afz"/>
    <w:basedOn w:val="Standard"/>
    <w:uiPriority w:val="99"/>
    <w:rsid w:val="00AD3032"/>
    <w:pPr>
      <w:numPr>
        <w:numId w:val="3"/>
      </w:numPr>
      <w:spacing w:before="120" w:after="120"/>
      <w:ind w:left="568" w:hanging="284"/>
      <w:contextualSpacing/>
    </w:pPr>
    <w:rPr>
      <w:noProof/>
      <w:lang w:val="en-US"/>
    </w:rPr>
  </w:style>
  <w:style w:type="paragraph" w:customStyle="1" w:styleId="TabelleKopflinks">
    <w:name w:val="Tabelle_Kopf_links"/>
    <w:basedOn w:val="Standard"/>
    <w:rsid w:val="00AD3032"/>
    <w:rPr>
      <w:b/>
    </w:rPr>
  </w:style>
  <w:style w:type="paragraph" w:styleId="Aufzhlungszeichen">
    <w:name w:val="List Bullet"/>
    <w:basedOn w:val="Standard"/>
    <w:uiPriority w:val="99"/>
    <w:semiHidden/>
    <w:rsid w:val="00AD3032"/>
    <w:pPr>
      <w:numPr>
        <w:numId w:val="4"/>
      </w:numPr>
      <w:contextualSpacing/>
    </w:pPr>
  </w:style>
  <w:style w:type="paragraph" w:customStyle="1" w:styleId="AufgabeEbene1">
    <w:name w:val="Aufgabe_Ebene1"/>
    <w:basedOn w:val="Standard"/>
    <w:next w:val="AufgabeText"/>
    <w:uiPriority w:val="99"/>
    <w:rsid w:val="00AD3032"/>
    <w:pPr>
      <w:numPr>
        <w:numId w:val="18"/>
      </w:numPr>
      <w:spacing w:before="240"/>
      <w:jc w:val="both"/>
    </w:pPr>
  </w:style>
  <w:style w:type="paragraph" w:customStyle="1" w:styleId="AufgabeText">
    <w:name w:val="Aufgabe_Text"/>
    <w:basedOn w:val="Standard"/>
    <w:uiPriority w:val="99"/>
    <w:rsid w:val="00AD3032"/>
    <w:pPr>
      <w:ind w:left="284"/>
      <w:jc w:val="both"/>
    </w:pPr>
  </w:style>
  <w:style w:type="paragraph" w:customStyle="1" w:styleId="AufgabeLinie">
    <w:name w:val="Aufgabe_Linie"/>
    <w:basedOn w:val="Standard"/>
    <w:uiPriority w:val="99"/>
    <w:rsid w:val="00AD3032"/>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AD3032"/>
    <w:pPr>
      <w:numPr>
        <w:numId w:val="5"/>
      </w:numPr>
      <w:spacing w:before="120" w:after="120"/>
      <w:ind w:left="568" w:hanging="284"/>
    </w:pPr>
  </w:style>
  <w:style w:type="paragraph" w:customStyle="1" w:styleId="AufgabeKastenangekreuzt">
    <w:name w:val="Aufgabe_Kasten_angekreuzt"/>
    <w:basedOn w:val="Standard"/>
    <w:uiPriority w:val="99"/>
    <w:rsid w:val="00AD3032"/>
    <w:pPr>
      <w:numPr>
        <w:numId w:val="6"/>
      </w:numPr>
      <w:spacing w:before="120" w:after="120"/>
      <w:ind w:left="568" w:hanging="284"/>
      <w:jc w:val="both"/>
    </w:pPr>
  </w:style>
  <w:style w:type="paragraph" w:customStyle="1" w:styleId="Marginalie">
    <w:name w:val="Marginalie"/>
    <w:basedOn w:val="Standard"/>
    <w:next w:val="Textkrper"/>
    <w:uiPriority w:val="99"/>
    <w:rsid w:val="00AD3032"/>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AD3032"/>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AD3032"/>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AD3032"/>
    <w:pPr>
      <w:jc w:val="both"/>
    </w:pPr>
    <w:rPr>
      <w:rFonts w:eastAsia="Calibri"/>
      <w:lang w:eastAsia="de-DE"/>
    </w:rPr>
  </w:style>
  <w:style w:type="paragraph" w:customStyle="1" w:styleId="Abstandszeile">
    <w:name w:val="Abstandszeile"/>
    <w:basedOn w:val="Standard"/>
    <w:uiPriority w:val="99"/>
    <w:rsid w:val="00AD3032"/>
    <w:rPr>
      <w:sz w:val="16"/>
      <w:lang w:eastAsia="de-DE"/>
    </w:rPr>
  </w:style>
  <w:style w:type="paragraph" w:customStyle="1" w:styleId="AufgabeEbene2">
    <w:name w:val="Aufgabe_Ebene2"/>
    <w:basedOn w:val="Standard"/>
    <w:uiPriority w:val="99"/>
    <w:rsid w:val="00AD3032"/>
    <w:pPr>
      <w:numPr>
        <w:ilvl w:val="1"/>
        <w:numId w:val="18"/>
      </w:numPr>
      <w:spacing w:before="120"/>
      <w:jc w:val="both"/>
    </w:pPr>
  </w:style>
  <w:style w:type="paragraph" w:customStyle="1" w:styleId="AufgabeEbene3">
    <w:name w:val="Aufgabe_Ebene3"/>
    <w:basedOn w:val="Standard"/>
    <w:uiPriority w:val="99"/>
    <w:rsid w:val="00AD3032"/>
    <w:pPr>
      <w:numPr>
        <w:ilvl w:val="2"/>
        <w:numId w:val="18"/>
      </w:numPr>
      <w:spacing w:before="120"/>
      <w:jc w:val="both"/>
    </w:pPr>
  </w:style>
  <w:style w:type="paragraph" w:customStyle="1" w:styleId="Marginaliegrau">
    <w:name w:val="Marginalie_grau"/>
    <w:basedOn w:val="Standard"/>
    <w:next w:val="Textkrper"/>
    <w:uiPriority w:val="99"/>
    <w:rsid w:val="00AD3032"/>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AD3032"/>
    <w:pPr>
      <w:numPr>
        <w:numId w:val="7"/>
      </w:numPr>
      <w:spacing w:before="120"/>
      <w:ind w:left="851" w:hanging="284"/>
      <w:jc w:val="both"/>
      <w:outlineLvl w:val="2"/>
    </w:pPr>
  </w:style>
  <w:style w:type="character" w:styleId="Zeilennummer">
    <w:name w:val="line number"/>
    <w:basedOn w:val="Absatz-Standardschriftart"/>
    <w:uiPriority w:val="99"/>
    <w:semiHidden/>
    <w:rsid w:val="00AD3032"/>
  </w:style>
  <w:style w:type="paragraph" w:customStyle="1" w:styleId="MaginaliegrauIcon">
    <w:name w:val="Maginalie_grau_Icon"/>
    <w:basedOn w:val="Standard"/>
    <w:next w:val="Textkrper"/>
    <w:uiPriority w:val="99"/>
    <w:rsid w:val="00AD3032"/>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AD3032"/>
    <w:pPr>
      <w:spacing w:before="40" w:after="60" w:line="160" w:lineRule="exact"/>
    </w:pPr>
    <w:rPr>
      <w:sz w:val="12"/>
    </w:rPr>
  </w:style>
  <w:style w:type="paragraph" w:customStyle="1" w:styleId="AufgabeLckentext">
    <w:name w:val="Aufgabe_Lückentext"/>
    <w:basedOn w:val="Standard"/>
    <w:uiPriority w:val="99"/>
    <w:rsid w:val="00AD3032"/>
    <w:pPr>
      <w:spacing w:before="120" w:line="480" w:lineRule="auto"/>
      <w:ind w:left="284"/>
      <w:contextualSpacing/>
      <w:jc w:val="both"/>
    </w:pPr>
  </w:style>
  <w:style w:type="character" w:customStyle="1" w:styleId="Unterstrichen">
    <w:name w:val="Unterstrichen"/>
    <w:basedOn w:val="Absatz-Standardschriftart"/>
    <w:uiPriority w:val="1"/>
    <w:rsid w:val="00AD3032"/>
    <w:rPr>
      <w:u w:val="single"/>
    </w:rPr>
  </w:style>
  <w:style w:type="character" w:customStyle="1" w:styleId="Durchgestrichen">
    <w:name w:val="Durchgestrichen"/>
    <w:basedOn w:val="Absatz-Standardschriftart"/>
    <w:uiPriority w:val="1"/>
    <w:rsid w:val="00AD3032"/>
    <w:rPr>
      <w:strike/>
      <w:dstrike w:val="0"/>
    </w:rPr>
  </w:style>
  <w:style w:type="paragraph" w:customStyle="1" w:styleId="Textkrpermitte">
    <w:name w:val="Textkörper_mitte"/>
    <w:basedOn w:val="Standard"/>
    <w:rsid w:val="00AD3032"/>
    <w:pPr>
      <w:jc w:val="center"/>
    </w:pPr>
    <w:rPr>
      <w:rFonts w:eastAsia="Calibri"/>
      <w:lang w:eastAsia="de-DE"/>
    </w:rPr>
  </w:style>
  <w:style w:type="table" w:customStyle="1" w:styleId="Tabellenraster2">
    <w:name w:val="Tabellenraster2"/>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3032"/>
    <w:rPr>
      <w:color w:val="800080" w:themeColor="followedHyperlink"/>
      <w:u w:val="single"/>
    </w:rPr>
  </w:style>
  <w:style w:type="paragraph" w:styleId="StandardWeb">
    <w:name w:val="Normal (Web)"/>
    <w:basedOn w:val="Standard"/>
    <w:uiPriority w:val="99"/>
    <w:semiHidden/>
    <w:unhideWhenUsed/>
    <w:rsid w:val="00AD3032"/>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AD3032"/>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AD3032"/>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AD3032"/>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AD3032"/>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AD3032"/>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AD3032"/>
  </w:style>
  <w:style w:type="paragraph" w:styleId="Aufzhlungszeichen3">
    <w:name w:val="List Bullet 3"/>
    <w:basedOn w:val="Standard"/>
    <w:uiPriority w:val="99"/>
    <w:semiHidden/>
    <w:unhideWhenUsed/>
    <w:rsid w:val="00AD3032"/>
    <w:pPr>
      <w:numPr>
        <w:numId w:val="8"/>
      </w:numPr>
      <w:contextualSpacing/>
    </w:pPr>
  </w:style>
  <w:style w:type="paragraph" w:styleId="Titel">
    <w:name w:val="Title"/>
    <w:basedOn w:val="Standard"/>
    <w:next w:val="Standard"/>
    <w:link w:val="TitelZchn"/>
    <w:uiPriority w:val="10"/>
    <w:qFormat/>
    <w:rsid w:val="00AD303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3032"/>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AD3032"/>
    <w:rPr>
      <w:szCs w:val="22"/>
      <w:lang w:eastAsia="de-DE"/>
    </w:rPr>
  </w:style>
  <w:style w:type="paragraph" w:styleId="Blocktext">
    <w:name w:val="Block Text"/>
    <w:basedOn w:val="Standard"/>
    <w:uiPriority w:val="99"/>
    <w:semiHidden/>
    <w:unhideWhenUsed/>
    <w:rsid w:val="00AD303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AD3032"/>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AD3032"/>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AD303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D3032"/>
    <w:rPr>
      <w:i/>
      <w:iCs/>
      <w:color w:val="404040" w:themeColor="text1" w:themeTint="BF"/>
      <w:szCs w:val="22"/>
    </w:rPr>
  </w:style>
  <w:style w:type="paragraph" w:customStyle="1" w:styleId="TabelleLinks6PT">
    <w:name w:val="Tabelle Links 6PT"/>
    <w:basedOn w:val="TabelleLinks"/>
    <w:uiPriority w:val="99"/>
    <w:rsid w:val="00AD3032"/>
    <w:pPr>
      <w:spacing w:before="40" w:after="60" w:line="160" w:lineRule="exact"/>
    </w:pPr>
    <w:rPr>
      <w:color w:val="000000"/>
      <w:sz w:val="12"/>
    </w:rPr>
  </w:style>
  <w:style w:type="paragraph" w:customStyle="1" w:styleId="TabellenkopfLSLinksbndig">
    <w:name w:val="Tabellenkopf LS Linksbündig"/>
    <w:basedOn w:val="Standard"/>
    <w:uiPriority w:val="99"/>
    <w:rsid w:val="00AD3032"/>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AD3032"/>
    <w:rPr>
      <w:color w:val="000000"/>
    </w:rPr>
  </w:style>
  <w:style w:type="paragraph" w:customStyle="1" w:styleId="NL-MarginalieLernmaterialienGrauhinterlegt">
    <w:name w:val="NL-Marginalie Lernmaterialien Grau hinterlegt"/>
    <w:basedOn w:val="Standard"/>
    <w:uiPriority w:val="99"/>
    <w:rsid w:val="00AD3032"/>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AD3032"/>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AD3032"/>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AD3032"/>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AD3032"/>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AD3032"/>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AD3032"/>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AD3032"/>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AD3032"/>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AD3032"/>
    <w:pPr>
      <w:spacing w:line="240" w:lineRule="auto"/>
    </w:pPr>
    <w:rPr>
      <w:color w:val="A6A6A6"/>
    </w:rPr>
  </w:style>
  <w:style w:type="character" w:customStyle="1" w:styleId="LS-Kopfzeilen-TitelZchn">
    <w:name w:val="LS-Kopfzeilen-Titel Zchn"/>
    <w:link w:val="LS-Kopfzeilen-Titel"/>
    <w:locked/>
    <w:rsid w:val="00AD3032"/>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AD3032"/>
    <w:rPr>
      <w:sz w:val="22"/>
      <w:szCs w:val="20"/>
    </w:rPr>
  </w:style>
  <w:style w:type="paragraph" w:customStyle="1" w:styleId="AufzhlungFortsetzung">
    <w:name w:val="Aufzählung Fortsetzung"/>
    <w:basedOn w:val="AufzhlungAnfang"/>
    <w:uiPriority w:val="99"/>
    <w:semiHidden/>
    <w:locked/>
    <w:rsid w:val="00AD3032"/>
    <w:pPr>
      <w:numPr>
        <w:numId w:val="10"/>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AD3032"/>
    <w:pPr>
      <w:numPr>
        <w:numId w:val="9"/>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AD3032"/>
    <w:pPr>
      <w:spacing w:before="140" w:after="300"/>
    </w:pPr>
  </w:style>
  <w:style w:type="paragraph" w:customStyle="1" w:styleId="NummerierungFortsetzung">
    <w:name w:val="Nummerierung Fortsetzung"/>
    <w:basedOn w:val="NummerierungAnfang"/>
    <w:uiPriority w:val="99"/>
    <w:semiHidden/>
    <w:locked/>
    <w:rsid w:val="00AD3032"/>
    <w:pPr>
      <w:numPr>
        <w:numId w:val="0"/>
      </w:numPr>
      <w:ind w:left="416" w:hanging="360"/>
    </w:pPr>
  </w:style>
  <w:style w:type="paragraph" w:customStyle="1" w:styleId="NummerierungEnde">
    <w:name w:val="Nummerierung Ende"/>
    <w:basedOn w:val="NummerierungFortsetzung"/>
    <w:next w:val="Textkrper"/>
    <w:uiPriority w:val="99"/>
    <w:semiHidden/>
    <w:locked/>
    <w:rsid w:val="00AD3032"/>
    <w:pPr>
      <w:spacing w:before="140" w:after="300" w:line="240" w:lineRule="exact"/>
      <w:ind w:left="284" w:hanging="284"/>
    </w:pPr>
    <w:rPr>
      <w:color w:val="000000"/>
    </w:rPr>
  </w:style>
  <w:style w:type="paragraph" w:customStyle="1" w:styleId="TabellenkopfLS">
    <w:name w:val="Tabellenkopf LS"/>
    <w:basedOn w:val="Standard-EinstellungenLS"/>
    <w:uiPriority w:val="99"/>
    <w:rsid w:val="00AD3032"/>
    <w:pPr>
      <w:jc w:val="center"/>
    </w:pPr>
    <w:rPr>
      <w:rFonts w:ascii="Source Sans Pro" w:hAnsi="Source Sans Pro"/>
      <w:b/>
      <w:sz w:val="20"/>
    </w:rPr>
  </w:style>
  <w:style w:type="paragraph" w:customStyle="1" w:styleId="TabelleAufzhlung">
    <w:name w:val="Tabelle Aufzählung"/>
    <w:basedOn w:val="TabelleLinks"/>
    <w:uiPriority w:val="99"/>
    <w:rsid w:val="00AD3032"/>
    <w:pPr>
      <w:numPr>
        <w:numId w:val="11"/>
      </w:numPr>
      <w:spacing w:line="240" w:lineRule="auto"/>
      <w:ind w:left="227" w:hanging="170"/>
    </w:pPr>
    <w:rPr>
      <w:color w:val="000000"/>
      <w:sz w:val="16"/>
    </w:rPr>
  </w:style>
  <w:style w:type="paragraph" w:customStyle="1" w:styleId="TabelleNummerierung">
    <w:name w:val="Tabelle Nummerierung"/>
    <w:basedOn w:val="TabelleAufzhlung"/>
    <w:uiPriority w:val="99"/>
    <w:rsid w:val="00AD3032"/>
    <w:pPr>
      <w:numPr>
        <w:numId w:val="12"/>
      </w:numPr>
      <w:tabs>
        <w:tab w:val="left" w:pos="510"/>
      </w:tabs>
      <w:ind w:left="568" w:hanging="284"/>
    </w:pPr>
  </w:style>
  <w:style w:type="paragraph" w:customStyle="1" w:styleId="NL-Marginalie">
    <w:name w:val="NL-Marginalie"/>
    <w:next w:val="Textkrper"/>
    <w:uiPriority w:val="99"/>
    <w:rsid w:val="00AD3032"/>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AD3032"/>
    <w:pPr>
      <w:framePr w:wrap="around"/>
      <w:jc w:val="left"/>
    </w:pPr>
  </w:style>
  <w:style w:type="paragraph" w:customStyle="1" w:styleId="NL-MarginalieLinks">
    <w:name w:val="NL-Marginalie Links"/>
    <w:basedOn w:val="NL-Marginalie"/>
    <w:next w:val="Textkrper"/>
    <w:uiPriority w:val="99"/>
    <w:rsid w:val="00AD3032"/>
    <w:pPr>
      <w:framePr w:wrap="around"/>
      <w:jc w:val="right"/>
    </w:pPr>
  </w:style>
  <w:style w:type="paragraph" w:customStyle="1" w:styleId="TextkrperLinksbndig">
    <w:name w:val="Textkörper Linksbündig"/>
    <w:basedOn w:val="Textkrper"/>
    <w:uiPriority w:val="99"/>
    <w:rsid w:val="00AD3032"/>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AD3032"/>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AD3032"/>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AD3032"/>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AD3032"/>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AD3032"/>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AD3032"/>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AD3032"/>
    <w:pPr>
      <w:jc w:val="right"/>
    </w:pPr>
    <w:rPr>
      <w:color w:val="000000"/>
    </w:rPr>
  </w:style>
  <w:style w:type="paragraph" w:customStyle="1" w:styleId="Textkrper8PT">
    <w:name w:val="Textkörper 8PT"/>
    <w:basedOn w:val="Textkrper"/>
    <w:uiPriority w:val="99"/>
    <w:rsid w:val="00AD3032"/>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AD3032"/>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AD3032"/>
  </w:style>
  <w:style w:type="paragraph" w:customStyle="1" w:styleId="berschrift2neu">
    <w:name w:val="Überschrift2_neu"/>
    <w:basedOn w:val="berschrift2"/>
    <w:uiPriority w:val="99"/>
    <w:rsid w:val="00AD3032"/>
    <w:pPr>
      <w:spacing w:before="480" w:after="240" w:line="280" w:lineRule="exact"/>
    </w:pPr>
    <w:rPr>
      <w:b/>
      <w:color w:val="000000"/>
      <w:sz w:val="24"/>
    </w:rPr>
  </w:style>
  <w:style w:type="character" w:styleId="Funotenzeichen">
    <w:name w:val="footnote reference"/>
    <w:uiPriority w:val="99"/>
    <w:semiHidden/>
    <w:unhideWhenUsed/>
    <w:rsid w:val="00AD3032"/>
    <w:rPr>
      <w:rFonts w:ascii="Univers 55" w:hAnsi="Univers 55" w:hint="default"/>
      <w:color w:val="000000"/>
      <w:vertAlign w:val="superscript"/>
    </w:rPr>
  </w:style>
  <w:style w:type="character" w:styleId="Platzhaltertext">
    <w:name w:val="Placeholder Text"/>
    <w:uiPriority w:val="99"/>
    <w:semiHidden/>
    <w:rsid w:val="00AD3032"/>
    <w:rPr>
      <w:color w:val="808080"/>
    </w:rPr>
  </w:style>
  <w:style w:type="character" w:styleId="SchwacheHervorhebung">
    <w:name w:val="Subtle Emphasis"/>
    <w:basedOn w:val="Absatz-Standardschriftart"/>
    <w:uiPriority w:val="19"/>
    <w:qFormat/>
    <w:rsid w:val="00AD3032"/>
    <w:rPr>
      <w:i/>
      <w:iCs/>
      <w:color w:val="404040" w:themeColor="text1" w:themeTint="BF"/>
    </w:rPr>
  </w:style>
  <w:style w:type="character" w:styleId="IntensiveHervorhebung">
    <w:name w:val="Intense Emphasis"/>
    <w:basedOn w:val="Absatz-Standardschriftart"/>
    <w:uiPriority w:val="21"/>
    <w:qFormat/>
    <w:rsid w:val="00AD3032"/>
    <w:rPr>
      <w:i/>
      <w:iCs/>
      <w:color w:val="4F81BD" w:themeColor="accent1"/>
    </w:rPr>
  </w:style>
  <w:style w:type="character" w:styleId="SchwacherVerweis">
    <w:name w:val="Subtle Reference"/>
    <w:basedOn w:val="Absatz-Standardschriftart"/>
    <w:uiPriority w:val="31"/>
    <w:qFormat/>
    <w:rsid w:val="00AD3032"/>
    <w:rPr>
      <w:smallCaps/>
      <w:color w:val="5A5A5A" w:themeColor="text1" w:themeTint="A5"/>
    </w:rPr>
  </w:style>
  <w:style w:type="character" w:styleId="IntensiverVerweis">
    <w:name w:val="Intense Reference"/>
    <w:basedOn w:val="Absatz-Standardschriftart"/>
    <w:uiPriority w:val="32"/>
    <w:qFormat/>
    <w:rsid w:val="00AD3032"/>
    <w:rPr>
      <w:b/>
      <w:bCs/>
      <w:smallCaps/>
      <w:color w:val="4F81BD" w:themeColor="accent1"/>
      <w:spacing w:val="5"/>
    </w:rPr>
  </w:style>
  <w:style w:type="character" w:styleId="Buchtitel">
    <w:name w:val="Book Title"/>
    <w:basedOn w:val="Absatz-Standardschriftart"/>
    <w:uiPriority w:val="33"/>
    <w:qFormat/>
    <w:rsid w:val="00AD3032"/>
    <w:rPr>
      <w:b/>
      <w:bCs/>
      <w:i/>
      <w:iCs/>
      <w:spacing w:val="5"/>
    </w:rPr>
  </w:style>
  <w:style w:type="character" w:customStyle="1" w:styleId="Kopfzeilenautomat">
    <w:name w:val="Kopfzeilenautomat"/>
    <w:uiPriority w:val="1"/>
    <w:semiHidden/>
    <w:rsid w:val="00AD3032"/>
    <w:rPr>
      <w:rFonts w:ascii="Arial" w:hAnsi="Arial" w:cs="Arial" w:hint="default"/>
      <w:color w:val="E36C0A"/>
      <w:sz w:val="22"/>
    </w:rPr>
  </w:style>
  <w:style w:type="paragraph" w:styleId="Funotentext">
    <w:name w:val="footnote text"/>
    <w:basedOn w:val="Standard"/>
    <w:link w:val="FunotentextZchn"/>
    <w:uiPriority w:val="99"/>
    <w:semiHidden/>
    <w:unhideWhenUsed/>
    <w:rsid w:val="00AD3032"/>
  </w:style>
  <w:style w:type="character" w:customStyle="1" w:styleId="FunotentextZchn">
    <w:name w:val="Fußnotentext Zchn"/>
    <w:basedOn w:val="Absatz-Standardschriftart"/>
    <w:link w:val="Funotentext"/>
    <w:uiPriority w:val="99"/>
    <w:semiHidden/>
    <w:rsid w:val="00AD3032"/>
    <w:rPr>
      <w:szCs w:val="22"/>
    </w:rPr>
  </w:style>
  <w:style w:type="character" w:customStyle="1" w:styleId="Absatz-Standardschriftart1">
    <w:name w:val="Absatz-Standardschriftart1"/>
    <w:semiHidden/>
    <w:rsid w:val="00AD3032"/>
  </w:style>
  <w:style w:type="table" w:styleId="MittlereListe2-Akzent1">
    <w:name w:val="Medium List 2 Accent 1"/>
    <w:basedOn w:val="NormaleTabelle"/>
    <w:uiPriority w:val="66"/>
    <w:rsid w:val="00AD3032"/>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AD3032"/>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Autospacing="1" w:afterLines="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AD3032"/>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AD3032"/>
  </w:style>
  <w:style w:type="character" w:customStyle="1" w:styleId="NichtaufgelsteErwhnung1">
    <w:name w:val="Nicht aufgelöste Erwähnung1"/>
    <w:basedOn w:val="Absatz-Standardschriftart"/>
    <w:uiPriority w:val="99"/>
    <w:semiHidden/>
    <w:unhideWhenUsed/>
    <w:rsid w:val="00A450F8"/>
    <w:rPr>
      <w:color w:val="605E5C"/>
      <w:shd w:val="clear" w:color="auto" w:fill="E1DFDD"/>
    </w:rPr>
  </w:style>
  <w:style w:type="paragraph" w:styleId="Untertitel">
    <w:name w:val="Subtitle"/>
    <w:basedOn w:val="Standard"/>
    <w:next w:val="Standard"/>
    <w:link w:val="UntertitelZchn"/>
    <w:uiPriority w:val="11"/>
    <w:qFormat/>
    <w:rsid w:val="00461C5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461C51"/>
    <w:rPr>
      <w:rFonts w:asciiTheme="minorHAnsi" w:eastAsiaTheme="minorEastAsia" w:hAnsiTheme="minorHAnsi" w:cstheme="minorBidi"/>
      <w:color w:val="5A5A5A" w:themeColor="text1" w:themeTint="A5"/>
      <w:spacing w:val="15"/>
      <w:sz w:val="22"/>
      <w:szCs w:val="22"/>
    </w:rPr>
  </w:style>
  <w:style w:type="table" w:customStyle="1" w:styleId="Listentabelle4Akzent11">
    <w:name w:val="Listentabelle 4 – Akzent 11"/>
    <w:basedOn w:val="NormaleTabelle"/>
    <w:uiPriority w:val="49"/>
    <w:rsid w:val="001A1D3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4Akzent51">
    <w:name w:val="Gitternetztabelle 4 – Akzent 51"/>
    <w:basedOn w:val="NormaleTabelle"/>
    <w:uiPriority w:val="49"/>
    <w:rsid w:val="00DA1A96"/>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4Akzent11">
    <w:name w:val="Gitternetztabelle 4 – Akzent 11"/>
    <w:basedOn w:val="NormaleTabelle"/>
    <w:uiPriority w:val="49"/>
    <w:rsid w:val="00A43BD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HelleSchattierung-Akzent5">
    <w:name w:val="Light Shading Accent 5"/>
    <w:basedOn w:val="NormaleTabelle"/>
    <w:uiPriority w:val="60"/>
    <w:rsid w:val="003416B4"/>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ittleresRaster3-Akzent1">
    <w:name w:val="Medium Grid 3 Accent 1"/>
    <w:basedOn w:val="NormaleTabelle"/>
    <w:uiPriority w:val="69"/>
    <w:rsid w:val="00F21E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ommentarzeichen">
    <w:name w:val="annotation reference"/>
    <w:basedOn w:val="Absatz-Standardschriftart"/>
    <w:uiPriority w:val="99"/>
    <w:semiHidden/>
    <w:unhideWhenUsed/>
    <w:rsid w:val="00341A90"/>
    <w:rPr>
      <w:sz w:val="16"/>
      <w:szCs w:val="16"/>
    </w:rPr>
  </w:style>
  <w:style w:type="paragraph" w:styleId="Kommentartext">
    <w:name w:val="annotation text"/>
    <w:basedOn w:val="Standard"/>
    <w:link w:val="KommentartextZchn"/>
    <w:uiPriority w:val="99"/>
    <w:unhideWhenUsed/>
    <w:rsid w:val="00341A90"/>
    <w:rPr>
      <w:szCs w:val="20"/>
    </w:rPr>
  </w:style>
  <w:style w:type="character" w:customStyle="1" w:styleId="KommentartextZchn">
    <w:name w:val="Kommentartext Zchn"/>
    <w:basedOn w:val="Absatz-Standardschriftart"/>
    <w:link w:val="Kommentartext"/>
    <w:uiPriority w:val="99"/>
    <w:rsid w:val="00341A90"/>
  </w:style>
  <w:style w:type="paragraph" w:styleId="Kommentarthema">
    <w:name w:val="annotation subject"/>
    <w:basedOn w:val="Kommentartext"/>
    <w:next w:val="Kommentartext"/>
    <w:link w:val="KommentarthemaZchn"/>
    <w:uiPriority w:val="99"/>
    <w:semiHidden/>
    <w:unhideWhenUsed/>
    <w:rsid w:val="00341A90"/>
    <w:rPr>
      <w:b/>
      <w:bCs/>
    </w:rPr>
  </w:style>
  <w:style w:type="character" w:customStyle="1" w:styleId="KommentarthemaZchn">
    <w:name w:val="Kommentarthema Zchn"/>
    <w:basedOn w:val="KommentartextZchn"/>
    <w:link w:val="Kommentarthema"/>
    <w:uiPriority w:val="99"/>
    <w:semiHidden/>
    <w:rsid w:val="00341A90"/>
    <w:rPr>
      <w:b/>
      <w:bCs/>
    </w:rPr>
  </w:style>
  <w:style w:type="table" w:customStyle="1" w:styleId="Tabellenraster12">
    <w:name w:val="Tabellenraster12"/>
    <w:basedOn w:val="NormaleTabelle"/>
    <w:next w:val="Tabellenraster"/>
    <w:uiPriority w:val="59"/>
    <w:rsid w:val="00020E0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F2FA1"/>
    <w:pPr>
      <w:spacing w:line="240" w:lineRule="auto"/>
    </w:pPr>
    <w:rPr>
      <w:szCs w:val="22"/>
    </w:rPr>
  </w:style>
  <w:style w:type="paragraph" w:customStyle="1" w:styleId="Default">
    <w:name w:val="Default"/>
    <w:rsid w:val="00E06CD7"/>
    <w:pPr>
      <w:autoSpaceDE w:val="0"/>
      <w:autoSpaceDN w:val="0"/>
      <w:adjustRightInd w:val="0"/>
      <w:spacing w:line="240" w:lineRule="auto"/>
    </w:pPr>
    <w:rPr>
      <w:rFonts w:ascii="Calibri" w:hAnsi="Calibri" w:cs="Calibri"/>
      <w:color w:val="000000"/>
      <w:sz w:val="24"/>
      <w:szCs w:val="24"/>
    </w:rPr>
  </w:style>
  <w:style w:type="character" w:customStyle="1" w:styleId="UnresolvedMention">
    <w:name w:val="Unresolved Mention"/>
    <w:basedOn w:val="Absatz-Standardschriftart"/>
    <w:uiPriority w:val="99"/>
    <w:semiHidden/>
    <w:unhideWhenUsed/>
    <w:rsid w:val="002C2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838">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24911749">
      <w:bodyDiv w:val="1"/>
      <w:marLeft w:val="0"/>
      <w:marRight w:val="0"/>
      <w:marTop w:val="0"/>
      <w:marBottom w:val="0"/>
      <w:divBdr>
        <w:top w:val="none" w:sz="0" w:space="0" w:color="auto"/>
        <w:left w:val="none" w:sz="0" w:space="0" w:color="auto"/>
        <w:bottom w:val="none" w:sz="0" w:space="0" w:color="auto"/>
        <w:right w:val="none" w:sz="0" w:space="0" w:color="auto"/>
      </w:divBdr>
      <w:divsChild>
        <w:div w:id="402915559">
          <w:marLeft w:val="0"/>
          <w:marRight w:val="0"/>
          <w:marTop w:val="0"/>
          <w:marBottom w:val="0"/>
          <w:divBdr>
            <w:top w:val="none" w:sz="0" w:space="0" w:color="auto"/>
            <w:left w:val="none" w:sz="0" w:space="0" w:color="auto"/>
            <w:bottom w:val="none" w:sz="0" w:space="0" w:color="auto"/>
            <w:right w:val="none" w:sz="0" w:space="0" w:color="auto"/>
          </w:divBdr>
        </w:div>
      </w:divsChild>
    </w:div>
    <w:div w:id="1684553016">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svg"/><Relationship Id="rId34" Type="http://schemas.openxmlformats.org/officeDocument/2006/relationships/image" Target="media/image23.png"/><Relationship Id="rId42" Type="http://schemas.openxmlformats.org/officeDocument/2006/relationships/image" Target="media/image32.svg"/><Relationship Id="rId47" Type="http://schemas.openxmlformats.org/officeDocument/2006/relationships/image" Target="media/image35.png"/><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poststelle@zsl.kv.bwl.de"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zsl.kultus-bw.d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Benutzerdaten\Steiner\Desktop\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2DBF-C9EE-4272-91EF-B23B7D77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2018.dotx</Template>
  <TotalTime>0</TotalTime>
  <Pages>43</Pages>
  <Words>6719</Words>
  <Characters>42331</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Patrizia Kühner;Mona Frommer</dc:creator>
  <cp:keywords/>
  <dc:description/>
  <cp:lastModifiedBy>Finkbeiner, Sören (ZSL)</cp:lastModifiedBy>
  <cp:revision>4</cp:revision>
  <cp:lastPrinted>2020-08-05T12:10:00Z</cp:lastPrinted>
  <dcterms:created xsi:type="dcterms:W3CDTF">2020-08-05T11:07:00Z</dcterms:created>
  <dcterms:modified xsi:type="dcterms:W3CDTF">2020-08-05T12:24:00Z</dcterms:modified>
</cp:coreProperties>
</file>